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9941504"/>
        <w:docPartObj>
          <w:docPartGallery w:val="Cover Pages"/>
          <w:docPartUnique/>
        </w:docPartObj>
      </w:sdtPr>
      <w:sdtContent>
        <w:p w14:paraId="74F62185" w14:textId="435F52EE" w:rsidR="002036E5" w:rsidRPr="004050F6" w:rsidRDefault="001A49F7" w:rsidP="002036E5">
          <w:pPr>
            <w:jc w:val="right"/>
          </w:pPr>
          <w:r>
            <w:rPr>
              <w:noProof/>
              <w:color w:val="2B579A"/>
              <w:shd w:val="clear" w:color="auto" w:fill="E6E6E6"/>
            </w:rPr>
            <w:drawing>
              <wp:anchor distT="0" distB="0" distL="114300" distR="114300" simplePos="0" relativeHeight="251658249" behindDoc="1" locked="0" layoutInCell="1" allowOverlap="1" wp14:anchorId="72EDD82C" wp14:editId="708BC130">
                <wp:simplePos x="0" y="0"/>
                <wp:positionH relativeFrom="page">
                  <wp:align>left</wp:align>
                </wp:positionH>
                <wp:positionV relativeFrom="paragraph">
                  <wp:posOffset>13335</wp:posOffset>
                </wp:positionV>
                <wp:extent cx="7997190" cy="2586588"/>
                <wp:effectExtent l="0" t="0" r="3810" b="4445"/>
                <wp:wrapTight wrapText="bothSides">
                  <wp:wrapPolygon edited="0">
                    <wp:start x="0" y="0"/>
                    <wp:lineTo x="0" y="21478"/>
                    <wp:lineTo x="412" y="21478"/>
                    <wp:lineTo x="21559" y="21160"/>
                    <wp:lineTo x="21559" y="0"/>
                    <wp:lineTo x="0" y="0"/>
                  </wp:wrapPolygon>
                </wp:wrapTight>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7190" cy="2586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74DBB" w14:textId="6B99C452" w:rsidR="002036E5" w:rsidRPr="004050F6" w:rsidRDefault="001A49F7" w:rsidP="00F957E1">
          <w:r w:rsidRPr="004050F6">
            <w:rPr>
              <w:noProof/>
              <w:color w:val="2B579A"/>
              <w:shd w:val="clear" w:color="auto" w:fill="E6E6E6"/>
              <w:lang w:eastAsia="en-AU" w:bidi="ar-SA"/>
            </w:rPr>
            <mc:AlternateContent>
              <mc:Choice Requires="wps">
                <w:drawing>
                  <wp:anchor distT="45720" distB="45720" distL="114300" distR="114300" simplePos="0" relativeHeight="251658241" behindDoc="0" locked="0" layoutInCell="1" allowOverlap="1" wp14:anchorId="00EC4013" wp14:editId="495471E8">
                    <wp:simplePos x="0" y="0"/>
                    <wp:positionH relativeFrom="column">
                      <wp:posOffset>-310515</wp:posOffset>
                    </wp:positionH>
                    <wp:positionV relativeFrom="paragraph">
                      <wp:posOffset>421640</wp:posOffset>
                    </wp:positionV>
                    <wp:extent cx="6869430" cy="1628775"/>
                    <wp:effectExtent l="0" t="0" r="762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628775"/>
                            </a:xfrm>
                            <a:prstGeom prst="rect">
                              <a:avLst/>
                            </a:prstGeom>
                            <a:solidFill>
                              <a:srgbClr val="FFFFFF"/>
                            </a:solidFill>
                            <a:ln w="9525">
                              <a:noFill/>
                              <a:miter lim="800000"/>
                              <a:headEnd/>
                              <a:tailEnd/>
                            </a:ln>
                          </wps:spPr>
                          <wps:txbx>
                            <w:txbxContent>
                              <w:p w14:paraId="6700F017" w14:textId="6BEDCB90" w:rsidR="001A49F7" w:rsidRDefault="001A49F7" w:rsidP="001A49F7">
                                <w:pPr>
                                  <w:spacing w:before="90"/>
                                  <w:rPr>
                                    <w:rFonts w:ascii="Simplon Norm Medium" w:eastAsia="Tahoma" w:hAnsi="Tahoma" w:cs="Tahoma"/>
                                    <w:color w:val="ED1C2E"/>
                                    <w:sz w:val="29"/>
                                    <w:szCs w:val="22"/>
                                    <w:lang w:val="en-US" w:eastAsia="en-US" w:bidi="ar-SA"/>
                                  </w:rPr>
                                </w:pPr>
                              </w:p>
                              <w:p w14:paraId="2A07996B" w14:textId="5E05DCEE" w:rsidR="001A49F7" w:rsidRPr="00876E22" w:rsidRDefault="001A49F7" w:rsidP="001A49F7">
                                <w:pPr>
                                  <w:spacing w:before="90"/>
                                  <w:rPr>
                                    <w:rFonts w:ascii="Simplon Norm Light" w:eastAsia="Simplon Norm Light" w:hAnsi="Simplon Norm Light" w:cs="Simplon Norm Light"/>
                                    <w:b/>
                                    <w:bCs/>
                                    <w:color w:val="ED1B2E"/>
                                    <w:sz w:val="60"/>
                                    <w:szCs w:val="60"/>
                                    <w:u w:val="single"/>
                                    <w:lang w:val="en-US" w:eastAsia="en-US" w:bidi="ar-SA"/>
                                  </w:rPr>
                                </w:pPr>
                                <w:r>
                                  <w:rPr>
                                    <w:rFonts w:ascii="Simplon Norm Light" w:eastAsia="Simplon Norm Light" w:hAnsi="Simplon Norm Light" w:cs="Simplon Norm Light"/>
                                    <w:b/>
                                    <w:bCs/>
                                    <w:sz w:val="60"/>
                                    <w:szCs w:val="60"/>
                                    <w:lang w:val="en-US" w:eastAsia="en-US" w:bidi="ar-SA"/>
                                  </w:rPr>
                                  <w:t>CHC330</w:t>
                                </w:r>
                                <w:r w:rsidR="008B62F3">
                                  <w:rPr>
                                    <w:rFonts w:ascii="Simplon Norm Light" w:eastAsia="Simplon Norm Light" w:hAnsi="Simplon Norm Light" w:cs="Simplon Norm Light"/>
                                    <w:b/>
                                    <w:bCs/>
                                    <w:sz w:val="60"/>
                                    <w:szCs w:val="60"/>
                                    <w:lang w:val="en-US" w:eastAsia="en-US" w:bidi="ar-SA"/>
                                  </w:rPr>
                                  <w:t>21</w:t>
                                </w:r>
                                <w:r>
                                  <w:rPr>
                                    <w:rFonts w:ascii="Simplon Norm Light" w:eastAsia="Simplon Norm Light" w:hAnsi="Simplon Norm Light" w:cs="Simplon Norm Light"/>
                                    <w:b/>
                                    <w:bCs/>
                                    <w:sz w:val="60"/>
                                    <w:szCs w:val="60"/>
                                    <w:lang w:val="en-US" w:eastAsia="en-US" w:bidi="ar-SA"/>
                                  </w:rPr>
                                  <w:t xml:space="preserve"> </w:t>
                                </w:r>
                                <w:r w:rsidRPr="00AC664E">
                                  <w:rPr>
                                    <w:rFonts w:ascii="Simplon Norm Light" w:eastAsia="Simplon Norm Light" w:hAnsi="Simplon Norm Light" w:cs="Simplon Norm Light"/>
                                    <w:b/>
                                    <w:bCs/>
                                    <w:sz w:val="60"/>
                                    <w:szCs w:val="60"/>
                                    <w:lang w:val="en-US" w:eastAsia="en-US" w:bidi="ar-SA"/>
                                  </w:rPr>
                                  <w:t>Certificate III in Individual Support (Ageing)</w:t>
                                </w:r>
                              </w:p>
                              <w:p w14:paraId="1BE6A330" w14:textId="40CF2D12" w:rsidR="000F7068" w:rsidRPr="00876E22" w:rsidRDefault="000F7068" w:rsidP="00935116">
                                <w:pPr>
                                  <w:spacing w:before="90"/>
                                  <w:rPr>
                                    <w:rFonts w:ascii="Simplon Norm Light" w:eastAsia="Simplon Norm Light" w:hAnsi="Simplon Norm Light" w:cs="Simplon Norm Light"/>
                                    <w:b/>
                                    <w:bCs/>
                                    <w:color w:val="ED1B2E"/>
                                    <w:sz w:val="60"/>
                                    <w:szCs w:val="60"/>
                                    <w:u w:val="single"/>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C4013" id="_x0000_t202" coordsize="21600,21600" o:spt="202" path="m,l,21600r21600,l21600,xe">
                    <v:stroke joinstyle="miter"/>
                    <v:path gradientshapeok="t" o:connecttype="rect"/>
                  </v:shapetype>
                  <v:shape id="Text Box 7" o:spid="_x0000_s1026" type="#_x0000_t202" style="position:absolute;margin-left:-24.45pt;margin-top:33.2pt;width:540.9pt;height:12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" stroked="f">
                    <v:textbox>
                      <w:txbxContent>
                        <w:p w14:paraId="6700F017" w14:textId="6BEDCB90" w:rsidR="001A49F7" w:rsidRDefault="001A49F7" w:rsidP="001A49F7">
                          <w:pPr>
                            <w:spacing w:before="90"/>
                            <w:rPr>
                              <w:rFonts w:ascii="Simplon Norm Medium" w:eastAsia="Tahoma" w:hAnsi="Tahoma" w:cs="Tahoma"/>
                              <w:color w:val="ED1C2E"/>
                              <w:sz w:val="29"/>
                              <w:szCs w:val="22"/>
                              <w:lang w:val="en-US" w:eastAsia="en-US" w:bidi="ar-SA"/>
                            </w:rPr>
                          </w:pPr>
                        </w:p>
                        <w:p w14:paraId="2A07996B" w14:textId="5E05DCEE" w:rsidR="001A49F7" w:rsidRPr="00876E22" w:rsidRDefault="001A49F7" w:rsidP="001A49F7">
                          <w:pPr>
                            <w:spacing w:before="90"/>
                            <w:rPr>
                              <w:rFonts w:ascii="Simplon Norm Light" w:eastAsia="Simplon Norm Light" w:hAnsi="Simplon Norm Light" w:cs="Simplon Norm Light"/>
                              <w:b/>
                              <w:bCs/>
                              <w:color w:val="ED1B2E"/>
                              <w:sz w:val="60"/>
                              <w:szCs w:val="60"/>
                              <w:u w:val="single"/>
                              <w:lang w:val="en-US" w:eastAsia="en-US" w:bidi="ar-SA"/>
                            </w:rPr>
                          </w:pPr>
                          <w:r>
                            <w:rPr>
                              <w:rFonts w:ascii="Simplon Norm Light" w:eastAsia="Simplon Norm Light" w:hAnsi="Simplon Norm Light" w:cs="Simplon Norm Light"/>
                              <w:b/>
                              <w:bCs/>
                              <w:sz w:val="60"/>
                              <w:szCs w:val="60"/>
                              <w:lang w:val="en-US" w:eastAsia="en-US" w:bidi="ar-SA"/>
                            </w:rPr>
                            <w:t>CHC330</w:t>
                          </w:r>
                          <w:r w:rsidR="008B62F3">
                            <w:rPr>
                              <w:rFonts w:ascii="Simplon Norm Light" w:eastAsia="Simplon Norm Light" w:hAnsi="Simplon Norm Light" w:cs="Simplon Norm Light"/>
                              <w:b/>
                              <w:bCs/>
                              <w:sz w:val="60"/>
                              <w:szCs w:val="60"/>
                              <w:lang w:val="en-US" w:eastAsia="en-US" w:bidi="ar-SA"/>
                            </w:rPr>
                            <w:t>21</w:t>
                          </w:r>
                          <w:r>
                            <w:rPr>
                              <w:rFonts w:ascii="Simplon Norm Light" w:eastAsia="Simplon Norm Light" w:hAnsi="Simplon Norm Light" w:cs="Simplon Norm Light"/>
                              <w:b/>
                              <w:bCs/>
                              <w:sz w:val="60"/>
                              <w:szCs w:val="60"/>
                              <w:lang w:val="en-US" w:eastAsia="en-US" w:bidi="ar-SA"/>
                            </w:rPr>
                            <w:t xml:space="preserve"> </w:t>
                          </w:r>
                          <w:r w:rsidRPr="00AC664E">
                            <w:rPr>
                              <w:rFonts w:ascii="Simplon Norm Light" w:eastAsia="Simplon Norm Light" w:hAnsi="Simplon Norm Light" w:cs="Simplon Norm Light"/>
                              <w:b/>
                              <w:bCs/>
                              <w:sz w:val="60"/>
                              <w:szCs w:val="60"/>
                              <w:lang w:val="en-US" w:eastAsia="en-US" w:bidi="ar-SA"/>
                            </w:rPr>
                            <w:t>Certificate III in Individual Support (Ageing)</w:t>
                          </w:r>
                        </w:p>
                        <w:p w14:paraId="1BE6A330" w14:textId="40CF2D12" w:rsidR="000F7068" w:rsidRPr="00876E22" w:rsidRDefault="000F7068" w:rsidP="00935116">
                          <w:pPr>
                            <w:spacing w:before="90"/>
                            <w:rPr>
                              <w:rFonts w:ascii="Simplon Norm Light" w:eastAsia="Simplon Norm Light" w:hAnsi="Simplon Norm Light" w:cs="Simplon Norm Light"/>
                              <w:b/>
                              <w:bCs/>
                              <w:color w:val="ED1B2E"/>
                              <w:sz w:val="60"/>
                              <w:szCs w:val="60"/>
                              <w:u w:val="single"/>
                              <w:lang w:eastAsia="en-US"/>
                            </w:rPr>
                          </w:pPr>
                        </w:p>
                      </w:txbxContent>
                    </v:textbox>
                    <w10:wrap type="square"/>
                  </v:shape>
                </w:pict>
              </mc:Fallback>
            </mc:AlternateContent>
          </w:r>
        </w:p>
        <w:p w14:paraId="792DBFBE" w14:textId="1AC57AFB" w:rsidR="002036E5" w:rsidRPr="004050F6" w:rsidRDefault="001A49F7" w:rsidP="002036E5">
          <w:pPr>
            <w:jc w:val="right"/>
          </w:pPr>
          <w:r w:rsidRPr="004050F6">
            <w:rPr>
              <w:rFonts w:eastAsia="Simplon Norm Light" w:cs="Simplon Norm Light"/>
              <w:noProof/>
              <w:color w:val="2B579A"/>
              <w:sz w:val="56"/>
              <w:szCs w:val="56"/>
              <w:shd w:val="clear" w:color="auto" w:fill="E6E6E6"/>
              <w:lang w:eastAsia="en-AU" w:bidi="ar-SA"/>
            </w:rPr>
            <mc:AlternateContent>
              <mc:Choice Requires="wps">
                <w:drawing>
                  <wp:anchor distT="45720" distB="45720" distL="114300" distR="114300" simplePos="0" relativeHeight="251658240" behindDoc="0" locked="0" layoutInCell="1" allowOverlap="1" wp14:anchorId="35A4A9C4" wp14:editId="0AAA57DE">
                    <wp:simplePos x="0" y="0"/>
                    <wp:positionH relativeFrom="margin">
                      <wp:posOffset>-215265</wp:posOffset>
                    </wp:positionH>
                    <wp:positionV relativeFrom="paragraph">
                      <wp:posOffset>2193925</wp:posOffset>
                    </wp:positionV>
                    <wp:extent cx="6267450" cy="32385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238500"/>
                            </a:xfrm>
                            <a:prstGeom prst="rect">
                              <a:avLst/>
                            </a:prstGeom>
                            <a:solidFill>
                              <a:srgbClr val="FFFFFF"/>
                            </a:solidFill>
                            <a:ln w="9525">
                              <a:noFill/>
                              <a:miter lim="800000"/>
                              <a:headEnd/>
                              <a:tailEnd/>
                            </a:ln>
                          </wps:spPr>
                          <wps:txbx>
                            <w:txbxContent>
                              <w:p w14:paraId="21C54AB4" w14:textId="45A5836A" w:rsidR="000F7068" w:rsidRPr="00D526EA" w:rsidRDefault="000F7068">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0876B2">
                                  <w:rPr>
                                    <w:rFonts w:ascii="Simplon Norm Light" w:eastAsia="Simplon Norm Light" w:hAnsi="Simplon Norm Light" w:cs="Simplon Norm Light"/>
                                    <w:b/>
                                    <w:bCs/>
                                    <w:sz w:val="48"/>
                                    <w:szCs w:val="48"/>
                                    <w:lang w:val="en-US" w:eastAsia="en-US" w:bidi="ar-SA"/>
                                  </w:rPr>
                                  <w:t xml:space="preserve"> and Assessment</w:t>
                                </w:r>
                              </w:p>
                              <w:p w14:paraId="28CF9B62" w14:textId="5391734D" w:rsidR="000F7068" w:rsidRDefault="000F7068">
                                <w:pPr>
                                  <w:rPr>
                                    <w:rFonts w:ascii="Simplon Norm Light" w:eastAsia="Simplon Norm Light" w:hAnsi="Simplon Norm Light" w:cs="Simplon Norm Light"/>
                                    <w:sz w:val="44"/>
                                    <w:szCs w:val="44"/>
                                    <w:lang w:val="en-US" w:eastAsia="en-US" w:bidi="ar-SA"/>
                                  </w:rPr>
                                </w:pPr>
                                <w:r>
                                  <w:rPr>
                                    <w:rFonts w:ascii="Simplon Norm Light" w:eastAsia="Simplon Norm Light" w:hAnsi="Simplon Norm Light" w:cs="Simplon Norm Light"/>
                                    <w:sz w:val="44"/>
                                    <w:szCs w:val="44"/>
                                    <w:lang w:val="en-US" w:eastAsia="en-US" w:bidi="ar-SA"/>
                                  </w:rPr>
                                  <w:t>Portfolio</w:t>
                                </w:r>
                                <w:r w:rsidR="00005C76">
                                  <w:rPr>
                                    <w:rFonts w:ascii="Simplon Norm Light" w:eastAsia="Simplon Norm Light" w:hAnsi="Simplon Norm Light" w:cs="Simplon Norm Light"/>
                                    <w:sz w:val="44"/>
                                    <w:szCs w:val="44"/>
                                    <w:lang w:val="en-US" w:eastAsia="en-US" w:bidi="ar-SA"/>
                                  </w:rPr>
                                  <w:t xml:space="preserve"> 1</w:t>
                                </w:r>
                                <w:r w:rsidR="00F51AB1">
                                  <w:rPr>
                                    <w:rFonts w:ascii="Simplon Norm Light" w:eastAsia="Simplon Norm Light" w:hAnsi="Simplon Norm Light" w:cs="Simplon Norm Light"/>
                                    <w:sz w:val="44"/>
                                    <w:szCs w:val="44"/>
                                    <w:lang w:val="en-US" w:eastAsia="en-US" w:bidi="ar-SA"/>
                                  </w:rPr>
                                  <w:t xml:space="preserve"> of </w:t>
                                </w:r>
                                <w:r w:rsidR="000F7621">
                                  <w:rPr>
                                    <w:rFonts w:ascii="Simplon Norm Light" w:eastAsia="Simplon Norm Light" w:hAnsi="Simplon Norm Light" w:cs="Simplon Norm Light"/>
                                    <w:sz w:val="44"/>
                                    <w:szCs w:val="44"/>
                                    <w:lang w:val="en-US" w:eastAsia="en-US" w:bidi="ar-SA"/>
                                  </w:rPr>
                                  <w:t>2</w:t>
                                </w:r>
                              </w:p>
                              <w:p w14:paraId="5729BA2E" w14:textId="77777777" w:rsidR="00ED7829" w:rsidRDefault="00ED7829" w:rsidP="00ED7829">
                                <w:pPr>
                                  <w:rPr>
                                    <w:rFonts w:eastAsia="Times New Roman" w:cs="Calibri"/>
                                    <w:szCs w:val="22"/>
                                    <w:lang w:eastAsia="en-AU" w:bidi="ar-SA"/>
                                  </w:rPr>
                                </w:pPr>
                                <w:r w:rsidRPr="00402227">
                                  <w:t xml:space="preserve">Module </w:t>
                                </w:r>
                                <w:r>
                                  <w:t>1</w:t>
                                </w:r>
                                <w:r w:rsidRPr="00402227">
                                  <w:t xml:space="preserve">: </w:t>
                                </w:r>
                                <w:r w:rsidRPr="001A49F7">
                                  <w:t>CHCCOM005</w:t>
                                </w:r>
                                <w:r w:rsidRPr="00402227">
                                  <w:t xml:space="preserve"> </w:t>
                                </w:r>
                                <w:r w:rsidRPr="004B47B5">
                                  <w:rPr>
                                    <w:rFonts w:eastAsia="Times New Roman" w:cs="Calibri"/>
                                    <w:szCs w:val="22"/>
                                    <w:lang w:eastAsia="en-AU" w:bidi="ar-SA"/>
                                  </w:rPr>
                                  <w:t xml:space="preserve">Communicate and work in health or community services </w:t>
                                </w:r>
                              </w:p>
                              <w:p w14:paraId="76D855B8" w14:textId="77777777" w:rsidR="00ED7829" w:rsidRPr="00402227" w:rsidRDefault="00ED7829" w:rsidP="00ED7829">
                                <w:r w:rsidRPr="00402227">
                                  <w:t xml:space="preserve">Module </w:t>
                                </w:r>
                                <w:r>
                                  <w:t>2</w:t>
                                </w:r>
                                <w:r w:rsidRPr="00402227">
                                  <w:t xml:space="preserve">: </w:t>
                                </w:r>
                                <w:r w:rsidRPr="001A49F7">
                                  <w:t>CHCLEG001</w:t>
                                </w:r>
                                <w:r w:rsidRPr="00402227">
                                  <w:t xml:space="preserve"> </w:t>
                                </w:r>
                                <w:r w:rsidRPr="001A49F7">
                                  <w:t xml:space="preserve">Work legally and ethically  </w:t>
                                </w:r>
                              </w:p>
                              <w:p w14:paraId="5771E9D4" w14:textId="77777777" w:rsidR="006245DB" w:rsidRDefault="006245DB" w:rsidP="006245DB">
                                <w:pPr>
                                  <w:rPr>
                                    <w:rFonts w:cs="Arial"/>
                                    <w:szCs w:val="22"/>
                                  </w:rPr>
                                </w:pPr>
                                <w:r>
                                  <w:rPr>
                                    <w:rFonts w:cs="Arial"/>
                                    <w:szCs w:val="22"/>
                                  </w:rPr>
                                  <w:t xml:space="preserve">Module 5: </w:t>
                                </w:r>
                                <w:r w:rsidRPr="00AC3F53">
                                  <w:rPr>
                                    <w:rFonts w:cs="Arial"/>
                                    <w:szCs w:val="22"/>
                                  </w:rPr>
                                  <w:t xml:space="preserve">HLTWHS002 - Follow safe work practices for direct client care &amp; HLTINF006 - Apply basic principles and practices of infection prevention and control </w:t>
                                </w:r>
                              </w:p>
                              <w:p w14:paraId="4D8970ED" w14:textId="2B11AB64" w:rsidR="001A49F7" w:rsidRPr="005E38DB" w:rsidRDefault="00F957E1" w:rsidP="00402227">
                                <w:pPr>
                                  <w:rPr>
                                    <w:rFonts w:eastAsia="Times New Roman" w:cs="Calibri"/>
                                    <w:color w:val="FF0000"/>
                                    <w:sz w:val="56"/>
                                    <w:szCs w:val="56"/>
                                    <w:lang w:eastAsia="en-AU" w:bidi="ar-SA"/>
                                  </w:rPr>
                                </w:pPr>
                                <w:r w:rsidRPr="005E38DB">
                                  <w:rPr>
                                    <w:rFonts w:eastAsia="Times New Roman" w:cs="Calibri"/>
                                    <w:color w:val="FF0000"/>
                                    <w:sz w:val="56"/>
                                    <w:szCs w:val="56"/>
                                    <w:lang w:eastAsia="en-AU" w:bidi="ar-SA"/>
                                  </w:rPr>
                                  <w:t>ASSESSOR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A9C4" id="Text Box 217" o:spid="_x0000_s1027" type="#_x0000_t202" style="position:absolute;left:0;text-align:left;margin-left:-16.95pt;margin-top:172.75pt;width:493.5pt;height: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" stroked="f">
                    <v:textbox>
                      <w:txbxContent>
                        <w:p w14:paraId="21C54AB4" w14:textId="45A5836A" w:rsidR="000F7068" w:rsidRPr="00D526EA" w:rsidRDefault="000F7068">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0876B2">
                            <w:rPr>
                              <w:rFonts w:ascii="Simplon Norm Light" w:eastAsia="Simplon Norm Light" w:hAnsi="Simplon Norm Light" w:cs="Simplon Norm Light"/>
                              <w:b/>
                              <w:bCs/>
                              <w:sz w:val="48"/>
                              <w:szCs w:val="48"/>
                              <w:lang w:val="en-US" w:eastAsia="en-US" w:bidi="ar-SA"/>
                            </w:rPr>
                            <w:t xml:space="preserve"> and Assessment</w:t>
                          </w:r>
                        </w:p>
                        <w:p w14:paraId="28CF9B62" w14:textId="5391734D" w:rsidR="000F7068" w:rsidRDefault="000F7068">
                          <w:pPr>
                            <w:rPr>
                              <w:rFonts w:ascii="Simplon Norm Light" w:eastAsia="Simplon Norm Light" w:hAnsi="Simplon Norm Light" w:cs="Simplon Norm Light"/>
                              <w:sz w:val="44"/>
                              <w:szCs w:val="44"/>
                              <w:lang w:val="en-US" w:eastAsia="en-US" w:bidi="ar-SA"/>
                            </w:rPr>
                          </w:pPr>
                          <w:r>
                            <w:rPr>
                              <w:rFonts w:ascii="Simplon Norm Light" w:eastAsia="Simplon Norm Light" w:hAnsi="Simplon Norm Light" w:cs="Simplon Norm Light"/>
                              <w:sz w:val="44"/>
                              <w:szCs w:val="44"/>
                              <w:lang w:val="en-US" w:eastAsia="en-US" w:bidi="ar-SA"/>
                            </w:rPr>
                            <w:t>Portfolio</w:t>
                          </w:r>
                          <w:r w:rsidR="00005C76">
                            <w:rPr>
                              <w:rFonts w:ascii="Simplon Norm Light" w:eastAsia="Simplon Norm Light" w:hAnsi="Simplon Norm Light" w:cs="Simplon Norm Light"/>
                              <w:sz w:val="44"/>
                              <w:szCs w:val="44"/>
                              <w:lang w:val="en-US" w:eastAsia="en-US" w:bidi="ar-SA"/>
                            </w:rPr>
                            <w:t xml:space="preserve"> 1</w:t>
                          </w:r>
                          <w:r w:rsidR="00F51AB1">
                            <w:rPr>
                              <w:rFonts w:ascii="Simplon Norm Light" w:eastAsia="Simplon Norm Light" w:hAnsi="Simplon Norm Light" w:cs="Simplon Norm Light"/>
                              <w:sz w:val="44"/>
                              <w:szCs w:val="44"/>
                              <w:lang w:val="en-US" w:eastAsia="en-US" w:bidi="ar-SA"/>
                            </w:rPr>
                            <w:t xml:space="preserve"> of </w:t>
                          </w:r>
                          <w:r w:rsidR="000F7621">
                            <w:rPr>
                              <w:rFonts w:ascii="Simplon Norm Light" w:eastAsia="Simplon Norm Light" w:hAnsi="Simplon Norm Light" w:cs="Simplon Norm Light"/>
                              <w:sz w:val="44"/>
                              <w:szCs w:val="44"/>
                              <w:lang w:val="en-US" w:eastAsia="en-US" w:bidi="ar-SA"/>
                            </w:rPr>
                            <w:t>2</w:t>
                          </w:r>
                        </w:p>
                        <w:p w14:paraId="5729BA2E" w14:textId="77777777" w:rsidR="00ED7829" w:rsidRDefault="00ED7829" w:rsidP="00ED7829">
                          <w:pPr>
                            <w:rPr>
                              <w:rFonts w:eastAsia="Times New Roman" w:cs="Calibri"/>
                              <w:szCs w:val="22"/>
                              <w:lang w:eastAsia="en-AU" w:bidi="ar-SA"/>
                            </w:rPr>
                          </w:pPr>
                          <w:r w:rsidRPr="00402227">
                            <w:t xml:space="preserve">Module </w:t>
                          </w:r>
                          <w:r>
                            <w:t>1</w:t>
                          </w:r>
                          <w:r w:rsidRPr="00402227">
                            <w:t xml:space="preserve">: </w:t>
                          </w:r>
                          <w:r w:rsidRPr="001A49F7">
                            <w:t>CHCCOM005</w:t>
                          </w:r>
                          <w:r w:rsidRPr="00402227">
                            <w:t xml:space="preserve"> </w:t>
                          </w:r>
                          <w:r w:rsidRPr="004B47B5">
                            <w:rPr>
                              <w:rFonts w:eastAsia="Times New Roman" w:cs="Calibri"/>
                              <w:szCs w:val="22"/>
                              <w:lang w:eastAsia="en-AU" w:bidi="ar-SA"/>
                            </w:rPr>
                            <w:t xml:space="preserve">Communicate and work in health or community services </w:t>
                          </w:r>
                        </w:p>
                        <w:p w14:paraId="76D855B8" w14:textId="77777777" w:rsidR="00ED7829" w:rsidRPr="00402227" w:rsidRDefault="00ED7829" w:rsidP="00ED7829">
                          <w:r w:rsidRPr="00402227">
                            <w:t xml:space="preserve">Module </w:t>
                          </w:r>
                          <w:r>
                            <w:t>2</w:t>
                          </w:r>
                          <w:r w:rsidRPr="00402227">
                            <w:t xml:space="preserve">: </w:t>
                          </w:r>
                          <w:r w:rsidRPr="001A49F7">
                            <w:t>CHCLEG001</w:t>
                          </w:r>
                          <w:r w:rsidRPr="00402227">
                            <w:t xml:space="preserve"> </w:t>
                          </w:r>
                          <w:r w:rsidRPr="001A49F7">
                            <w:t xml:space="preserve">Work legally and ethically  </w:t>
                          </w:r>
                        </w:p>
                        <w:p w14:paraId="5771E9D4" w14:textId="77777777" w:rsidR="006245DB" w:rsidRDefault="006245DB" w:rsidP="006245DB">
                          <w:pPr>
                            <w:rPr>
                              <w:rFonts w:cs="Arial"/>
                              <w:szCs w:val="22"/>
                            </w:rPr>
                          </w:pPr>
                          <w:r>
                            <w:rPr>
                              <w:rFonts w:cs="Arial"/>
                              <w:szCs w:val="22"/>
                            </w:rPr>
                            <w:t xml:space="preserve">Module 5: </w:t>
                          </w:r>
                          <w:r w:rsidRPr="00AC3F53">
                            <w:rPr>
                              <w:rFonts w:cs="Arial"/>
                              <w:szCs w:val="22"/>
                            </w:rPr>
                            <w:t xml:space="preserve">HLTWHS002 - Follow safe work practices for direct client care &amp; HLTINF006 - Apply basic principles and practices of infection prevention and control </w:t>
                          </w:r>
                        </w:p>
                        <w:p w14:paraId="4D8970ED" w14:textId="2B11AB64" w:rsidR="001A49F7" w:rsidRPr="005E38DB" w:rsidRDefault="00F957E1" w:rsidP="00402227">
                          <w:pPr>
                            <w:rPr>
                              <w:rFonts w:eastAsia="Times New Roman" w:cs="Calibri"/>
                              <w:color w:val="FF0000"/>
                              <w:sz w:val="56"/>
                              <w:szCs w:val="56"/>
                              <w:lang w:eastAsia="en-AU" w:bidi="ar-SA"/>
                            </w:rPr>
                          </w:pPr>
                          <w:r w:rsidRPr="005E38DB">
                            <w:rPr>
                              <w:rFonts w:eastAsia="Times New Roman" w:cs="Calibri"/>
                              <w:color w:val="FF0000"/>
                              <w:sz w:val="56"/>
                              <w:szCs w:val="56"/>
                              <w:lang w:eastAsia="en-AU" w:bidi="ar-SA"/>
                            </w:rPr>
                            <w:t>ASSESSOR GUIDE</w:t>
                          </w:r>
                        </w:p>
                      </w:txbxContent>
                    </v:textbox>
                    <w10:wrap type="square" anchorx="margin"/>
                  </v:shape>
                </w:pict>
              </mc:Fallback>
            </mc:AlternateContent>
          </w:r>
        </w:p>
        <w:p w14:paraId="6B21E0CB" w14:textId="00F39F2A" w:rsidR="002036E5" w:rsidRPr="004050F6" w:rsidRDefault="002036E5" w:rsidP="002036E5">
          <w:pPr>
            <w:jc w:val="right"/>
          </w:pPr>
        </w:p>
        <w:p w14:paraId="0DB9C6DB" w14:textId="1F4C3FE7" w:rsidR="0062732E" w:rsidRPr="004050F6" w:rsidRDefault="0062732E" w:rsidP="0062732E">
          <w:pPr>
            <w:spacing w:before="90"/>
          </w:pPr>
        </w:p>
        <w:p w14:paraId="31C56E13" w14:textId="4A3229B8" w:rsidR="005B3D2A" w:rsidRPr="004050F6" w:rsidRDefault="00F957E1" w:rsidP="001B7A75">
          <w:pPr>
            <w:spacing w:before="90"/>
            <w:ind w:left="-142"/>
            <w:rPr>
              <w:rFonts w:eastAsia="Tahoma" w:cs="Tahoma"/>
              <w:color w:val="ED1C2E"/>
              <w:sz w:val="29"/>
              <w:szCs w:val="29"/>
              <w:lang w:val="en-US" w:eastAsia="en-US" w:bidi="ar-SA"/>
            </w:rPr>
          </w:pPr>
          <w:r w:rsidRPr="004050F6">
            <w:rPr>
              <w:noProof/>
              <w:color w:val="2B579A"/>
              <w:sz w:val="52"/>
              <w:szCs w:val="52"/>
              <w:shd w:val="clear" w:color="auto" w:fill="E6E6E6"/>
              <w:lang w:eastAsia="en-AU" w:bidi="ar-SA"/>
            </w:rPr>
            <w:drawing>
              <wp:anchor distT="0" distB="0" distL="114300" distR="114300" simplePos="0" relativeHeight="251658245" behindDoc="1" locked="0" layoutInCell="1" allowOverlap="1" wp14:anchorId="20C393E2" wp14:editId="2EBB8029">
                <wp:simplePos x="0" y="0"/>
                <wp:positionH relativeFrom="column">
                  <wp:posOffset>4985385</wp:posOffset>
                </wp:positionH>
                <wp:positionV relativeFrom="paragraph">
                  <wp:posOffset>-85090</wp:posOffset>
                </wp:positionV>
                <wp:extent cx="1318260" cy="884555"/>
                <wp:effectExtent l="0" t="0" r="0" b="0"/>
                <wp:wrapTight wrapText="bothSides">
                  <wp:wrapPolygon edited="0">
                    <wp:start x="0" y="0"/>
                    <wp:lineTo x="0" y="16281"/>
                    <wp:lineTo x="9988" y="20933"/>
                    <wp:lineTo x="21225" y="20933"/>
                    <wp:lineTo x="21225" y="4652"/>
                    <wp:lineTo x="11237" y="0"/>
                    <wp:lineTo x="0" y="0"/>
                  </wp:wrapPolygon>
                </wp:wrapTight>
                <wp:docPr id="1" name="Picture 1" descr="Logo with two squares side by side. Left, black square with white text that reads 'Swinburne'. Right, red square with white text that reads, Swinburne Open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with two squares side by side. Left, black square with white text that reads 'Swinburne'. Right, red square with white text that reads, Swinburne Open Education.">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260" cy="884555"/>
                        </a:xfrm>
                        <a:prstGeom prst="rect">
                          <a:avLst/>
                        </a:prstGeom>
                      </pic:spPr>
                    </pic:pic>
                  </a:graphicData>
                </a:graphic>
                <wp14:sizeRelH relativeFrom="page">
                  <wp14:pctWidth>0</wp14:pctWidth>
                </wp14:sizeRelH>
                <wp14:sizeRelV relativeFrom="page">
                  <wp14:pctHeight>0</wp14:pctHeight>
                </wp14:sizeRelV>
              </wp:anchor>
            </w:drawing>
          </w:r>
        </w:p>
      </w:sdtContent>
    </w:sdt>
    <w:p w14:paraId="6F5432F1" w14:textId="70AB809C" w:rsidR="0060401B" w:rsidRDefault="0060401B" w:rsidP="00DA1B6A">
      <w:pPr>
        <w:pStyle w:val="TOCHeading"/>
      </w:pPr>
    </w:p>
    <w:p w14:paraId="5C6C8B91" w14:textId="16DA613E" w:rsidR="00B914AE" w:rsidRPr="004050F6" w:rsidRDefault="00B914AE" w:rsidP="00DA1B6A">
      <w:pPr>
        <w:pStyle w:val="TOCHeading"/>
      </w:pPr>
      <w:r w:rsidRPr="004050F6">
        <w:t>What is Structured Workplace Learning</w:t>
      </w:r>
      <w:r w:rsidR="000876B2">
        <w:t xml:space="preserve"> and Assessment</w:t>
      </w:r>
      <w:r w:rsidRPr="004050F6">
        <w:t>?</w:t>
      </w:r>
    </w:p>
    <w:p w14:paraId="4B331A55" w14:textId="1295A636" w:rsidR="00B914AE" w:rsidRPr="004050F6" w:rsidRDefault="00B914AE" w:rsidP="00D36E8E">
      <w:r>
        <w:t>Swinburne Open Education offer students a unique opportunity to study in an online environment to develop their skills and knowledge in their chosen field, at a time and pace that suit them.</w:t>
      </w:r>
    </w:p>
    <w:p w14:paraId="028614DC" w14:textId="19B3C44A" w:rsidR="00B914AE" w:rsidRPr="004050F6" w:rsidRDefault="00B914AE" w:rsidP="00D36E8E">
      <w:r w:rsidRPr="004050F6">
        <w:t xml:space="preserve">Many of our courses require practical skills application to achieve competency. Structured Workplace Learning </w:t>
      </w:r>
      <w:r w:rsidR="000876B2">
        <w:t xml:space="preserve">and Assessment </w:t>
      </w:r>
      <w:r w:rsidRPr="004050F6">
        <w:t>(SWL</w:t>
      </w:r>
      <w:r w:rsidR="000876B2">
        <w:t>A</w:t>
      </w:r>
      <w:r w:rsidRPr="004050F6">
        <w:t>) offers students in these courses the opportunity to seek out a workplace where they can apply their learning in practical ways in order to expand on and demonstrate their skills.</w:t>
      </w:r>
    </w:p>
    <w:p w14:paraId="27583FA2" w14:textId="77777777" w:rsidR="00A03772" w:rsidRPr="004050F6" w:rsidRDefault="00A03772" w:rsidP="00795CE9">
      <w:pPr>
        <w:spacing w:before="90"/>
        <w:rPr>
          <w:szCs w:val="22"/>
        </w:rPr>
      </w:pPr>
    </w:p>
    <w:p w14:paraId="7F8DFF0B" w14:textId="77777777" w:rsidR="00A03772" w:rsidRPr="004050F6" w:rsidRDefault="00A03772" w:rsidP="00795CE9">
      <w:pPr>
        <w:spacing w:before="90"/>
        <w:rPr>
          <w:szCs w:val="22"/>
        </w:rPr>
      </w:pPr>
    </w:p>
    <w:p w14:paraId="057E36FF" w14:textId="76E9C83A" w:rsidR="00A03772" w:rsidRPr="004050F6" w:rsidRDefault="00A03772" w:rsidP="00795CE9">
      <w:pPr>
        <w:spacing w:before="90"/>
        <w:rPr>
          <w:szCs w:val="22"/>
        </w:rPr>
      </w:pPr>
    </w:p>
    <w:p w14:paraId="56107AA0" w14:textId="140C4069" w:rsidR="00623F16" w:rsidRPr="004050F6" w:rsidRDefault="00623F16" w:rsidP="00795CE9">
      <w:pPr>
        <w:spacing w:before="90"/>
        <w:rPr>
          <w:szCs w:val="22"/>
        </w:rPr>
      </w:pPr>
    </w:p>
    <w:p w14:paraId="513D297C" w14:textId="77777777" w:rsidR="00A03772" w:rsidRPr="004050F6" w:rsidRDefault="00A03772" w:rsidP="00795CE9">
      <w:pPr>
        <w:spacing w:before="90"/>
        <w:rPr>
          <w:szCs w:val="22"/>
        </w:rPr>
      </w:pPr>
    </w:p>
    <w:p w14:paraId="326D6053" w14:textId="04FC2F93" w:rsidR="00A03772" w:rsidRPr="004050F6" w:rsidRDefault="00A03772" w:rsidP="00795CE9">
      <w:pPr>
        <w:spacing w:before="90"/>
        <w:rPr>
          <w:szCs w:val="22"/>
        </w:rPr>
      </w:pPr>
    </w:p>
    <w:p w14:paraId="291527AC" w14:textId="4FF8097C" w:rsidR="0000304B" w:rsidRPr="004050F6" w:rsidRDefault="001A49F7" w:rsidP="00795CE9">
      <w:pPr>
        <w:spacing w:before="90"/>
        <w:rPr>
          <w:szCs w:val="22"/>
        </w:rPr>
      </w:pPr>
      <w:r w:rsidRPr="004050F6">
        <w:rPr>
          <w:noProof/>
          <w:color w:val="2B579A"/>
          <w:shd w:val="clear" w:color="auto" w:fill="E6E6E6"/>
          <w:lang w:eastAsia="en-AU" w:bidi="ar-SA"/>
        </w:rPr>
        <mc:AlternateContent>
          <mc:Choice Requires="wps">
            <w:drawing>
              <wp:anchor distT="0" distB="0" distL="114300" distR="114300" simplePos="0" relativeHeight="251658243" behindDoc="0" locked="0" layoutInCell="1" allowOverlap="1" wp14:anchorId="4E2EF674" wp14:editId="4D0A1BC1">
                <wp:simplePos x="0" y="0"/>
                <wp:positionH relativeFrom="page">
                  <wp:posOffset>440690</wp:posOffset>
                </wp:positionH>
                <wp:positionV relativeFrom="paragraph">
                  <wp:posOffset>313055</wp:posOffset>
                </wp:positionV>
                <wp:extent cx="713549" cy="501966"/>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549" cy="501966"/>
                        </a:xfrm>
                        <a:custGeom>
                          <a:avLst/>
                          <a:gdLst>
                            <a:gd name="T0" fmla="+- 0 6765 6143"/>
                            <a:gd name="T1" fmla="*/ T0 w 1075"/>
                            <a:gd name="T2" fmla="+- 0 190 -530"/>
                            <a:gd name="T3" fmla="*/ 190 h 879"/>
                            <a:gd name="T4" fmla="+- 0 6759 6143"/>
                            <a:gd name="T5" fmla="*/ T4 w 1075"/>
                            <a:gd name="T6" fmla="+- 0 183 -530"/>
                            <a:gd name="T7" fmla="*/ 183 h 879"/>
                            <a:gd name="T8" fmla="+- 0 6750 6143"/>
                            <a:gd name="T9" fmla="*/ T8 w 1075"/>
                            <a:gd name="T10" fmla="+- 0 183 -530"/>
                            <a:gd name="T11" fmla="*/ 183 h 879"/>
                            <a:gd name="T12" fmla="+- 0 6601 6143"/>
                            <a:gd name="T13" fmla="*/ T12 w 1075"/>
                            <a:gd name="T14" fmla="+- 0 183 -530"/>
                            <a:gd name="T15" fmla="*/ 183 h 879"/>
                            <a:gd name="T16" fmla="+- 0 6594 6143"/>
                            <a:gd name="T17" fmla="*/ T16 w 1075"/>
                            <a:gd name="T18" fmla="+- 0 190 -530"/>
                            <a:gd name="T19" fmla="*/ 190 h 879"/>
                            <a:gd name="T20" fmla="+- 0 6594 6143"/>
                            <a:gd name="T21" fmla="*/ T20 w 1075"/>
                            <a:gd name="T22" fmla="+- 0 207 -530"/>
                            <a:gd name="T23" fmla="*/ 207 h 879"/>
                            <a:gd name="T24" fmla="+- 0 6601 6143"/>
                            <a:gd name="T25" fmla="*/ T24 w 1075"/>
                            <a:gd name="T26" fmla="+- 0 213 -530"/>
                            <a:gd name="T27" fmla="*/ 213 h 879"/>
                            <a:gd name="T28" fmla="+- 0 6759 6143"/>
                            <a:gd name="T29" fmla="*/ T28 w 1075"/>
                            <a:gd name="T30" fmla="+- 0 213 -530"/>
                            <a:gd name="T31" fmla="*/ 213 h 879"/>
                            <a:gd name="T32" fmla="+- 0 6765 6143"/>
                            <a:gd name="T33" fmla="*/ T32 w 1075"/>
                            <a:gd name="T34" fmla="+- 0 207 -530"/>
                            <a:gd name="T35" fmla="*/ 207 h 879"/>
                            <a:gd name="T36" fmla="+- 0 6765 6143"/>
                            <a:gd name="T37" fmla="*/ T36 w 1075"/>
                            <a:gd name="T38" fmla="+- 0 190 -530"/>
                            <a:gd name="T39" fmla="*/ 190 h 879"/>
                            <a:gd name="T40" fmla="+- 0 7217 6143"/>
                            <a:gd name="T41" fmla="*/ T40 w 1075"/>
                            <a:gd name="T42" fmla="+- 0 252 -530"/>
                            <a:gd name="T43" fmla="*/ 252 h 879"/>
                            <a:gd name="T44" fmla="+- 0 7217 6143"/>
                            <a:gd name="T45" fmla="*/ T44 w 1075"/>
                            <a:gd name="T46" fmla="+- 0 250 -530"/>
                            <a:gd name="T47" fmla="*/ 250 h 879"/>
                            <a:gd name="T48" fmla="+- 0 7217 6143"/>
                            <a:gd name="T49" fmla="*/ T48 w 1075"/>
                            <a:gd name="T50" fmla="+- 0 250 -530"/>
                            <a:gd name="T51" fmla="*/ 250 h 879"/>
                            <a:gd name="T52" fmla="+- 0 7216 6143"/>
                            <a:gd name="T53" fmla="*/ T52 w 1075"/>
                            <a:gd name="T54" fmla="+- 0 249 -530"/>
                            <a:gd name="T55" fmla="*/ 249 h 879"/>
                            <a:gd name="T56" fmla="+- 0 7216 6143"/>
                            <a:gd name="T57" fmla="*/ T56 w 1075"/>
                            <a:gd name="T58" fmla="+- 0 247 -530"/>
                            <a:gd name="T59" fmla="*/ 247 h 879"/>
                            <a:gd name="T60" fmla="+- 0 7211 6143"/>
                            <a:gd name="T61" fmla="*/ T60 w 1075"/>
                            <a:gd name="T62" fmla="+- 0 238 -530"/>
                            <a:gd name="T63" fmla="*/ 238 h 879"/>
                            <a:gd name="T64" fmla="+- 0 7184 6143"/>
                            <a:gd name="T65" fmla="*/ T64 w 1075"/>
                            <a:gd name="T66" fmla="+- 0 187 -530"/>
                            <a:gd name="T67" fmla="*/ 187 h 879"/>
                            <a:gd name="T68" fmla="+- 0 7184 6143"/>
                            <a:gd name="T69" fmla="*/ T68 w 1075"/>
                            <a:gd name="T70" fmla="+- 0 268 -530"/>
                            <a:gd name="T71" fmla="*/ 268 h 879"/>
                            <a:gd name="T72" fmla="+- 0 7174 6143"/>
                            <a:gd name="T73" fmla="*/ T72 w 1075"/>
                            <a:gd name="T74" fmla="+- 0 319 -530"/>
                            <a:gd name="T75" fmla="*/ 319 h 879"/>
                            <a:gd name="T76" fmla="+- 0 6185 6143"/>
                            <a:gd name="T77" fmla="*/ T76 w 1075"/>
                            <a:gd name="T78" fmla="+- 0 319 -530"/>
                            <a:gd name="T79" fmla="*/ 319 h 879"/>
                            <a:gd name="T80" fmla="+- 0 6176 6143"/>
                            <a:gd name="T81" fmla="*/ T80 w 1075"/>
                            <a:gd name="T82" fmla="+- 0 268 -530"/>
                            <a:gd name="T83" fmla="*/ 268 h 879"/>
                            <a:gd name="T84" fmla="+- 0 7184 6143"/>
                            <a:gd name="T85" fmla="*/ T84 w 1075"/>
                            <a:gd name="T86" fmla="+- 0 268 -530"/>
                            <a:gd name="T87" fmla="*/ 268 h 879"/>
                            <a:gd name="T88" fmla="+- 0 7184 6143"/>
                            <a:gd name="T89" fmla="*/ T88 w 1075"/>
                            <a:gd name="T90" fmla="+- 0 187 -530"/>
                            <a:gd name="T91" fmla="*/ 187 h 879"/>
                            <a:gd name="T92" fmla="+- 0 7177 6143"/>
                            <a:gd name="T93" fmla="*/ T92 w 1075"/>
                            <a:gd name="T94" fmla="+- 0 174 -530"/>
                            <a:gd name="T95" fmla="*/ 174 h 879"/>
                            <a:gd name="T96" fmla="+- 0 7177 6143"/>
                            <a:gd name="T97" fmla="*/ T96 w 1075"/>
                            <a:gd name="T98" fmla="+- 0 238 -530"/>
                            <a:gd name="T99" fmla="*/ 238 h 879"/>
                            <a:gd name="T100" fmla="+- 0 6183 6143"/>
                            <a:gd name="T101" fmla="*/ T100 w 1075"/>
                            <a:gd name="T102" fmla="+- 0 238 -530"/>
                            <a:gd name="T103" fmla="*/ 238 h 879"/>
                            <a:gd name="T104" fmla="+- 0 6260 6143"/>
                            <a:gd name="T105" fmla="*/ T104 w 1075"/>
                            <a:gd name="T106" fmla="+- 0 93 -530"/>
                            <a:gd name="T107" fmla="*/ 93 h 879"/>
                            <a:gd name="T108" fmla="+- 0 7100 6143"/>
                            <a:gd name="T109" fmla="*/ T108 w 1075"/>
                            <a:gd name="T110" fmla="+- 0 93 -530"/>
                            <a:gd name="T111" fmla="*/ 93 h 879"/>
                            <a:gd name="T112" fmla="+- 0 7177 6143"/>
                            <a:gd name="T113" fmla="*/ T112 w 1075"/>
                            <a:gd name="T114" fmla="+- 0 238 -530"/>
                            <a:gd name="T115" fmla="*/ 238 h 879"/>
                            <a:gd name="T116" fmla="+- 0 7177 6143"/>
                            <a:gd name="T117" fmla="*/ T116 w 1075"/>
                            <a:gd name="T118" fmla="+- 0 174 -530"/>
                            <a:gd name="T119" fmla="*/ 174 h 879"/>
                            <a:gd name="T120" fmla="+- 0 7134 6143"/>
                            <a:gd name="T121" fmla="*/ T120 w 1075"/>
                            <a:gd name="T122" fmla="+- 0 93 -530"/>
                            <a:gd name="T123" fmla="*/ 93 h 879"/>
                            <a:gd name="T124" fmla="+- 0 7124 6143"/>
                            <a:gd name="T125" fmla="*/ T124 w 1075"/>
                            <a:gd name="T126" fmla="+- 0 75 -530"/>
                            <a:gd name="T127" fmla="*/ 75 h 879"/>
                            <a:gd name="T128" fmla="+- 0 7124 6143"/>
                            <a:gd name="T129" fmla="*/ T128 w 1075"/>
                            <a:gd name="T130" fmla="+- 0 63 -530"/>
                            <a:gd name="T131" fmla="*/ 63 h 879"/>
                            <a:gd name="T132" fmla="+- 0 7124 6143"/>
                            <a:gd name="T133" fmla="*/ T132 w 1075"/>
                            <a:gd name="T134" fmla="+- 0 -500 -530"/>
                            <a:gd name="T135" fmla="*/ -500 h 879"/>
                            <a:gd name="T136" fmla="+- 0 7124 6143"/>
                            <a:gd name="T137" fmla="*/ T136 w 1075"/>
                            <a:gd name="T138" fmla="+- 0 -523 -530"/>
                            <a:gd name="T139" fmla="*/ -523 h 879"/>
                            <a:gd name="T140" fmla="+- 0 7117 6143"/>
                            <a:gd name="T141" fmla="*/ T140 w 1075"/>
                            <a:gd name="T142" fmla="+- 0 -530 -530"/>
                            <a:gd name="T143" fmla="*/ -530 h 879"/>
                            <a:gd name="T144" fmla="+- 0 7094 6143"/>
                            <a:gd name="T145" fmla="*/ T144 w 1075"/>
                            <a:gd name="T146" fmla="+- 0 -530 -530"/>
                            <a:gd name="T147" fmla="*/ -530 h 879"/>
                            <a:gd name="T148" fmla="+- 0 7094 6143"/>
                            <a:gd name="T149" fmla="*/ T148 w 1075"/>
                            <a:gd name="T150" fmla="+- 0 -500 -530"/>
                            <a:gd name="T151" fmla="*/ -500 h 879"/>
                            <a:gd name="T152" fmla="+- 0 7094 6143"/>
                            <a:gd name="T153" fmla="*/ T152 w 1075"/>
                            <a:gd name="T154" fmla="+- 0 63 -530"/>
                            <a:gd name="T155" fmla="*/ 63 h 879"/>
                            <a:gd name="T156" fmla="+- 0 6266 6143"/>
                            <a:gd name="T157" fmla="*/ T156 w 1075"/>
                            <a:gd name="T158" fmla="+- 0 63 -530"/>
                            <a:gd name="T159" fmla="*/ 63 h 879"/>
                            <a:gd name="T160" fmla="+- 0 6266 6143"/>
                            <a:gd name="T161" fmla="*/ T160 w 1075"/>
                            <a:gd name="T162" fmla="+- 0 -500 -530"/>
                            <a:gd name="T163" fmla="*/ -500 h 879"/>
                            <a:gd name="T164" fmla="+- 0 7094 6143"/>
                            <a:gd name="T165" fmla="*/ T164 w 1075"/>
                            <a:gd name="T166" fmla="+- 0 -500 -530"/>
                            <a:gd name="T167" fmla="*/ -500 h 879"/>
                            <a:gd name="T168" fmla="+- 0 7094 6143"/>
                            <a:gd name="T169" fmla="*/ T168 w 1075"/>
                            <a:gd name="T170" fmla="+- 0 -530 -530"/>
                            <a:gd name="T171" fmla="*/ -530 h 879"/>
                            <a:gd name="T172" fmla="+- 0 6242 6143"/>
                            <a:gd name="T173" fmla="*/ T172 w 1075"/>
                            <a:gd name="T174" fmla="+- 0 -530 -530"/>
                            <a:gd name="T175" fmla="*/ -530 h 879"/>
                            <a:gd name="T176" fmla="+- 0 6236 6143"/>
                            <a:gd name="T177" fmla="*/ T176 w 1075"/>
                            <a:gd name="T178" fmla="+- 0 -523 -530"/>
                            <a:gd name="T179" fmla="*/ -523 h 879"/>
                            <a:gd name="T180" fmla="+- 0 6236 6143"/>
                            <a:gd name="T181" fmla="*/ T180 w 1075"/>
                            <a:gd name="T182" fmla="+- 0 75 -530"/>
                            <a:gd name="T183" fmla="*/ 75 h 879"/>
                            <a:gd name="T184" fmla="+- 0 6144 6143"/>
                            <a:gd name="T185" fmla="*/ T184 w 1075"/>
                            <a:gd name="T186" fmla="+- 0 247 -530"/>
                            <a:gd name="T187" fmla="*/ 247 h 879"/>
                            <a:gd name="T188" fmla="+- 0 6143 6143"/>
                            <a:gd name="T189" fmla="*/ T188 w 1075"/>
                            <a:gd name="T190" fmla="+- 0 249 -530"/>
                            <a:gd name="T191" fmla="*/ 249 h 879"/>
                            <a:gd name="T192" fmla="+- 0 6143 6143"/>
                            <a:gd name="T193" fmla="*/ T192 w 1075"/>
                            <a:gd name="T194" fmla="+- 0 250 -530"/>
                            <a:gd name="T195" fmla="*/ 250 h 879"/>
                            <a:gd name="T196" fmla="+- 0 6143 6143"/>
                            <a:gd name="T197" fmla="*/ T196 w 1075"/>
                            <a:gd name="T198" fmla="+- 0 256 -530"/>
                            <a:gd name="T199" fmla="*/ 256 h 879"/>
                            <a:gd name="T200" fmla="+- 0 6159 6143"/>
                            <a:gd name="T201" fmla="*/ T200 w 1075"/>
                            <a:gd name="T202" fmla="+- 0 344 -530"/>
                            <a:gd name="T203" fmla="*/ 344 h 879"/>
                            <a:gd name="T204" fmla="+- 0 6166 6143"/>
                            <a:gd name="T205" fmla="*/ T204 w 1075"/>
                            <a:gd name="T206" fmla="+- 0 349 -530"/>
                            <a:gd name="T207" fmla="*/ 349 h 879"/>
                            <a:gd name="T208" fmla="+- 0 7194 6143"/>
                            <a:gd name="T209" fmla="*/ T208 w 1075"/>
                            <a:gd name="T210" fmla="+- 0 349 -530"/>
                            <a:gd name="T211" fmla="*/ 349 h 879"/>
                            <a:gd name="T212" fmla="+- 0 7200 6143"/>
                            <a:gd name="T213" fmla="*/ T212 w 1075"/>
                            <a:gd name="T214" fmla="+- 0 344 -530"/>
                            <a:gd name="T215" fmla="*/ 344 h 879"/>
                            <a:gd name="T216" fmla="+- 0 7205 6143"/>
                            <a:gd name="T217" fmla="*/ T216 w 1075"/>
                            <a:gd name="T218" fmla="+- 0 319 -530"/>
                            <a:gd name="T219" fmla="*/ 319 h 879"/>
                            <a:gd name="T220" fmla="+- 0 7214 6143"/>
                            <a:gd name="T221" fmla="*/ T220 w 1075"/>
                            <a:gd name="T222" fmla="+- 0 268 -530"/>
                            <a:gd name="T223" fmla="*/ 268 h 879"/>
                            <a:gd name="T224" fmla="+- 0 7217 6143"/>
                            <a:gd name="T225" fmla="*/ T224 w 1075"/>
                            <a:gd name="T226" fmla="+- 0 256 -530"/>
                            <a:gd name="T227" fmla="*/ 256 h 879"/>
                            <a:gd name="T228" fmla="+- 0 7217 6143"/>
                            <a:gd name="T229" fmla="*/ T228 w 1075"/>
                            <a:gd name="T230" fmla="+- 0 255 -530"/>
                            <a:gd name="T231" fmla="*/ 255 h 879"/>
                            <a:gd name="T232" fmla="+- 0 7217 6143"/>
                            <a:gd name="T233" fmla="*/ T232 w 1075"/>
                            <a:gd name="T234" fmla="+- 0 254 -530"/>
                            <a:gd name="T235" fmla="*/ 254 h 879"/>
                            <a:gd name="T236" fmla="+- 0 7217 6143"/>
                            <a:gd name="T237" fmla="*/ T236 w 1075"/>
                            <a:gd name="T238" fmla="+- 0 252 -530"/>
                            <a:gd name="T239" fmla="*/ 252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5" h="879">
                              <a:moveTo>
                                <a:pt x="622" y="720"/>
                              </a:moveTo>
                              <a:lnTo>
                                <a:pt x="616" y="713"/>
                              </a:lnTo>
                              <a:lnTo>
                                <a:pt x="607" y="713"/>
                              </a:lnTo>
                              <a:lnTo>
                                <a:pt x="458" y="713"/>
                              </a:lnTo>
                              <a:lnTo>
                                <a:pt x="451" y="720"/>
                              </a:lnTo>
                              <a:lnTo>
                                <a:pt x="451" y="737"/>
                              </a:lnTo>
                              <a:lnTo>
                                <a:pt x="458" y="743"/>
                              </a:lnTo>
                              <a:lnTo>
                                <a:pt x="616" y="743"/>
                              </a:lnTo>
                              <a:lnTo>
                                <a:pt x="622" y="737"/>
                              </a:lnTo>
                              <a:lnTo>
                                <a:pt x="622" y="720"/>
                              </a:lnTo>
                              <a:close/>
                              <a:moveTo>
                                <a:pt x="1074" y="782"/>
                              </a:moveTo>
                              <a:lnTo>
                                <a:pt x="1074" y="780"/>
                              </a:lnTo>
                              <a:lnTo>
                                <a:pt x="1073" y="779"/>
                              </a:lnTo>
                              <a:lnTo>
                                <a:pt x="1073" y="777"/>
                              </a:lnTo>
                              <a:lnTo>
                                <a:pt x="1068" y="768"/>
                              </a:lnTo>
                              <a:lnTo>
                                <a:pt x="1041" y="717"/>
                              </a:lnTo>
                              <a:lnTo>
                                <a:pt x="1041" y="798"/>
                              </a:lnTo>
                              <a:lnTo>
                                <a:pt x="1031" y="849"/>
                              </a:lnTo>
                              <a:lnTo>
                                <a:pt x="42" y="849"/>
                              </a:lnTo>
                              <a:lnTo>
                                <a:pt x="33" y="798"/>
                              </a:lnTo>
                              <a:lnTo>
                                <a:pt x="1041" y="798"/>
                              </a:lnTo>
                              <a:lnTo>
                                <a:pt x="1041" y="717"/>
                              </a:lnTo>
                              <a:lnTo>
                                <a:pt x="1034" y="704"/>
                              </a:lnTo>
                              <a:lnTo>
                                <a:pt x="1034" y="768"/>
                              </a:lnTo>
                              <a:lnTo>
                                <a:pt x="40" y="768"/>
                              </a:lnTo>
                              <a:lnTo>
                                <a:pt x="117" y="623"/>
                              </a:lnTo>
                              <a:lnTo>
                                <a:pt x="957" y="623"/>
                              </a:lnTo>
                              <a:lnTo>
                                <a:pt x="1034" y="768"/>
                              </a:lnTo>
                              <a:lnTo>
                                <a:pt x="1034" y="704"/>
                              </a:lnTo>
                              <a:lnTo>
                                <a:pt x="991" y="623"/>
                              </a:lnTo>
                              <a:lnTo>
                                <a:pt x="981" y="605"/>
                              </a:lnTo>
                              <a:lnTo>
                                <a:pt x="981" y="593"/>
                              </a:lnTo>
                              <a:lnTo>
                                <a:pt x="981" y="30"/>
                              </a:lnTo>
                              <a:lnTo>
                                <a:pt x="981" y="7"/>
                              </a:lnTo>
                              <a:lnTo>
                                <a:pt x="974" y="0"/>
                              </a:lnTo>
                              <a:lnTo>
                                <a:pt x="951" y="0"/>
                              </a:lnTo>
                              <a:lnTo>
                                <a:pt x="951" y="30"/>
                              </a:lnTo>
                              <a:lnTo>
                                <a:pt x="951" y="593"/>
                              </a:lnTo>
                              <a:lnTo>
                                <a:pt x="123" y="593"/>
                              </a:lnTo>
                              <a:lnTo>
                                <a:pt x="123" y="30"/>
                              </a:lnTo>
                              <a:lnTo>
                                <a:pt x="951" y="30"/>
                              </a:lnTo>
                              <a:lnTo>
                                <a:pt x="951" y="0"/>
                              </a:lnTo>
                              <a:lnTo>
                                <a:pt x="99" y="0"/>
                              </a:lnTo>
                              <a:lnTo>
                                <a:pt x="93" y="7"/>
                              </a:lnTo>
                              <a:lnTo>
                                <a:pt x="93" y="605"/>
                              </a:lnTo>
                              <a:lnTo>
                                <a:pt x="1" y="777"/>
                              </a:lnTo>
                              <a:lnTo>
                                <a:pt x="0" y="779"/>
                              </a:lnTo>
                              <a:lnTo>
                                <a:pt x="0" y="780"/>
                              </a:lnTo>
                              <a:lnTo>
                                <a:pt x="0" y="786"/>
                              </a:lnTo>
                              <a:lnTo>
                                <a:pt x="16" y="874"/>
                              </a:lnTo>
                              <a:lnTo>
                                <a:pt x="23" y="879"/>
                              </a:lnTo>
                              <a:lnTo>
                                <a:pt x="1051" y="879"/>
                              </a:lnTo>
                              <a:lnTo>
                                <a:pt x="1057" y="874"/>
                              </a:lnTo>
                              <a:lnTo>
                                <a:pt x="1062" y="849"/>
                              </a:lnTo>
                              <a:lnTo>
                                <a:pt x="1071" y="798"/>
                              </a:lnTo>
                              <a:lnTo>
                                <a:pt x="1074" y="786"/>
                              </a:lnTo>
                              <a:lnTo>
                                <a:pt x="1074" y="785"/>
                              </a:lnTo>
                              <a:lnTo>
                                <a:pt x="1074" y="784"/>
                              </a:lnTo>
                              <a:lnTo>
                                <a:pt x="1074" y="782"/>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F90B2" id="Freeform: Shape 10" o:spid="_x0000_s1026" style="position:absolute;margin-left:34.7pt;margin-top:24.65pt;width:56.2pt;height:3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" path="m622,720r-6,-7l607,713r-149,l451,720r,17l458,743r158,l622,737r,-17xm1074,782r,-2l1073,779r,-2l1068,768r-27,-51l1041,798r-10,51l42,849,33,798r1008,l1041,717r-7,-13l1034,768r-994,l117,623r840,l1034,768r,-64l991,623,981,605r,-12l981,30r,-23l974,,951,r,30l951,593r-828,l123,30r828,l951,,99,,93,7r,598l1,777,,779r,1l,786r16,88l23,879r1028,l1057,874r5,-25l1071,798r3,-12l1074,785r,-1l1074,782xe" fillcolor="#ed1c2e" stroked="f">
                <v:path arrowok="t" o:connecttype="custom" o:connectlocs="412863,108502;408880,104505;402906,104505;304005,104505;299359,108502;299359,118210;304005,121637;408880,121637;412863,118210;412863,108502;712885,143908;712885,142766;712885,142766;712221,142195;712221,141053;708903,135913;690981,106789;690981,153045;684343,182170;27878,182170;21904,153045;690981,153045;690981,106789;686335,99365;686335,135913;26551,135913;77661,53109;635225,53109;686335,135913;686335,99365;657793,53109;651155,42830;651155,35977;651155,-285532;651155,-298667;646509,-302664;631242,-302664;631242,-285532;631242,35977;81643,35977;81643,-285532;631242,-285532;631242,-302664;65713,-302664;61730,-298667;61730,42830;664,141053;0,142195;0,142766;0,146193;10620,196446;15267,199302;697619,199302;701601,196446;704920,182170;710894,153045;712885,146193;712885,145622;712885,145050;712885,143908" o:connectangles="0,0,0,0,0,0,0,0,0,0,0,0,0,0,0,0,0,0,0,0,0,0,0,0,0,0,0,0,0,0,0,0,0,0,0,0,0,0,0,0,0,0,0,0,0,0,0,0,0,0,0,0,0,0,0,0,0,0,0,0"/>
                <w10:wrap anchorx="page"/>
              </v:shape>
            </w:pict>
          </mc:Fallback>
        </mc:AlternateContent>
      </w:r>
      <w:r w:rsidRPr="004050F6">
        <w:rPr>
          <w:noProof/>
          <w:color w:val="2B579A"/>
          <w:shd w:val="clear" w:color="auto" w:fill="E6E6E6"/>
          <w:lang w:eastAsia="en-AU" w:bidi="ar-SA"/>
        </w:rPr>
        <mc:AlternateContent>
          <mc:Choice Requires="wps">
            <w:drawing>
              <wp:anchor distT="45720" distB="45720" distL="114300" distR="114300" simplePos="0" relativeHeight="251658242" behindDoc="0" locked="0" layoutInCell="1" allowOverlap="1" wp14:anchorId="30ACF939" wp14:editId="3F0E810D">
                <wp:simplePos x="0" y="0"/>
                <wp:positionH relativeFrom="page">
                  <wp:align>right</wp:align>
                </wp:positionH>
                <wp:positionV relativeFrom="paragraph">
                  <wp:posOffset>211455</wp:posOffset>
                </wp:positionV>
                <wp:extent cx="6238240" cy="2905125"/>
                <wp:effectExtent l="0" t="0" r="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2905125"/>
                        </a:xfrm>
                        <a:prstGeom prst="rect">
                          <a:avLst/>
                        </a:prstGeom>
                        <a:solidFill>
                          <a:srgbClr val="ED1B2E"/>
                        </a:solidFill>
                        <a:ln w="9525">
                          <a:noFill/>
                          <a:miter lim="800000"/>
                          <a:headEnd/>
                          <a:tailEnd/>
                        </a:ln>
                      </wps:spPr>
                      <wps:txbx>
                        <w:txbxContent>
                          <w:p w14:paraId="4A81C746" w14:textId="4C8F1DD3" w:rsidR="000F7068" w:rsidRPr="006A2C46" w:rsidRDefault="000F7068" w:rsidP="00B93864">
                            <w:pPr>
                              <w:rPr>
                                <w:color w:val="FFFFFF" w:themeColor="background1"/>
                                <w:sz w:val="24"/>
                                <w:szCs w:val="24"/>
                              </w:rPr>
                            </w:pPr>
                            <w:r w:rsidRPr="000C70B2">
                              <w:rPr>
                                <w:color w:val="FFFFFF" w:themeColor="background1"/>
                                <w:szCs w:val="22"/>
                              </w:rPr>
                              <w:t>The student should complete this Microsoft Word document electronically. Once this document is completed it should be submitted</w:t>
                            </w:r>
                            <w:r w:rsidR="00F05085">
                              <w:rPr>
                                <w:color w:val="FFFFFF" w:themeColor="background1"/>
                                <w:szCs w:val="22"/>
                              </w:rPr>
                              <w:t xml:space="preserve"> as a PDF document</w:t>
                            </w:r>
                            <w:r w:rsidRPr="000C70B2">
                              <w:rPr>
                                <w:color w:val="FFFFFF" w:themeColor="background1"/>
                                <w:szCs w:val="22"/>
                              </w:rPr>
                              <w:t xml:space="preserve"> </w:t>
                            </w:r>
                            <w:r w:rsidR="00286411">
                              <w:rPr>
                                <w:color w:val="FFFFFF" w:themeColor="background1"/>
                                <w:szCs w:val="22"/>
                              </w:rPr>
                              <w:t xml:space="preserve">via the </w:t>
                            </w:r>
                            <w:r w:rsidR="00150B90">
                              <w:rPr>
                                <w:color w:val="FFFFFF" w:themeColor="background1"/>
                                <w:szCs w:val="22"/>
                              </w:rPr>
                              <w:t xml:space="preserve">SWLA </w:t>
                            </w:r>
                            <w:r w:rsidR="00286411">
                              <w:rPr>
                                <w:color w:val="FFFFFF" w:themeColor="background1"/>
                                <w:szCs w:val="22"/>
                              </w:rPr>
                              <w:t>Assessment page</w:t>
                            </w:r>
                            <w:r w:rsidR="002B08A2">
                              <w:rPr>
                                <w:color w:val="FFFFFF" w:themeColor="background1"/>
                                <w:szCs w:val="22"/>
                              </w:rPr>
                              <w:t xml:space="preserve"> for this SWLA Block.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ACF939" id="Text Box 9" o:spid="_x0000_s1028" type="#_x0000_t202" style="position:absolute;margin-left:440pt;margin-top:16.65pt;width:491.2pt;height:228.75pt;z-index:25165824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" fillcolor="#ed1b2e" stroked="f">
                <v:textbox>
                  <w:txbxContent>
                    <w:p w14:paraId="4A81C746" w14:textId="4C8F1DD3" w:rsidR="000F7068" w:rsidRPr="006A2C46" w:rsidRDefault="000F7068" w:rsidP="00B93864">
                      <w:pPr>
                        <w:rPr>
                          <w:color w:val="FFFFFF" w:themeColor="background1"/>
                          <w:sz w:val="24"/>
                          <w:szCs w:val="24"/>
                        </w:rPr>
                      </w:pPr>
                      <w:r w:rsidRPr="000C70B2">
                        <w:rPr>
                          <w:color w:val="FFFFFF" w:themeColor="background1"/>
                          <w:szCs w:val="22"/>
                        </w:rPr>
                        <w:t>The student should complete this Microsoft Word document electronically. Once this document is completed it should be submitted</w:t>
                      </w:r>
                      <w:r w:rsidR="00F05085">
                        <w:rPr>
                          <w:color w:val="FFFFFF" w:themeColor="background1"/>
                          <w:szCs w:val="22"/>
                        </w:rPr>
                        <w:t xml:space="preserve"> as a PDF document</w:t>
                      </w:r>
                      <w:r w:rsidRPr="000C70B2">
                        <w:rPr>
                          <w:color w:val="FFFFFF" w:themeColor="background1"/>
                          <w:szCs w:val="22"/>
                        </w:rPr>
                        <w:t xml:space="preserve"> </w:t>
                      </w:r>
                      <w:r w:rsidR="00286411">
                        <w:rPr>
                          <w:color w:val="FFFFFF" w:themeColor="background1"/>
                          <w:szCs w:val="22"/>
                        </w:rPr>
                        <w:t xml:space="preserve">via the </w:t>
                      </w:r>
                      <w:r w:rsidR="00150B90">
                        <w:rPr>
                          <w:color w:val="FFFFFF" w:themeColor="background1"/>
                          <w:szCs w:val="22"/>
                        </w:rPr>
                        <w:t xml:space="preserve">SWLA </w:t>
                      </w:r>
                      <w:r w:rsidR="00286411">
                        <w:rPr>
                          <w:color w:val="FFFFFF" w:themeColor="background1"/>
                          <w:szCs w:val="22"/>
                        </w:rPr>
                        <w:t>Assessment page</w:t>
                      </w:r>
                      <w:r w:rsidR="002B08A2">
                        <w:rPr>
                          <w:color w:val="FFFFFF" w:themeColor="background1"/>
                          <w:szCs w:val="22"/>
                        </w:rPr>
                        <w:t xml:space="preserve"> for this SWLA Block.</w:t>
                      </w:r>
                    </w:p>
                  </w:txbxContent>
                </v:textbox>
                <w10:wrap type="square" anchorx="page"/>
              </v:shape>
            </w:pict>
          </mc:Fallback>
        </mc:AlternateContent>
      </w:r>
    </w:p>
    <w:p w14:paraId="6FC6B4A0" w14:textId="199C3DB0" w:rsidR="0000304B" w:rsidRPr="004050F6" w:rsidRDefault="0000304B" w:rsidP="00795CE9">
      <w:pPr>
        <w:spacing w:before="90"/>
        <w:rPr>
          <w:szCs w:val="22"/>
        </w:rPr>
      </w:pPr>
    </w:p>
    <w:p w14:paraId="350C430E" w14:textId="3C3CE5BB" w:rsidR="00A03772" w:rsidRPr="004050F6" w:rsidRDefault="00A03772" w:rsidP="00795CE9">
      <w:pPr>
        <w:spacing w:before="90"/>
        <w:rPr>
          <w:szCs w:val="22"/>
        </w:rPr>
      </w:pPr>
    </w:p>
    <w:p w14:paraId="32753D57" w14:textId="22D76CD0" w:rsidR="00AD7E8B" w:rsidRPr="004050F6" w:rsidRDefault="001A49F7" w:rsidP="00AD7E8B">
      <w:r w:rsidRPr="004050F6">
        <w:rPr>
          <w:noProof/>
          <w:color w:val="2B579A"/>
          <w:shd w:val="clear" w:color="auto" w:fill="E6E6E6"/>
          <w:lang w:eastAsia="en-AU" w:bidi="ar-SA"/>
        </w:rPr>
        <mc:AlternateContent>
          <mc:Choice Requires="wps">
            <w:drawing>
              <wp:anchor distT="0" distB="0" distL="114300" distR="114300" simplePos="0" relativeHeight="251658244" behindDoc="0" locked="0" layoutInCell="1" allowOverlap="1" wp14:anchorId="0B58B941" wp14:editId="6F04166D">
                <wp:simplePos x="0" y="0"/>
                <wp:positionH relativeFrom="page">
                  <wp:posOffset>459740</wp:posOffset>
                </wp:positionH>
                <wp:positionV relativeFrom="paragraph">
                  <wp:posOffset>324485</wp:posOffset>
                </wp:positionV>
                <wp:extent cx="596900" cy="548005"/>
                <wp:effectExtent l="0" t="0" r="0" b="444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548005"/>
                        </a:xfrm>
                        <a:custGeom>
                          <a:avLst/>
                          <a:gdLst>
                            <a:gd name="T0" fmla="+- 0 1552 787"/>
                            <a:gd name="T1" fmla="*/ T0 w 934"/>
                            <a:gd name="T2" fmla="+- 0 999 45"/>
                            <a:gd name="T3" fmla="*/ 999 h 955"/>
                            <a:gd name="T4" fmla="+- 0 1568 787"/>
                            <a:gd name="T5" fmla="*/ T4 w 934"/>
                            <a:gd name="T6" fmla="+- 0 999 45"/>
                            <a:gd name="T7" fmla="*/ 999 h 955"/>
                            <a:gd name="T8" fmla="+- 0 1475 787"/>
                            <a:gd name="T9" fmla="*/ T8 w 934"/>
                            <a:gd name="T10" fmla="+- 0 876 45"/>
                            <a:gd name="T11" fmla="*/ 876 h 955"/>
                            <a:gd name="T12" fmla="+- 0 1339 787"/>
                            <a:gd name="T13" fmla="*/ T12 w 934"/>
                            <a:gd name="T14" fmla="+- 0 738 45"/>
                            <a:gd name="T15" fmla="*/ 738 h 955"/>
                            <a:gd name="T16" fmla="+- 0 1297 787"/>
                            <a:gd name="T17" fmla="*/ T16 w 934"/>
                            <a:gd name="T18" fmla="+- 0 695 45"/>
                            <a:gd name="T19" fmla="*/ 695 h 955"/>
                            <a:gd name="T20" fmla="+- 0 1685 787"/>
                            <a:gd name="T21" fmla="*/ T20 w 934"/>
                            <a:gd name="T22" fmla="+- 0 836 45"/>
                            <a:gd name="T23" fmla="*/ 836 h 955"/>
                            <a:gd name="T24" fmla="+- 0 1717 787"/>
                            <a:gd name="T25" fmla="*/ T24 w 934"/>
                            <a:gd name="T26" fmla="+- 0 846 45"/>
                            <a:gd name="T27" fmla="*/ 846 h 955"/>
                            <a:gd name="T28" fmla="+- 0 1716 787"/>
                            <a:gd name="T29" fmla="*/ T28 w 934"/>
                            <a:gd name="T30" fmla="+- 0 825 45"/>
                            <a:gd name="T31" fmla="*/ 825 h 955"/>
                            <a:gd name="T32" fmla="+- 0 1401 787"/>
                            <a:gd name="T33" fmla="*/ T32 w 934"/>
                            <a:gd name="T34" fmla="+- 0 502 45"/>
                            <a:gd name="T35" fmla="*/ 502 h 955"/>
                            <a:gd name="T36" fmla="+- 0 1255 787"/>
                            <a:gd name="T37" fmla="*/ T36 w 934"/>
                            <a:gd name="T38" fmla="+- 0 353 45"/>
                            <a:gd name="T39" fmla="*/ 353 h 955"/>
                            <a:gd name="T40" fmla="+- 0 945 787"/>
                            <a:gd name="T41" fmla="*/ T40 w 934"/>
                            <a:gd name="T42" fmla="+- 0 45 45"/>
                            <a:gd name="T43" fmla="*/ 45 h 955"/>
                            <a:gd name="T44" fmla="+- 0 1087 787"/>
                            <a:gd name="T45" fmla="*/ T44 w 934"/>
                            <a:gd name="T46" fmla="+- 0 524 45"/>
                            <a:gd name="T47" fmla="*/ 524 h 955"/>
                            <a:gd name="T48" fmla="+- 0 900 787"/>
                            <a:gd name="T49" fmla="*/ T48 w 934"/>
                            <a:gd name="T50" fmla="+- 0 716 45"/>
                            <a:gd name="T51" fmla="*/ 716 h 955"/>
                            <a:gd name="T52" fmla="+- 0 899 787"/>
                            <a:gd name="T53" fmla="*/ T52 w 934"/>
                            <a:gd name="T54" fmla="+- 0 718 45"/>
                            <a:gd name="T55" fmla="*/ 718 h 955"/>
                            <a:gd name="T56" fmla="+- 0 847 787"/>
                            <a:gd name="T57" fmla="*/ T56 w 934"/>
                            <a:gd name="T58" fmla="+- 0 933 45"/>
                            <a:gd name="T59" fmla="*/ 933 h 955"/>
                            <a:gd name="T60" fmla="+- 0 858 787"/>
                            <a:gd name="T61" fmla="*/ T60 w 934"/>
                            <a:gd name="T62" fmla="+- 0 940 45"/>
                            <a:gd name="T63" fmla="*/ 940 h 955"/>
                            <a:gd name="T64" fmla="+- 0 883 787"/>
                            <a:gd name="T65" fmla="*/ T64 w 934"/>
                            <a:gd name="T66" fmla="+- 0 904 45"/>
                            <a:gd name="T67" fmla="*/ 904 h 955"/>
                            <a:gd name="T68" fmla="+- 0 935 787"/>
                            <a:gd name="T69" fmla="*/ T68 w 934"/>
                            <a:gd name="T70" fmla="+- 0 723 45"/>
                            <a:gd name="T71" fmla="*/ 723 h 955"/>
                            <a:gd name="T72" fmla="+- 0 1068 787"/>
                            <a:gd name="T73" fmla="*/ T72 w 934"/>
                            <a:gd name="T74" fmla="+- 0 461 45"/>
                            <a:gd name="T75" fmla="*/ 461 h 955"/>
                            <a:gd name="T76" fmla="+- 0 931 787"/>
                            <a:gd name="T77" fmla="*/ T76 w 934"/>
                            <a:gd name="T78" fmla="+- 0 320 45"/>
                            <a:gd name="T79" fmla="*/ 320 h 955"/>
                            <a:gd name="T80" fmla="+- 0 826 787"/>
                            <a:gd name="T81" fmla="*/ T80 w 934"/>
                            <a:gd name="T82" fmla="+- 0 212 45"/>
                            <a:gd name="T83" fmla="*/ 212 h 955"/>
                            <a:gd name="T84" fmla="+- 0 954 787"/>
                            <a:gd name="T85" fmla="*/ T84 w 934"/>
                            <a:gd name="T86" fmla="+- 0 45 45"/>
                            <a:gd name="T87" fmla="*/ 45 h 955"/>
                            <a:gd name="T88" fmla="+- 0 1031 787"/>
                            <a:gd name="T89" fmla="*/ T88 w 934"/>
                            <a:gd name="T90" fmla="+- 0 864 45"/>
                            <a:gd name="T91" fmla="*/ 864 h 955"/>
                            <a:gd name="T92" fmla="+- 0 1064 787"/>
                            <a:gd name="T93" fmla="*/ T92 w 934"/>
                            <a:gd name="T94" fmla="+- 0 886 45"/>
                            <a:gd name="T95" fmla="*/ 886 h 955"/>
                            <a:gd name="T96" fmla="+- 0 1068 787"/>
                            <a:gd name="T97" fmla="*/ T96 w 934"/>
                            <a:gd name="T98" fmla="+- 0 884 45"/>
                            <a:gd name="T99" fmla="*/ 884 h 955"/>
                            <a:gd name="T100" fmla="+- 0 964 787"/>
                            <a:gd name="T101" fmla="*/ T100 w 934"/>
                            <a:gd name="T102" fmla="+- 0 752 45"/>
                            <a:gd name="T103" fmla="*/ 752 h 955"/>
                            <a:gd name="T104" fmla="+- 0 1454 787"/>
                            <a:gd name="T105" fmla="*/ T104 w 934"/>
                            <a:gd name="T106" fmla="+- 0 855 45"/>
                            <a:gd name="T107" fmla="*/ 855 h 955"/>
                            <a:gd name="T108" fmla="+- 0 1543 787"/>
                            <a:gd name="T109" fmla="*/ T108 w 934"/>
                            <a:gd name="T110" fmla="+- 0 797 45"/>
                            <a:gd name="T111" fmla="*/ 797 h 955"/>
                            <a:gd name="T112" fmla="+- 0 1108 787"/>
                            <a:gd name="T113" fmla="*/ T112 w 934"/>
                            <a:gd name="T114" fmla="+- 0 545 45"/>
                            <a:gd name="T115" fmla="*/ 545 h 955"/>
                            <a:gd name="T116" fmla="+- 0 1102 787"/>
                            <a:gd name="T117" fmla="*/ T116 w 934"/>
                            <a:gd name="T118" fmla="+- 0 851 45"/>
                            <a:gd name="T119" fmla="*/ 851 h 955"/>
                            <a:gd name="T120" fmla="+- 0 1204 787"/>
                            <a:gd name="T121" fmla="*/ T120 w 934"/>
                            <a:gd name="T122" fmla="+- 0 600 45"/>
                            <a:gd name="T123" fmla="*/ 600 h 955"/>
                            <a:gd name="T124" fmla="+- 0 1150 787"/>
                            <a:gd name="T125" fmla="*/ T124 w 934"/>
                            <a:gd name="T126" fmla="+- 0 545 45"/>
                            <a:gd name="T127" fmla="*/ 545 h 955"/>
                            <a:gd name="T128" fmla="+- 0 1318 787"/>
                            <a:gd name="T129" fmla="*/ T128 w 934"/>
                            <a:gd name="T130" fmla="+- 0 716 45"/>
                            <a:gd name="T131" fmla="*/ 716 h 955"/>
                            <a:gd name="T132" fmla="+- 0 1383 787"/>
                            <a:gd name="T133" fmla="*/ T132 w 934"/>
                            <a:gd name="T134" fmla="+- 0 684 45"/>
                            <a:gd name="T135" fmla="*/ 684 h 955"/>
                            <a:gd name="T136" fmla="+- 0 1251 787"/>
                            <a:gd name="T137" fmla="*/ T136 w 934"/>
                            <a:gd name="T138" fmla="+- 0 508 45"/>
                            <a:gd name="T139" fmla="*/ 508 h 955"/>
                            <a:gd name="T140" fmla="+- 0 1272 787"/>
                            <a:gd name="T141" fmla="*/ T140 w 934"/>
                            <a:gd name="T142" fmla="+- 0 530 45"/>
                            <a:gd name="T143" fmla="*/ 530 h 955"/>
                            <a:gd name="T144" fmla="+- 0 1480 787"/>
                            <a:gd name="T145" fmla="*/ T144 w 934"/>
                            <a:gd name="T146" fmla="+- 0 208 45"/>
                            <a:gd name="T147" fmla="*/ 208 h 955"/>
                            <a:gd name="T148" fmla="+- 0 1401 787"/>
                            <a:gd name="T149" fmla="*/ T148 w 934"/>
                            <a:gd name="T150" fmla="+- 0 502 45"/>
                            <a:gd name="T151" fmla="*/ 502 h 955"/>
                            <a:gd name="T152" fmla="+- 0 1583 787"/>
                            <a:gd name="T153" fmla="*/ T152 w 934"/>
                            <a:gd name="T154" fmla="+- 0 314 45"/>
                            <a:gd name="T155" fmla="*/ 314 h 955"/>
                            <a:gd name="T156" fmla="+- 0 1091 787"/>
                            <a:gd name="T157" fmla="*/ T156 w 934"/>
                            <a:gd name="T158" fmla="+- 0 395 45"/>
                            <a:gd name="T159" fmla="*/ 395 h 955"/>
                            <a:gd name="T160" fmla="+- 0 1112 787"/>
                            <a:gd name="T161" fmla="*/ T160 w 934"/>
                            <a:gd name="T162" fmla="+- 0 416 45"/>
                            <a:gd name="T163" fmla="*/ 416 h 955"/>
                            <a:gd name="T164" fmla="+- 0 1545 787"/>
                            <a:gd name="T165" fmla="*/ T164 w 934"/>
                            <a:gd name="T166" fmla="+- 0 107 45"/>
                            <a:gd name="T167" fmla="*/ 107 h 955"/>
                            <a:gd name="T168" fmla="+- 0 1480 787"/>
                            <a:gd name="T169" fmla="*/ T168 w 934"/>
                            <a:gd name="T170" fmla="+- 0 127 45"/>
                            <a:gd name="T171" fmla="*/ 127 h 955"/>
                            <a:gd name="T172" fmla="+- 0 1297 787"/>
                            <a:gd name="T173" fmla="*/ T172 w 934"/>
                            <a:gd name="T174" fmla="+- 0 353 45"/>
                            <a:gd name="T175" fmla="*/ 353 h 955"/>
                            <a:gd name="T176" fmla="+- 0 1459 787"/>
                            <a:gd name="T177" fmla="*/ T176 w 934"/>
                            <a:gd name="T178" fmla="+- 0 187 45"/>
                            <a:gd name="T179" fmla="*/ 187 h 955"/>
                            <a:gd name="T180" fmla="+- 0 1510 787"/>
                            <a:gd name="T181" fmla="*/ T180 w 934"/>
                            <a:gd name="T182" fmla="+- 0 143 45"/>
                            <a:gd name="T183" fmla="*/ 143 h 955"/>
                            <a:gd name="T184" fmla="+- 0 1620 787"/>
                            <a:gd name="T185" fmla="*/ T184 w 934"/>
                            <a:gd name="T186" fmla="+- 0 137 45"/>
                            <a:gd name="T187" fmla="*/ 137 h 955"/>
                            <a:gd name="T188" fmla="+- 0 1568 787"/>
                            <a:gd name="T189" fmla="*/ T188 w 934"/>
                            <a:gd name="T190" fmla="+- 0 109 45"/>
                            <a:gd name="T191" fmla="*/ 109 h 955"/>
                            <a:gd name="T192" fmla="+- 0 1544 787"/>
                            <a:gd name="T193" fmla="*/ T192 w 934"/>
                            <a:gd name="T194" fmla="+- 0 137 45"/>
                            <a:gd name="T195" fmla="*/ 137 h 955"/>
                            <a:gd name="T196" fmla="+- 0 1592 787"/>
                            <a:gd name="T197" fmla="*/ T196 w 934"/>
                            <a:gd name="T198" fmla="+- 0 152 45"/>
                            <a:gd name="T199" fmla="*/ 152 h 955"/>
                            <a:gd name="T200" fmla="+- 0 1625 787"/>
                            <a:gd name="T201" fmla="*/ T200 w 934"/>
                            <a:gd name="T202" fmla="+- 0 193 45"/>
                            <a:gd name="T203" fmla="*/ 193 h 955"/>
                            <a:gd name="T204" fmla="+- 0 1630 787"/>
                            <a:gd name="T205" fmla="*/ T204 w 934"/>
                            <a:gd name="T206" fmla="+- 0 244 45"/>
                            <a:gd name="T207" fmla="*/ 244 h 955"/>
                            <a:gd name="T208" fmla="+- 0 1606 787"/>
                            <a:gd name="T209" fmla="*/ T208 w 934"/>
                            <a:gd name="T210" fmla="+- 0 290 45"/>
                            <a:gd name="T211" fmla="*/ 290 h 955"/>
                            <a:gd name="T212" fmla="+- 0 1628 787"/>
                            <a:gd name="T213" fmla="*/ T212 w 934"/>
                            <a:gd name="T214" fmla="+- 0 313 45"/>
                            <a:gd name="T215" fmla="*/ 313 h 955"/>
                            <a:gd name="T216" fmla="+- 0 1660 787"/>
                            <a:gd name="T217" fmla="*/ T216 w 934"/>
                            <a:gd name="T218" fmla="+- 0 251 45"/>
                            <a:gd name="T219" fmla="*/ 251 h 955"/>
                            <a:gd name="T220" fmla="+- 0 1660 787"/>
                            <a:gd name="T221" fmla="*/ T220 w 934"/>
                            <a:gd name="T222" fmla="+- 0 204 45"/>
                            <a:gd name="T223" fmla="*/ 204 h 955"/>
                            <a:gd name="T224" fmla="+- 0 1628 787"/>
                            <a:gd name="T225" fmla="*/ T224 w 934"/>
                            <a:gd name="T226" fmla="+- 0 143 45"/>
                            <a:gd name="T227" fmla="*/ 143 h 955"/>
                            <a:gd name="T228" fmla="+- 0 978 787"/>
                            <a:gd name="T229" fmla="*/ T228 w 934"/>
                            <a:gd name="T230" fmla="+- 0 229 45"/>
                            <a:gd name="T231" fmla="*/ 229 h 955"/>
                            <a:gd name="T232" fmla="+- 0 999 787"/>
                            <a:gd name="T233" fmla="*/ T232 w 934"/>
                            <a:gd name="T234" fmla="+- 0 250 45"/>
                            <a:gd name="T235" fmla="*/ 250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4" h="955">
                              <a:moveTo>
                                <a:pt x="510" y="650"/>
                              </a:moveTo>
                              <a:lnTo>
                                <a:pt x="468" y="650"/>
                              </a:lnTo>
                              <a:lnTo>
                                <a:pt x="765" y="954"/>
                              </a:lnTo>
                              <a:lnTo>
                                <a:pt x="769" y="955"/>
                              </a:lnTo>
                              <a:lnTo>
                                <a:pt x="777" y="955"/>
                              </a:lnTo>
                              <a:lnTo>
                                <a:pt x="781" y="954"/>
                              </a:lnTo>
                              <a:lnTo>
                                <a:pt x="816" y="918"/>
                              </a:lnTo>
                              <a:lnTo>
                                <a:pt x="772" y="918"/>
                              </a:lnTo>
                              <a:lnTo>
                                <a:pt x="688" y="831"/>
                              </a:lnTo>
                              <a:lnTo>
                                <a:pt x="709" y="810"/>
                              </a:lnTo>
                              <a:lnTo>
                                <a:pt x="667" y="810"/>
                              </a:lnTo>
                              <a:lnTo>
                                <a:pt x="552" y="693"/>
                              </a:lnTo>
                              <a:lnTo>
                                <a:pt x="573" y="671"/>
                              </a:lnTo>
                              <a:lnTo>
                                <a:pt x="531" y="671"/>
                              </a:lnTo>
                              <a:lnTo>
                                <a:pt x="510" y="650"/>
                              </a:lnTo>
                              <a:close/>
                              <a:moveTo>
                                <a:pt x="205" y="39"/>
                              </a:moveTo>
                              <a:lnTo>
                                <a:pt x="163" y="39"/>
                              </a:lnTo>
                              <a:lnTo>
                                <a:pt x="898" y="791"/>
                              </a:lnTo>
                              <a:lnTo>
                                <a:pt x="772" y="918"/>
                              </a:lnTo>
                              <a:lnTo>
                                <a:pt x="816" y="918"/>
                              </a:lnTo>
                              <a:lnTo>
                                <a:pt x="930" y="801"/>
                              </a:lnTo>
                              <a:lnTo>
                                <a:pt x="934" y="795"/>
                              </a:lnTo>
                              <a:lnTo>
                                <a:pt x="934" y="786"/>
                              </a:lnTo>
                              <a:lnTo>
                                <a:pt x="929" y="780"/>
                              </a:lnTo>
                              <a:lnTo>
                                <a:pt x="635" y="479"/>
                              </a:lnTo>
                              <a:lnTo>
                                <a:pt x="656" y="457"/>
                              </a:lnTo>
                              <a:lnTo>
                                <a:pt x="614" y="457"/>
                              </a:lnTo>
                              <a:lnTo>
                                <a:pt x="489" y="329"/>
                              </a:lnTo>
                              <a:lnTo>
                                <a:pt x="510" y="308"/>
                              </a:lnTo>
                              <a:lnTo>
                                <a:pt x="468" y="308"/>
                              </a:lnTo>
                              <a:lnTo>
                                <a:pt x="205" y="39"/>
                              </a:lnTo>
                              <a:close/>
                              <a:moveTo>
                                <a:pt x="167" y="0"/>
                              </a:moveTo>
                              <a:lnTo>
                                <a:pt x="158" y="0"/>
                              </a:lnTo>
                              <a:lnTo>
                                <a:pt x="0" y="162"/>
                              </a:lnTo>
                              <a:lnTo>
                                <a:pt x="0" y="171"/>
                              </a:lnTo>
                              <a:lnTo>
                                <a:pt x="300" y="479"/>
                              </a:lnTo>
                              <a:lnTo>
                                <a:pt x="115" y="668"/>
                              </a:lnTo>
                              <a:lnTo>
                                <a:pt x="114" y="670"/>
                              </a:lnTo>
                              <a:lnTo>
                                <a:pt x="113" y="671"/>
                              </a:lnTo>
                              <a:lnTo>
                                <a:pt x="113" y="672"/>
                              </a:lnTo>
                              <a:lnTo>
                                <a:pt x="112" y="672"/>
                              </a:lnTo>
                              <a:lnTo>
                                <a:pt x="112" y="673"/>
                              </a:lnTo>
                              <a:lnTo>
                                <a:pt x="60" y="876"/>
                              </a:lnTo>
                              <a:lnTo>
                                <a:pt x="59" y="881"/>
                              </a:lnTo>
                              <a:lnTo>
                                <a:pt x="60" y="888"/>
                              </a:lnTo>
                              <a:lnTo>
                                <a:pt x="64" y="891"/>
                              </a:lnTo>
                              <a:lnTo>
                                <a:pt x="67" y="894"/>
                              </a:lnTo>
                              <a:lnTo>
                                <a:pt x="71" y="895"/>
                              </a:lnTo>
                              <a:lnTo>
                                <a:pt x="79" y="895"/>
                              </a:lnTo>
                              <a:lnTo>
                                <a:pt x="213" y="859"/>
                              </a:lnTo>
                              <a:lnTo>
                                <a:pt x="96" y="859"/>
                              </a:lnTo>
                              <a:lnTo>
                                <a:pt x="135" y="707"/>
                              </a:lnTo>
                              <a:lnTo>
                                <a:pt x="177" y="707"/>
                              </a:lnTo>
                              <a:lnTo>
                                <a:pt x="148" y="678"/>
                              </a:lnTo>
                              <a:lnTo>
                                <a:pt x="321" y="500"/>
                              </a:lnTo>
                              <a:lnTo>
                                <a:pt x="363" y="500"/>
                              </a:lnTo>
                              <a:lnTo>
                                <a:pt x="281" y="416"/>
                              </a:lnTo>
                              <a:lnTo>
                                <a:pt x="302" y="395"/>
                              </a:lnTo>
                              <a:lnTo>
                                <a:pt x="260" y="395"/>
                              </a:lnTo>
                              <a:lnTo>
                                <a:pt x="144" y="275"/>
                              </a:lnTo>
                              <a:lnTo>
                                <a:pt x="165" y="253"/>
                              </a:lnTo>
                              <a:lnTo>
                                <a:pt x="123" y="253"/>
                              </a:lnTo>
                              <a:lnTo>
                                <a:pt x="39" y="167"/>
                              </a:lnTo>
                              <a:lnTo>
                                <a:pt x="163" y="39"/>
                              </a:lnTo>
                              <a:lnTo>
                                <a:pt x="205" y="39"/>
                              </a:lnTo>
                              <a:lnTo>
                                <a:pt x="167" y="0"/>
                              </a:lnTo>
                              <a:close/>
                              <a:moveTo>
                                <a:pt x="177" y="707"/>
                              </a:moveTo>
                              <a:lnTo>
                                <a:pt x="135" y="707"/>
                              </a:lnTo>
                              <a:lnTo>
                                <a:pt x="244" y="819"/>
                              </a:lnTo>
                              <a:lnTo>
                                <a:pt x="96" y="859"/>
                              </a:lnTo>
                              <a:lnTo>
                                <a:pt x="213" y="859"/>
                              </a:lnTo>
                              <a:lnTo>
                                <a:pt x="277" y="841"/>
                              </a:lnTo>
                              <a:lnTo>
                                <a:pt x="279" y="841"/>
                              </a:lnTo>
                              <a:lnTo>
                                <a:pt x="279" y="840"/>
                              </a:lnTo>
                              <a:lnTo>
                                <a:pt x="281" y="839"/>
                              </a:lnTo>
                              <a:lnTo>
                                <a:pt x="315" y="806"/>
                              </a:lnTo>
                              <a:lnTo>
                                <a:pt x="273" y="806"/>
                              </a:lnTo>
                              <a:lnTo>
                                <a:pt x="177" y="707"/>
                              </a:lnTo>
                              <a:close/>
                              <a:moveTo>
                                <a:pt x="744" y="740"/>
                              </a:moveTo>
                              <a:lnTo>
                                <a:pt x="735" y="740"/>
                              </a:lnTo>
                              <a:lnTo>
                                <a:pt x="667" y="810"/>
                              </a:lnTo>
                              <a:lnTo>
                                <a:pt x="709" y="810"/>
                              </a:lnTo>
                              <a:lnTo>
                                <a:pt x="756" y="762"/>
                              </a:lnTo>
                              <a:lnTo>
                                <a:pt x="756" y="752"/>
                              </a:lnTo>
                              <a:lnTo>
                                <a:pt x="744" y="740"/>
                              </a:lnTo>
                              <a:close/>
                              <a:moveTo>
                                <a:pt x="363" y="500"/>
                              </a:moveTo>
                              <a:lnTo>
                                <a:pt x="321" y="500"/>
                              </a:lnTo>
                              <a:lnTo>
                                <a:pt x="446" y="627"/>
                              </a:lnTo>
                              <a:lnTo>
                                <a:pt x="273" y="806"/>
                              </a:lnTo>
                              <a:lnTo>
                                <a:pt x="315" y="806"/>
                              </a:lnTo>
                              <a:lnTo>
                                <a:pt x="468" y="650"/>
                              </a:lnTo>
                              <a:lnTo>
                                <a:pt x="510" y="650"/>
                              </a:lnTo>
                              <a:lnTo>
                                <a:pt x="417" y="555"/>
                              </a:lnTo>
                              <a:lnTo>
                                <a:pt x="438" y="533"/>
                              </a:lnTo>
                              <a:lnTo>
                                <a:pt x="396" y="533"/>
                              </a:lnTo>
                              <a:lnTo>
                                <a:pt x="363" y="500"/>
                              </a:lnTo>
                              <a:close/>
                              <a:moveTo>
                                <a:pt x="584" y="626"/>
                              </a:moveTo>
                              <a:lnTo>
                                <a:pt x="575" y="626"/>
                              </a:lnTo>
                              <a:lnTo>
                                <a:pt x="531" y="671"/>
                              </a:lnTo>
                              <a:lnTo>
                                <a:pt x="573" y="671"/>
                              </a:lnTo>
                              <a:lnTo>
                                <a:pt x="596" y="648"/>
                              </a:lnTo>
                              <a:lnTo>
                                <a:pt x="596" y="639"/>
                              </a:lnTo>
                              <a:lnTo>
                                <a:pt x="584" y="626"/>
                              </a:lnTo>
                              <a:close/>
                              <a:moveTo>
                                <a:pt x="473" y="463"/>
                              </a:moveTo>
                              <a:lnTo>
                                <a:pt x="464" y="463"/>
                              </a:lnTo>
                              <a:lnTo>
                                <a:pt x="396" y="533"/>
                              </a:lnTo>
                              <a:lnTo>
                                <a:pt x="438" y="533"/>
                              </a:lnTo>
                              <a:lnTo>
                                <a:pt x="485" y="485"/>
                              </a:lnTo>
                              <a:lnTo>
                                <a:pt x="485" y="476"/>
                              </a:lnTo>
                              <a:lnTo>
                                <a:pt x="473" y="463"/>
                              </a:lnTo>
                              <a:close/>
                              <a:moveTo>
                                <a:pt x="693" y="163"/>
                              </a:moveTo>
                              <a:lnTo>
                                <a:pt x="651" y="163"/>
                              </a:lnTo>
                              <a:lnTo>
                                <a:pt x="775" y="290"/>
                              </a:lnTo>
                              <a:lnTo>
                                <a:pt x="614" y="457"/>
                              </a:lnTo>
                              <a:lnTo>
                                <a:pt x="656" y="457"/>
                              </a:lnTo>
                              <a:lnTo>
                                <a:pt x="840" y="269"/>
                              </a:lnTo>
                              <a:lnTo>
                                <a:pt x="796" y="269"/>
                              </a:lnTo>
                              <a:lnTo>
                                <a:pt x="693" y="163"/>
                              </a:lnTo>
                              <a:close/>
                              <a:moveTo>
                                <a:pt x="313" y="350"/>
                              </a:moveTo>
                              <a:lnTo>
                                <a:pt x="304" y="350"/>
                              </a:lnTo>
                              <a:lnTo>
                                <a:pt x="260" y="395"/>
                              </a:lnTo>
                              <a:lnTo>
                                <a:pt x="302" y="395"/>
                              </a:lnTo>
                              <a:lnTo>
                                <a:pt x="325" y="371"/>
                              </a:lnTo>
                              <a:lnTo>
                                <a:pt x="325" y="362"/>
                              </a:lnTo>
                              <a:lnTo>
                                <a:pt x="313" y="350"/>
                              </a:lnTo>
                              <a:close/>
                              <a:moveTo>
                                <a:pt x="758" y="62"/>
                              </a:moveTo>
                              <a:lnTo>
                                <a:pt x="735" y="64"/>
                              </a:lnTo>
                              <a:lnTo>
                                <a:pt x="713" y="71"/>
                              </a:lnTo>
                              <a:lnTo>
                                <a:pt x="693" y="82"/>
                              </a:lnTo>
                              <a:lnTo>
                                <a:pt x="675" y="98"/>
                              </a:lnTo>
                              <a:lnTo>
                                <a:pt x="468" y="308"/>
                              </a:lnTo>
                              <a:lnTo>
                                <a:pt x="510" y="308"/>
                              </a:lnTo>
                              <a:lnTo>
                                <a:pt x="651" y="163"/>
                              </a:lnTo>
                              <a:lnTo>
                                <a:pt x="693" y="163"/>
                              </a:lnTo>
                              <a:lnTo>
                                <a:pt x="672" y="142"/>
                              </a:lnTo>
                              <a:lnTo>
                                <a:pt x="695" y="118"/>
                              </a:lnTo>
                              <a:lnTo>
                                <a:pt x="708" y="107"/>
                              </a:lnTo>
                              <a:lnTo>
                                <a:pt x="723" y="98"/>
                              </a:lnTo>
                              <a:lnTo>
                                <a:pt x="740" y="93"/>
                              </a:lnTo>
                              <a:lnTo>
                                <a:pt x="757" y="92"/>
                              </a:lnTo>
                              <a:lnTo>
                                <a:pt x="833" y="92"/>
                              </a:lnTo>
                              <a:lnTo>
                                <a:pt x="823" y="83"/>
                              </a:lnTo>
                              <a:lnTo>
                                <a:pt x="803" y="71"/>
                              </a:lnTo>
                              <a:lnTo>
                                <a:pt x="781" y="64"/>
                              </a:lnTo>
                              <a:lnTo>
                                <a:pt x="758" y="62"/>
                              </a:lnTo>
                              <a:close/>
                              <a:moveTo>
                                <a:pt x="833" y="92"/>
                              </a:moveTo>
                              <a:lnTo>
                                <a:pt x="757" y="92"/>
                              </a:lnTo>
                              <a:lnTo>
                                <a:pt x="774" y="93"/>
                              </a:lnTo>
                              <a:lnTo>
                                <a:pt x="790" y="98"/>
                              </a:lnTo>
                              <a:lnTo>
                                <a:pt x="805" y="107"/>
                              </a:lnTo>
                              <a:lnTo>
                                <a:pt x="819" y="118"/>
                              </a:lnTo>
                              <a:lnTo>
                                <a:pt x="830" y="132"/>
                              </a:lnTo>
                              <a:lnTo>
                                <a:pt x="838" y="148"/>
                              </a:lnTo>
                              <a:lnTo>
                                <a:pt x="843" y="164"/>
                              </a:lnTo>
                              <a:lnTo>
                                <a:pt x="845" y="182"/>
                              </a:lnTo>
                              <a:lnTo>
                                <a:pt x="843" y="199"/>
                              </a:lnTo>
                              <a:lnTo>
                                <a:pt x="838" y="216"/>
                              </a:lnTo>
                              <a:lnTo>
                                <a:pt x="830" y="232"/>
                              </a:lnTo>
                              <a:lnTo>
                                <a:pt x="819" y="245"/>
                              </a:lnTo>
                              <a:lnTo>
                                <a:pt x="796" y="269"/>
                              </a:lnTo>
                              <a:lnTo>
                                <a:pt x="840" y="269"/>
                              </a:lnTo>
                              <a:lnTo>
                                <a:pt x="841" y="268"/>
                              </a:lnTo>
                              <a:lnTo>
                                <a:pt x="855" y="249"/>
                              </a:lnTo>
                              <a:lnTo>
                                <a:pt x="866" y="229"/>
                              </a:lnTo>
                              <a:lnTo>
                                <a:pt x="873" y="206"/>
                              </a:lnTo>
                              <a:lnTo>
                                <a:pt x="876" y="184"/>
                              </a:lnTo>
                              <a:lnTo>
                                <a:pt x="876" y="182"/>
                              </a:lnTo>
                              <a:lnTo>
                                <a:pt x="873" y="159"/>
                              </a:lnTo>
                              <a:lnTo>
                                <a:pt x="867" y="137"/>
                              </a:lnTo>
                              <a:lnTo>
                                <a:pt x="856" y="116"/>
                              </a:lnTo>
                              <a:lnTo>
                                <a:pt x="841" y="98"/>
                              </a:lnTo>
                              <a:lnTo>
                                <a:pt x="833" y="92"/>
                              </a:lnTo>
                              <a:close/>
                              <a:moveTo>
                                <a:pt x="200" y="184"/>
                              </a:moveTo>
                              <a:lnTo>
                                <a:pt x="191" y="184"/>
                              </a:lnTo>
                              <a:lnTo>
                                <a:pt x="123" y="253"/>
                              </a:lnTo>
                              <a:lnTo>
                                <a:pt x="165" y="253"/>
                              </a:lnTo>
                              <a:lnTo>
                                <a:pt x="212" y="205"/>
                              </a:lnTo>
                              <a:lnTo>
                                <a:pt x="212" y="196"/>
                              </a:lnTo>
                              <a:lnTo>
                                <a:pt x="200" y="184"/>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6C3E" id="Freeform: Shape 11" o:spid="_x0000_s1026" style="position:absolute;margin-left:36.2pt;margin-top:25.55pt;width:47pt;height:43.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" path="m510,650r-42,l765,954r4,1l777,955r4,-1l816,918r-44,l688,831r21,-21l667,810,552,693r21,-22l531,671,510,650xm205,39r-42,l898,791,772,918r44,l930,801r4,-6l934,786r-5,-6l635,479r21,-22l614,457,489,329r21,-21l468,308,205,39xm167,r-9,l,162r,9l300,479,115,668r-1,2l113,671r,1l112,672r,1l60,876r-1,5l60,888r4,3l67,894r4,1l79,895,213,859r-117,l135,707r42,l148,678,321,500r42,l281,416r21,-21l260,395,144,275r21,-22l123,253,39,167,163,39r42,l167,xm177,707r-42,l244,819,96,859r117,l277,841r2,l279,840r2,-1l315,806r-42,l177,707xm744,740r-9,l667,810r42,l756,762r,-10l744,740xm363,500r-42,l446,627,273,806r42,l468,650r42,l417,555r21,-22l396,533,363,500xm584,626r-9,l531,671r42,l596,648r,-9l584,626xm473,463r-9,l396,533r42,l485,485r,-9l473,463xm693,163r-42,l775,290,614,457r42,l840,269r-44,l693,163xm313,350r-9,l260,395r42,l325,371r,-9l313,350xm758,62r-23,2l713,71,693,82,675,98,468,308r42,l651,163r42,l672,142r23,-24l708,107r15,-9l740,93r17,-1l833,92,823,83,803,71,781,64,758,62xm833,92r-76,l774,93r16,5l805,107r14,11l830,132r8,16l843,164r2,18l843,199r-5,17l830,232r-11,13l796,269r44,l841,268r14,-19l866,229r7,-23l876,184r,-2l873,159r-6,-22l856,116,841,98r-8,-6xm200,184r-9,l123,253r42,l212,205r,-9l200,184xe" fillcolor="#ed1c2e" stroked="f">
                <v:path arrowok="t" o:connecttype="custom" o:connectlocs="488896,573253;499121,573253;439687,502673;352772,423484;325930,398810;573893,479720;594344,485458;593705,473407;392395,288061;299089,202561;100975,25822;191724,300685;72216,410860;71577,412008;38345,535381;45375,539398;61352,518740;94584,414877;179581,264534;92027,183625;24924,121651;106726,25822;155935,495787;177025,508411;179581,507263;113117,431518;426266,490622;483144,457340;205144,312736;201310,488327;266496,344296;231986,312736;339351,410860;380891,392498;296533,291504;309953,304128;442882,119356;392395,288061;508707,180182;194280,226662;207701,238712;484422,61400;442882,72876;325930,202561;429461,107306;462054,82057;532353,78614;499121,62547;483783,78614;514459,87222;535548,110749;538744,140014;523406,166410;537466,179608;557916,144031;557916,117061;537466,82057;122064,131406;135485,143457" o:connectangles="0,0,0,0,0,0,0,0,0,0,0,0,0,0,0,0,0,0,0,0,0,0,0,0,0,0,0,0,0,0,0,0,0,0,0,0,0,0,0,0,0,0,0,0,0,0,0,0,0,0,0,0,0,0,0,0,0,0,0"/>
                <w10:wrap anchorx="page"/>
              </v:shape>
            </w:pict>
          </mc:Fallback>
        </mc:AlternateContent>
      </w:r>
      <w:r w:rsidRPr="004050F6">
        <w:rPr>
          <w:b/>
          <w:noProof/>
          <w:color w:val="2B579A"/>
          <w:sz w:val="20"/>
          <w:szCs w:val="20"/>
          <w:shd w:val="clear" w:color="auto" w:fill="E6E6E6"/>
          <w:lang w:eastAsia="en-AU" w:bidi="ar-SA"/>
        </w:rPr>
        <w:drawing>
          <wp:anchor distT="0" distB="0" distL="114300" distR="114300" simplePos="0" relativeHeight="251658246" behindDoc="1" locked="0" layoutInCell="1" allowOverlap="1" wp14:anchorId="38440621" wp14:editId="3B933A33">
            <wp:simplePos x="0" y="0"/>
            <wp:positionH relativeFrom="column">
              <wp:posOffset>-295275</wp:posOffset>
            </wp:positionH>
            <wp:positionV relativeFrom="paragraph">
              <wp:posOffset>1224915</wp:posOffset>
            </wp:positionV>
            <wp:extent cx="629042" cy="496473"/>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042" cy="496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EF07F" w14:textId="77EF3B17" w:rsidR="00AD7E8B" w:rsidRPr="004050F6" w:rsidRDefault="00AD7E8B" w:rsidP="0023252C">
      <w:pPr>
        <w:ind w:left="993"/>
      </w:pPr>
    </w:p>
    <w:p w14:paraId="761D1352" w14:textId="4028AC9C" w:rsidR="00AD7E8B" w:rsidRPr="004050F6" w:rsidRDefault="00AD7E8B" w:rsidP="0023252C">
      <w:pPr>
        <w:ind w:left="993"/>
      </w:pPr>
    </w:p>
    <w:p w14:paraId="1F358923" w14:textId="0207E58B" w:rsidR="00AD7E8B" w:rsidRPr="004050F6" w:rsidRDefault="00AD7E8B" w:rsidP="0023252C">
      <w:pPr>
        <w:ind w:left="993"/>
      </w:pPr>
    </w:p>
    <w:p w14:paraId="63DAB670" w14:textId="77777777" w:rsidR="003F0B42" w:rsidRPr="004050F6" w:rsidRDefault="003F0B42" w:rsidP="0023252C">
      <w:pPr>
        <w:ind w:left="993"/>
      </w:pPr>
    </w:p>
    <w:p w14:paraId="099C6C72" w14:textId="77777777" w:rsidR="00687541" w:rsidRPr="004050F6" w:rsidRDefault="00687541" w:rsidP="004F491C">
      <w:pPr>
        <w:rPr>
          <w:sz w:val="16"/>
          <w:szCs w:val="16"/>
        </w:rPr>
      </w:pPr>
    </w:p>
    <w:p w14:paraId="50F8F587" w14:textId="77777777" w:rsidR="00FA557E" w:rsidRPr="004050F6" w:rsidRDefault="2B5681F0" w:rsidP="6AF0F665">
      <w:pPr>
        <w:jc w:val="right"/>
        <w:rPr>
          <w:b/>
          <w:bCs/>
          <w:color w:val="ED1B2E"/>
        </w:rPr>
      </w:pPr>
      <w:r>
        <w:rPr>
          <w:noProof/>
        </w:rPr>
        <w:lastRenderedPageBreak/>
        <w:drawing>
          <wp:inline distT="0" distB="0" distL="0" distR="0" wp14:anchorId="1DA8F087" wp14:editId="6C833BDD">
            <wp:extent cx="236705" cy="236705"/>
            <wp:effectExtent l="0" t="0" r="0" b="0"/>
            <wp:docPr id="68" name="Graphic 68"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36705" cy="236705"/>
                    </a:xfrm>
                    <a:prstGeom prst="rect">
                      <a:avLst/>
                    </a:prstGeom>
                  </pic:spPr>
                </pic:pic>
              </a:graphicData>
            </a:graphic>
          </wp:inline>
        </w:drawing>
      </w:r>
      <w:r w:rsidR="27037519" w:rsidRPr="057F0C23">
        <w:rPr>
          <w:sz w:val="16"/>
          <w:szCs w:val="16"/>
        </w:rPr>
        <w:t xml:space="preserve">  Please consider the environment before printing this </w:t>
      </w:r>
      <w:r w:rsidR="7A14B43B" w:rsidRPr="057F0C23">
        <w:rPr>
          <w:sz w:val="16"/>
          <w:szCs w:val="16"/>
        </w:rPr>
        <w:t>document.</w:t>
      </w:r>
      <w:r w:rsidRPr="057F0C23">
        <w:rPr>
          <w:b/>
          <w:bCs/>
          <w:color w:val="ED1B2E"/>
        </w:rPr>
        <w:br w:type="page"/>
      </w:r>
    </w:p>
    <w:p w14:paraId="79F02B02" w14:textId="00870540" w:rsidR="005E435A" w:rsidRPr="004050F6" w:rsidRDefault="0016359D" w:rsidP="005E435A">
      <w:pPr>
        <w:tabs>
          <w:tab w:val="right" w:pos="10348"/>
        </w:tabs>
        <w:spacing w:before="120" w:after="120"/>
        <w:rPr>
          <w:b/>
          <w:color w:val="FF0000"/>
          <w:sz w:val="36"/>
          <w:szCs w:val="36"/>
        </w:rPr>
      </w:pPr>
      <w:r w:rsidRPr="004050F6">
        <w:rPr>
          <w:b/>
          <w:color w:val="FF0000"/>
          <w:sz w:val="36"/>
          <w:szCs w:val="36"/>
        </w:rPr>
        <w:lastRenderedPageBreak/>
        <w:t>Structured Workp</w:t>
      </w:r>
      <w:r w:rsidR="001021AD" w:rsidRPr="004050F6">
        <w:rPr>
          <w:b/>
          <w:color w:val="FF0000"/>
          <w:sz w:val="36"/>
          <w:szCs w:val="36"/>
        </w:rPr>
        <w:t>lace</w:t>
      </w:r>
      <w:r w:rsidRPr="004050F6">
        <w:rPr>
          <w:b/>
          <w:color w:val="FF0000"/>
          <w:sz w:val="36"/>
          <w:szCs w:val="36"/>
        </w:rPr>
        <w:t xml:space="preserve"> Learning</w:t>
      </w:r>
      <w:r w:rsidR="00150B90">
        <w:rPr>
          <w:b/>
          <w:color w:val="FF0000"/>
          <w:sz w:val="36"/>
          <w:szCs w:val="36"/>
        </w:rPr>
        <w:t xml:space="preserve"> and Assessment</w:t>
      </w:r>
    </w:p>
    <w:p w14:paraId="5410CD93" w14:textId="77777777" w:rsidR="0060401B" w:rsidRDefault="006713C4" w:rsidP="005E435A">
      <w:pPr>
        <w:tabs>
          <w:tab w:val="right" w:pos="10348"/>
        </w:tabs>
        <w:spacing w:before="120" w:after="120"/>
        <w:rPr>
          <w:b/>
          <w:color w:val="FF0000"/>
          <w:sz w:val="36"/>
          <w:szCs w:val="36"/>
        </w:rPr>
      </w:pPr>
      <w:r w:rsidRPr="004050F6">
        <w:rPr>
          <w:b/>
          <w:color w:val="FF0000"/>
          <w:sz w:val="36"/>
          <w:szCs w:val="36"/>
        </w:rPr>
        <w:t>Portfolio</w:t>
      </w:r>
    </w:p>
    <w:p w14:paraId="0DAEEC4F" w14:textId="2EA6E7A1" w:rsidR="001021AD" w:rsidRPr="004050F6" w:rsidRDefault="00150B90" w:rsidP="005E435A">
      <w:pPr>
        <w:tabs>
          <w:tab w:val="right" w:pos="10348"/>
        </w:tabs>
        <w:spacing w:before="120" w:after="120"/>
        <w:rPr>
          <w:b/>
          <w:color w:val="FF0000"/>
          <w:sz w:val="36"/>
          <w:szCs w:val="36"/>
        </w:rPr>
      </w:pPr>
      <w:r>
        <w:rPr>
          <w:b/>
          <w:color w:val="FF0000"/>
          <w:sz w:val="36"/>
          <w:szCs w:val="36"/>
        </w:rPr>
        <w:t xml:space="preserve">Block </w:t>
      </w:r>
      <w:r w:rsidR="00F51AB1">
        <w:rPr>
          <w:b/>
          <w:color w:val="FF0000"/>
          <w:sz w:val="36"/>
          <w:szCs w:val="36"/>
        </w:rPr>
        <w:t>1</w:t>
      </w:r>
    </w:p>
    <w:p w14:paraId="0C4C9233" w14:textId="36AD7667" w:rsidR="005E435A" w:rsidRPr="004050F6" w:rsidRDefault="001A49F7" w:rsidP="005E435A">
      <w:pPr>
        <w:tabs>
          <w:tab w:val="left" w:pos="4536"/>
        </w:tabs>
        <w:rPr>
          <w:rFonts w:eastAsia="Times New Roman" w:cs="Calibri"/>
          <w:szCs w:val="22"/>
        </w:rPr>
      </w:pPr>
      <w:r w:rsidRPr="001A49F7">
        <w:rPr>
          <w:b/>
          <w:sz w:val="32"/>
          <w:szCs w:val="32"/>
        </w:rPr>
        <w:t>CHC330</w:t>
      </w:r>
      <w:r w:rsidR="006245DB">
        <w:rPr>
          <w:b/>
          <w:sz w:val="32"/>
          <w:szCs w:val="32"/>
        </w:rPr>
        <w:t>21</w:t>
      </w:r>
      <w:r w:rsidRPr="001A49F7">
        <w:rPr>
          <w:b/>
          <w:sz w:val="32"/>
          <w:szCs w:val="32"/>
        </w:rPr>
        <w:t xml:space="preserve"> Certificate III in Individual Support (Ageing)</w:t>
      </w:r>
    </w:p>
    <w:p w14:paraId="72A1FE57" w14:textId="66A34777" w:rsidR="009E6EA2" w:rsidRPr="004050F6" w:rsidRDefault="009E6EA2" w:rsidP="41644B27">
      <w:pPr>
        <w:rPr>
          <w:b/>
          <w:bCs/>
        </w:rPr>
      </w:pPr>
    </w:p>
    <w:p w14:paraId="4BA74D8F" w14:textId="77777777" w:rsidR="0011667C" w:rsidRPr="004050F6" w:rsidRDefault="0000304B" w:rsidP="0011667C">
      <w:pPr>
        <w:pStyle w:val="Heading1"/>
      </w:pPr>
      <w:r>
        <w:br w:type="page"/>
      </w:r>
      <w:r w:rsidR="0058530C">
        <w:lastRenderedPageBreak/>
        <w:t>Portfolio</w:t>
      </w:r>
    </w:p>
    <w:p w14:paraId="6C574DD3" w14:textId="140085F9" w:rsidR="0011667C" w:rsidRPr="004050F6" w:rsidRDefault="00A56410" w:rsidP="00DB778D">
      <w:r w:rsidRPr="004050F6">
        <w:t xml:space="preserve">This </w:t>
      </w:r>
      <w:r w:rsidR="00F11FC2" w:rsidRPr="004050F6">
        <w:t xml:space="preserve">portfolio outlines the tasks requiring evidence to support </w:t>
      </w:r>
      <w:r w:rsidR="00150B90">
        <w:t xml:space="preserve">SWLA </w:t>
      </w:r>
      <w:r w:rsidR="00F11FC2" w:rsidRPr="004050F6">
        <w:t>assessment.</w:t>
      </w:r>
    </w:p>
    <w:p w14:paraId="6C51808D" w14:textId="2370563B" w:rsidR="007A17B4" w:rsidRPr="004050F6" w:rsidRDefault="007A17B4" w:rsidP="00DB778D">
      <w:r w:rsidRPr="004050F6">
        <w:t xml:space="preserve">This document is completed by the student </w:t>
      </w:r>
      <w:r w:rsidR="00F11FC2" w:rsidRPr="004050F6">
        <w:t xml:space="preserve">and submitted as evidence of </w:t>
      </w:r>
      <w:r w:rsidR="006713C4" w:rsidRPr="004050F6">
        <w:t xml:space="preserve">competency against the </w:t>
      </w:r>
      <w:r w:rsidR="001A1CED">
        <w:t>units of competency</w:t>
      </w:r>
      <w:r w:rsidR="003E59FE" w:rsidRPr="004050F6">
        <w:t>.</w:t>
      </w:r>
    </w:p>
    <w:p w14:paraId="0DBD8674" w14:textId="77777777" w:rsidR="0011667C" w:rsidRPr="004050F6" w:rsidRDefault="0011667C" w:rsidP="0011667C">
      <w:pPr>
        <w:tabs>
          <w:tab w:val="left" w:pos="4536"/>
        </w:tabs>
        <w:rPr>
          <w:rFonts w:eastAsia="Times New Roman" w:cs="Calibri"/>
          <w:szCs w:val="22"/>
        </w:rPr>
      </w:pPr>
    </w:p>
    <w:p w14:paraId="3ADBD2E7" w14:textId="77777777" w:rsidR="0011667C" w:rsidRPr="004050F6" w:rsidRDefault="0011667C" w:rsidP="0011667C">
      <w:pPr>
        <w:pStyle w:val="Heading1"/>
      </w:pPr>
      <w:bookmarkStart w:id="0" w:name="_Toc79614727"/>
      <w:r>
        <w:t>Section A: Student Details</w:t>
      </w:r>
      <w:bookmarkEnd w:id="0"/>
    </w:p>
    <w:tbl>
      <w:tblPr>
        <w:tblStyle w:val="TableGrid0"/>
        <w:tblW w:w="0" w:type="auto"/>
        <w:tblLook w:val="04A0" w:firstRow="1" w:lastRow="0" w:firstColumn="1" w:lastColumn="0" w:noHBand="0" w:noVBand="1"/>
      </w:tblPr>
      <w:tblGrid>
        <w:gridCol w:w="2122"/>
        <w:gridCol w:w="7506"/>
      </w:tblGrid>
      <w:tr w:rsidR="0011667C" w:rsidRPr="004050F6" w14:paraId="7155670C" w14:textId="77777777" w:rsidTr="000F7068">
        <w:trPr>
          <w:trHeight w:val="479"/>
        </w:trPr>
        <w:tc>
          <w:tcPr>
            <w:tcW w:w="2122" w:type="dxa"/>
            <w:vAlign w:val="center"/>
          </w:tcPr>
          <w:p w14:paraId="1E36BBB1" w14:textId="77777777" w:rsidR="0011667C" w:rsidRPr="004050F6" w:rsidRDefault="0011667C" w:rsidP="00D36E8E">
            <w:r w:rsidRPr="004050F6">
              <w:t>Student Name</w:t>
            </w:r>
          </w:p>
        </w:tc>
        <w:tc>
          <w:tcPr>
            <w:tcW w:w="7507" w:type="dxa"/>
            <w:vAlign w:val="center"/>
          </w:tcPr>
          <w:p w14:paraId="34CB2BA0" w14:textId="77777777" w:rsidR="0011667C" w:rsidRPr="004050F6" w:rsidRDefault="0011667C" w:rsidP="00D36E8E"/>
        </w:tc>
      </w:tr>
      <w:tr w:rsidR="0011667C" w:rsidRPr="004050F6" w14:paraId="17DB8222" w14:textId="77777777" w:rsidTr="000F7068">
        <w:trPr>
          <w:trHeight w:val="479"/>
        </w:trPr>
        <w:tc>
          <w:tcPr>
            <w:tcW w:w="2122" w:type="dxa"/>
            <w:vAlign w:val="center"/>
          </w:tcPr>
          <w:p w14:paraId="745F33F6" w14:textId="77777777" w:rsidR="0011667C" w:rsidRPr="004050F6" w:rsidRDefault="0011667C" w:rsidP="00D36E8E">
            <w:r w:rsidRPr="004050F6">
              <w:t>Student Number</w:t>
            </w:r>
          </w:p>
        </w:tc>
        <w:tc>
          <w:tcPr>
            <w:tcW w:w="7507" w:type="dxa"/>
            <w:vAlign w:val="center"/>
          </w:tcPr>
          <w:p w14:paraId="03596745" w14:textId="77777777" w:rsidR="0011667C" w:rsidRPr="004050F6" w:rsidRDefault="0011667C" w:rsidP="00D36E8E"/>
        </w:tc>
      </w:tr>
      <w:tr w:rsidR="0011667C" w:rsidRPr="004050F6" w14:paraId="50F0C161" w14:textId="77777777" w:rsidTr="000F7068">
        <w:trPr>
          <w:trHeight w:val="479"/>
        </w:trPr>
        <w:tc>
          <w:tcPr>
            <w:tcW w:w="2122" w:type="dxa"/>
            <w:vAlign w:val="center"/>
          </w:tcPr>
          <w:p w14:paraId="5B1C1171" w14:textId="77777777" w:rsidR="0011667C" w:rsidRPr="004050F6" w:rsidRDefault="0011667C" w:rsidP="00D36E8E">
            <w:r w:rsidRPr="004050F6">
              <w:t>Qualification Name</w:t>
            </w:r>
          </w:p>
        </w:tc>
        <w:tc>
          <w:tcPr>
            <w:tcW w:w="7507" w:type="dxa"/>
            <w:vAlign w:val="center"/>
          </w:tcPr>
          <w:p w14:paraId="5ED5F3A4" w14:textId="77777777" w:rsidR="0011667C" w:rsidRPr="004050F6" w:rsidRDefault="0011667C" w:rsidP="00D36E8E"/>
        </w:tc>
      </w:tr>
      <w:tr w:rsidR="0011667C" w:rsidRPr="004050F6" w14:paraId="6A978CC4" w14:textId="77777777" w:rsidTr="000F7068">
        <w:trPr>
          <w:trHeight w:val="479"/>
        </w:trPr>
        <w:tc>
          <w:tcPr>
            <w:tcW w:w="2122" w:type="dxa"/>
            <w:vAlign w:val="center"/>
          </w:tcPr>
          <w:p w14:paraId="3F37882C" w14:textId="77777777" w:rsidR="0011667C" w:rsidRPr="004050F6" w:rsidRDefault="0011667C" w:rsidP="00D36E8E">
            <w:r w:rsidRPr="004050F6">
              <w:t>Home Telephone</w:t>
            </w:r>
          </w:p>
        </w:tc>
        <w:tc>
          <w:tcPr>
            <w:tcW w:w="7507" w:type="dxa"/>
            <w:vAlign w:val="center"/>
          </w:tcPr>
          <w:p w14:paraId="506FC2F8" w14:textId="77777777" w:rsidR="0011667C" w:rsidRPr="004050F6" w:rsidRDefault="0011667C" w:rsidP="00D36E8E"/>
        </w:tc>
      </w:tr>
      <w:tr w:rsidR="0011667C" w:rsidRPr="004050F6" w14:paraId="5288716A" w14:textId="77777777" w:rsidTr="000F7068">
        <w:trPr>
          <w:trHeight w:val="479"/>
        </w:trPr>
        <w:tc>
          <w:tcPr>
            <w:tcW w:w="2122" w:type="dxa"/>
            <w:vAlign w:val="center"/>
          </w:tcPr>
          <w:p w14:paraId="530031E4" w14:textId="77777777" w:rsidR="0011667C" w:rsidRPr="004050F6" w:rsidRDefault="0011667C" w:rsidP="00D36E8E">
            <w:r w:rsidRPr="004050F6">
              <w:t>Mobile</w:t>
            </w:r>
          </w:p>
        </w:tc>
        <w:tc>
          <w:tcPr>
            <w:tcW w:w="7507" w:type="dxa"/>
            <w:vAlign w:val="center"/>
          </w:tcPr>
          <w:p w14:paraId="4986C6E1" w14:textId="77777777" w:rsidR="0011667C" w:rsidRPr="004050F6" w:rsidRDefault="0011667C" w:rsidP="00D36E8E"/>
        </w:tc>
      </w:tr>
      <w:tr w:rsidR="0011667C" w:rsidRPr="004050F6" w14:paraId="3E28232B" w14:textId="77777777" w:rsidTr="000F7068">
        <w:trPr>
          <w:trHeight w:val="479"/>
        </w:trPr>
        <w:tc>
          <w:tcPr>
            <w:tcW w:w="2122" w:type="dxa"/>
            <w:vAlign w:val="center"/>
          </w:tcPr>
          <w:p w14:paraId="5773DAE1" w14:textId="77777777" w:rsidR="0011667C" w:rsidRPr="004050F6" w:rsidRDefault="0011667C" w:rsidP="00D36E8E">
            <w:r w:rsidRPr="004050F6">
              <w:t>Email</w:t>
            </w:r>
          </w:p>
        </w:tc>
        <w:tc>
          <w:tcPr>
            <w:tcW w:w="7507" w:type="dxa"/>
            <w:vAlign w:val="center"/>
          </w:tcPr>
          <w:p w14:paraId="12A0CEBF" w14:textId="77777777" w:rsidR="0011667C" w:rsidRPr="004050F6" w:rsidRDefault="0011667C" w:rsidP="00D36E8E"/>
        </w:tc>
      </w:tr>
    </w:tbl>
    <w:p w14:paraId="24DA01CA" w14:textId="77777777" w:rsidR="0011667C" w:rsidRPr="004050F6" w:rsidRDefault="0011667C" w:rsidP="0011667C">
      <w:pPr>
        <w:tabs>
          <w:tab w:val="left" w:pos="4536"/>
        </w:tabs>
        <w:rPr>
          <w:rFonts w:eastAsia="Times New Roman" w:cs="Calibri"/>
          <w:szCs w:val="22"/>
        </w:rPr>
      </w:pPr>
    </w:p>
    <w:p w14:paraId="5A835BB4" w14:textId="020386FA" w:rsidR="0011667C" w:rsidRPr="004050F6" w:rsidRDefault="0011667C" w:rsidP="0011667C">
      <w:pPr>
        <w:pStyle w:val="Heading1"/>
      </w:pPr>
      <w:bookmarkStart w:id="1" w:name="_Toc79614728"/>
      <w:r>
        <w:t xml:space="preserve">Section B: </w:t>
      </w:r>
      <w:r w:rsidR="00F12F31">
        <w:t>Assessor</w:t>
      </w:r>
      <w:r>
        <w:t xml:space="preserve"> Details</w:t>
      </w:r>
      <w:bookmarkEnd w:id="1"/>
    </w:p>
    <w:tbl>
      <w:tblPr>
        <w:tblStyle w:val="TableGrid0"/>
        <w:tblW w:w="0" w:type="auto"/>
        <w:tblLook w:val="04A0" w:firstRow="1" w:lastRow="0" w:firstColumn="1" w:lastColumn="0" w:noHBand="0" w:noVBand="1"/>
      </w:tblPr>
      <w:tblGrid>
        <w:gridCol w:w="2122"/>
        <w:gridCol w:w="7506"/>
      </w:tblGrid>
      <w:tr w:rsidR="0011667C" w:rsidRPr="004050F6" w14:paraId="4B6638CA" w14:textId="77777777" w:rsidTr="000F7068">
        <w:trPr>
          <w:trHeight w:val="479"/>
        </w:trPr>
        <w:tc>
          <w:tcPr>
            <w:tcW w:w="2122" w:type="dxa"/>
            <w:vAlign w:val="center"/>
          </w:tcPr>
          <w:p w14:paraId="7C61E081" w14:textId="77777777" w:rsidR="0011667C" w:rsidRPr="004050F6" w:rsidRDefault="0011667C" w:rsidP="00D36E8E">
            <w:r w:rsidRPr="004050F6">
              <w:t>Name</w:t>
            </w:r>
          </w:p>
        </w:tc>
        <w:tc>
          <w:tcPr>
            <w:tcW w:w="7507" w:type="dxa"/>
            <w:vAlign w:val="center"/>
          </w:tcPr>
          <w:p w14:paraId="51EEA614" w14:textId="77777777" w:rsidR="0011667C" w:rsidRPr="004050F6" w:rsidRDefault="0011667C" w:rsidP="00D36E8E"/>
        </w:tc>
      </w:tr>
      <w:tr w:rsidR="0011667C" w:rsidRPr="004050F6" w14:paraId="275406FB" w14:textId="77777777" w:rsidTr="000F7068">
        <w:trPr>
          <w:trHeight w:val="479"/>
        </w:trPr>
        <w:tc>
          <w:tcPr>
            <w:tcW w:w="2122" w:type="dxa"/>
            <w:vAlign w:val="center"/>
          </w:tcPr>
          <w:p w14:paraId="2B9D69F6" w14:textId="3EE9B85F" w:rsidR="0011667C" w:rsidRPr="004050F6" w:rsidRDefault="0011667C" w:rsidP="00D36E8E">
            <w:r w:rsidRPr="004050F6">
              <w:t>Assessor Number/ID</w:t>
            </w:r>
          </w:p>
        </w:tc>
        <w:tc>
          <w:tcPr>
            <w:tcW w:w="7507" w:type="dxa"/>
            <w:vAlign w:val="center"/>
          </w:tcPr>
          <w:p w14:paraId="50F6CE45" w14:textId="77777777" w:rsidR="0011667C" w:rsidRPr="004050F6" w:rsidRDefault="0011667C" w:rsidP="00D36E8E"/>
        </w:tc>
      </w:tr>
      <w:tr w:rsidR="0011667C" w:rsidRPr="004050F6" w14:paraId="54BAEE55" w14:textId="77777777" w:rsidTr="000F7068">
        <w:trPr>
          <w:trHeight w:val="479"/>
        </w:trPr>
        <w:tc>
          <w:tcPr>
            <w:tcW w:w="2122" w:type="dxa"/>
            <w:vAlign w:val="center"/>
          </w:tcPr>
          <w:p w14:paraId="5D9CA3D3" w14:textId="77777777" w:rsidR="0011667C" w:rsidRPr="004050F6" w:rsidRDefault="0011667C" w:rsidP="00D36E8E">
            <w:r w:rsidRPr="004050F6">
              <w:t>Telephone</w:t>
            </w:r>
          </w:p>
        </w:tc>
        <w:tc>
          <w:tcPr>
            <w:tcW w:w="7507" w:type="dxa"/>
            <w:vAlign w:val="center"/>
          </w:tcPr>
          <w:p w14:paraId="5D45AAEB" w14:textId="77777777" w:rsidR="0011667C" w:rsidRPr="004050F6" w:rsidRDefault="0011667C" w:rsidP="00D36E8E"/>
        </w:tc>
      </w:tr>
      <w:tr w:rsidR="0011667C" w:rsidRPr="004050F6" w14:paraId="3A40F50F" w14:textId="77777777" w:rsidTr="000F7068">
        <w:trPr>
          <w:trHeight w:val="479"/>
        </w:trPr>
        <w:tc>
          <w:tcPr>
            <w:tcW w:w="2122" w:type="dxa"/>
            <w:vAlign w:val="center"/>
          </w:tcPr>
          <w:p w14:paraId="2256217A" w14:textId="77777777" w:rsidR="0011667C" w:rsidRPr="004050F6" w:rsidRDefault="0011667C" w:rsidP="00D36E8E">
            <w:r w:rsidRPr="004050F6">
              <w:t>Email</w:t>
            </w:r>
          </w:p>
        </w:tc>
        <w:tc>
          <w:tcPr>
            <w:tcW w:w="7507" w:type="dxa"/>
            <w:vAlign w:val="center"/>
          </w:tcPr>
          <w:p w14:paraId="5D4EFCB1" w14:textId="77777777" w:rsidR="0011667C" w:rsidRPr="004050F6" w:rsidRDefault="0011667C" w:rsidP="00D36E8E"/>
        </w:tc>
      </w:tr>
    </w:tbl>
    <w:p w14:paraId="6906035C" w14:textId="77777777" w:rsidR="0011667C" w:rsidRPr="004050F6" w:rsidRDefault="0011667C" w:rsidP="0011667C">
      <w:pPr>
        <w:tabs>
          <w:tab w:val="left" w:pos="4536"/>
        </w:tabs>
        <w:rPr>
          <w:rFonts w:eastAsia="Times New Roman" w:cs="Calibri"/>
          <w:szCs w:val="22"/>
        </w:rPr>
      </w:pPr>
    </w:p>
    <w:p w14:paraId="26BBC221" w14:textId="77777777" w:rsidR="0011667C" w:rsidRPr="004050F6" w:rsidRDefault="0011667C" w:rsidP="0011667C">
      <w:pPr>
        <w:pStyle w:val="Heading1"/>
      </w:pPr>
      <w:bookmarkStart w:id="2" w:name="_Toc79614729"/>
      <w:r>
        <w:t>Section C: Host Organisation Details</w:t>
      </w:r>
      <w:bookmarkEnd w:id="2"/>
    </w:p>
    <w:tbl>
      <w:tblPr>
        <w:tblStyle w:val="TableGrid0"/>
        <w:tblW w:w="0" w:type="auto"/>
        <w:tblLook w:val="04A0" w:firstRow="1" w:lastRow="0" w:firstColumn="1" w:lastColumn="0" w:noHBand="0" w:noVBand="1"/>
      </w:tblPr>
      <w:tblGrid>
        <w:gridCol w:w="2122"/>
        <w:gridCol w:w="7506"/>
      </w:tblGrid>
      <w:tr w:rsidR="0011667C" w:rsidRPr="004050F6" w14:paraId="599BB0FF" w14:textId="77777777" w:rsidTr="000F7068">
        <w:trPr>
          <w:trHeight w:val="479"/>
        </w:trPr>
        <w:tc>
          <w:tcPr>
            <w:tcW w:w="9629" w:type="dxa"/>
            <w:gridSpan w:val="2"/>
            <w:shd w:val="clear" w:color="auto" w:fill="000000" w:themeFill="text1"/>
            <w:vAlign w:val="center"/>
          </w:tcPr>
          <w:p w14:paraId="0C134070" w14:textId="77777777" w:rsidR="0011667C" w:rsidRPr="004050F6" w:rsidRDefault="0011667C" w:rsidP="000F7068">
            <w:pPr>
              <w:tabs>
                <w:tab w:val="left" w:pos="4536"/>
              </w:tabs>
              <w:rPr>
                <w:rFonts w:eastAsia="Times New Roman" w:cs="Calibri"/>
                <w:b/>
                <w:bCs/>
                <w:color w:val="FFFFFF" w:themeColor="background1"/>
                <w:szCs w:val="22"/>
              </w:rPr>
            </w:pPr>
            <w:r w:rsidRPr="004050F6">
              <w:rPr>
                <w:rFonts w:eastAsia="Times New Roman" w:cs="Calibri"/>
                <w:b/>
                <w:bCs/>
                <w:color w:val="FFFFFF" w:themeColor="background1"/>
                <w:szCs w:val="22"/>
              </w:rPr>
              <w:t>HOST ORGANISATION DETAILS</w:t>
            </w:r>
          </w:p>
        </w:tc>
      </w:tr>
      <w:tr w:rsidR="0011667C" w:rsidRPr="004050F6" w14:paraId="646C0A35" w14:textId="77777777" w:rsidTr="000F7068">
        <w:trPr>
          <w:trHeight w:val="479"/>
        </w:trPr>
        <w:tc>
          <w:tcPr>
            <w:tcW w:w="2122" w:type="dxa"/>
            <w:vAlign w:val="center"/>
          </w:tcPr>
          <w:p w14:paraId="44E21C33" w14:textId="77777777" w:rsidR="0011667C" w:rsidRPr="004050F6" w:rsidRDefault="0011667C" w:rsidP="00D36E8E">
            <w:r w:rsidRPr="004050F6">
              <w:t>Business Name</w:t>
            </w:r>
          </w:p>
        </w:tc>
        <w:tc>
          <w:tcPr>
            <w:tcW w:w="7507" w:type="dxa"/>
            <w:vAlign w:val="center"/>
          </w:tcPr>
          <w:p w14:paraId="3160AA25" w14:textId="77777777" w:rsidR="0011667C" w:rsidRPr="004050F6" w:rsidRDefault="0011667C" w:rsidP="00D36E8E"/>
        </w:tc>
      </w:tr>
      <w:tr w:rsidR="0011667C" w:rsidRPr="004050F6" w14:paraId="0BA8B156" w14:textId="77777777" w:rsidTr="000F7068">
        <w:trPr>
          <w:trHeight w:val="479"/>
        </w:trPr>
        <w:tc>
          <w:tcPr>
            <w:tcW w:w="2122" w:type="dxa"/>
            <w:vAlign w:val="center"/>
          </w:tcPr>
          <w:p w14:paraId="1FD07902" w14:textId="77777777" w:rsidR="0011667C" w:rsidRPr="004050F6" w:rsidRDefault="0011667C" w:rsidP="00D36E8E">
            <w:r w:rsidRPr="004050F6">
              <w:t>Company ABN/ ACN</w:t>
            </w:r>
          </w:p>
        </w:tc>
        <w:tc>
          <w:tcPr>
            <w:tcW w:w="7507" w:type="dxa"/>
            <w:vAlign w:val="center"/>
          </w:tcPr>
          <w:p w14:paraId="1BBF0ED5" w14:textId="77777777" w:rsidR="0011667C" w:rsidRPr="004050F6" w:rsidRDefault="0011667C" w:rsidP="00D36E8E"/>
        </w:tc>
      </w:tr>
      <w:tr w:rsidR="0011667C" w:rsidRPr="004050F6" w14:paraId="1742225A" w14:textId="77777777" w:rsidTr="00A84798">
        <w:trPr>
          <w:trHeight w:val="758"/>
        </w:trPr>
        <w:tc>
          <w:tcPr>
            <w:tcW w:w="2122" w:type="dxa"/>
          </w:tcPr>
          <w:p w14:paraId="61A7ED4F" w14:textId="77777777" w:rsidR="0011667C" w:rsidRPr="004050F6" w:rsidRDefault="0011667C" w:rsidP="00D36E8E">
            <w:r w:rsidRPr="004050F6">
              <w:t>Street Address</w:t>
            </w:r>
          </w:p>
        </w:tc>
        <w:tc>
          <w:tcPr>
            <w:tcW w:w="7507" w:type="dxa"/>
          </w:tcPr>
          <w:p w14:paraId="0247CAF7" w14:textId="77777777" w:rsidR="0011667C" w:rsidRPr="004050F6" w:rsidRDefault="0011667C" w:rsidP="00D36E8E"/>
        </w:tc>
      </w:tr>
      <w:tr w:rsidR="0011667C" w:rsidRPr="004050F6" w14:paraId="46A8D2AB" w14:textId="77777777" w:rsidTr="00A84798">
        <w:trPr>
          <w:trHeight w:val="699"/>
        </w:trPr>
        <w:tc>
          <w:tcPr>
            <w:tcW w:w="2122" w:type="dxa"/>
          </w:tcPr>
          <w:p w14:paraId="5F2C8826" w14:textId="77777777" w:rsidR="0011667C" w:rsidRPr="004050F6" w:rsidRDefault="0011667C" w:rsidP="00D36E8E">
            <w:r w:rsidRPr="004050F6">
              <w:t>Postal Address</w:t>
            </w:r>
          </w:p>
        </w:tc>
        <w:tc>
          <w:tcPr>
            <w:tcW w:w="7507" w:type="dxa"/>
          </w:tcPr>
          <w:p w14:paraId="4A700627" w14:textId="77777777" w:rsidR="0011667C" w:rsidRPr="004050F6" w:rsidRDefault="0011667C" w:rsidP="00D36E8E"/>
        </w:tc>
      </w:tr>
      <w:tr w:rsidR="0011667C" w:rsidRPr="004050F6" w14:paraId="1511678D" w14:textId="77777777" w:rsidTr="00A84798">
        <w:trPr>
          <w:trHeight w:val="835"/>
        </w:trPr>
        <w:tc>
          <w:tcPr>
            <w:tcW w:w="2122" w:type="dxa"/>
          </w:tcPr>
          <w:p w14:paraId="55A6D56B" w14:textId="77777777" w:rsidR="0011667C" w:rsidRPr="004050F6" w:rsidRDefault="0011667C" w:rsidP="00D36E8E">
            <w:r w:rsidRPr="004050F6">
              <w:t>Work Site Address</w:t>
            </w:r>
          </w:p>
        </w:tc>
        <w:tc>
          <w:tcPr>
            <w:tcW w:w="7507" w:type="dxa"/>
          </w:tcPr>
          <w:p w14:paraId="7C5647E7" w14:textId="77777777" w:rsidR="0011667C" w:rsidRPr="004050F6" w:rsidRDefault="0011667C" w:rsidP="00D36E8E"/>
        </w:tc>
      </w:tr>
      <w:tr w:rsidR="0011667C" w:rsidRPr="004050F6" w14:paraId="097BC0BC" w14:textId="77777777" w:rsidTr="000F7068">
        <w:trPr>
          <w:trHeight w:val="479"/>
        </w:trPr>
        <w:tc>
          <w:tcPr>
            <w:tcW w:w="2122" w:type="dxa"/>
            <w:vAlign w:val="center"/>
          </w:tcPr>
          <w:p w14:paraId="57BE3ECC" w14:textId="77777777" w:rsidR="0011667C" w:rsidRPr="004050F6" w:rsidRDefault="0011667C" w:rsidP="00D36E8E">
            <w:r w:rsidRPr="004050F6">
              <w:t>Phone Number</w:t>
            </w:r>
          </w:p>
        </w:tc>
        <w:tc>
          <w:tcPr>
            <w:tcW w:w="7507" w:type="dxa"/>
            <w:vAlign w:val="center"/>
          </w:tcPr>
          <w:p w14:paraId="387C0940" w14:textId="77777777" w:rsidR="0011667C" w:rsidRPr="004050F6" w:rsidRDefault="0011667C" w:rsidP="00D36E8E"/>
        </w:tc>
      </w:tr>
      <w:tr w:rsidR="0011667C" w:rsidRPr="004050F6" w14:paraId="169D3C69" w14:textId="77777777" w:rsidTr="000F7068">
        <w:trPr>
          <w:trHeight w:val="479"/>
        </w:trPr>
        <w:tc>
          <w:tcPr>
            <w:tcW w:w="9629" w:type="dxa"/>
            <w:gridSpan w:val="2"/>
            <w:shd w:val="clear" w:color="auto" w:fill="000000" w:themeFill="text1"/>
            <w:vAlign w:val="center"/>
          </w:tcPr>
          <w:p w14:paraId="6B9D8FA9" w14:textId="77777777" w:rsidR="0011667C" w:rsidRPr="004050F6" w:rsidRDefault="0011667C" w:rsidP="000F7068">
            <w:pPr>
              <w:tabs>
                <w:tab w:val="left" w:pos="4536"/>
              </w:tabs>
              <w:rPr>
                <w:rFonts w:eastAsia="Times New Roman" w:cs="Calibri"/>
                <w:b/>
                <w:bCs/>
                <w:color w:val="FFFFFF" w:themeColor="background1"/>
                <w:szCs w:val="22"/>
              </w:rPr>
            </w:pPr>
            <w:r w:rsidRPr="004050F6">
              <w:rPr>
                <w:rFonts w:eastAsia="Times New Roman" w:cs="Calibri"/>
                <w:b/>
                <w:bCs/>
                <w:color w:val="FFFFFF" w:themeColor="background1"/>
                <w:szCs w:val="22"/>
              </w:rPr>
              <w:lastRenderedPageBreak/>
              <w:t>SUPERVISOR DETAILS</w:t>
            </w:r>
          </w:p>
        </w:tc>
      </w:tr>
      <w:tr w:rsidR="0011667C" w:rsidRPr="004050F6" w14:paraId="303DF2E7" w14:textId="77777777" w:rsidTr="000F7068">
        <w:trPr>
          <w:trHeight w:val="479"/>
        </w:trPr>
        <w:tc>
          <w:tcPr>
            <w:tcW w:w="2122" w:type="dxa"/>
            <w:vAlign w:val="center"/>
          </w:tcPr>
          <w:p w14:paraId="29233EEB" w14:textId="77777777" w:rsidR="0011667C" w:rsidRPr="004050F6" w:rsidRDefault="0011667C" w:rsidP="00CC26F6">
            <w:r w:rsidRPr="004050F6">
              <w:t>Name</w:t>
            </w:r>
          </w:p>
        </w:tc>
        <w:tc>
          <w:tcPr>
            <w:tcW w:w="7507" w:type="dxa"/>
            <w:vAlign w:val="center"/>
          </w:tcPr>
          <w:p w14:paraId="48318EBE" w14:textId="77777777" w:rsidR="0011667C" w:rsidRPr="004050F6" w:rsidRDefault="0011667C" w:rsidP="00CC26F6"/>
        </w:tc>
      </w:tr>
      <w:tr w:rsidR="0011667C" w:rsidRPr="004050F6" w14:paraId="29686B17" w14:textId="77777777" w:rsidTr="000F7068">
        <w:trPr>
          <w:trHeight w:val="479"/>
        </w:trPr>
        <w:tc>
          <w:tcPr>
            <w:tcW w:w="2122" w:type="dxa"/>
            <w:vAlign w:val="center"/>
          </w:tcPr>
          <w:p w14:paraId="539C66A0" w14:textId="77777777" w:rsidR="0011667C" w:rsidRPr="004050F6" w:rsidRDefault="0011667C" w:rsidP="00CC26F6">
            <w:r w:rsidRPr="004050F6">
              <w:t>Position Title</w:t>
            </w:r>
          </w:p>
        </w:tc>
        <w:tc>
          <w:tcPr>
            <w:tcW w:w="7507" w:type="dxa"/>
            <w:vAlign w:val="center"/>
          </w:tcPr>
          <w:p w14:paraId="3219F8BE" w14:textId="77777777" w:rsidR="0011667C" w:rsidRPr="004050F6" w:rsidRDefault="0011667C" w:rsidP="00CC26F6"/>
        </w:tc>
      </w:tr>
      <w:tr w:rsidR="0011667C" w:rsidRPr="004050F6" w14:paraId="32BFEA87" w14:textId="77777777" w:rsidTr="000F7068">
        <w:trPr>
          <w:trHeight w:val="479"/>
        </w:trPr>
        <w:tc>
          <w:tcPr>
            <w:tcW w:w="2122" w:type="dxa"/>
            <w:vAlign w:val="center"/>
          </w:tcPr>
          <w:p w14:paraId="25E11192" w14:textId="77777777" w:rsidR="0011667C" w:rsidRPr="004050F6" w:rsidRDefault="0011667C" w:rsidP="00CC26F6">
            <w:r w:rsidRPr="004050F6">
              <w:t>Phone Number</w:t>
            </w:r>
          </w:p>
        </w:tc>
        <w:tc>
          <w:tcPr>
            <w:tcW w:w="7507" w:type="dxa"/>
            <w:vAlign w:val="center"/>
          </w:tcPr>
          <w:p w14:paraId="466BDB11" w14:textId="77777777" w:rsidR="0011667C" w:rsidRPr="004050F6" w:rsidRDefault="0011667C" w:rsidP="00CC26F6"/>
        </w:tc>
      </w:tr>
      <w:tr w:rsidR="0011667C" w:rsidRPr="004050F6" w14:paraId="1FE8484B" w14:textId="77777777" w:rsidTr="000F7068">
        <w:trPr>
          <w:trHeight w:val="479"/>
        </w:trPr>
        <w:tc>
          <w:tcPr>
            <w:tcW w:w="2122" w:type="dxa"/>
            <w:vAlign w:val="center"/>
          </w:tcPr>
          <w:p w14:paraId="0794FE3C" w14:textId="77777777" w:rsidR="0011667C" w:rsidRPr="004050F6" w:rsidRDefault="0011667C" w:rsidP="00CC26F6">
            <w:r w:rsidRPr="004050F6">
              <w:t>Email</w:t>
            </w:r>
          </w:p>
        </w:tc>
        <w:tc>
          <w:tcPr>
            <w:tcW w:w="7507" w:type="dxa"/>
            <w:vAlign w:val="center"/>
          </w:tcPr>
          <w:p w14:paraId="79E9F852" w14:textId="77777777" w:rsidR="0011667C" w:rsidRPr="004050F6" w:rsidRDefault="0011667C" w:rsidP="00CC26F6"/>
        </w:tc>
      </w:tr>
    </w:tbl>
    <w:p w14:paraId="2D2A2B4E" w14:textId="77777777" w:rsidR="0011667C" w:rsidRPr="004050F6" w:rsidRDefault="0011667C" w:rsidP="0011667C">
      <w:pPr>
        <w:tabs>
          <w:tab w:val="left" w:pos="4536"/>
        </w:tabs>
        <w:rPr>
          <w:rFonts w:eastAsia="Times New Roman" w:cs="Calibri"/>
          <w:szCs w:val="22"/>
        </w:rPr>
      </w:pPr>
    </w:p>
    <w:p w14:paraId="45CC22CE" w14:textId="77777777" w:rsidR="00963FCB" w:rsidRPr="004050F6" w:rsidRDefault="00963FCB" w:rsidP="00963FCB">
      <w:pPr>
        <w:pStyle w:val="Heading1"/>
      </w:pPr>
      <w:bookmarkStart w:id="3" w:name="_Toc80713182"/>
      <w:bookmarkStart w:id="4" w:name="_Toc79614732"/>
      <w:r>
        <w:t xml:space="preserve">Section D: </w:t>
      </w:r>
      <w:bookmarkEnd w:id="3"/>
      <w:r w:rsidR="00B22D01">
        <w:t>Portfolio</w:t>
      </w:r>
    </w:p>
    <w:p w14:paraId="158843B9" w14:textId="77777777" w:rsidR="00ED7829" w:rsidRPr="00CC26F6" w:rsidRDefault="00ED7829" w:rsidP="00ED7829">
      <w:r>
        <w:t>This portfolio sets out the activities you are to complete during your Structured Workplace Learning and Assessment placement. These are set out based on the following modules for Block 1:</w:t>
      </w:r>
    </w:p>
    <w:p w14:paraId="279AC69B" w14:textId="77777777" w:rsidR="00ED7829" w:rsidRDefault="00ED7829" w:rsidP="00ED7829">
      <w:pPr>
        <w:rPr>
          <w:rFonts w:eastAsia="Times New Roman" w:cs="Calibri"/>
          <w:lang w:eastAsia="en-AU" w:bidi="ar-SA"/>
        </w:rPr>
      </w:pPr>
      <w:r>
        <w:t xml:space="preserve">CHCCOM005 - </w:t>
      </w:r>
      <w:r w:rsidRPr="1EDA49EB">
        <w:rPr>
          <w:rFonts w:eastAsia="Times New Roman" w:cs="Calibri"/>
          <w:lang w:eastAsia="en-AU" w:bidi="ar-SA"/>
        </w:rPr>
        <w:t xml:space="preserve">Communicate and work in health or community services </w:t>
      </w:r>
    </w:p>
    <w:p w14:paraId="77C1FD33" w14:textId="77777777" w:rsidR="00ED7829" w:rsidRPr="00402227" w:rsidRDefault="00ED7829" w:rsidP="00ED7829">
      <w:r>
        <w:t xml:space="preserve">CHCLEG001 - Work legally and ethically  </w:t>
      </w:r>
    </w:p>
    <w:p w14:paraId="69ABFDA4" w14:textId="77777777" w:rsidR="007C58D2" w:rsidRDefault="007C58D2" w:rsidP="007C58D2">
      <w:pPr>
        <w:rPr>
          <w:rFonts w:cs="Arial"/>
          <w:szCs w:val="22"/>
        </w:rPr>
      </w:pPr>
      <w:r w:rsidRPr="00AC3F53">
        <w:rPr>
          <w:rFonts w:cs="Arial"/>
          <w:szCs w:val="22"/>
        </w:rPr>
        <w:t xml:space="preserve">HLTWHS002 - Follow safe work practices for direct client care &amp; HLTINF006 - Apply basic principles and practices of infection prevention and control </w:t>
      </w:r>
    </w:p>
    <w:p w14:paraId="724A48F5" w14:textId="77777777" w:rsidR="00ED7829" w:rsidRDefault="00ED7829" w:rsidP="00ED7829">
      <w:r>
        <w:t>Once you have completed your knowledge assessments for the modules set out in this Portfolio, you may commence the activities below.</w:t>
      </w:r>
    </w:p>
    <w:p w14:paraId="26DDD35F" w14:textId="36DAF2C8" w:rsidR="00ED7829" w:rsidRDefault="00ED7829" w:rsidP="00ED7829">
      <w:r w:rsidRPr="00150B90">
        <w:t>Throughout this portfolio, you are required to record and take photographs of the workplace, team members and animals</w:t>
      </w:r>
      <w:r w:rsidRPr="00D724D8">
        <w:t xml:space="preserve">. Before commencing any recordings or photography in the workplace, you must gain written approval from your Workplace Supervisor, and anyone included in these images or recordings. </w:t>
      </w:r>
    </w:p>
    <w:p w14:paraId="2702B15D" w14:textId="77777777" w:rsidR="00ED7829" w:rsidRDefault="00ED7829" w:rsidP="00ED7829">
      <w:r>
        <w:t>Read through the activities below carefully to ensure you understand what you need to do, how you need to do it and what evidence you need to collect. If you have any questions, please contact your Trainer/ Assessor at any time during the process.</w:t>
      </w:r>
    </w:p>
    <w:p w14:paraId="06BC0978" w14:textId="0454C18D" w:rsidR="00277272" w:rsidRDefault="00277272">
      <w:pPr>
        <w:rPr>
          <w:rFonts w:cstheme="minorHAnsi"/>
          <w:i/>
          <w:iCs/>
          <w:color w:val="FF0000"/>
          <w:sz w:val="24"/>
          <w:szCs w:val="24"/>
        </w:rPr>
      </w:pPr>
    </w:p>
    <w:p w14:paraId="1538039D" w14:textId="77777777" w:rsidR="00A956F7" w:rsidRDefault="00A956F7">
      <w:pPr>
        <w:rPr>
          <w:rFonts w:cstheme="minorHAnsi"/>
          <w:i/>
          <w:iCs/>
          <w:color w:val="FF0000"/>
          <w:sz w:val="24"/>
          <w:szCs w:val="24"/>
        </w:rPr>
      </w:pPr>
      <w:r>
        <w:br w:type="page"/>
      </w:r>
    </w:p>
    <w:p w14:paraId="40B4D083" w14:textId="287BAA89" w:rsidR="0058530C" w:rsidRPr="004050F6" w:rsidRDefault="00F0227F" w:rsidP="41644B27">
      <w:pPr>
        <w:pStyle w:val="Heading2"/>
        <w:rPr>
          <w:rFonts w:eastAsia="Times New Roman" w:cs="Calibri"/>
          <w:lang w:eastAsia="en-AU" w:bidi="ar-SA"/>
        </w:rPr>
      </w:pPr>
      <w:r>
        <w:lastRenderedPageBreak/>
        <w:t xml:space="preserve">Module </w:t>
      </w:r>
      <w:r w:rsidR="003A49D4">
        <w:t>1</w:t>
      </w:r>
      <w:r>
        <w:t xml:space="preserve">: </w:t>
      </w:r>
      <w:r w:rsidR="001A49F7" w:rsidRPr="4A78B14B">
        <w:rPr>
          <w:rFonts w:eastAsia="Times New Roman" w:cs="Calibri"/>
          <w:lang w:eastAsia="en-AU" w:bidi="ar-SA"/>
        </w:rPr>
        <w:t>CHCCOM005</w:t>
      </w:r>
      <w:r w:rsidR="005360B4">
        <w:t xml:space="preserve"> – </w:t>
      </w:r>
      <w:r w:rsidR="001A49F7" w:rsidRPr="4A78B14B">
        <w:rPr>
          <w:rFonts w:eastAsia="Times New Roman" w:cs="Calibri"/>
          <w:lang w:eastAsia="en-AU" w:bidi="ar-SA"/>
        </w:rPr>
        <w:t>Communicate and work in health or community services</w:t>
      </w:r>
    </w:p>
    <w:tbl>
      <w:tblPr>
        <w:tblStyle w:val="TableGrid0"/>
        <w:tblW w:w="9612" w:type="dxa"/>
        <w:tblLook w:val="04A0" w:firstRow="1" w:lastRow="0" w:firstColumn="1" w:lastColumn="0" w:noHBand="0" w:noVBand="1"/>
      </w:tblPr>
      <w:tblGrid>
        <w:gridCol w:w="8401"/>
        <w:gridCol w:w="1211"/>
      </w:tblGrid>
      <w:tr w:rsidR="00B1262A" w:rsidRPr="004050F6" w14:paraId="2409D997" w14:textId="77777777" w:rsidTr="00CF1972">
        <w:trPr>
          <w:trHeight w:val="479"/>
        </w:trPr>
        <w:tc>
          <w:tcPr>
            <w:tcW w:w="9612" w:type="dxa"/>
            <w:gridSpan w:val="2"/>
            <w:shd w:val="clear" w:color="auto" w:fill="000000" w:themeFill="text1"/>
            <w:vAlign w:val="center"/>
          </w:tcPr>
          <w:p w14:paraId="64CA17E2" w14:textId="08C99874" w:rsidR="003F442D" w:rsidRPr="002E0924" w:rsidRDefault="003F442D" w:rsidP="003F442D">
            <w:pPr>
              <w:pStyle w:val="Heading1"/>
              <w:rPr>
                <w:sz w:val="22"/>
                <w:szCs w:val="22"/>
              </w:rPr>
            </w:pPr>
            <w:r w:rsidRPr="002E0924">
              <w:rPr>
                <w:sz w:val="22"/>
                <w:szCs w:val="22"/>
              </w:rPr>
              <w:t>Activity 1</w:t>
            </w:r>
            <w:r>
              <w:rPr>
                <w:sz w:val="22"/>
                <w:szCs w:val="22"/>
              </w:rPr>
              <w:t xml:space="preserve">: </w:t>
            </w:r>
            <w:r w:rsidRPr="002E0924">
              <w:rPr>
                <w:sz w:val="22"/>
                <w:szCs w:val="22"/>
              </w:rPr>
              <w:t xml:space="preserve">Communicate effectively in three (3) different work situations. </w:t>
            </w:r>
          </w:p>
          <w:p w14:paraId="42E34639" w14:textId="78DABC74" w:rsidR="00B1262A" w:rsidRPr="004050F6" w:rsidRDefault="003F442D" w:rsidP="003F442D">
            <w:pPr>
              <w:pStyle w:val="Heading1"/>
            </w:pPr>
            <w:r>
              <w:rPr>
                <w:sz w:val="22"/>
                <w:szCs w:val="22"/>
              </w:rPr>
              <w:t xml:space="preserve">Requirements for </w:t>
            </w:r>
            <w:r w:rsidRPr="002E0924">
              <w:rPr>
                <w:sz w:val="22"/>
                <w:szCs w:val="22"/>
              </w:rPr>
              <w:t>Tasks A, B, C.</w:t>
            </w:r>
          </w:p>
        </w:tc>
      </w:tr>
      <w:tr w:rsidR="002208DF" w:rsidRPr="004050F6" w14:paraId="3C094C47" w14:textId="77777777" w:rsidTr="00CF1972">
        <w:trPr>
          <w:trHeight w:val="798"/>
        </w:trPr>
        <w:tc>
          <w:tcPr>
            <w:tcW w:w="9612" w:type="dxa"/>
            <w:gridSpan w:val="2"/>
            <w:vAlign w:val="center"/>
          </w:tcPr>
          <w:p w14:paraId="409D7217" w14:textId="77777777" w:rsidR="00797742" w:rsidRPr="00746110" w:rsidRDefault="00797742" w:rsidP="00797742">
            <w:pPr>
              <w:rPr>
                <w:b/>
                <w:bCs/>
              </w:rPr>
            </w:pPr>
            <w:r w:rsidRPr="00746110">
              <w:rPr>
                <w:b/>
                <w:bCs/>
              </w:rPr>
              <w:t>The learning and resources required for this activity:</w:t>
            </w:r>
          </w:p>
          <w:p w14:paraId="732EA256" w14:textId="77777777" w:rsidR="00797742" w:rsidRDefault="00797742" w:rsidP="00797742">
            <w:pPr>
              <w:pStyle w:val="ListParagraph"/>
              <w:numPr>
                <w:ilvl w:val="0"/>
                <w:numId w:val="32"/>
              </w:numPr>
              <w:spacing w:line="259" w:lineRule="auto"/>
            </w:pPr>
            <w:r>
              <w:t xml:space="preserve">Access to the </w:t>
            </w:r>
            <w:r w:rsidRPr="002E0924">
              <w:t>LMS</w:t>
            </w:r>
          </w:p>
          <w:p w14:paraId="5F16B01B" w14:textId="77777777" w:rsidR="00797742" w:rsidRPr="00040B8E" w:rsidRDefault="00797742" w:rsidP="00797742">
            <w:pPr>
              <w:pStyle w:val="ListParagraph"/>
              <w:numPr>
                <w:ilvl w:val="0"/>
                <w:numId w:val="32"/>
              </w:numPr>
              <w:spacing w:line="259" w:lineRule="auto"/>
            </w:pPr>
            <w:r w:rsidRPr="00040B8E">
              <w:t>For Activity 1 Task A:</w:t>
            </w:r>
            <w:r>
              <w:t xml:space="preserve"> Happyville Compassionate Care Handbook</w:t>
            </w:r>
          </w:p>
          <w:p w14:paraId="046EE72F" w14:textId="77777777" w:rsidR="00797742" w:rsidRDefault="00797742" w:rsidP="00797742">
            <w:pPr>
              <w:pStyle w:val="ListParagraph"/>
              <w:numPr>
                <w:ilvl w:val="1"/>
                <w:numId w:val="32"/>
              </w:numPr>
              <w:shd w:val="clear" w:color="auto" w:fill="FFFFFF" w:themeFill="background1"/>
            </w:pPr>
            <w:r>
              <w:t xml:space="preserve">Part 1: Quality Standards - </w:t>
            </w:r>
            <w:r w:rsidRPr="002E0924">
              <w:t>Code of Conduct Policy</w:t>
            </w:r>
          </w:p>
          <w:p w14:paraId="2DA7B4B7" w14:textId="77777777" w:rsidR="00797742" w:rsidRPr="002E0924" w:rsidRDefault="00797742" w:rsidP="00797742">
            <w:pPr>
              <w:pStyle w:val="ListParagraph"/>
              <w:numPr>
                <w:ilvl w:val="1"/>
                <w:numId w:val="32"/>
              </w:numPr>
              <w:shd w:val="clear" w:color="auto" w:fill="FFFFFF" w:themeFill="background1"/>
            </w:pPr>
            <w:r>
              <w:t>Part 10: Quality Standards - Communication Protocols</w:t>
            </w:r>
          </w:p>
          <w:p w14:paraId="15CCA4A1" w14:textId="77777777" w:rsidR="00797742" w:rsidRPr="002E0924" w:rsidRDefault="00797742" w:rsidP="00797742">
            <w:pPr>
              <w:pStyle w:val="ListParagraph"/>
              <w:numPr>
                <w:ilvl w:val="1"/>
                <w:numId w:val="32"/>
              </w:numPr>
              <w:shd w:val="clear" w:color="auto" w:fill="FFFFFF" w:themeFill="background1"/>
            </w:pPr>
            <w:r>
              <w:t xml:space="preserve">Part 18: </w:t>
            </w:r>
            <w:r w:rsidRPr="002E0924">
              <w:t xml:space="preserve">Style Guide </w:t>
            </w:r>
          </w:p>
          <w:p w14:paraId="66D4674A" w14:textId="77777777" w:rsidR="00797742" w:rsidRPr="00040B8E" w:rsidRDefault="00797742" w:rsidP="00797742">
            <w:pPr>
              <w:pStyle w:val="ListParagraph"/>
              <w:numPr>
                <w:ilvl w:val="0"/>
                <w:numId w:val="32"/>
              </w:numPr>
              <w:spacing w:line="259" w:lineRule="auto"/>
            </w:pPr>
            <w:r>
              <w:t>For Activity 2 Task B: Happyville Compassionate Care Handbook</w:t>
            </w:r>
          </w:p>
          <w:p w14:paraId="7D8B6190" w14:textId="77777777" w:rsidR="00797742" w:rsidRDefault="00797742" w:rsidP="00797742">
            <w:pPr>
              <w:pStyle w:val="ListParagraph"/>
              <w:numPr>
                <w:ilvl w:val="1"/>
                <w:numId w:val="32"/>
              </w:numPr>
              <w:shd w:val="clear" w:color="auto" w:fill="FFFFFF" w:themeFill="background1"/>
            </w:pPr>
            <w:r>
              <w:t xml:space="preserve">Part 1: Quality Standards - </w:t>
            </w:r>
            <w:r w:rsidRPr="002E0924">
              <w:t>Code of Conduct Policy</w:t>
            </w:r>
          </w:p>
          <w:p w14:paraId="1660B405" w14:textId="672ACFCA" w:rsidR="00746110" w:rsidRDefault="00797742" w:rsidP="00797742">
            <w:pPr>
              <w:pStyle w:val="ListParagraph"/>
              <w:spacing w:line="259" w:lineRule="auto"/>
            </w:pPr>
            <w:r>
              <w:t>For Activity 3 Task C: Happyville Compassionate Care Additional Care Services Flyer</w:t>
            </w:r>
          </w:p>
          <w:p w14:paraId="6C9210FE" w14:textId="77777777" w:rsidR="00797742" w:rsidRDefault="00797742" w:rsidP="00797742">
            <w:pPr>
              <w:pStyle w:val="ListParagraph"/>
              <w:spacing w:line="259" w:lineRule="auto"/>
            </w:pPr>
          </w:p>
          <w:p w14:paraId="4B908751" w14:textId="38C29431" w:rsidR="00746110" w:rsidRPr="00746110" w:rsidRDefault="00746110" w:rsidP="00746110">
            <w:pPr>
              <w:spacing w:line="259" w:lineRule="auto"/>
              <w:rPr>
                <w:b/>
                <w:bCs/>
              </w:rPr>
            </w:pPr>
            <w:r w:rsidRPr="00746110">
              <w:rPr>
                <w:b/>
                <w:bCs/>
              </w:rPr>
              <w:t>The resources required to support the submission process:</w:t>
            </w:r>
          </w:p>
          <w:p w14:paraId="00D7B0C9" w14:textId="550B66E2" w:rsidR="00746110" w:rsidRPr="00746110" w:rsidRDefault="00746110">
            <w:pPr>
              <w:pStyle w:val="ListParagraph"/>
              <w:numPr>
                <w:ilvl w:val="0"/>
                <w:numId w:val="32"/>
              </w:numPr>
              <w:spacing w:line="259" w:lineRule="auto"/>
            </w:pPr>
            <w:r>
              <w:t xml:space="preserve">Computer and internet to access the intranet. </w:t>
            </w:r>
          </w:p>
          <w:p w14:paraId="2392B448" w14:textId="77683E2A" w:rsidR="00E749B7" w:rsidRDefault="00E749B7">
            <w:pPr>
              <w:pStyle w:val="ListParagraph"/>
              <w:numPr>
                <w:ilvl w:val="0"/>
                <w:numId w:val="32"/>
              </w:numPr>
              <w:spacing w:line="259" w:lineRule="auto"/>
            </w:pPr>
            <w:r>
              <w:t xml:space="preserve">Instructions for recording roleplay interactions (see below) </w:t>
            </w:r>
          </w:p>
          <w:p w14:paraId="50F7AA66" w14:textId="0C2DB68D" w:rsidR="00D027DC" w:rsidRDefault="00D027DC">
            <w:pPr>
              <w:pStyle w:val="ListParagraph"/>
              <w:numPr>
                <w:ilvl w:val="0"/>
                <w:numId w:val="32"/>
              </w:numPr>
              <w:spacing w:line="259" w:lineRule="auto"/>
            </w:pPr>
            <w:r>
              <w:t>A recording device (phone or laptop</w:t>
            </w:r>
            <w:r w:rsidR="00746110">
              <w:t>)</w:t>
            </w:r>
          </w:p>
          <w:p w14:paraId="590D1009" w14:textId="003CA113" w:rsidR="00D027DC" w:rsidRDefault="00746110">
            <w:pPr>
              <w:pStyle w:val="ListParagraph"/>
              <w:numPr>
                <w:ilvl w:val="0"/>
                <w:numId w:val="32"/>
              </w:numPr>
              <w:spacing w:line="259" w:lineRule="auto"/>
            </w:pPr>
            <w:r>
              <w:t xml:space="preserve">Volunteer/s to act as </w:t>
            </w:r>
            <w:r w:rsidR="00D027DC">
              <w:t xml:space="preserve">Supervisor and/or colleague </w:t>
            </w:r>
            <w:r>
              <w:t xml:space="preserve">to </w:t>
            </w:r>
            <w:r w:rsidR="00D027DC">
              <w:t xml:space="preserve">assistance </w:t>
            </w:r>
            <w:r>
              <w:t>with role play and recording device.</w:t>
            </w:r>
            <w:r w:rsidR="00D027DC">
              <w:t xml:space="preserve"> </w:t>
            </w:r>
          </w:p>
          <w:p w14:paraId="4A410929" w14:textId="5B7CAD31" w:rsidR="00D027DC" w:rsidRPr="00D027DC" w:rsidRDefault="00D027DC" w:rsidP="00746110">
            <w:pPr>
              <w:pStyle w:val="ListParagraph"/>
              <w:ind w:left="0"/>
            </w:pPr>
          </w:p>
        </w:tc>
      </w:tr>
      <w:tr w:rsidR="001707BC" w:rsidRPr="004050F6" w14:paraId="2A6900D1" w14:textId="77777777" w:rsidTr="00CF1972">
        <w:trPr>
          <w:trHeight w:val="798"/>
        </w:trPr>
        <w:tc>
          <w:tcPr>
            <w:tcW w:w="9612" w:type="dxa"/>
            <w:gridSpan w:val="2"/>
            <w:shd w:val="clear" w:color="auto" w:fill="D0CECE" w:themeFill="background2" w:themeFillShade="E6"/>
            <w:vAlign w:val="center"/>
          </w:tcPr>
          <w:p w14:paraId="1F391813" w14:textId="57822A90" w:rsidR="00BF066C" w:rsidRDefault="00383222" w:rsidP="00BF066C">
            <w:pPr>
              <w:pStyle w:val="ListParagraph"/>
              <w:ind w:left="0"/>
              <w:rPr>
                <w:b/>
                <w:bCs/>
              </w:rPr>
            </w:pPr>
            <w:r>
              <w:rPr>
                <w:b/>
                <w:bCs/>
              </w:rPr>
              <w:t xml:space="preserve">Activity 1 </w:t>
            </w:r>
            <w:r w:rsidR="001707BC" w:rsidRPr="00746110">
              <w:rPr>
                <w:b/>
                <w:bCs/>
              </w:rPr>
              <w:t>Task A</w:t>
            </w:r>
            <w:r w:rsidR="001707BC">
              <w:rPr>
                <w:b/>
                <w:bCs/>
              </w:rPr>
              <w:t>.</w:t>
            </w:r>
            <w:r w:rsidR="001707BC" w:rsidRPr="00746110">
              <w:rPr>
                <w:b/>
                <w:bCs/>
              </w:rPr>
              <w:t xml:space="preserve"> </w:t>
            </w:r>
            <w:r w:rsidR="001707BC">
              <w:rPr>
                <w:b/>
                <w:bCs/>
              </w:rPr>
              <w:t xml:space="preserve"> </w:t>
            </w:r>
            <w:r w:rsidR="0002011A">
              <w:rPr>
                <w:b/>
                <w:bCs/>
              </w:rPr>
              <w:t>Demonstrate effective communication skills in work situations</w:t>
            </w:r>
            <w:r w:rsidR="00BF066C">
              <w:rPr>
                <w:b/>
                <w:bCs/>
              </w:rPr>
              <w:t>:</w:t>
            </w:r>
          </w:p>
          <w:p w14:paraId="37E36A12" w14:textId="6CDEFD21" w:rsidR="001707BC" w:rsidRPr="00BF066C" w:rsidRDefault="00BF066C" w:rsidP="009A4605">
            <w:pPr>
              <w:pStyle w:val="ListParagraph"/>
              <w:numPr>
                <w:ilvl w:val="0"/>
                <w:numId w:val="78"/>
              </w:numPr>
              <w:rPr>
                <w:b/>
                <w:bCs/>
              </w:rPr>
            </w:pPr>
            <w:r>
              <w:rPr>
                <w:b/>
                <w:bCs/>
              </w:rPr>
              <w:t>C</w:t>
            </w:r>
            <w:r w:rsidR="0002011A" w:rsidRPr="00BF066C">
              <w:rPr>
                <w:b/>
                <w:bCs/>
              </w:rPr>
              <w:t xml:space="preserve">omplete written and electronic workplace documents to organisation standards </w:t>
            </w:r>
          </w:p>
        </w:tc>
      </w:tr>
      <w:tr w:rsidR="00746110" w:rsidRPr="004050F6" w14:paraId="5C861AE6" w14:textId="77777777" w:rsidTr="00CF1972">
        <w:trPr>
          <w:trHeight w:val="798"/>
        </w:trPr>
        <w:tc>
          <w:tcPr>
            <w:tcW w:w="9612" w:type="dxa"/>
            <w:gridSpan w:val="2"/>
            <w:vAlign w:val="center"/>
          </w:tcPr>
          <w:p w14:paraId="03233266" w14:textId="119D1075" w:rsidR="000A4AB8" w:rsidRDefault="00746110" w:rsidP="00746110">
            <w:pPr>
              <w:pStyle w:val="ListParagraph"/>
              <w:ind w:left="0"/>
            </w:pPr>
            <w:r w:rsidRPr="00634FC2">
              <w:t xml:space="preserve">Access and review </w:t>
            </w:r>
            <w:r w:rsidR="00BF066C">
              <w:t xml:space="preserve">the Happyville Compassionate Care Handbook and locate </w:t>
            </w:r>
            <w:r w:rsidRPr="00634FC2">
              <w:t>the organisations</w:t>
            </w:r>
            <w:r w:rsidR="000A4AB8">
              <w:t>:</w:t>
            </w:r>
          </w:p>
          <w:p w14:paraId="2AB33BEF" w14:textId="77777777" w:rsidR="002E0924" w:rsidRDefault="002E0924" w:rsidP="00746110">
            <w:pPr>
              <w:pStyle w:val="ListParagraph"/>
              <w:ind w:left="0"/>
            </w:pPr>
          </w:p>
          <w:p w14:paraId="618FC133" w14:textId="59E108CA" w:rsidR="000A4AB8" w:rsidRDefault="00BF066C" w:rsidP="002E0924">
            <w:pPr>
              <w:pStyle w:val="ListParagraph"/>
              <w:numPr>
                <w:ilvl w:val="0"/>
                <w:numId w:val="44"/>
              </w:numPr>
              <w:shd w:val="clear" w:color="auto" w:fill="FFFFFF" w:themeFill="background1"/>
            </w:pPr>
            <w:r>
              <w:t xml:space="preserve">Part 1: Quality Standards - </w:t>
            </w:r>
            <w:r w:rsidR="00746110" w:rsidRPr="002E0924">
              <w:t>Code of Conduct Policy</w:t>
            </w:r>
          </w:p>
          <w:p w14:paraId="2BA6E722" w14:textId="3FDEC85F" w:rsidR="00BF066C" w:rsidRPr="002E0924" w:rsidRDefault="00BF066C" w:rsidP="002E0924">
            <w:pPr>
              <w:pStyle w:val="ListParagraph"/>
              <w:numPr>
                <w:ilvl w:val="0"/>
                <w:numId w:val="44"/>
              </w:numPr>
              <w:shd w:val="clear" w:color="auto" w:fill="FFFFFF" w:themeFill="background1"/>
            </w:pPr>
            <w:r>
              <w:t>Part 10: Quality Standards - Communication Protocols</w:t>
            </w:r>
          </w:p>
          <w:p w14:paraId="6CCB9E28" w14:textId="572AC899" w:rsidR="00746110" w:rsidRPr="002E0924" w:rsidRDefault="00BF066C" w:rsidP="002E0924">
            <w:pPr>
              <w:pStyle w:val="ListParagraph"/>
              <w:numPr>
                <w:ilvl w:val="0"/>
                <w:numId w:val="44"/>
              </w:numPr>
              <w:shd w:val="clear" w:color="auto" w:fill="FFFFFF" w:themeFill="background1"/>
            </w:pPr>
            <w:r>
              <w:t xml:space="preserve">Part 18: </w:t>
            </w:r>
            <w:r w:rsidR="000A4AB8" w:rsidRPr="002E0924">
              <w:t xml:space="preserve">Style Guide </w:t>
            </w:r>
          </w:p>
          <w:p w14:paraId="0A3930DE" w14:textId="77777777" w:rsidR="002E0924" w:rsidRDefault="002E0924" w:rsidP="00746110">
            <w:pPr>
              <w:pStyle w:val="ListParagraph"/>
              <w:ind w:left="0"/>
            </w:pPr>
          </w:p>
          <w:p w14:paraId="064CBC5E" w14:textId="55F17D4D" w:rsidR="000A4AB8" w:rsidRDefault="00746110" w:rsidP="009A4605">
            <w:pPr>
              <w:pStyle w:val="ListParagraph"/>
              <w:numPr>
                <w:ilvl w:val="0"/>
                <w:numId w:val="76"/>
              </w:numPr>
              <w:ind w:left="360"/>
            </w:pPr>
            <w:r>
              <w:t>Use the template below to create</w:t>
            </w:r>
            <w:r w:rsidR="002E0924">
              <w:t xml:space="preserve"> an</w:t>
            </w:r>
            <w:r>
              <w:t xml:space="preserve"> </w:t>
            </w:r>
            <w:r w:rsidRPr="00634FC2">
              <w:t>email to your supervisor</w:t>
            </w:r>
            <w:r w:rsidR="000A4AB8" w:rsidRPr="00634FC2">
              <w:t xml:space="preserve"> </w:t>
            </w:r>
            <w:r w:rsidR="006D0F50">
              <w:t xml:space="preserve">Sandy </w:t>
            </w:r>
            <w:r w:rsidR="00C23F71">
              <w:t xml:space="preserve">asking them to </w:t>
            </w:r>
            <w:r w:rsidR="000A4AB8" w:rsidRPr="00634FC2">
              <w:t>clarif</w:t>
            </w:r>
            <w:r w:rsidR="00BF066C">
              <w:t xml:space="preserve">y </w:t>
            </w:r>
            <w:r w:rsidR="000A4AB8" w:rsidRPr="00634FC2">
              <w:t xml:space="preserve">two (2) components of </w:t>
            </w:r>
            <w:r w:rsidR="000A4AB8">
              <w:t xml:space="preserve">the Code of Conduct that </w:t>
            </w:r>
            <w:r w:rsidR="007F5C51">
              <w:t>are</w:t>
            </w:r>
            <w:r w:rsidR="000A4AB8">
              <w:t xml:space="preserve"> relevant to </w:t>
            </w:r>
            <w:r w:rsidR="000A4AB8" w:rsidRPr="00634FC2">
              <w:t>your role.</w:t>
            </w:r>
            <w:r w:rsidR="000A4AB8">
              <w:t xml:space="preserve"> </w:t>
            </w:r>
            <w:r w:rsidR="000A4AB8" w:rsidRPr="00634FC2">
              <w:t xml:space="preserve"> </w:t>
            </w:r>
          </w:p>
          <w:p w14:paraId="65FE0BC2" w14:textId="77777777" w:rsidR="002E0924" w:rsidRDefault="002E0924" w:rsidP="002E0924">
            <w:pPr>
              <w:pStyle w:val="ListParagraph"/>
              <w:ind w:left="0"/>
            </w:pPr>
          </w:p>
          <w:p w14:paraId="13B4DE0F" w14:textId="69236A9B" w:rsidR="000A4AB8" w:rsidRDefault="000A4AB8" w:rsidP="009A4605">
            <w:pPr>
              <w:pStyle w:val="ListParagraph"/>
              <w:numPr>
                <w:ilvl w:val="0"/>
                <w:numId w:val="76"/>
              </w:numPr>
              <w:ind w:left="360"/>
            </w:pPr>
            <w:r>
              <w:t xml:space="preserve">Ensure you have followed the correct email formatting and presentation requirements as per the </w:t>
            </w:r>
            <w:r w:rsidR="00C23F71">
              <w:t xml:space="preserve">organisation </w:t>
            </w:r>
            <w:r>
              <w:t>Style Guide</w:t>
            </w:r>
          </w:p>
          <w:p w14:paraId="38597FBC" w14:textId="77777777" w:rsidR="00746110" w:rsidRDefault="00746110" w:rsidP="000A4AB8">
            <w:pPr>
              <w:pStyle w:val="ListParagraph"/>
              <w:ind w:left="0"/>
            </w:pPr>
          </w:p>
        </w:tc>
      </w:tr>
      <w:tr w:rsidR="00832E6D" w:rsidRPr="004050F6" w14:paraId="5F88A7EF" w14:textId="5EA66B09" w:rsidTr="00CF1972">
        <w:trPr>
          <w:trHeight w:val="798"/>
        </w:trPr>
        <w:tc>
          <w:tcPr>
            <w:tcW w:w="8401" w:type="dxa"/>
            <w:vAlign w:val="center"/>
          </w:tcPr>
          <w:p w14:paraId="2D9D758E" w14:textId="58631A59" w:rsidR="00832E6D" w:rsidRPr="00E749B7" w:rsidRDefault="00832E6D">
            <w:pPr>
              <w:pStyle w:val="ListParagraph"/>
              <w:numPr>
                <w:ilvl w:val="0"/>
                <w:numId w:val="42"/>
              </w:numPr>
              <w:spacing w:line="259" w:lineRule="auto"/>
              <w:rPr>
                <w:b/>
                <w:bCs/>
              </w:rPr>
            </w:pPr>
            <w:r w:rsidRPr="00E749B7">
              <w:rPr>
                <w:b/>
                <w:bCs/>
              </w:rPr>
              <w:t xml:space="preserve">Email template: </w:t>
            </w:r>
          </w:p>
          <w:p w14:paraId="7E415154" w14:textId="3CFAF2E1" w:rsidR="00832E6D" w:rsidRPr="00B62979" w:rsidRDefault="00832E6D" w:rsidP="00832E6D">
            <w:pPr>
              <w:spacing w:line="259" w:lineRule="auto"/>
              <w:rPr>
                <w:rFonts w:cstheme="minorHAnsi"/>
                <w:color w:val="FF0000"/>
                <w:lang w:val="en-AU" w:eastAsia="zh-CN" w:bidi="th-TH"/>
              </w:rPr>
            </w:pPr>
            <w:r w:rsidRPr="00B62979">
              <w:rPr>
                <w:rFonts w:cstheme="minorHAnsi"/>
                <w:color w:val="FF0000"/>
                <w:lang w:val="en-AU" w:eastAsia="zh-CN" w:bidi="th-TH"/>
              </w:rPr>
              <w:t xml:space="preserve"> </w:t>
            </w:r>
          </w:p>
          <w:tbl>
            <w:tblPr>
              <w:tblStyle w:val="TableGrid"/>
              <w:tblW w:w="0" w:type="auto"/>
              <w:tblLook w:val="04A0" w:firstRow="1" w:lastRow="0" w:firstColumn="1" w:lastColumn="0" w:noHBand="0" w:noVBand="1"/>
            </w:tblPr>
            <w:tblGrid>
              <w:gridCol w:w="7822"/>
            </w:tblGrid>
            <w:tr w:rsidR="00832E6D" w:rsidRPr="00B62979" w14:paraId="09AAD190" w14:textId="3C34411A" w:rsidTr="00C23F71">
              <w:tc>
                <w:tcPr>
                  <w:tcW w:w="7822" w:type="dxa"/>
                </w:tcPr>
                <w:p w14:paraId="2ADA097D" w14:textId="02447656" w:rsidR="00832E6D" w:rsidRPr="00B62979" w:rsidRDefault="00832E6D" w:rsidP="00832E6D">
                  <w:pPr>
                    <w:ind w:right="-1988"/>
                    <w:rPr>
                      <w:rFonts w:cstheme="minorHAnsi"/>
                    </w:rPr>
                  </w:pPr>
                  <w:r w:rsidRPr="00B62979">
                    <w:rPr>
                      <w:rFonts w:cstheme="minorHAnsi"/>
                    </w:rPr>
                    <w:t xml:space="preserve">To: </w:t>
                  </w:r>
                </w:p>
              </w:tc>
            </w:tr>
            <w:tr w:rsidR="00832E6D" w:rsidRPr="00B62979" w14:paraId="2DF32DCF" w14:textId="417791A0" w:rsidTr="00C23F71">
              <w:tc>
                <w:tcPr>
                  <w:tcW w:w="7822" w:type="dxa"/>
                </w:tcPr>
                <w:p w14:paraId="793629EC" w14:textId="77777777" w:rsidR="00832E6D" w:rsidRPr="00B62979" w:rsidRDefault="00832E6D" w:rsidP="00832E6D">
                  <w:pPr>
                    <w:ind w:right="-1988"/>
                    <w:rPr>
                      <w:rFonts w:cstheme="minorHAnsi"/>
                    </w:rPr>
                  </w:pPr>
                  <w:r w:rsidRPr="00B62979">
                    <w:rPr>
                      <w:rFonts w:eastAsia="Times New Roman" w:cstheme="minorHAnsi"/>
                      <w:lang w:val="en-US" w:eastAsia="en-AU"/>
                    </w:rPr>
                    <w:t>Cc:</w:t>
                  </w:r>
                </w:p>
              </w:tc>
            </w:tr>
            <w:tr w:rsidR="00832E6D" w:rsidRPr="00B62979" w14:paraId="0768B894" w14:textId="4D3F3978" w:rsidTr="00C23F71">
              <w:tc>
                <w:tcPr>
                  <w:tcW w:w="7822" w:type="dxa"/>
                </w:tcPr>
                <w:p w14:paraId="5ACD0C96" w14:textId="2F64F88A" w:rsidR="00832E6D" w:rsidRPr="00B62979" w:rsidRDefault="00832E6D" w:rsidP="00832E6D">
                  <w:pPr>
                    <w:ind w:right="-1988"/>
                    <w:rPr>
                      <w:rFonts w:eastAsia="Times New Roman" w:cstheme="minorHAnsi"/>
                      <w:lang w:val="en-US" w:eastAsia="en-AU"/>
                    </w:rPr>
                  </w:pPr>
                  <w:r>
                    <w:rPr>
                      <w:rFonts w:eastAsia="Times New Roman" w:cstheme="minorHAnsi"/>
                      <w:lang w:val="en-US" w:eastAsia="en-AU"/>
                    </w:rPr>
                    <w:t xml:space="preserve">From: </w:t>
                  </w:r>
                </w:p>
              </w:tc>
            </w:tr>
            <w:tr w:rsidR="00832E6D" w:rsidRPr="00B62979" w14:paraId="29C18604" w14:textId="626B6438" w:rsidTr="00C23F71">
              <w:tc>
                <w:tcPr>
                  <w:tcW w:w="7822" w:type="dxa"/>
                </w:tcPr>
                <w:p w14:paraId="65312767" w14:textId="20B9946B" w:rsidR="00832E6D" w:rsidRPr="00B62979" w:rsidRDefault="00832E6D" w:rsidP="00832E6D">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832E6D" w:rsidRPr="00B62979" w14:paraId="7D81587C" w14:textId="48C53177" w:rsidTr="00C23F71">
              <w:tc>
                <w:tcPr>
                  <w:tcW w:w="7822" w:type="dxa"/>
                </w:tcPr>
                <w:p w14:paraId="003F1B01" w14:textId="77777777" w:rsidR="00832E6D" w:rsidRPr="00B62979" w:rsidRDefault="00832E6D" w:rsidP="00832E6D">
                  <w:pPr>
                    <w:ind w:right="-1988"/>
                    <w:rPr>
                      <w:rFonts w:cstheme="minorHAnsi"/>
                    </w:rPr>
                  </w:pPr>
                  <w:r w:rsidRPr="00B62979">
                    <w:rPr>
                      <w:rFonts w:cstheme="minorHAnsi"/>
                    </w:rPr>
                    <w:t>Email Body:</w:t>
                  </w:r>
                </w:p>
                <w:p w14:paraId="3115F1F4" w14:textId="77777777" w:rsidR="00832E6D" w:rsidRDefault="00832E6D" w:rsidP="00832E6D">
                  <w:pPr>
                    <w:ind w:right="-1988"/>
                    <w:rPr>
                      <w:rFonts w:cstheme="minorHAnsi"/>
                      <w:i/>
                      <w:iCs/>
                      <w:color w:val="FF0000"/>
                    </w:rPr>
                  </w:pPr>
                </w:p>
                <w:p w14:paraId="5BD993AB" w14:textId="77777777" w:rsidR="00832E6D" w:rsidRDefault="00832E6D" w:rsidP="00832E6D">
                  <w:pPr>
                    <w:ind w:right="-1988"/>
                    <w:rPr>
                      <w:rFonts w:cstheme="minorHAnsi"/>
                      <w:i/>
                      <w:iCs/>
                      <w:color w:val="FF0000"/>
                    </w:rPr>
                  </w:pPr>
                </w:p>
                <w:p w14:paraId="1B8B42E3" w14:textId="77777777" w:rsidR="00832E6D" w:rsidRDefault="00832E6D" w:rsidP="00832E6D">
                  <w:pPr>
                    <w:ind w:right="-1988"/>
                    <w:rPr>
                      <w:rFonts w:cstheme="minorHAnsi"/>
                      <w:i/>
                      <w:iCs/>
                      <w:color w:val="FF0000"/>
                    </w:rPr>
                  </w:pPr>
                </w:p>
                <w:p w14:paraId="17C34378" w14:textId="77777777" w:rsidR="00832E6D" w:rsidRDefault="00832E6D" w:rsidP="00832E6D">
                  <w:pPr>
                    <w:ind w:right="-1988"/>
                    <w:rPr>
                      <w:rFonts w:cstheme="minorHAnsi"/>
                      <w:i/>
                      <w:iCs/>
                      <w:color w:val="FF0000"/>
                    </w:rPr>
                  </w:pPr>
                </w:p>
                <w:p w14:paraId="50FB71F4" w14:textId="77777777" w:rsidR="00832E6D" w:rsidRDefault="00832E6D" w:rsidP="00832E6D">
                  <w:pPr>
                    <w:ind w:right="-1988"/>
                    <w:rPr>
                      <w:rFonts w:cstheme="minorHAnsi"/>
                      <w:i/>
                      <w:iCs/>
                      <w:color w:val="FF0000"/>
                    </w:rPr>
                  </w:pPr>
                </w:p>
                <w:p w14:paraId="3FB42878" w14:textId="39000638" w:rsidR="00832E6D" w:rsidRPr="00E749B7" w:rsidRDefault="00832E6D" w:rsidP="00832E6D">
                  <w:pPr>
                    <w:ind w:right="-1988"/>
                    <w:rPr>
                      <w:rFonts w:cstheme="minorHAnsi"/>
                      <w:i/>
                      <w:iCs/>
                      <w:color w:val="FF0000"/>
                    </w:rPr>
                  </w:pPr>
                </w:p>
              </w:tc>
            </w:tr>
            <w:tr w:rsidR="00832E6D" w:rsidRPr="00B62979" w14:paraId="3B71B8F7" w14:textId="48A2E20F" w:rsidTr="00C23F71">
              <w:tc>
                <w:tcPr>
                  <w:tcW w:w="7822" w:type="dxa"/>
                </w:tcPr>
                <w:p w14:paraId="662C8588" w14:textId="77777777" w:rsidR="00832E6D" w:rsidRPr="00B62979" w:rsidRDefault="00832E6D" w:rsidP="00832E6D">
                  <w:pPr>
                    <w:ind w:right="-1988"/>
                    <w:rPr>
                      <w:rFonts w:cstheme="minorHAnsi"/>
                    </w:rPr>
                  </w:pPr>
                  <w:r w:rsidRPr="00B62979">
                    <w:rPr>
                      <w:rFonts w:cstheme="minorHAnsi"/>
                    </w:rPr>
                    <w:t xml:space="preserve">Signature: </w:t>
                  </w:r>
                </w:p>
                <w:p w14:paraId="37831963" w14:textId="138A802F" w:rsidR="00832E6D" w:rsidRPr="00B62979" w:rsidRDefault="00832E6D" w:rsidP="00832E6D">
                  <w:pPr>
                    <w:ind w:right="-1988"/>
                    <w:rPr>
                      <w:rFonts w:cstheme="minorHAnsi"/>
                    </w:rPr>
                  </w:pPr>
                </w:p>
              </w:tc>
            </w:tr>
          </w:tbl>
          <w:p w14:paraId="657F4BB7" w14:textId="77777777" w:rsidR="00832E6D" w:rsidRPr="00634FC2" w:rsidRDefault="00832E6D" w:rsidP="00832E6D">
            <w:pPr>
              <w:spacing w:line="259" w:lineRule="auto"/>
              <w:rPr>
                <w:b/>
                <w:bCs/>
              </w:rPr>
            </w:pPr>
          </w:p>
        </w:tc>
        <w:tc>
          <w:tcPr>
            <w:tcW w:w="1211" w:type="dxa"/>
          </w:tcPr>
          <w:p w14:paraId="316528E3" w14:textId="3EB95F64" w:rsidR="00832E6D" w:rsidRPr="00634FC2" w:rsidRDefault="00000000" w:rsidP="00832E6D">
            <w:pPr>
              <w:spacing w:line="259" w:lineRule="auto"/>
              <w:rPr>
                <w:b/>
                <w:bCs/>
              </w:rPr>
            </w:pPr>
            <w:sdt>
              <w:sdtPr>
                <w:rPr>
                  <w:rFonts w:eastAsia="Calibri" w:cs="Times New Roman"/>
                  <w:color w:val="2B579A"/>
                  <w:szCs w:val="22"/>
                  <w:shd w:val="clear" w:color="auto" w:fill="E6E6E6"/>
                  <w:lang w:bidi="ar-SA"/>
                </w:rPr>
                <w:id w:val="-440616021"/>
                <w14:checkbox>
                  <w14:checked w14:val="0"/>
                  <w14:checkedState w14:val="2612" w14:font="MS Gothic"/>
                  <w14:uncheckedState w14:val="2610" w14:font="MS Gothic"/>
                </w14:checkbox>
              </w:sdtPr>
              <w:sdtContent>
                <w:r w:rsidR="00832E6D" w:rsidRPr="00EE67AA">
                  <w:rPr>
                    <w:rFonts w:ascii="Segoe UI Symbol" w:eastAsia="Calibri" w:hAnsi="Segoe UI Symbol" w:cs="Segoe UI Symbol"/>
                    <w:szCs w:val="22"/>
                    <w:lang w:val="en-AU" w:bidi="ar-SA"/>
                  </w:rPr>
                  <w:t>☐</w:t>
                </w:r>
              </w:sdtContent>
            </w:sdt>
            <w:r w:rsidR="00832E6D" w:rsidRPr="00EE67AA">
              <w:rPr>
                <w:rFonts w:eastAsia="Calibri" w:cs="Times New Roman"/>
                <w:szCs w:val="22"/>
                <w:lang w:val="en-AU" w:bidi="ar-SA"/>
              </w:rPr>
              <w:t xml:space="preserve"> S</w:t>
            </w:r>
            <w:r w:rsidR="00832E6D">
              <w:rPr>
                <w:rFonts w:eastAsia="Calibri" w:cs="Times New Roman"/>
                <w:szCs w:val="22"/>
                <w:lang w:val="en-AU" w:bidi="ar-SA"/>
              </w:rPr>
              <w:t xml:space="preserve"> </w:t>
            </w:r>
            <w:sdt>
              <w:sdtPr>
                <w:rPr>
                  <w:rFonts w:eastAsia="Calibri" w:cs="Times New Roman"/>
                  <w:color w:val="2B579A"/>
                  <w:szCs w:val="22"/>
                  <w:shd w:val="clear" w:color="auto" w:fill="E6E6E6"/>
                  <w:lang w:bidi="ar-SA"/>
                </w:rPr>
                <w:id w:val="-471446187"/>
                <w14:checkbox>
                  <w14:checked w14:val="0"/>
                  <w14:checkedState w14:val="2612" w14:font="MS Gothic"/>
                  <w14:uncheckedState w14:val="2610" w14:font="MS Gothic"/>
                </w14:checkbox>
              </w:sdtPr>
              <w:sdtContent>
                <w:r w:rsidR="002E0924">
                  <w:rPr>
                    <w:rFonts w:ascii="MS Gothic" w:eastAsia="MS Gothic" w:hAnsi="MS Gothic" w:cs="Times New Roman" w:hint="eastAsia"/>
                    <w:color w:val="2B579A"/>
                    <w:szCs w:val="22"/>
                    <w:shd w:val="clear" w:color="auto" w:fill="E6E6E6"/>
                    <w:lang w:bidi="ar-SA"/>
                  </w:rPr>
                  <w:t>☐</w:t>
                </w:r>
              </w:sdtContent>
            </w:sdt>
            <w:r w:rsidR="00832E6D" w:rsidRPr="00EE67AA">
              <w:rPr>
                <w:rFonts w:eastAsia="Calibri" w:cs="Times New Roman"/>
                <w:szCs w:val="22"/>
                <w:lang w:val="en-AU" w:bidi="ar-SA"/>
              </w:rPr>
              <w:t xml:space="preserve"> NYS</w:t>
            </w:r>
          </w:p>
        </w:tc>
      </w:tr>
      <w:tr w:rsidR="00832E6D" w:rsidRPr="004050F6" w14:paraId="533EE472" w14:textId="77777777" w:rsidTr="00CF1972">
        <w:trPr>
          <w:trHeight w:val="798"/>
        </w:trPr>
        <w:tc>
          <w:tcPr>
            <w:tcW w:w="9612" w:type="dxa"/>
            <w:gridSpan w:val="2"/>
            <w:vAlign w:val="center"/>
          </w:tcPr>
          <w:p w14:paraId="48CE474E" w14:textId="77777777" w:rsidR="00832E6D" w:rsidRPr="00775F96" w:rsidRDefault="00832E6D" w:rsidP="00832E6D">
            <w:pPr>
              <w:spacing w:line="259" w:lineRule="auto"/>
              <w:rPr>
                <w:b/>
                <w:bCs/>
                <w:color w:val="FF0000"/>
              </w:rPr>
            </w:pPr>
            <w:r w:rsidRPr="00775F96">
              <w:rPr>
                <w:b/>
                <w:bCs/>
                <w:color w:val="FF0000"/>
              </w:rPr>
              <w:lastRenderedPageBreak/>
              <w:t>Assessor Instructions</w:t>
            </w:r>
          </w:p>
          <w:tbl>
            <w:tblPr>
              <w:tblStyle w:val="TableGrid"/>
              <w:tblW w:w="9386" w:type="dxa"/>
              <w:tblLook w:val="04A0" w:firstRow="1" w:lastRow="0" w:firstColumn="1" w:lastColumn="0" w:noHBand="0" w:noVBand="1"/>
            </w:tblPr>
            <w:tblGrid>
              <w:gridCol w:w="9386"/>
            </w:tblGrid>
            <w:tr w:rsidR="00BF066C" w:rsidRPr="00B62979" w14:paraId="306BE739" w14:textId="7DBBD40E" w:rsidTr="00AE0F0F">
              <w:tc>
                <w:tcPr>
                  <w:tcW w:w="9386" w:type="dxa"/>
                </w:tcPr>
                <w:p w14:paraId="68337267" w14:textId="77777777" w:rsidR="00BF066C" w:rsidRDefault="00BF066C" w:rsidP="006F1508">
                  <w:pPr>
                    <w:pStyle w:val="ListParagraph"/>
                    <w:ind w:left="0"/>
                    <w:rPr>
                      <w:rFonts w:cstheme="minorHAnsi"/>
                      <w:color w:val="FF0000"/>
                    </w:rPr>
                  </w:pPr>
                  <w:r w:rsidRPr="00F635C9">
                    <w:rPr>
                      <w:color w:val="FF0000"/>
                    </w:rPr>
                    <w:t>Student must submit an e</w:t>
                  </w:r>
                  <w:r w:rsidRPr="00B62979">
                    <w:rPr>
                      <w:color w:val="FF0000"/>
                    </w:rPr>
                    <w:t>mail</w:t>
                  </w:r>
                  <w:r w:rsidRPr="00B62979">
                    <w:rPr>
                      <w:rFonts w:cstheme="minorHAnsi"/>
                      <w:color w:val="FF0000"/>
                    </w:rPr>
                    <w:t xml:space="preserve"> to their supervisor after reviewing</w:t>
                  </w:r>
                  <w:r>
                    <w:rPr>
                      <w:rFonts w:cstheme="minorHAnsi"/>
                      <w:color w:val="FF0000"/>
                    </w:rPr>
                    <w:t xml:space="preserve"> both </w:t>
                  </w:r>
                  <w:r w:rsidRPr="00B62979">
                    <w:rPr>
                      <w:rFonts w:cstheme="minorHAnsi"/>
                      <w:color w:val="FF0000"/>
                    </w:rPr>
                    <w:t>the</w:t>
                  </w:r>
                  <w:r>
                    <w:rPr>
                      <w:rFonts w:cstheme="minorHAnsi"/>
                      <w:color w:val="FF0000"/>
                    </w:rPr>
                    <w:t>:</w:t>
                  </w:r>
                </w:p>
                <w:p w14:paraId="18B8C518" w14:textId="77777777" w:rsidR="00BF066C" w:rsidRPr="002E0924" w:rsidRDefault="00BF066C">
                  <w:pPr>
                    <w:pStyle w:val="ListParagraph"/>
                    <w:numPr>
                      <w:ilvl w:val="0"/>
                      <w:numId w:val="45"/>
                    </w:numPr>
                    <w:rPr>
                      <w:color w:val="FF0000"/>
                    </w:rPr>
                  </w:pPr>
                  <w:r w:rsidRPr="002E0924">
                    <w:rPr>
                      <w:color w:val="FF0000"/>
                    </w:rPr>
                    <w:t>Code of Conduct Policy</w:t>
                  </w:r>
                </w:p>
                <w:p w14:paraId="036DDDDF" w14:textId="77777777" w:rsidR="00BF066C" w:rsidRPr="002E0924" w:rsidRDefault="00BF066C">
                  <w:pPr>
                    <w:pStyle w:val="ListParagraph"/>
                    <w:numPr>
                      <w:ilvl w:val="0"/>
                      <w:numId w:val="45"/>
                    </w:numPr>
                    <w:rPr>
                      <w:color w:val="FF0000"/>
                      <w:lang w:val="en-US" w:eastAsia="en-US" w:bidi="en-US"/>
                    </w:rPr>
                  </w:pPr>
                  <w:r w:rsidRPr="002E0924">
                    <w:rPr>
                      <w:color w:val="FF0000"/>
                    </w:rPr>
                    <w:t xml:space="preserve">Communication </w:t>
                  </w:r>
                  <w:r w:rsidRPr="002E0924">
                    <w:rPr>
                      <w:color w:val="FF0000"/>
                      <w:lang w:val="en-US" w:eastAsia="en-US" w:bidi="en-US"/>
                    </w:rPr>
                    <w:t xml:space="preserve">Style Guide </w:t>
                  </w:r>
                </w:p>
                <w:p w14:paraId="28E577AC" w14:textId="77777777" w:rsidR="00BF066C" w:rsidRDefault="00BF066C" w:rsidP="006F1508">
                  <w:pPr>
                    <w:pStyle w:val="ListParagraph"/>
                    <w:ind w:left="0"/>
                    <w:rPr>
                      <w:color w:val="FF0000"/>
                    </w:rPr>
                  </w:pPr>
                </w:p>
                <w:p w14:paraId="062CDC27" w14:textId="77777777" w:rsidR="00BF066C" w:rsidRPr="009A6658" w:rsidRDefault="00BF066C" w:rsidP="006F1508">
                  <w:pPr>
                    <w:pStyle w:val="ListParagraph"/>
                    <w:ind w:left="0"/>
                    <w:rPr>
                      <w:color w:val="FF0000"/>
                    </w:rPr>
                  </w:pPr>
                  <w:r w:rsidRPr="009A6658">
                    <w:rPr>
                      <w:color w:val="FF0000"/>
                    </w:rPr>
                    <w:t>Use</w:t>
                  </w:r>
                  <w:r>
                    <w:rPr>
                      <w:color w:val="FF0000"/>
                    </w:rPr>
                    <w:t>d</w:t>
                  </w:r>
                  <w:r w:rsidRPr="009A6658">
                    <w:rPr>
                      <w:color w:val="FF0000"/>
                    </w:rPr>
                    <w:t xml:space="preserve"> the template below to create email to </w:t>
                  </w:r>
                  <w:r>
                    <w:rPr>
                      <w:color w:val="FF0000"/>
                    </w:rPr>
                    <w:t>their</w:t>
                  </w:r>
                  <w:r w:rsidRPr="009A6658">
                    <w:rPr>
                      <w:color w:val="FF0000"/>
                    </w:rPr>
                    <w:t xml:space="preserve"> supervisor clarifi</w:t>
                  </w:r>
                  <w:r>
                    <w:rPr>
                      <w:color w:val="FF0000"/>
                    </w:rPr>
                    <w:t>ed</w:t>
                  </w:r>
                  <w:r w:rsidRPr="009A6658">
                    <w:rPr>
                      <w:color w:val="FF0000"/>
                    </w:rPr>
                    <w:t xml:space="preserve"> two (2) components of the Code of Conduct </w:t>
                  </w:r>
                  <w:r>
                    <w:rPr>
                      <w:color w:val="FF0000"/>
                    </w:rPr>
                    <w:t xml:space="preserve">Policy </w:t>
                  </w:r>
                  <w:r w:rsidRPr="009A6658">
                    <w:rPr>
                      <w:color w:val="FF0000"/>
                    </w:rPr>
                    <w:t xml:space="preserve">that is relevant to </w:t>
                  </w:r>
                  <w:r>
                    <w:rPr>
                      <w:color w:val="FF0000"/>
                    </w:rPr>
                    <w:t>their</w:t>
                  </w:r>
                  <w:r w:rsidRPr="009A6658">
                    <w:rPr>
                      <w:color w:val="FF0000"/>
                    </w:rPr>
                    <w:t xml:space="preserve"> role.  </w:t>
                  </w:r>
                </w:p>
                <w:p w14:paraId="02066F68" w14:textId="77777777" w:rsidR="00BF066C" w:rsidRDefault="00BF066C" w:rsidP="006F1508">
                  <w:pPr>
                    <w:pStyle w:val="ListParagraph"/>
                    <w:ind w:left="0"/>
                    <w:rPr>
                      <w:color w:val="FF0000"/>
                    </w:rPr>
                  </w:pPr>
                </w:p>
                <w:p w14:paraId="4BEC94D7" w14:textId="77777777" w:rsidR="00BF066C" w:rsidRDefault="00BF066C" w:rsidP="006F1508">
                  <w:pPr>
                    <w:pStyle w:val="ListParagraph"/>
                    <w:ind w:left="0"/>
                    <w:rPr>
                      <w:color w:val="FF0000"/>
                    </w:rPr>
                  </w:pPr>
                  <w:r>
                    <w:rPr>
                      <w:color w:val="FF0000"/>
                    </w:rPr>
                    <w:t>Student</w:t>
                  </w:r>
                  <w:r w:rsidRPr="009A6658">
                    <w:rPr>
                      <w:color w:val="FF0000"/>
                    </w:rPr>
                    <w:t xml:space="preserve"> followed the correct email formatting and presentation requirements as per the </w:t>
                  </w:r>
                  <w:r>
                    <w:rPr>
                      <w:color w:val="FF0000"/>
                    </w:rPr>
                    <w:t xml:space="preserve">provided </w:t>
                  </w:r>
                  <w:r w:rsidRPr="009A6658">
                    <w:rPr>
                      <w:color w:val="FF0000"/>
                    </w:rPr>
                    <w:t xml:space="preserve">Style Guide </w:t>
                  </w:r>
                </w:p>
                <w:p w14:paraId="4E16CE74" w14:textId="77777777" w:rsidR="00BF066C" w:rsidRPr="009A6658" w:rsidRDefault="00BF066C" w:rsidP="006F1508">
                  <w:pPr>
                    <w:pStyle w:val="ListParagraph"/>
                    <w:ind w:left="0"/>
                    <w:rPr>
                      <w:color w:val="FF0000"/>
                    </w:rPr>
                  </w:pPr>
                </w:p>
                <w:p w14:paraId="29C30E4E" w14:textId="5BFB1A85" w:rsidR="00BF066C" w:rsidRPr="00B62979" w:rsidRDefault="00BF066C" w:rsidP="006F1508">
                  <w:r w:rsidRPr="00B62979">
                    <w:rPr>
                      <w:rFonts w:cstheme="minorHAnsi"/>
                    </w:rPr>
                    <w:t xml:space="preserve">To: </w:t>
                  </w:r>
                  <w:r w:rsidRPr="00B62979">
                    <w:rPr>
                      <w:rFonts w:cstheme="minorHAnsi"/>
                      <w:i/>
                      <w:iCs/>
                      <w:color w:val="FF0000"/>
                    </w:rPr>
                    <w:t>Supervisor@facility.com</w:t>
                  </w:r>
                </w:p>
              </w:tc>
            </w:tr>
            <w:tr w:rsidR="006F1508" w:rsidRPr="00B62979" w14:paraId="253668B7" w14:textId="16062257" w:rsidTr="00AE0F0F">
              <w:tc>
                <w:tcPr>
                  <w:tcW w:w="9386" w:type="dxa"/>
                </w:tcPr>
                <w:p w14:paraId="36924A3A" w14:textId="77777777" w:rsidR="006F1508" w:rsidRPr="00B62979" w:rsidRDefault="006F1508" w:rsidP="006F1508">
                  <w:pPr>
                    <w:rPr>
                      <w:rFonts w:cstheme="minorHAnsi"/>
                    </w:rPr>
                  </w:pPr>
                  <w:r w:rsidRPr="00B62979">
                    <w:rPr>
                      <w:rFonts w:eastAsia="Times New Roman" w:cstheme="minorHAnsi"/>
                      <w:lang w:val="en-US" w:eastAsia="en-AU"/>
                    </w:rPr>
                    <w:t>Cc:</w:t>
                  </w:r>
                </w:p>
              </w:tc>
            </w:tr>
            <w:tr w:rsidR="006F1508" w:rsidRPr="00B62979" w14:paraId="6B67EAF0" w14:textId="772B5DBC" w:rsidTr="00AE0F0F">
              <w:tc>
                <w:tcPr>
                  <w:tcW w:w="9386" w:type="dxa"/>
                </w:tcPr>
                <w:p w14:paraId="335BFF8F" w14:textId="77777777" w:rsidR="006F1508" w:rsidRPr="00B62979" w:rsidRDefault="006F1508" w:rsidP="006F1508">
                  <w:pPr>
                    <w:rPr>
                      <w:rFonts w:cstheme="minorHAnsi"/>
                    </w:rPr>
                  </w:pPr>
                  <w:r w:rsidRPr="00B62979">
                    <w:rPr>
                      <w:rFonts w:eastAsia="Times New Roman" w:cstheme="minorHAnsi"/>
                      <w:lang w:val="en-US" w:eastAsia="en-AU"/>
                    </w:rPr>
                    <w:t xml:space="preserve">Add a subject: </w:t>
                  </w:r>
                  <w:r w:rsidRPr="00B62979">
                    <w:rPr>
                      <w:rFonts w:eastAsia="Times New Roman" w:cstheme="minorHAnsi"/>
                      <w:i/>
                      <w:iCs/>
                      <w:color w:val="FF0000"/>
                      <w:lang w:val="en-US" w:eastAsia="en-AU"/>
                    </w:rPr>
                    <w:t>Role clarification</w:t>
                  </w:r>
                </w:p>
              </w:tc>
            </w:tr>
            <w:tr w:rsidR="006F1508" w:rsidRPr="00B62979" w14:paraId="2C3043E3" w14:textId="0CCAE741" w:rsidTr="00AE0F0F">
              <w:tc>
                <w:tcPr>
                  <w:tcW w:w="9386" w:type="dxa"/>
                </w:tcPr>
                <w:p w14:paraId="0CACD8CD" w14:textId="77777777" w:rsidR="006F1508" w:rsidRPr="00B62979" w:rsidRDefault="006F1508" w:rsidP="006F1508">
                  <w:pPr>
                    <w:rPr>
                      <w:rFonts w:cstheme="minorHAnsi"/>
                    </w:rPr>
                  </w:pPr>
                  <w:r w:rsidRPr="00B62979">
                    <w:rPr>
                      <w:rFonts w:cstheme="minorHAnsi"/>
                    </w:rPr>
                    <w:t>Email Body:</w:t>
                  </w:r>
                </w:p>
                <w:p w14:paraId="5E05DB41" w14:textId="77777777" w:rsidR="006F1508" w:rsidRPr="00B62979" w:rsidRDefault="006F1508" w:rsidP="006F1508">
                  <w:pPr>
                    <w:rPr>
                      <w:rFonts w:cstheme="minorHAnsi"/>
                      <w:i/>
                      <w:iCs/>
                      <w:color w:val="FF0000"/>
                    </w:rPr>
                  </w:pPr>
                  <w:r w:rsidRPr="00B62979">
                    <w:rPr>
                      <w:rFonts w:cstheme="minorHAnsi"/>
                      <w:i/>
                      <w:iCs/>
                      <w:color w:val="FF0000"/>
                    </w:rPr>
                    <w:t xml:space="preserve">Good afternoon, </w:t>
                  </w:r>
                </w:p>
                <w:p w14:paraId="21B941F4" w14:textId="03E4FB4E" w:rsidR="006F1508" w:rsidRPr="00B62979" w:rsidRDefault="006F1508" w:rsidP="006F1508">
                  <w:pPr>
                    <w:rPr>
                      <w:i/>
                      <w:iCs/>
                      <w:color w:val="FF0000"/>
                    </w:rPr>
                  </w:pPr>
                  <w:r w:rsidRPr="1EDA49EB">
                    <w:rPr>
                      <w:i/>
                      <w:iCs/>
                      <w:color w:val="FF0000"/>
                    </w:rPr>
                    <w:t xml:space="preserve">I have finished looking over the organisations code of </w:t>
                  </w:r>
                  <w:r w:rsidR="00705DC2" w:rsidRPr="1EDA49EB">
                    <w:rPr>
                      <w:i/>
                      <w:iCs/>
                      <w:color w:val="FF0000"/>
                    </w:rPr>
                    <w:t>conduct</w:t>
                  </w:r>
                  <w:r w:rsidRPr="1EDA49EB">
                    <w:rPr>
                      <w:i/>
                      <w:iCs/>
                      <w:color w:val="FF0000"/>
                    </w:rPr>
                    <w:t>.</w:t>
                  </w:r>
                </w:p>
                <w:p w14:paraId="5B23F259" w14:textId="77777777" w:rsidR="006F1508" w:rsidRDefault="006F1508" w:rsidP="006F1508">
                  <w:pPr>
                    <w:rPr>
                      <w:rFonts w:cstheme="minorHAnsi"/>
                      <w:i/>
                      <w:iCs/>
                      <w:color w:val="FF0000"/>
                    </w:rPr>
                  </w:pPr>
                  <w:r w:rsidRPr="00B62979">
                    <w:rPr>
                      <w:rFonts w:cstheme="minorHAnsi"/>
                      <w:i/>
                      <w:iCs/>
                      <w:color w:val="FF0000"/>
                    </w:rPr>
                    <w:t xml:space="preserve">I do have two things I would like to clarify: </w:t>
                  </w:r>
                </w:p>
                <w:p w14:paraId="101DD91A" w14:textId="77777777" w:rsidR="007221C0" w:rsidRDefault="007221C0" w:rsidP="006F1508">
                  <w:pPr>
                    <w:rPr>
                      <w:rFonts w:cstheme="minorHAnsi"/>
                      <w:i/>
                      <w:iCs/>
                      <w:color w:val="FF0000"/>
                    </w:rPr>
                  </w:pPr>
                </w:p>
                <w:p w14:paraId="7FDBCEDA" w14:textId="47F79125" w:rsidR="007221C0" w:rsidRDefault="007221C0" w:rsidP="006F1508">
                  <w:pPr>
                    <w:rPr>
                      <w:rFonts w:cstheme="minorHAnsi"/>
                      <w:b/>
                      <w:bCs/>
                      <w:i/>
                      <w:iCs/>
                      <w:color w:val="FF0000"/>
                      <w:u w:val="single"/>
                    </w:rPr>
                  </w:pPr>
                  <w:r w:rsidRPr="007221C0">
                    <w:rPr>
                      <w:rFonts w:cstheme="minorHAnsi"/>
                      <w:b/>
                      <w:bCs/>
                      <w:i/>
                      <w:iCs/>
                      <w:color w:val="FF0000"/>
                      <w:u w:val="single"/>
                    </w:rPr>
                    <w:t>Possible inquiries from the learner may include:</w:t>
                  </w:r>
                </w:p>
                <w:p w14:paraId="764FE647" w14:textId="74F06E9C"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Their job expectations</w:t>
                  </w:r>
                </w:p>
                <w:p w14:paraId="417682FD" w14:textId="0314AD74"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Important policies and procedure they need to be aware of</w:t>
                  </w:r>
                </w:p>
                <w:p w14:paraId="2BD4CFB7" w14:textId="2490AC12"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Accessing the organisations policies, procedures, tools or resources</w:t>
                  </w:r>
                </w:p>
                <w:p w14:paraId="1364CDB8" w14:textId="584EE5E4"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Training and development opportunities</w:t>
                  </w:r>
                </w:p>
                <w:p w14:paraId="66D58748" w14:textId="74B2FE41"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Client requests that are beyond the student’s role or responsibility</w:t>
                  </w:r>
                </w:p>
                <w:p w14:paraId="194D28F5" w14:textId="14CC3691" w:rsidR="007221C0" w:rsidRPr="007221C0" w:rsidRDefault="007221C0" w:rsidP="009A4605">
                  <w:pPr>
                    <w:pStyle w:val="ListParagraph"/>
                    <w:numPr>
                      <w:ilvl w:val="0"/>
                      <w:numId w:val="77"/>
                    </w:numPr>
                    <w:rPr>
                      <w:rFonts w:cstheme="minorHAnsi"/>
                      <w:i/>
                      <w:iCs/>
                      <w:color w:val="FF0000"/>
                    </w:rPr>
                  </w:pPr>
                  <w:r w:rsidRPr="007221C0">
                    <w:rPr>
                      <w:rFonts w:cstheme="minorHAnsi"/>
                      <w:i/>
                      <w:iCs/>
                      <w:color w:val="FF0000"/>
                    </w:rPr>
                    <w:t>WHS issues/matters.</w:t>
                  </w:r>
                </w:p>
                <w:p w14:paraId="6B65C5E5" w14:textId="77777777" w:rsidR="007221C0" w:rsidRPr="007221C0" w:rsidRDefault="007221C0" w:rsidP="006F1508">
                  <w:pPr>
                    <w:rPr>
                      <w:rFonts w:cstheme="minorHAnsi"/>
                      <w:i/>
                      <w:iCs/>
                      <w:color w:val="FF0000"/>
                    </w:rPr>
                  </w:pPr>
                </w:p>
                <w:p w14:paraId="100A1FD3" w14:textId="5BA3761B" w:rsidR="006F1508" w:rsidRPr="00B62979" w:rsidRDefault="006F1508" w:rsidP="006F1508">
                  <w:pPr>
                    <w:rPr>
                      <w:rFonts w:cstheme="minorHAnsi"/>
                      <w:i/>
                      <w:iCs/>
                      <w:color w:val="FF0000"/>
                    </w:rPr>
                  </w:pPr>
                  <w:r w:rsidRPr="00B62979">
                    <w:rPr>
                      <w:rFonts w:cstheme="minorHAnsi"/>
                      <w:i/>
                      <w:iCs/>
                      <w:color w:val="FF0000"/>
                    </w:rPr>
                    <w:t xml:space="preserve">I am looking forward to getting started. </w:t>
                  </w:r>
                </w:p>
                <w:p w14:paraId="6F73A90F" w14:textId="77777777" w:rsidR="006F1508" w:rsidRPr="00B62979" w:rsidRDefault="006F1508" w:rsidP="006F1508">
                  <w:pPr>
                    <w:rPr>
                      <w:rFonts w:cstheme="minorHAnsi"/>
                      <w:i/>
                      <w:iCs/>
                      <w:color w:val="FF0000"/>
                    </w:rPr>
                  </w:pPr>
                </w:p>
                <w:p w14:paraId="43298DC3" w14:textId="77777777" w:rsidR="006F1508" w:rsidRPr="00E749B7" w:rsidRDefault="006F1508" w:rsidP="006F1508">
                  <w:pPr>
                    <w:rPr>
                      <w:rFonts w:cstheme="minorHAnsi"/>
                      <w:i/>
                      <w:iCs/>
                      <w:color w:val="FF0000"/>
                    </w:rPr>
                  </w:pPr>
                  <w:r w:rsidRPr="00B62979">
                    <w:rPr>
                      <w:rFonts w:cstheme="minorHAnsi"/>
                      <w:i/>
                      <w:iCs/>
                      <w:color w:val="FF0000"/>
                    </w:rPr>
                    <w:t>Kind regards,</w:t>
                  </w:r>
                </w:p>
              </w:tc>
            </w:tr>
            <w:tr w:rsidR="006F1508" w:rsidRPr="00B62979" w14:paraId="0D9D9B61" w14:textId="780E4D91" w:rsidTr="00AE0F0F">
              <w:tc>
                <w:tcPr>
                  <w:tcW w:w="9386" w:type="dxa"/>
                </w:tcPr>
                <w:p w14:paraId="52A93155" w14:textId="77777777" w:rsidR="006F1508" w:rsidRPr="00B62979" w:rsidRDefault="006F1508" w:rsidP="006F1508">
                  <w:pPr>
                    <w:rPr>
                      <w:rFonts w:cstheme="minorHAnsi"/>
                    </w:rPr>
                  </w:pPr>
                  <w:r w:rsidRPr="00B62979">
                    <w:rPr>
                      <w:rFonts w:cstheme="minorHAnsi"/>
                    </w:rPr>
                    <w:t xml:space="preserve">Signature: </w:t>
                  </w:r>
                </w:p>
                <w:p w14:paraId="3FD669DD" w14:textId="77777777" w:rsidR="006F1508" w:rsidRPr="00B62979" w:rsidRDefault="006F1508" w:rsidP="006F1508">
                  <w:pPr>
                    <w:rPr>
                      <w:rFonts w:cstheme="minorHAnsi"/>
                      <w:i/>
                      <w:iCs/>
                      <w:color w:val="FF0000"/>
                    </w:rPr>
                  </w:pPr>
                  <w:r w:rsidRPr="00B62979">
                    <w:rPr>
                      <w:rFonts w:cstheme="minorHAnsi"/>
                      <w:i/>
                      <w:iCs/>
                      <w:color w:val="FF0000"/>
                    </w:rPr>
                    <w:t>(Student name)</w:t>
                  </w:r>
                </w:p>
                <w:p w14:paraId="1FA810EA" w14:textId="77777777" w:rsidR="006F1508" w:rsidRPr="00B62979" w:rsidRDefault="006F1508" w:rsidP="006F1508">
                  <w:pPr>
                    <w:rPr>
                      <w:rFonts w:cstheme="minorHAnsi"/>
                    </w:rPr>
                  </w:pPr>
                </w:p>
              </w:tc>
            </w:tr>
          </w:tbl>
          <w:p w14:paraId="21FBC846" w14:textId="77777777" w:rsidR="00832E6D" w:rsidRPr="00E749B7" w:rsidRDefault="00832E6D" w:rsidP="00832E6D">
            <w:pPr>
              <w:pStyle w:val="ListParagraph"/>
              <w:spacing w:line="259" w:lineRule="auto"/>
              <w:ind w:left="360"/>
              <w:rPr>
                <w:b/>
                <w:bCs/>
              </w:rPr>
            </w:pPr>
          </w:p>
        </w:tc>
      </w:tr>
      <w:tr w:rsidR="00832E6D" w:rsidRPr="004050F6" w14:paraId="3EB8190C" w14:textId="77777777" w:rsidTr="00CF1972">
        <w:trPr>
          <w:trHeight w:val="798"/>
        </w:trPr>
        <w:tc>
          <w:tcPr>
            <w:tcW w:w="9612" w:type="dxa"/>
            <w:gridSpan w:val="2"/>
            <w:shd w:val="clear" w:color="auto" w:fill="D0CECE" w:themeFill="background2" w:themeFillShade="E6"/>
            <w:vAlign w:val="center"/>
          </w:tcPr>
          <w:p w14:paraId="6A5E4CE0" w14:textId="5D02ABF5" w:rsidR="00832E6D" w:rsidRPr="00CF15CA" w:rsidRDefault="00383222" w:rsidP="00832E6D">
            <w:pPr>
              <w:spacing w:line="259" w:lineRule="auto"/>
              <w:rPr>
                <w:b/>
                <w:bCs/>
              </w:rPr>
            </w:pPr>
            <w:r>
              <w:rPr>
                <w:b/>
                <w:bCs/>
              </w:rPr>
              <w:t xml:space="preserve">Activity 1 </w:t>
            </w:r>
            <w:r w:rsidR="00832E6D" w:rsidRPr="00CF15CA">
              <w:rPr>
                <w:b/>
                <w:bCs/>
              </w:rPr>
              <w:t>Task B</w:t>
            </w:r>
            <w:r w:rsidR="00B06699">
              <w:rPr>
                <w:b/>
                <w:bCs/>
              </w:rPr>
              <w:t>:</w:t>
            </w:r>
            <w:r w:rsidR="00832E6D" w:rsidRPr="00CF15CA">
              <w:rPr>
                <w:b/>
                <w:bCs/>
              </w:rPr>
              <w:t xml:space="preserve"> Roleplay</w:t>
            </w:r>
            <w:r w:rsidR="00B06699">
              <w:rPr>
                <w:b/>
                <w:bCs/>
              </w:rPr>
              <w:t xml:space="preserve">: </w:t>
            </w:r>
            <w:r w:rsidR="00C45019">
              <w:rPr>
                <w:b/>
                <w:bCs/>
              </w:rPr>
              <w:t>Demonstrate effective communication skills in work situation (2)</w:t>
            </w:r>
            <w:r w:rsidR="00B06699">
              <w:rPr>
                <w:b/>
                <w:bCs/>
              </w:rPr>
              <w:t xml:space="preserve">: </w:t>
            </w:r>
            <w:r w:rsidR="00420D0B">
              <w:rPr>
                <w:b/>
                <w:bCs/>
              </w:rPr>
              <w:t>Interacting with supervisor</w:t>
            </w:r>
            <w:r w:rsidR="00C45019">
              <w:rPr>
                <w:b/>
                <w:bCs/>
              </w:rPr>
              <w:t xml:space="preserve"> seeking </w:t>
            </w:r>
            <w:r w:rsidR="00AA09CC">
              <w:rPr>
                <w:b/>
                <w:bCs/>
              </w:rPr>
              <w:t>clarification</w:t>
            </w:r>
            <w:r w:rsidR="00B06699">
              <w:rPr>
                <w:b/>
                <w:bCs/>
              </w:rPr>
              <w:t>.</w:t>
            </w:r>
            <w:r w:rsidR="00420D0B">
              <w:rPr>
                <w:b/>
                <w:bCs/>
              </w:rPr>
              <w:t xml:space="preserve"> </w:t>
            </w:r>
            <w:r w:rsidR="00832E6D" w:rsidRPr="00CF15CA">
              <w:rPr>
                <w:b/>
                <w:bCs/>
              </w:rPr>
              <w:t xml:space="preserve"> </w:t>
            </w:r>
          </w:p>
        </w:tc>
      </w:tr>
      <w:tr w:rsidR="00FA5889" w:rsidRPr="004050F6" w14:paraId="63DF1DE9" w14:textId="77777777" w:rsidTr="00CF1972">
        <w:trPr>
          <w:trHeight w:val="798"/>
        </w:trPr>
        <w:tc>
          <w:tcPr>
            <w:tcW w:w="9612" w:type="dxa"/>
            <w:gridSpan w:val="2"/>
            <w:shd w:val="clear" w:color="auto" w:fill="FFFFFF" w:themeFill="background1"/>
            <w:vAlign w:val="center"/>
          </w:tcPr>
          <w:p w14:paraId="1CB91804" w14:textId="6B2B30BA" w:rsidR="001B272E" w:rsidRPr="001B272E" w:rsidRDefault="001B272E" w:rsidP="00C23F71">
            <w:pPr>
              <w:pStyle w:val="ListParagraph"/>
              <w:ind w:left="0"/>
              <w:rPr>
                <w:b/>
                <w:bCs/>
              </w:rPr>
            </w:pPr>
            <w:r w:rsidRPr="001B272E">
              <w:rPr>
                <w:b/>
                <w:bCs/>
              </w:rPr>
              <w:t xml:space="preserve">Scenario: </w:t>
            </w:r>
          </w:p>
          <w:p w14:paraId="786FA5D5" w14:textId="5C096729" w:rsidR="00AA6A15" w:rsidRDefault="001B272E" w:rsidP="00C23F71">
            <w:pPr>
              <w:pStyle w:val="ListParagraph"/>
              <w:ind w:left="0"/>
            </w:pPr>
            <w:r>
              <w:t xml:space="preserve">You are </w:t>
            </w:r>
            <w:r w:rsidR="00AA6A15">
              <w:t xml:space="preserve">undertaking placement </w:t>
            </w:r>
            <w:r>
              <w:t xml:space="preserve">in an aged care facility. You are a little confused about 2 items/requirements within the </w:t>
            </w:r>
            <w:r w:rsidR="00C23F71">
              <w:t>‘Code of Conduct Policy’</w:t>
            </w:r>
            <w:r w:rsidR="00AA6A15">
              <w:t xml:space="preserve">, that relate to the terms of employment. </w:t>
            </w:r>
          </w:p>
          <w:p w14:paraId="6DD6DFE2" w14:textId="5FE0B6E4" w:rsidR="00C23F71" w:rsidRDefault="00AA6A15" w:rsidP="00C23F71">
            <w:pPr>
              <w:pStyle w:val="ListParagraph"/>
              <w:ind w:left="0"/>
            </w:pPr>
            <w:r>
              <w:t>You can see the supervisor Sandy at the work desk</w:t>
            </w:r>
            <w:r w:rsidR="00B06699">
              <w:t xml:space="preserve">, you approach her to seek assistance. </w:t>
            </w:r>
            <w:r>
              <w:t xml:space="preserve"> </w:t>
            </w:r>
          </w:p>
          <w:p w14:paraId="4212BCBB" w14:textId="77777777" w:rsidR="00FA5889" w:rsidRPr="00C73454" w:rsidRDefault="00FA5889" w:rsidP="001B272E">
            <w:pPr>
              <w:rPr>
                <w:b/>
                <w:bCs/>
              </w:rPr>
            </w:pPr>
          </w:p>
        </w:tc>
      </w:tr>
      <w:tr w:rsidR="001B272E" w:rsidRPr="004050F6" w14:paraId="50703D93" w14:textId="77777777" w:rsidTr="00CF1972">
        <w:trPr>
          <w:trHeight w:val="798"/>
        </w:trPr>
        <w:tc>
          <w:tcPr>
            <w:tcW w:w="9612" w:type="dxa"/>
            <w:gridSpan w:val="2"/>
            <w:shd w:val="clear" w:color="auto" w:fill="FFFFFF" w:themeFill="background1"/>
            <w:vAlign w:val="center"/>
          </w:tcPr>
          <w:p w14:paraId="06859F54" w14:textId="4BC2BB8B" w:rsidR="001B272E" w:rsidRPr="001B272E" w:rsidRDefault="001B272E" w:rsidP="00C23F71">
            <w:pPr>
              <w:pStyle w:val="ListParagraph"/>
              <w:ind w:left="0"/>
              <w:rPr>
                <w:b/>
                <w:bCs/>
              </w:rPr>
            </w:pPr>
            <w:r w:rsidRPr="001B272E">
              <w:rPr>
                <w:b/>
                <w:bCs/>
              </w:rPr>
              <w:t>Roleplay: Read workplace documents relating to your role and clarify understanding with your supervisor.</w:t>
            </w:r>
          </w:p>
          <w:p w14:paraId="3032FB02" w14:textId="23B364FF" w:rsidR="001B272E" w:rsidRDefault="001B272E" w:rsidP="00C23F71">
            <w:pPr>
              <w:pStyle w:val="ListParagraph"/>
              <w:ind w:left="0"/>
            </w:pPr>
            <w:r>
              <w:t xml:space="preserve">You are required to initiate a respectful discussion with </w:t>
            </w:r>
            <w:r w:rsidR="00AA6A15">
              <w:t xml:space="preserve">Sandy the </w:t>
            </w:r>
            <w:r>
              <w:t>supervisor</w:t>
            </w:r>
            <w:r w:rsidR="00AA6A15">
              <w:t xml:space="preserve">; </w:t>
            </w:r>
            <w:r>
              <w:t>identifying the document</w:t>
            </w:r>
            <w:r w:rsidR="00AA6A15">
              <w:t xml:space="preserve"> you would like to discuss, </w:t>
            </w:r>
            <w:r>
              <w:t xml:space="preserve">ask </w:t>
            </w:r>
            <w:r w:rsidR="00AA6A15">
              <w:t xml:space="preserve">Sandy </w:t>
            </w:r>
            <w:r>
              <w:t>to clarify two items/or requirements from the document.</w:t>
            </w:r>
          </w:p>
          <w:p w14:paraId="20626A31" w14:textId="77777777" w:rsidR="001B272E" w:rsidRDefault="001B272E" w:rsidP="00C23F71">
            <w:pPr>
              <w:pStyle w:val="ListParagraph"/>
              <w:ind w:left="0"/>
              <w:rPr>
                <w:b/>
                <w:bCs/>
              </w:rPr>
            </w:pPr>
          </w:p>
          <w:p w14:paraId="743EFF2B" w14:textId="485EC255" w:rsidR="001B272E" w:rsidRDefault="001B272E" w:rsidP="00C23F71">
            <w:pPr>
              <w:pStyle w:val="ListParagraph"/>
              <w:ind w:left="0"/>
            </w:pPr>
            <w:r w:rsidRPr="001B272E">
              <w:t>With the support person playing the role of your supervisor</w:t>
            </w:r>
            <w:r w:rsidR="00AA6A15">
              <w:t xml:space="preserve"> Sandy, you are required to act out the details outlined in the scenario while demonstrating your skills and knowledge of policy, procedures, and relevant industry expectations and address each of the </w:t>
            </w:r>
            <w:r w:rsidR="00BB6DF1">
              <w:t>following.</w:t>
            </w:r>
            <w:r w:rsidR="00AA6A15">
              <w:t xml:space="preserve"> </w:t>
            </w:r>
          </w:p>
          <w:p w14:paraId="7642594F" w14:textId="77777777" w:rsidR="00AA6A15" w:rsidRDefault="00AA6A15" w:rsidP="009A4605">
            <w:pPr>
              <w:pStyle w:val="ListParagraph"/>
              <w:numPr>
                <w:ilvl w:val="0"/>
                <w:numId w:val="63"/>
              </w:numPr>
            </w:pPr>
            <w:r>
              <w:t>Follow communication protocols when interaction with lines of authority</w:t>
            </w:r>
          </w:p>
          <w:p w14:paraId="7D02FC8B" w14:textId="0AE63FA1" w:rsidR="00AA6A15" w:rsidRDefault="00AA6A15" w:rsidP="009A4605">
            <w:pPr>
              <w:pStyle w:val="ListParagraph"/>
              <w:numPr>
                <w:ilvl w:val="0"/>
                <w:numId w:val="63"/>
              </w:numPr>
            </w:pPr>
            <w:r>
              <w:t xml:space="preserve">Use industry </w:t>
            </w:r>
            <w:r w:rsidR="00BB6DF1">
              <w:t>terminology.</w:t>
            </w:r>
            <w:r>
              <w:t xml:space="preserve"> </w:t>
            </w:r>
          </w:p>
          <w:p w14:paraId="3CD7979F" w14:textId="77777777" w:rsidR="00AA6A15" w:rsidRDefault="00AA6A15" w:rsidP="009A4605">
            <w:pPr>
              <w:pStyle w:val="ListParagraph"/>
              <w:numPr>
                <w:ilvl w:val="0"/>
                <w:numId w:val="63"/>
              </w:numPr>
            </w:pPr>
            <w:r>
              <w:lastRenderedPageBreak/>
              <w:t>Use verbal and non-verbal communication techniques</w:t>
            </w:r>
          </w:p>
          <w:p w14:paraId="5B1F0784" w14:textId="59277E24" w:rsidR="00AA6A15" w:rsidRPr="001B272E" w:rsidRDefault="00AA6A15" w:rsidP="009A4605">
            <w:pPr>
              <w:pStyle w:val="ListParagraph"/>
              <w:numPr>
                <w:ilvl w:val="0"/>
                <w:numId w:val="63"/>
              </w:numPr>
            </w:pPr>
            <w:r>
              <w:t xml:space="preserve">Demonstrate respect  </w:t>
            </w:r>
          </w:p>
        </w:tc>
      </w:tr>
      <w:tr w:rsidR="001B272E" w:rsidRPr="004050F6" w14:paraId="699A9CA0" w14:textId="77777777" w:rsidTr="00CF1972">
        <w:trPr>
          <w:trHeight w:val="798"/>
        </w:trPr>
        <w:tc>
          <w:tcPr>
            <w:tcW w:w="9612" w:type="dxa"/>
            <w:gridSpan w:val="2"/>
            <w:shd w:val="clear" w:color="auto" w:fill="FFFFFF" w:themeFill="background1"/>
            <w:vAlign w:val="center"/>
          </w:tcPr>
          <w:p w14:paraId="64DB1465" w14:textId="5B1F10FB" w:rsidR="001B272E" w:rsidRPr="006626F8" w:rsidRDefault="001B272E" w:rsidP="001B272E">
            <w:pPr>
              <w:rPr>
                <w:b/>
                <w:bCs/>
                <w:lang w:val="en-AU" w:eastAsia="zh-CN" w:bidi="th-TH"/>
              </w:rPr>
            </w:pPr>
            <w:r>
              <w:rPr>
                <w:b/>
                <w:bCs/>
                <w:lang w:val="en-AU" w:eastAsia="zh-CN" w:bidi="th-TH"/>
              </w:rPr>
              <w:lastRenderedPageBreak/>
              <w:t xml:space="preserve">Observing the task, the assessor will be looking for evidence that you have the </w:t>
            </w:r>
            <w:r w:rsidRPr="006626F8">
              <w:rPr>
                <w:b/>
                <w:bCs/>
                <w:lang w:val="en-AU" w:eastAsia="zh-CN" w:bidi="th-TH"/>
              </w:rPr>
              <w:t xml:space="preserve">skills and knowledge </w:t>
            </w:r>
            <w:r>
              <w:rPr>
                <w:b/>
                <w:bCs/>
                <w:lang w:val="en-AU" w:eastAsia="zh-CN" w:bidi="th-TH"/>
              </w:rPr>
              <w:t>to</w:t>
            </w:r>
            <w:r w:rsidRPr="006626F8">
              <w:rPr>
                <w:b/>
                <w:bCs/>
                <w:lang w:val="en-AU" w:eastAsia="zh-CN" w:bidi="th-TH"/>
              </w:rPr>
              <w:t>:</w:t>
            </w:r>
          </w:p>
          <w:p w14:paraId="43AA4494" w14:textId="5729750A" w:rsidR="001B272E" w:rsidRDefault="001B272E" w:rsidP="009A4605">
            <w:pPr>
              <w:pStyle w:val="ListParagraph"/>
              <w:numPr>
                <w:ilvl w:val="0"/>
                <w:numId w:val="64"/>
              </w:numPr>
            </w:pPr>
            <w:r>
              <w:t xml:space="preserve">communicate in a manner that is clear and easily </w:t>
            </w:r>
            <w:r w:rsidR="00BB6DF1">
              <w:t>understood.</w:t>
            </w:r>
          </w:p>
          <w:p w14:paraId="7615AC17" w14:textId="2C77902B" w:rsidR="001B272E" w:rsidRDefault="001B272E" w:rsidP="009A4605">
            <w:pPr>
              <w:pStyle w:val="ListParagraph"/>
              <w:numPr>
                <w:ilvl w:val="0"/>
                <w:numId w:val="64"/>
              </w:numPr>
              <w:spacing w:line="259" w:lineRule="auto"/>
            </w:pPr>
            <w:r>
              <w:t xml:space="preserve">use verbal and non-verbal communication </w:t>
            </w:r>
            <w:r w:rsidR="00BB6DF1">
              <w:t>techniques.</w:t>
            </w:r>
          </w:p>
          <w:p w14:paraId="4EBDFCDD" w14:textId="4C658A1F" w:rsidR="001B272E" w:rsidRPr="00B06699" w:rsidRDefault="001B272E" w:rsidP="009A4605">
            <w:pPr>
              <w:pStyle w:val="ListParagraph"/>
              <w:numPr>
                <w:ilvl w:val="0"/>
                <w:numId w:val="64"/>
              </w:numPr>
              <w:spacing w:line="259" w:lineRule="auto"/>
            </w:pPr>
            <w:r>
              <w:t xml:space="preserve">clarify understanding of </w:t>
            </w:r>
            <w:r w:rsidR="00B06699">
              <w:t xml:space="preserve">workplace document with </w:t>
            </w:r>
            <w:r w:rsidR="00D96DC5">
              <w:t xml:space="preserve">a </w:t>
            </w:r>
            <w:r w:rsidR="00B06699">
              <w:t>supervisor</w:t>
            </w:r>
          </w:p>
        </w:tc>
      </w:tr>
      <w:tr w:rsidR="001B272E" w:rsidRPr="004050F6" w14:paraId="5D73E10F" w14:textId="77777777" w:rsidTr="00CF1972">
        <w:trPr>
          <w:trHeight w:val="798"/>
        </w:trPr>
        <w:tc>
          <w:tcPr>
            <w:tcW w:w="9612" w:type="dxa"/>
            <w:gridSpan w:val="2"/>
            <w:shd w:val="clear" w:color="auto" w:fill="FFFFFF" w:themeFill="background1"/>
            <w:vAlign w:val="center"/>
          </w:tcPr>
          <w:p w14:paraId="30A40E10" w14:textId="77777777" w:rsidR="001B272E" w:rsidRDefault="001B272E" w:rsidP="001B272E">
            <w:pPr>
              <w:rPr>
                <w:b/>
                <w:bCs/>
                <w:lang w:val="en-AU" w:eastAsia="zh-CN" w:bidi="th-TH"/>
              </w:rPr>
            </w:pPr>
            <w:r>
              <w:rPr>
                <w:b/>
                <w:bCs/>
                <w:lang w:val="en-AU" w:eastAsia="zh-CN" w:bidi="th-TH"/>
              </w:rPr>
              <w:t xml:space="preserve">Brief for volunteer support person. </w:t>
            </w:r>
          </w:p>
          <w:p w14:paraId="4AE224EC" w14:textId="77777777" w:rsidR="00B06699" w:rsidRDefault="001B272E" w:rsidP="001B272E">
            <w:pPr>
              <w:rPr>
                <w:lang w:val="en-AU" w:eastAsia="zh-CN" w:bidi="th-TH"/>
              </w:rPr>
            </w:pPr>
            <w:r>
              <w:rPr>
                <w:lang w:val="en-AU" w:eastAsia="zh-CN" w:bidi="th-TH"/>
              </w:rPr>
              <w:t xml:space="preserve">You are required to take part in the role play and respond in a manner that supports the student demonstrating the task requirements. </w:t>
            </w:r>
          </w:p>
          <w:p w14:paraId="7012A8AC" w14:textId="392D7113" w:rsidR="001B272E" w:rsidRDefault="00B06699" w:rsidP="001B272E">
            <w:pPr>
              <w:rPr>
                <w:lang w:val="en-AU" w:eastAsia="zh-CN" w:bidi="th-TH"/>
              </w:rPr>
            </w:pPr>
            <w:r>
              <w:rPr>
                <w:lang w:val="en-AU" w:eastAsia="zh-CN" w:bidi="th-TH"/>
              </w:rPr>
              <w:t>It would be to the student’s advantage if you r</w:t>
            </w:r>
            <w:r w:rsidR="001B272E">
              <w:rPr>
                <w:lang w:val="en-AU" w:eastAsia="zh-CN" w:bidi="th-TH"/>
              </w:rPr>
              <w:t xml:space="preserve">ead </w:t>
            </w:r>
            <w:r>
              <w:rPr>
                <w:lang w:val="en-AU" w:eastAsia="zh-CN" w:bidi="th-TH"/>
              </w:rPr>
              <w:t>the document</w:t>
            </w:r>
            <w:r w:rsidR="001B272E">
              <w:rPr>
                <w:lang w:val="en-AU" w:eastAsia="zh-CN" w:bidi="th-TH"/>
              </w:rPr>
              <w:t xml:space="preserve"> relevant to the topic</w:t>
            </w:r>
            <w:r>
              <w:rPr>
                <w:lang w:val="en-AU" w:eastAsia="zh-CN" w:bidi="th-TH"/>
              </w:rPr>
              <w:t xml:space="preserve"> for clarity and</w:t>
            </w:r>
            <w:r w:rsidR="001B272E">
              <w:rPr>
                <w:lang w:val="en-AU" w:eastAsia="zh-CN" w:bidi="th-TH"/>
              </w:rPr>
              <w:t xml:space="preserve"> understanding. </w:t>
            </w:r>
          </w:p>
          <w:p w14:paraId="6170757F" w14:textId="77777777" w:rsidR="00B06699" w:rsidRDefault="00B06699" w:rsidP="001B272E">
            <w:pPr>
              <w:rPr>
                <w:lang w:val="en-AU" w:eastAsia="zh-CN" w:bidi="th-TH"/>
              </w:rPr>
            </w:pPr>
          </w:p>
          <w:p w14:paraId="1D92A65E" w14:textId="6EE398F5" w:rsidR="00CC2644" w:rsidRDefault="00AA6A15" w:rsidP="00CC2644">
            <w:pPr>
              <w:rPr>
                <w:lang w:val="en-AU" w:eastAsia="zh-CN" w:bidi="th-TH"/>
              </w:rPr>
            </w:pPr>
            <w:r w:rsidRPr="00B06699">
              <w:rPr>
                <w:b/>
                <w:bCs/>
                <w:lang w:val="en-AU" w:eastAsia="zh-CN" w:bidi="th-TH"/>
              </w:rPr>
              <w:t>Sandy’s role:</w:t>
            </w:r>
            <w:r w:rsidR="00CC2644">
              <w:rPr>
                <w:b/>
                <w:bCs/>
                <w:lang w:val="en-AU" w:eastAsia="zh-CN" w:bidi="th-TH"/>
              </w:rPr>
              <w:t xml:space="preserve"> </w:t>
            </w:r>
            <w:r>
              <w:rPr>
                <w:lang w:val="en-AU" w:eastAsia="zh-CN" w:bidi="th-TH"/>
              </w:rPr>
              <w:t>Assume the role</w:t>
            </w:r>
            <w:r w:rsidR="00CC2644">
              <w:rPr>
                <w:lang w:val="en-AU" w:eastAsia="zh-CN" w:bidi="th-TH"/>
              </w:rPr>
              <w:t>:</w:t>
            </w:r>
          </w:p>
          <w:p w14:paraId="111A9270" w14:textId="48CE5752" w:rsidR="00B06699" w:rsidRDefault="00AA6A15" w:rsidP="009A4605">
            <w:pPr>
              <w:pStyle w:val="ListParagraph"/>
              <w:numPr>
                <w:ilvl w:val="0"/>
                <w:numId w:val="70"/>
              </w:numPr>
              <w:rPr>
                <w:lang w:val="en-AU" w:eastAsia="zh-CN" w:bidi="th-TH"/>
              </w:rPr>
            </w:pPr>
            <w:r>
              <w:rPr>
                <w:lang w:val="en-AU" w:eastAsia="zh-CN" w:bidi="th-TH"/>
              </w:rPr>
              <w:t>of the student</w:t>
            </w:r>
            <w:r w:rsidR="00B06699">
              <w:rPr>
                <w:lang w:val="en-AU" w:eastAsia="zh-CN" w:bidi="th-TH"/>
              </w:rPr>
              <w:t>’</w:t>
            </w:r>
            <w:r>
              <w:rPr>
                <w:lang w:val="en-AU" w:eastAsia="zh-CN" w:bidi="th-TH"/>
              </w:rPr>
              <w:t xml:space="preserve">s </w:t>
            </w:r>
            <w:r w:rsidR="00B06699">
              <w:rPr>
                <w:lang w:val="en-AU" w:eastAsia="zh-CN" w:bidi="th-TH"/>
              </w:rPr>
              <w:t>supervisor</w:t>
            </w:r>
          </w:p>
          <w:p w14:paraId="16DDB404" w14:textId="5C250158" w:rsidR="001B272E" w:rsidRDefault="001B272E" w:rsidP="009A4605">
            <w:pPr>
              <w:pStyle w:val="ListParagraph"/>
              <w:numPr>
                <w:ilvl w:val="0"/>
                <w:numId w:val="65"/>
              </w:numPr>
              <w:rPr>
                <w:lang w:val="en-AU" w:eastAsia="zh-CN" w:bidi="th-TH"/>
              </w:rPr>
            </w:pPr>
            <w:r>
              <w:rPr>
                <w:lang w:val="en-AU" w:eastAsia="zh-CN" w:bidi="th-TH"/>
              </w:rPr>
              <w:t>Us</w:t>
            </w:r>
            <w:r w:rsidR="00CC2644">
              <w:rPr>
                <w:lang w:val="en-AU" w:eastAsia="zh-CN" w:bidi="th-TH"/>
              </w:rPr>
              <w:t>ing</w:t>
            </w:r>
            <w:r>
              <w:rPr>
                <w:lang w:val="en-AU" w:eastAsia="zh-CN" w:bidi="th-TH"/>
              </w:rPr>
              <w:t xml:space="preserve"> active listening skills: look directly at the student you are supporting, nod and respond to their questions and acknowledge their interactions in a manner that supports the </w:t>
            </w:r>
            <w:r w:rsidR="00B06699">
              <w:rPr>
                <w:lang w:val="en-AU" w:eastAsia="zh-CN" w:bidi="th-TH"/>
              </w:rPr>
              <w:t xml:space="preserve">required </w:t>
            </w:r>
            <w:r>
              <w:rPr>
                <w:lang w:val="en-AU" w:eastAsia="zh-CN" w:bidi="th-TH"/>
              </w:rPr>
              <w:t>outcomes.</w:t>
            </w:r>
          </w:p>
          <w:p w14:paraId="2FAA3EDC" w14:textId="472252FA" w:rsidR="00B06699" w:rsidRDefault="00CC2644" w:rsidP="009A4605">
            <w:pPr>
              <w:pStyle w:val="ListParagraph"/>
              <w:numPr>
                <w:ilvl w:val="0"/>
                <w:numId w:val="65"/>
              </w:numPr>
              <w:rPr>
                <w:lang w:val="en-AU" w:eastAsia="zh-CN" w:bidi="th-TH"/>
              </w:rPr>
            </w:pPr>
            <w:r>
              <w:rPr>
                <w:lang w:val="en-AU" w:eastAsia="zh-CN" w:bidi="th-TH"/>
              </w:rPr>
              <w:t>That you know the a</w:t>
            </w:r>
            <w:r w:rsidR="00B06699">
              <w:rPr>
                <w:lang w:val="en-AU" w:eastAsia="zh-CN" w:bidi="th-TH"/>
              </w:rPr>
              <w:t xml:space="preserve">nswer </w:t>
            </w:r>
            <w:r>
              <w:rPr>
                <w:lang w:val="en-AU" w:eastAsia="zh-CN" w:bidi="th-TH"/>
              </w:rPr>
              <w:t xml:space="preserve">to </w:t>
            </w:r>
            <w:r w:rsidR="00B06699">
              <w:rPr>
                <w:lang w:val="en-AU" w:eastAsia="zh-CN" w:bidi="th-TH"/>
              </w:rPr>
              <w:t>the question in a manner that supports the required outcome.</w:t>
            </w:r>
          </w:p>
          <w:p w14:paraId="2F0B3EC5" w14:textId="77777777" w:rsidR="001B272E" w:rsidRDefault="001B272E" w:rsidP="001B272E">
            <w:pPr>
              <w:rPr>
                <w:b/>
                <w:bCs/>
              </w:rPr>
            </w:pPr>
          </w:p>
        </w:tc>
      </w:tr>
      <w:tr w:rsidR="00832E6D" w:rsidRPr="004050F6" w14:paraId="5FACF736" w14:textId="77777777" w:rsidTr="00CF1972">
        <w:trPr>
          <w:trHeight w:val="798"/>
        </w:trPr>
        <w:tc>
          <w:tcPr>
            <w:tcW w:w="9612" w:type="dxa"/>
            <w:gridSpan w:val="2"/>
            <w:shd w:val="clear" w:color="auto" w:fill="FFFFFF" w:themeFill="background1"/>
            <w:vAlign w:val="center"/>
          </w:tcPr>
          <w:p w14:paraId="04B07260" w14:textId="18F852D9" w:rsidR="00832E6D" w:rsidRPr="00705DC2" w:rsidRDefault="00832E6D" w:rsidP="00832E6D">
            <w:pPr>
              <w:tabs>
                <w:tab w:val="left" w:pos="4536"/>
              </w:tabs>
              <w:spacing w:line="360" w:lineRule="auto"/>
              <w:rPr>
                <w:rFonts w:eastAsia="Simplon Norm" w:cs="Simplon Norm"/>
                <w:b/>
                <w:bCs/>
                <w:color w:val="000000" w:themeColor="text1"/>
                <w:szCs w:val="22"/>
                <w:u w:val="single"/>
                <w:lang w:val="en-AU"/>
              </w:rPr>
            </w:pPr>
            <w:r w:rsidRPr="00705DC2">
              <w:rPr>
                <w:rFonts w:eastAsia="Simplon Norm" w:cs="Simplon Norm"/>
                <w:b/>
                <w:bCs/>
                <w:color w:val="000000" w:themeColor="text1"/>
                <w:szCs w:val="22"/>
                <w:u w:val="single"/>
                <w:lang w:val="en-AU"/>
              </w:rPr>
              <w:t>Recording instructions</w:t>
            </w:r>
          </w:p>
          <w:p w14:paraId="59E9063D" w14:textId="2761AED6"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Assessment benchmark</w:t>
            </w:r>
          </w:p>
          <w:p w14:paraId="701838E1" w14:textId="7CD2B01B" w:rsidR="00832E6D" w:rsidRPr="00705DC2"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To ensure that the record</w:t>
            </w:r>
            <w:r w:rsidR="009A6658" w:rsidRPr="00705DC2">
              <w:rPr>
                <w:rFonts w:eastAsia="Simplon Norm" w:cs="Simplon Norm"/>
                <w:color w:val="000000" w:themeColor="text1"/>
                <w:szCs w:val="22"/>
                <w:lang w:val="en-AU"/>
              </w:rPr>
              <w:t xml:space="preserve">ing </w:t>
            </w:r>
            <w:r w:rsidRPr="00705DC2">
              <w:rPr>
                <w:rFonts w:eastAsia="Simplon Norm" w:cs="Simplon Norm"/>
                <w:color w:val="000000" w:themeColor="text1"/>
                <w:szCs w:val="22"/>
                <w:lang w:val="en-AU"/>
              </w:rPr>
              <w:t>of th</w:t>
            </w:r>
            <w:r w:rsidR="009A6658" w:rsidRPr="00705DC2">
              <w:rPr>
                <w:rFonts w:eastAsia="Simplon Norm" w:cs="Simplon Norm"/>
                <w:color w:val="000000" w:themeColor="text1"/>
                <w:szCs w:val="22"/>
                <w:lang w:val="en-AU"/>
              </w:rPr>
              <w:t>e</w:t>
            </w:r>
            <w:r w:rsidRPr="00705DC2">
              <w:rPr>
                <w:rFonts w:eastAsia="Simplon Norm" w:cs="Simplon Norm"/>
                <w:color w:val="000000" w:themeColor="text1"/>
                <w:szCs w:val="22"/>
                <w:lang w:val="en-AU"/>
              </w:rPr>
              <w:t xml:space="preserve"> task meets the assessment requirements, carefully review the</w:t>
            </w:r>
            <w:r w:rsidR="009A6658" w:rsidRPr="00705DC2">
              <w:rPr>
                <w:rFonts w:eastAsia="Simplon Norm" w:cs="Simplon Norm"/>
                <w:color w:val="000000" w:themeColor="text1"/>
                <w:szCs w:val="22"/>
                <w:lang w:val="en-AU"/>
              </w:rPr>
              <w:t xml:space="preserve">  </w:t>
            </w:r>
            <w:r w:rsidRPr="00705DC2">
              <w:rPr>
                <w:rFonts w:eastAsia="Simplon Norm" w:cs="Simplon Norm"/>
                <w:color w:val="000000" w:themeColor="text1"/>
                <w:szCs w:val="22"/>
                <w:lang w:val="en-AU"/>
              </w:rPr>
              <w:t xml:space="preserve"> </w:t>
            </w:r>
            <w:r w:rsidRPr="00705DC2">
              <w:rPr>
                <w:rFonts w:eastAsia="Simplon Norm" w:cs="Simplon Norm"/>
                <w:i/>
                <w:iCs/>
                <w:color w:val="000000" w:themeColor="text1"/>
                <w:szCs w:val="22"/>
                <w:lang w:val="en-AU"/>
              </w:rPr>
              <w:t>Observation Checklist</w:t>
            </w:r>
            <w:r w:rsidRPr="00705DC2">
              <w:rPr>
                <w:rFonts w:eastAsia="Simplon Norm" w:cs="Simplon Norm"/>
                <w:color w:val="000000" w:themeColor="text1"/>
                <w:szCs w:val="22"/>
                <w:lang w:val="en-AU"/>
              </w:rPr>
              <w:t xml:space="preserve"> </w:t>
            </w:r>
            <w:r w:rsidR="009A6658" w:rsidRPr="00705DC2">
              <w:rPr>
                <w:rFonts w:eastAsia="Simplon Norm" w:cs="Simplon Norm"/>
                <w:color w:val="000000" w:themeColor="text1"/>
                <w:szCs w:val="22"/>
                <w:lang w:val="en-AU"/>
              </w:rPr>
              <w:t xml:space="preserve">containing the benchmarks to be used to assess </w:t>
            </w:r>
            <w:r w:rsidRPr="00705DC2">
              <w:rPr>
                <w:rFonts w:eastAsia="Simplon Norm" w:cs="Simplon Norm"/>
                <w:color w:val="000000" w:themeColor="text1"/>
                <w:szCs w:val="22"/>
                <w:lang w:val="en-AU"/>
              </w:rPr>
              <w:t>your performance in the</w:t>
            </w:r>
            <w:r w:rsidR="009A6658" w:rsidRPr="00705DC2">
              <w:rPr>
                <w:rFonts w:eastAsia="Simplon Norm" w:cs="Simplon Norm"/>
                <w:color w:val="000000" w:themeColor="text1"/>
                <w:szCs w:val="22"/>
                <w:lang w:val="en-AU"/>
              </w:rPr>
              <w:t xml:space="preserve"> submitted </w:t>
            </w:r>
            <w:r w:rsidRPr="00705DC2">
              <w:rPr>
                <w:rFonts w:eastAsia="Simplon Norm" w:cs="Simplon Norm"/>
                <w:color w:val="000000" w:themeColor="text1"/>
                <w:szCs w:val="22"/>
                <w:lang w:val="en-AU"/>
              </w:rPr>
              <w:t>recording.</w:t>
            </w:r>
          </w:p>
          <w:p w14:paraId="380322D0" w14:textId="77777777" w:rsidR="00832E6D" w:rsidRPr="00705DC2" w:rsidRDefault="00832E6D" w:rsidP="00832E6D">
            <w:pPr>
              <w:tabs>
                <w:tab w:val="left" w:pos="4536"/>
              </w:tabs>
              <w:rPr>
                <w:rFonts w:eastAsia="Simplon Norm" w:cs="Simplon Norm"/>
                <w:color w:val="000000" w:themeColor="text1"/>
                <w:szCs w:val="22"/>
                <w:lang w:val="en-AU"/>
              </w:rPr>
            </w:pPr>
          </w:p>
          <w:p w14:paraId="1B5B199D" w14:textId="1C292284" w:rsidR="00832E6D" w:rsidRPr="00705DC2" w:rsidRDefault="009A6658"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 xml:space="preserve">Roleplay recording </w:t>
            </w:r>
            <w:r w:rsidR="00832E6D" w:rsidRPr="00705DC2">
              <w:rPr>
                <w:rFonts w:eastAsia="Simplon Norm" w:cs="Simplon Norm"/>
                <w:b/>
                <w:bCs/>
                <w:color w:val="000000" w:themeColor="text1"/>
                <w:szCs w:val="22"/>
                <w:lang w:val="en-AU"/>
              </w:rPr>
              <w:t xml:space="preserve">requirements: </w:t>
            </w:r>
          </w:p>
          <w:p w14:paraId="3DC95E12" w14:textId="6BD7E5CF" w:rsidR="00832E6D" w:rsidRPr="00705DC2" w:rsidRDefault="00832E6D" w:rsidP="00832E6D">
            <w:pPr>
              <w:rPr>
                <w:b/>
                <w:bCs/>
              </w:rPr>
            </w:pPr>
            <w:r w:rsidRPr="00705DC2">
              <w:rPr>
                <w:b/>
                <w:bCs/>
              </w:rPr>
              <w:t xml:space="preserve">Duration </w:t>
            </w:r>
          </w:p>
          <w:p w14:paraId="1ACDC01E" w14:textId="1925BC8A" w:rsidR="00832E6D" w:rsidRDefault="00832E6D" w:rsidP="00832E6D">
            <w:r w:rsidRPr="00705DC2">
              <w:t xml:space="preserve">2 – 5 minutes (this does not include the </w:t>
            </w:r>
            <w:r w:rsidR="00AE0F0F" w:rsidRPr="00705DC2">
              <w:t>volunteer’s</w:t>
            </w:r>
            <w:r w:rsidRPr="00705DC2">
              <w:t xml:space="preserve"> statement below)</w:t>
            </w:r>
          </w:p>
          <w:p w14:paraId="54A049EB" w14:textId="77777777" w:rsidR="00705DC2" w:rsidRPr="00705DC2" w:rsidRDefault="00705DC2" w:rsidP="00832E6D"/>
          <w:p w14:paraId="532F9F33" w14:textId="10F266E4"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 xml:space="preserve">File type </w:t>
            </w:r>
          </w:p>
          <w:p w14:paraId="3E61FDEA" w14:textId="21D71B32" w:rsidR="00832E6D"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 xml:space="preserve">Must be MP4. </w:t>
            </w:r>
          </w:p>
          <w:p w14:paraId="60DFF879" w14:textId="77777777" w:rsidR="00705DC2" w:rsidRPr="00705DC2" w:rsidRDefault="00705DC2" w:rsidP="00832E6D">
            <w:pPr>
              <w:tabs>
                <w:tab w:val="left" w:pos="4536"/>
              </w:tabs>
              <w:rPr>
                <w:rFonts w:eastAsia="Simplon Norm" w:cs="Simplon Norm"/>
                <w:color w:val="000000" w:themeColor="text1"/>
                <w:szCs w:val="22"/>
                <w:lang w:val="en-AU"/>
              </w:rPr>
            </w:pPr>
          </w:p>
          <w:p w14:paraId="5DD86D63" w14:textId="48A21612"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File naming convention</w:t>
            </w:r>
          </w:p>
          <w:p w14:paraId="3733FAD2" w14:textId="3C19ADB5" w:rsidR="00832E6D"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‘yymmdd_studentname_studentID_CHCCOM005_</w:t>
            </w:r>
            <w:r w:rsidRPr="00BB6DF1">
              <w:t>Activity1</w:t>
            </w:r>
            <w:r w:rsidR="0056529B" w:rsidRPr="00BB6DF1">
              <w:t>TB</w:t>
            </w:r>
            <w:r w:rsidRPr="00BB6DF1">
              <w:t>_</w:t>
            </w:r>
            <w:r w:rsidRPr="00705DC2">
              <w:rPr>
                <w:rFonts w:eastAsia="Simplon Norm" w:cs="Simplon Norm"/>
                <w:color w:val="000000" w:themeColor="text1"/>
                <w:szCs w:val="22"/>
                <w:lang w:val="en-AU"/>
              </w:rPr>
              <w:t xml:space="preserve">SWLA_Portfolio 1’ and submitted with your assessment for marking.  </w:t>
            </w:r>
          </w:p>
          <w:p w14:paraId="0135C40F" w14:textId="77777777" w:rsidR="00705DC2" w:rsidRPr="00705DC2" w:rsidRDefault="00705DC2" w:rsidP="00832E6D">
            <w:pPr>
              <w:tabs>
                <w:tab w:val="left" w:pos="4536"/>
              </w:tabs>
              <w:rPr>
                <w:rFonts w:eastAsia="Simplon Norm" w:cs="Simplon Norm"/>
                <w:color w:val="000000" w:themeColor="text1"/>
                <w:szCs w:val="22"/>
                <w:lang w:val="en-AU"/>
              </w:rPr>
            </w:pPr>
          </w:p>
          <w:p w14:paraId="303CB093" w14:textId="4B04EBC0" w:rsidR="00832E6D" w:rsidRPr="00705DC2" w:rsidRDefault="00832E6D" w:rsidP="00832E6D">
            <w:pPr>
              <w:tabs>
                <w:tab w:val="left" w:pos="4536"/>
              </w:tabs>
              <w:rPr>
                <w:rFonts w:eastAsia="Simplon Norm" w:cs="Simplon Norm"/>
                <w:b/>
                <w:bCs/>
                <w:color w:val="000000" w:themeColor="text1"/>
                <w:szCs w:val="22"/>
                <w:lang w:val="en-AU"/>
              </w:rPr>
            </w:pPr>
            <w:r w:rsidRPr="00705DC2">
              <w:rPr>
                <w:rFonts w:eastAsia="Simplon Norm" w:cs="Simplon Norm"/>
                <w:b/>
                <w:bCs/>
                <w:color w:val="000000" w:themeColor="text1"/>
                <w:szCs w:val="22"/>
                <w:lang w:val="en-AU"/>
              </w:rPr>
              <w:t>Volunteer – informed consent</w:t>
            </w:r>
          </w:p>
          <w:p w14:paraId="78189AA1" w14:textId="65168F3D" w:rsidR="00832E6D" w:rsidRPr="00705DC2" w:rsidRDefault="00832E6D" w:rsidP="00832E6D">
            <w:pPr>
              <w:tabs>
                <w:tab w:val="left" w:pos="4536"/>
              </w:tabs>
              <w:rPr>
                <w:rFonts w:eastAsia="Simplon Norm" w:cs="Simplon Norm"/>
                <w:color w:val="000000" w:themeColor="text1"/>
                <w:szCs w:val="22"/>
                <w:lang w:val="en-AU"/>
              </w:rPr>
            </w:pPr>
            <w:r w:rsidRPr="00705DC2">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33FFC5D9" w14:textId="30D6657B" w:rsidR="00832E6D" w:rsidRPr="00705DC2" w:rsidRDefault="00832E6D" w:rsidP="00832E6D">
            <w:pPr>
              <w:tabs>
                <w:tab w:val="left" w:pos="4536"/>
              </w:tabs>
              <w:rPr>
                <w:rFonts w:eastAsia="Simplon Norm" w:cs="Simplon Norm"/>
                <w:color w:val="000000" w:themeColor="text1"/>
                <w:szCs w:val="22"/>
                <w:lang w:val="en-AU"/>
              </w:rPr>
            </w:pPr>
          </w:p>
          <w:p w14:paraId="089A6CF9" w14:textId="1626905F" w:rsidR="00832E6D" w:rsidRPr="00705DC2" w:rsidRDefault="00832E6D" w:rsidP="00832E6D">
            <w:pPr>
              <w:tabs>
                <w:tab w:val="left" w:pos="4536"/>
              </w:tabs>
              <w:rPr>
                <w:rFonts w:eastAsia="Simplon Norm" w:cs="Simplon Norm"/>
                <w:i/>
                <w:iCs/>
                <w:color w:val="000000" w:themeColor="text1"/>
                <w:szCs w:val="22"/>
                <w:lang w:val="en-AU"/>
              </w:rPr>
            </w:pPr>
            <w:r w:rsidRPr="00705DC2">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705DC2">
              <w:rPr>
                <w:rFonts w:eastAsia="Simplon Norm" w:cs="Simplon Norm"/>
                <w:b/>
                <w:bCs/>
                <w:i/>
                <w:iCs/>
                <w:color w:val="000000" w:themeColor="text1"/>
                <w:szCs w:val="22"/>
                <w:lang w:val="en-AU"/>
              </w:rPr>
              <w:t xml:space="preserve"> </w:t>
            </w:r>
            <w:r w:rsidRPr="00705DC2">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4FC7E4B1" w14:textId="19A103D4" w:rsidR="00832E6D" w:rsidRPr="00705DC2" w:rsidRDefault="00832E6D" w:rsidP="00832E6D">
            <w:pPr>
              <w:tabs>
                <w:tab w:val="left" w:pos="4536"/>
              </w:tabs>
              <w:rPr>
                <w:rFonts w:eastAsia="Simplon Norm" w:cs="Simplon Norm"/>
                <w:color w:val="000000" w:themeColor="text1"/>
                <w:szCs w:val="22"/>
                <w:lang w:val="en-AU"/>
              </w:rPr>
            </w:pPr>
          </w:p>
          <w:p w14:paraId="57C926C4" w14:textId="7E4D4C27" w:rsidR="00832E6D" w:rsidRDefault="00832E6D" w:rsidP="00832E6D">
            <w:pPr>
              <w:tabs>
                <w:tab w:val="left" w:pos="4536"/>
              </w:tabs>
              <w:rPr>
                <w:rFonts w:eastAsia="Simplon Norm" w:cs="Simplon Norm"/>
                <w:i/>
                <w:iCs/>
                <w:color w:val="000000" w:themeColor="text1"/>
                <w:szCs w:val="22"/>
                <w:lang w:val="en-AU"/>
              </w:rPr>
            </w:pPr>
            <w:r w:rsidRPr="00705DC2">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0AC54922" w14:textId="77777777" w:rsidR="00705DC2" w:rsidRPr="00705DC2" w:rsidRDefault="00705DC2" w:rsidP="00832E6D">
            <w:pPr>
              <w:tabs>
                <w:tab w:val="left" w:pos="4536"/>
              </w:tabs>
              <w:rPr>
                <w:rFonts w:eastAsia="Simplon Norm" w:cs="Simplon Norm"/>
                <w:i/>
                <w:iCs/>
                <w:color w:val="000000" w:themeColor="text1"/>
                <w:szCs w:val="22"/>
                <w:lang w:val="en-AU"/>
              </w:rPr>
            </w:pPr>
          </w:p>
          <w:p w14:paraId="73262DCD" w14:textId="5AB689B4" w:rsidR="00832E6D" w:rsidRPr="00634FC2" w:rsidRDefault="00832E6D" w:rsidP="00832E6D">
            <w:pPr>
              <w:tabs>
                <w:tab w:val="left" w:pos="4536"/>
              </w:tabs>
              <w:rPr>
                <w:rFonts w:eastAsia="Simplon Norm" w:cs="Simplon Norm"/>
                <w:color w:val="000000" w:themeColor="text1"/>
                <w:szCs w:val="22"/>
                <w:lang w:val="en-AU"/>
              </w:rPr>
            </w:pPr>
            <w:r w:rsidRPr="00705DC2">
              <w:rPr>
                <w:rFonts w:eastAsia="Simplon Norm" w:cs="Simplon Norm"/>
                <w:b/>
                <w:bCs/>
                <w:color w:val="000000" w:themeColor="text1"/>
                <w:szCs w:val="22"/>
                <w:lang w:val="en-AU"/>
              </w:rPr>
              <w:t>This recording is part of the assessment submission.</w:t>
            </w:r>
          </w:p>
          <w:p w14:paraId="42FF8563" w14:textId="5160FD7E" w:rsidR="00832E6D" w:rsidRPr="00634FC2" w:rsidRDefault="00832E6D" w:rsidP="00832E6D">
            <w:pPr>
              <w:pStyle w:val="CommentText"/>
              <w:rPr>
                <w:sz w:val="22"/>
                <w:szCs w:val="22"/>
              </w:rPr>
            </w:pPr>
          </w:p>
        </w:tc>
      </w:tr>
    </w:tbl>
    <w:p w14:paraId="5AFA2D19" w14:textId="77777777" w:rsidR="00CF1972" w:rsidRDefault="00CF1972">
      <w:r>
        <w:lastRenderedPageBreak/>
        <w:br w:type="page"/>
      </w:r>
    </w:p>
    <w:tbl>
      <w:tblPr>
        <w:tblStyle w:val="TableGrid0"/>
        <w:tblW w:w="9612" w:type="dxa"/>
        <w:tblLook w:val="04A0" w:firstRow="1" w:lastRow="0" w:firstColumn="1" w:lastColumn="0" w:noHBand="0" w:noVBand="1"/>
      </w:tblPr>
      <w:tblGrid>
        <w:gridCol w:w="8289"/>
        <w:gridCol w:w="1323"/>
      </w:tblGrid>
      <w:tr w:rsidR="00832E6D" w14:paraId="566DA149" w14:textId="77777777" w:rsidTr="00CF1972">
        <w:trPr>
          <w:trHeight w:val="479"/>
        </w:trPr>
        <w:tc>
          <w:tcPr>
            <w:tcW w:w="9612" w:type="dxa"/>
            <w:gridSpan w:val="2"/>
            <w:shd w:val="clear" w:color="auto" w:fill="D0CECE" w:themeFill="background2" w:themeFillShade="E6"/>
          </w:tcPr>
          <w:p w14:paraId="18678533" w14:textId="5E075950" w:rsidR="007D19E2" w:rsidRDefault="007D19E2" w:rsidP="00B06699">
            <w:pPr>
              <w:spacing w:line="259" w:lineRule="auto"/>
              <w:rPr>
                <w:rFonts w:eastAsia="Calibri" w:cs="Times New Roman"/>
                <w:b/>
                <w:bCs/>
                <w:lang w:bidi="ar-SA"/>
              </w:rPr>
            </w:pPr>
            <w:r w:rsidRPr="1EDA49EB">
              <w:rPr>
                <w:rFonts w:eastAsia="Calibri" w:cs="Times New Roman"/>
                <w:b/>
                <w:bCs/>
                <w:lang w:bidi="ar-SA"/>
              </w:rPr>
              <w:lastRenderedPageBreak/>
              <w:t>Activity 1 -</w:t>
            </w:r>
            <w:r>
              <w:rPr>
                <w:rFonts w:eastAsia="Calibri" w:cs="Times New Roman"/>
                <w:b/>
                <w:bCs/>
                <w:lang w:bidi="ar-SA"/>
              </w:rPr>
              <w:t>Task B</w:t>
            </w:r>
            <w:r>
              <w:t xml:space="preserve"> </w:t>
            </w:r>
            <w:r w:rsidRPr="1EDA49EB">
              <w:rPr>
                <w:rFonts w:eastAsia="Calibri" w:cs="Times New Roman"/>
                <w:b/>
                <w:bCs/>
                <w:lang w:bidi="ar-SA"/>
              </w:rPr>
              <w:t>Observation checklist</w:t>
            </w:r>
          </w:p>
        </w:tc>
      </w:tr>
      <w:tr w:rsidR="00832E6D" w14:paraId="661E60EB" w14:textId="77777777" w:rsidTr="00CF1972">
        <w:trPr>
          <w:trHeight w:val="482"/>
        </w:trPr>
        <w:tc>
          <w:tcPr>
            <w:tcW w:w="9612" w:type="dxa"/>
            <w:gridSpan w:val="2"/>
          </w:tcPr>
          <w:p w14:paraId="46D14A5B" w14:textId="1D40D91A" w:rsidR="00D96DC5" w:rsidRPr="00A3705C" w:rsidRDefault="00D96DC5" w:rsidP="00D96DC5">
            <w:pPr>
              <w:spacing w:after="160" w:line="259" w:lineRule="auto"/>
            </w:pPr>
          </w:p>
        </w:tc>
      </w:tr>
      <w:tr w:rsidR="00832E6D" w14:paraId="4D5E2D32" w14:textId="77777777" w:rsidTr="00CF1972">
        <w:trPr>
          <w:trHeight w:val="591"/>
        </w:trPr>
        <w:tc>
          <w:tcPr>
            <w:tcW w:w="8289" w:type="dxa"/>
          </w:tcPr>
          <w:p w14:paraId="1FDFE7D0" w14:textId="2D5B4F59" w:rsidR="00B06699" w:rsidRPr="00B06699" w:rsidRDefault="00B06699" w:rsidP="009A4605">
            <w:pPr>
              <w:pStyle w:val="ListParagraph"/>
              <w:numPr>
                <w:ilvl w:val="0"/>
                <w:numId w:val="66"/>
              </w:numPr>
              <w:rPr>
                <w:color w:val="FF0000"/>
                <w:szCs w:val="22"/>
              </w:rPr>
            </w:pPr>
            <w:r w:rsidRPr="00B06699">
              <w:t xml:space="preserve">Student communicated </w:t>
            </w:r>
            <w:r w:rsidR="0002011A">
              <w:t xml:space="preserve">in the appropriate respectful manner as per protocols for interacting with a supervisor </w:t>
            </w:r>
            <w:r w:rsidR="00D96DC5">
              <w:t xml:space="preserve">when clarifying their understanding of </w:t>
            </w:r>
            <w:r w:rsidR="0002011A">
              <w:t xml:space="preserve">a </w:t>
            </w:r>
            <w:r w:rsidR="00D96DC5">
              <w:t>workplace document</w:t>
            </w:r>
          </w:p>
          <w:p w14:paraId="746003A0" w14:textId="77777777" w:rsidR="00C45019" w:rsidRDefault="00832E6D" w:rsidP="009A4605">
            <w:pPr>
              <w:pStyle w:val="ListParagraph"/>
              <w:numPr>
                <w:ilvl w:val="0"/>
                <w:numId w:val="67"/>
              </w:numPr>
              <w:rPr>
                <w:color w:val="FF0000"/>
              </w:rPr>
            </w:pPr>
            <w:r w:rsidRPr="00B06699">
              <w:rPr>
                <w:color w:val="FF0000"/>
              </w:rPr>
              <w:t xml:space="preserve">spoke in a clear and concise </w:t>
            </w:r>
            <w:r w:rsidR="00C45019">
              <w:rPr>
                <w:color w:val="FF0000"/>
              </w:rPr>
              <w:t xml:space="preserve">and respectful </w:t>
            </w:r>
            <w:r w:rsidRPr="00B06699">
              <w:rPr>
                <w:color w:val="FF0000"/>
              </w:rPr>
              <w:t xml:space="preserve">manner </w:t>
            </w:r>
          </w:p>
          <w:p w14:paraId="0A1D5175" w14:textId="2E5143AC" w:rsidR="00832E6D" w:rsidRDefault="00832E6D" w:rsidP="009A4605">
            <w:pPr>
              <w:pStyle w:val="ListParagraph"/>
              <w:numPr>
                <w:ilvl w:val="0"/>
                <w:numId w:val="67"/>
              </w:numPr>
              <w:rPr>
                <w:color w:val="FF0000"/>
              </w:rPr>
            </w:pPr>
            <w:r w:rsidRPr="00B06699">
              <w:rPr>
                <w:color w:val="FF0000"/>
              </w:rPr>
              <w:t>was easy to understand</w:t>
            </w:r>
            <w:r w:rsidR="00D96DC5">
              <w:rPr>
                <w:color w:val="FF0000"/>
              </w:rPr>
              <w:t xml:space="preserve"> </w:t>
            </w:r>
          </w:p>
          <w:p w14:paraId="73102CED" w14:textId="77777777" w:rsidR="00D96DC5" w:rsidRDefault="00D96DC5" w:rsidP="009A4605">
            <w:pPr>
              <w:pStyle w:val="ListParagraph"/>
              <w:numPr>
                <w:ilvl w:val="0"/>
                <w:numId w:val="67"/>
              </w:numPr>
              <w:rPr>
                <w:color w:val="FF0000"/>
              </w:rPr>
            </w:pPr>
            <w:r>
              <w:rPr>
                <w:color w:val="FF0000"/>
              </w:rPr>
              <w:t>spoke in a professional tone</w:t>
            </w:r>
          </w:p>
          <w:p w14:paraId="78C24087" w14:textId="7E9DDB86" w:rsidR="00D96DC5" w:rsidRPr="00B06699" w:rsidRDefault="00D96DC5" w:rsidP="009A4605">
            <w:pPr>
              <w:pStyle w:val="ListParagraph"/>
              <w:numPr>
                <w:ilvl w:val="0"/>
                <w:numId w:val="67"/>
              </w:numPr>
              <w:rPr>
                <w:color w:val="FF0000"/>
                <w:szCs w:val="22"/>
              </w:rPr>
            </w:pPr>
            <w:r>
              <w:rPr>
                <w:color w:val="FF0000"/>
              </w:rPr>
              <w:t>used workplace terminology</w:t>
            </w:r>
          </w:p>
        </w:tc>
        <w:tc>
          <w:tcPr>
            <w:tcW w:w="1323" w:type="dxa"/>
          </w:tcPr>
          <w:p w14:paraId="4A05096F" w14:textId="4A9F2553" w:rsidR="00832E6D" w:rsidRPr="00CF15CA" w:rsidRDefault="00000000" w:rsidP="00832E6D">
            <w:pPr>
              <w:spacing w:after="160" w:line="259" w:lineRule="auto"/>
            </w:pPr>
            <w:sdt>
              <w:sdtPr>
                <w:rPr>
                  <w:rFonts w:eastAsia="Calibri" w:cs="Times New Roman"/>
                  <w:color w:val="2B579A"/>
                  <w:szCs w:val="22"/>
                  <w:shd w:val="clear" w:color="auto" w:fill="E6E6E6"/>
                  <w:lang w:bidi="ar-SA"/>
                </w:rPr>
                <w:id w:val="-363370149"/>
                <w14:checkbox>
                  <w14:checked w14:val="0"/>
                  <w14:checkedState w14:val="2612" w14:font="MS Gothic"/>
                  <w14:uncheckedState w14:val="2610" w14:font="MS Gothic"/>
                </w14:checkbox>
              </w:sdtPr>
              <w:sdtContent>
                <w:r w:rsidR="00A3705C">
                  <w:rPr>
                    <w:rFonts w:ascii="MS Gothic" w:eastAsia="MS Gothic" w:hAnsi="MS Gothic" w:cs="Times New Roman" w:hint="eastAsia"/>
                    <w:color w:val="2B579A"/>
                    <w:szCs w:val="22"/>
                    <w:shd w:val="clear" w:color="auto" w:fill="E6E6E6"/>
                    <w:lang w:bidi="ar-SA"/>
                  </w:rPr>
                  <w:t>☐</w:t>
                </w:r>
              </w:sdtContent>
            </w:sdt>
            <w:r w:rsidR="00832E6D" w:rsidRPr="00EE67AA">
              <w:rPr>
                <w:rFonts w:eastAsia="Calibri" w:cs="Times New Roman"/>
                <w:szCs w:val="22"/>
                <w:lang w:val="en-AU" w:bidi="ar-SA"/>
              </w:rPr>
              <w:t xml:space="preserve"> S</w:t>
            </w:r>
            <w:sdt>
              <w:sdtPr>
                <w:rPr>
                  <w:rFonts w:ascii="MS Gothic" w:eastAsia="MS Gothic" w:hAnsi="MS Gothic" w:cs="Times New Roman"/>
                  <w:color w:val="2B579A"/>
                  <w:szCs w:val="22"/>
                  <w:shd w:val="clear" w:color="auto" w:fill="E6E6E6"/>
                  <w:lang w:bidi="ar-SA"/>
                </w:rPr>
                <w:id w:val="353389078"/>
                <w14:checkbox>
                  <w14:checked w14:val="0"/>
                  <w14:checkedState w14:val="2612" w14:font="MS Gothic"/>
                  <w14:uncheckedState w14:val="2610" w14:font="MS Gothic"/>
                </w14:checkbox>
              </w:sdtPr>
              <w:sdtContent>
                <w:r w:rsidR="00832E6D">
                  <w:rPr>
                    <w:rFonts w:ascii="MS Gothic" w:eastAsia="MS Gothic" w:hAnsi="MS Gothic" w:cs="Times New Roman" w:hint="eastAsia"/>
                    <w:color w:val="2B579A"/>
                    <w:szCs w:val="22"/>
                    <w:shd w:val="clear" w:color="auto" w:fill="E6E6E6"/>
                    <w:lang w:bidi="ar-SA"/>
                  </w:rPr>
                  <w:t>☐</w:t>
                </w:r>
              </w:sdtContent>
            </w:sdt>
            <w:r w:rsidR="00832E6D" w:rsidRPr="00CF15CA">
              <w:rPr>
                <w:rFonts w:eastAsia="Calibri" w:cs="Times New Roman"/>
                <w:szCs w:val="22"/>
                <w:lang w:val="en-AU" w:bidi="ar-SA"/>
              </w:rPr>
              <w:t xml:space="preserve"> NYS</w:t>
            </w:r>
          </w:p>
        </w:tc>
      </w:tr>
      <w:tr w:rsidR="00832E6D" w14:paraId="73850151" w14:textId="77777777" w:rsidTr="00CF1972">
        <w:trPr>
          <w:trHeight w:val="591"/>
        </w:trPr>
        <w:tc>
          <w:tcPr>
            <w:tcW w:w="8289" w:type="dxa"/>
          </w:tcPr>
          <w:p w14:paraId="4BC124C4" w14:textId="77777777" w:rsidR="00C45019" w:rsidRDefault="00D96DC5" w:rsidP="009A4605">
            <w:pPr>
              <w:pStyle w:val="ListParagraph"/>
              <w:numPr>
                <w:ilvl w:val="0"/>
                <w:numId w:val="66"/>
              </w:numPr>
              <w:rPr>
                <w:color w:val="FF0000"/>
                <w:szCs w:val="22"/>
              </w:rPr>
            </w:pPr>
            <w:r>
              <w:t xml:space="preserve">demonstrated the use of verbal and non-verbal communication while seeking clarification of items in the </w:t>
            </w:r>
            <w:r w:rsidR="00C45019">
              <w:t>‘</w:t>
            </w:r>
            <w:r>
              <w:t>Code of Conduct</w:t>
            </w:r>
            <w:r w:rsidR="00C45019">
              <w:t>’</w:t>
            </w:r>
            <w:r>
              <w:t xml:space="preserve"> document</w:t>
            </w:r>
            <w:r w:rsidRPr="00B376C6">
              <w:rPr>
                <w:color w:val="FF0000"/>
                <w:szCs w:val="22"/>
              </w:rPr>
              <w:t xml:space="preserve"> </w:t>
            </w:r>
          </w:p>
          <w:p w14:paraId="25150CC4" w14:textId="2F182145" w:rsidR="006F1508" w:rsidRPr="00C45019" w:rsidRDefault="006F1508" w:rsidP="009A4605">
            <w:pPr>
              <w:pStyle w:val="ListParagraph"/>
              <w:numPr>
                <w:ilvl w:val="1"/>
                <w:numId w:val="66"/>
              </w:numPr>
              <w:rPr>
                <w:color w:val="FF0000"/>
                <w:szCs w:val="22"/>
              </w:rPr>
            </w:pPr>
            <w:r w:rsidRPr="00C45019">
              <w:rPr>
                <w:color w:val="FF0000"/>
                <w:szCs w:val="22"/>
              </w:rPr>
              <w:t xml:space="preserve">demonstrated effective communication skills including </w:t>
            </w:r>
          </w:p>
          <w:p w14:paraId="6D21E9F3" w14:textId="7F950E58" w:rsidR="00832E6D" w:rsidRPr="00340D37" w:rsidRDefault="00832E6D" w:rsidP="009A4605">
            <w:pPr>
              <w:pStyle w:val="ListParagraph"/>
              <w:numPr>
                <w:ilvl w:val="2"/>
                <w:numId w:val="66"/>
              </w:numPr>
              <w:rPr>
                <w:color w:val="FF0000"/>
                <w:szCs w:val="22"/>
              </w:rPr>
            </w:pPr>
            <w:r w:rsidRPr="00340D37">
              <w:rPr>
                <w:color w:val="FF0000"/>
                <w:szCs w:val="22"/>
              </w:rPr>
              <w:t xml:space="preserve">verbal and non-verbal </w:t>
            </w:r>
          </w:p>
          <w:p w14:paraId="4918F062" w14:textId="77777777" w:rsidR="00832E6D" w:rsidRPr="00D155D2" w:rsidRDefault="00832E6D" w:rsidP="009A4605">
            <w:pPr>
              <w:pStyle w:val="ListParagraph"/>
              <w:numPr>
                <w:ilvl w:val="2"/>
                <w:numId w:val="66"/>
              </w:numPr>
              <w:rPr>
                <w:color w:val="FF0000"/>
                <w:szCs w:val="22"/>
              </w:rPr>
            </w:pPr>
            <w:r w:rsidRPr="00D155D2">
              <w:rPr>
                <w:color w:val="FF0000"/>
                <w:szCs w:val="22"/>
              </w:rPr>
              <w:t>direct eye to eye contact</w:t>
            </w:r>
          </w:p>
          <w:p w14:paraId="5CCAC906" w14:textId="77777777" w:rsidR="00832E6D" w:rsidRPr="00D155D2" w:rsidRDefault="00832E6D" w:rsidP="009A4605">
            <w:pPr>
              <w:pStyle w:val="ListParagraph"/>
              <w:numPr>
                <w:ilvl w:val="2"/>
                <w:numId w:val="66"/>
              </w:numPr>
              <w:rPr>
                <w:color w:val="FF0000"/>
                <w:szCs w:val="22"/>
              </w:rPr>
            </w:pPr>
            <w:r w:rsidRPr="00D155D2">
              <w:rPr>
                <w:color w:val="FF0000"/>
                <w:szCs w:val="22"/>
              </w:rPr>
              <w:t>stood facing colleague</w:t>
            </w:r>
          </w:p>
          <w:p w14:paraId="159FEE77" w14:textId="77777777" w:rsidR="00832E6D" w:rsidRDefault="00832E6D" w:rsidP="009A4605">
            <w:pPr>
              <w:pStyle w:val="ListParagraph"/>
              <w:numPr>
                <w:ilvl w:val="2"/>
                <w:numId w:val="66"/>
              </w:numPr>
              <w:rPr>
                <w:color w:val="FF0000"/>
                <w:szCs w:val="22"/>
              </w:rPr>
            </w:pPr>
            <w:r w:rsidRPr="00D155D2">
              <w:rPr>
                <w:color w:val="FF0000"/>
                <w:szCs w:val="22"/>
              </w:rPr>
              <w:t>nodding head</w:t>
            </w:r>
          </w:p>
          <w:p w14:paraId="3C383F0E" w14:textId="33671BBD" w:rsidR="00832E6D" w:rsidRPr="00832E6D" w:rsidRDefault="00832E6D" w:rsidP="009A4605">
            <w:pPr>
              <w:pStyle w:val="ListParagraph"/>
              <w:numPr>
                <w:ilvl w:val="2"/>
                <w:numId w:val="66"/>
              </w:numPr>
              <w:rPr>
                <w:color w:val="FF0000"/>
                <w:szCs w:val="22"/>
              </w:rPr>
            </w:pPr>
            <w:r w:rsidRPr="00832E6D">
              <w:rPr>
                <w:color w:val="FF0000"/>
                <w:szCs w:val="22"/>
              </w:rPr>
              <w:t>appropriate hand gestures</w:t>
            </w:r>
          </w:p>
        </w:tc>
        <w:tc>
          <w:tcPr>
            <w:tcW w:w="1323" w:type="dxa"/>
          </w:tcPr>
          <w:p w14:paraId="54D7BD46" w14:textId="23F9606F" w:rsidR="00832E6D" w:rsidRDefault="00000000" w:rsidP="00832E6D">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868096774"/>
                <w14:checkbox>
                  <w14:checked w14:val="0"/>
                  <w14:checkedState w14:val="2612" w14:font="MS Gothic"/>
                  <w14:uncheckedState w14:val="2610" w14:font="MS Gothic"/>
                </w14:checkbox>
              </w:sdtPr>
              <w:sdtContent>
                <w:r w:rsidR="00A3705C">
                  <w:rPr>
                    <w:rFonts w:ascii="MS Gothic" w:eastAsia="MS Gothic" w:hAnsi="MS Gothic" w:cs="Times New Roman" w:hint="eastAsia"/>
                    <w:color w:val="2B579A"/>
                    <w:szCs w:val="22"/>
                    <w:shd w:val="clear" w:color="auto" w:fill="E6E6E6"/>
                    <w:lang w:bidi="ar-SA"/>
                  </w:rPr>
                  <w:t>☐</w:t>
                </w:r>
              </w:sdtContent>
            </w:sdt>
            <w:r w:rsidR="00420D0B" w:rsidRPr="00EE67AA">
              <w:rPr>
                <w:rFonts w:eastAsia="Calibri" w:cs="Times New Roman"/>
                <w:szCs w:val="22"/>
                <w:lang w:val="en-AU" w:bidi="ar-SA"/>
              </w:rPr>
              <w:t xml:space="preserve"> S</w:t>
            </w:r>
            <w:sdt>
              <w:sdtPr>
                <w:rPr>
                  <w:rFonts w:ascii="MS Gothic" w:eastAsia="MS Gothic" w:hAnsi="MS Gothic" w:cs="Times New Roman"/>
                  <w:color w:val="2B579A"/>
                  <w:szCs w:val="22"/>
                  <w:shd w:val="clear" w:color="auto" w:fill="E6E6E6"/>
                  <w:lang w:bidi="ar-SA"/>
                </w:rPr>
                <w:id w:val="-2124681456"/>
                <w14:checkbox>
                  <w14:checked w14:val="0"/>
                  <w14:checkedState w14:val="2612" w14:font="MS Gothic"/>
                  <w14:uncheckedState w14:val="2610" w14:font="MS Gothic"/>
                </w14:checkbox>
              </w:sdtPr>
              <w:sdtContent>
                <w:r w:rsidR="00420D0B">
                  <w:rPr>
                    <w:rFonts w:ascii="MS Gothic" w:eastAsia="MS Gothic" w:hAnsi="MS Gothic" w:cs="Times New Roman" w:hint="eastAsia"/>
                    <w:color w:val="2B579A"/>
                    <w:szCs w:val="22"/>
                    <w:shd w:val="clear" w:color="auto" w:fill="E6E6E6"/>
                    <w:lang w:bidi="ar-SA"/>
                  </w:rPr>
                  <w:t>☐</w:t>
                </w:r>
              </w:sdtContent>
            </w:sdt>
            <w:r w:rsidR="00420D0B" w:rsidRPr="00CF15CA">
              <w:rPr>
                <w:rFonts w:eastAsia="Calibri" w:cs="Times New Roman"/>
                <w:szCs w:val="22"/>
                <w:lang w:val="en-AU" w:bidi="ar-SA"/>
              </w:rPr>
              <w:t xml:space="preserve"> NYS</w:t>
            </w:r>
          </w:p>
        </w:tc>
      </w:tr>
      <w:tr w:rsidR="00A3705C" w14:paraId="712B86CC" w14:textId="77777777" w:rsidTr="00CF1972">
        <w:trPr>
          <w:trHeight w:val="352"/>
        </w:trPr>
        <w:tc>
          <w:tcPr>
            <w:tcW w:w="8289" w:type="dxa"/>
          </w:tcPr>
          <w:p w14:paraId="706C4D76" w14:textId="77777777" w:rsidR="00D96DC5" w:rsidRDefault="00D96DC5" w:rsidP="009A4605">
            <w:pPr>
              <w:pStyle w:val="ListParagraph"/>
              <w:numPr>
                <w:ilvl w:val="0"/>
                <w:numId w:val="66"/>
              </w:numPr>
              <w:rPr>
                <w:szCs w:val="22"/>
              </w:rPr>
            </w:pPr>
            <w:r w:rsidRPr="00D96DC5">
              <w:rPr>
                <w:szCs w:val="22"/>
              </w:rPr>
              <w:t>Student used industry terminology correctly in verbal communication</w:t>
            </w:r>
          </w:p>
          <w:p w14:paraId="361045A6" w14:textId="25301A6C" w:rsidR="00A3705C" w:rsidRDefault="00D96DC5" w:rsidP="009A4605">
            <w:pPr>
              <w:pStyle w:val="ListParagraph"/>
              <w:numPr>
                <w:ilvl w:val="0"/>
                <w:numId w:val="68"/>
              </w:numPr>
              <w:rPr>
                <w:color w:val="FF0000"/>
                <w:szCs w:val="22"/>
              </w:rPr>
            </w:pPr>
            <w:r w:rsidRPr="00D96DC5">
              <w:rPr>
                <w:color w:val="FF0000"/>
                <w:szCs w:val="22"/>
              </w:rPr>
              <w:t xml:space="preserve">Referred to </w:t>
            </w:r>
            <w:r>
              <w:rPr>
                <w:color w:val="FF0000"/>
                <w:szCs w:val="22"/>
              </w:rPr>
              <w:t xml:space="preserve">‘Code of Conduct’ </w:t>
            </w:r>
            <w:r w:rsidRPr="00D96DC5">
              <w:rPr>
                <w:color w:val="FF0000"/>
                <w:szCs w:val="22"/>
              </w:rPr>
              <w:t xml:space="preserve">document using the full name </w:t>
            </w:r>
          </w:p>
          <w:p w14:paraId="1EDBDA29" w14:textId="391D59F1" w:rsidR="00B376C6" w:rsidRPr="00340D37" w:rsidRDefault="00B376C6" w:rsidP="00340D37">
            <w:pPr>
              <w:spacing w:line="259" w:lineRule="auto"/>
              <w:ind w:left="360"/>
              <w:rPr>
                <w:color w:val="FF0000"/>
                <w:szCs w:val="22"/>
              </w:rPr>
            </w:pPr>
          </w:p>
        </w:tc>
        <w:tc>
          <w:tcPr>
            <w:tcW w:w="1323" w:type="dxa"/>
          </w:tcPr>
          <w:p w14:paraId="734D2258" w14:textId="1C311295" w:rsidR="00A3705C" w:rsidRDefault="00000000" w:rsidP="00A3705C">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843674796"/>
                <w14:checkbox>
                  <w14:checked w14:val="0"/>
                  <w14:checkedState w14:val="2612" w14:font="MS Gothic"/>
                  <w14:uncheckedState w14:val="2610" w14:font="MS Gothic"/>
                </w14:checkbox>
              </w:sdtPr>
              <w:sdtContent>
                <w:r w:rsidR="00A3705C">
                  <w:rPr>
                    <w:rFonts w:ascii="MS Gothic" w:eastAsia="MS Gothic" w:hAnsi="MS Gothic" w:cs="Times New Roman" w:hint="eastAsia"/>
                    <w:color w:val="2B579A"/>
                    <w:szCs w:val="22"/>
                    <w:shd w:val="clear" w:color="auto" w:fill="E6E6E6"/>
                    <w:lang w:bidi="ar-SA"/>
                  </w:rPr>
                  <w:t>☐</w:t>
                </w:r>
              </w:sdtContent>
            </w:sdt>
            <w:r w:rsidR="00A3705C" w:rsidRPr="00EE67AA">
              <w:rPr>
                <w:rFonts w:eastAsia="Calibri" w:cs="Times New Roman"/>
                <w:szCs w:val="22"/>
                <w:lang w:val="en-AU" w:bidi="ar-SA"/>
              </w:rPr>
              <w:t xml:space="preserve"> S</w:t>
            </w:r>
            <w:sdt>
              <w:sdtPr>
                <w:rPr>
                  <w:rFonts w:ascii="MS Gothic" w:eastAsia="MS Gothic" w:hAnsi="MS Gothic" w:cs="Times New Roman"/>
                  <w:color w:val="2B579A"/>
                  <w:szCs w:val="22"/>
                  <w:shd w:val="clear" w:color="auto" w:fill="E6E6E6"/>
                  <w:lang w:bidi="ar-SA"/>
                </w:rPr>
                <w:id w:val="1327477171"/>
                <w14:checkbox>
                  <w14:checked w14:val="0"/>
                  <w14:checkedState w14:val="2612" w14:font="MS Gothic"/>
                  <w14:uncheckedState w14:val="2610" w14:font="MS Gothic"/>
                </w14:checkbox>
              </w:sdtPr>
              <w:sdtContent>
                <w:r w:rsidR="00A3705C">
                  <w:rPr>
                    <w:rFonts w:ascii="MS Gothic" w:eastAsia="MS Gothic" w:hAnsi="MS Gothic" w:cs="Times New Roman" w:hint="eastAsia"/>
                    <w:color w:val="2B579A"/>
                    <w:szCs w:val="22"/>
                    <w:shd w:val="clear" w:color="auto" w:fill="E6E6E6"/>
                    <w:lang w:bidi="ar-SA"/>
                  </w:rPr>
                  <w:t>☐</w:t>
                </w:r>
              </w:sdtContent>
            </w:sdt>
            <w:r w:rsidR="00A3705C" w:rsidRPr="00CF15CA">
              <w:rPr>
                <w:rFonts w:eastAsia="Calibri" w:cs="Times New Roman"/>
                <w:szCs w:val="22"/>
                <w:lang w:val="en-AU" w:bidi="ar-SA"/>
              </w:rPr>
              <w:t xml:space="preserve"> NYS</w:t>
            </w:r>
          </w:p>
        </w:tc>
      </w:tr>
      <w:tr w:rsidR="00C45019" w14:paraId="7B947AC1" w14:textId="77777777" w:rsidTr="00CF1972">
        <w:trPr>
          <w:trHeight w:val="352"/>
        </w:trPr>
        <w:tc>
          <w:tcPr>
            <w:tcW w:w="8289" w:type="dxa"/>
          </w:tcPr>
          <w:p w14:paraId="11E8FB2E" w14:textId="20A6D31D" w:rsidR="00C45019" w:rsidRPr="00C45019" w:rsidRDefault="00C45019" w:rsidP="009A4605">
            <w:pPr>
              <w:pStyle w:val="ListParagraph"/>
              <w:numPr>
                <w:ilvl w:val="0"/>
                <w:numId w:val="66"/>
              </w:numPr>
              <w:rPr>
                <w:szCs w:val="22"/>
              </w:rPr>
            </w:pPr>
            <w:r>
              <w:t>Clarified understanding of workplace document with a supervisor</w:t>
            </w:r>
          </w:p>
          <w:p w14:paraId="1D77F7BA" w14:textId="351D71F6" w:rsidR="00C45019" w:rsidRPr="00D96DC5" w:rsidRDefault="00C45019" w:rsidP="009A4605">
            <w:pPr>
              <w:pStyle w:val="ListParagraph"/>
              <w:numPr>
                <w:ilvl w:val="0"/>
                <w:numId w:val="68"/>
              </w:numPr>
              <w:rPr>
                <w:szCs w:val="22"/>
              </w:rPr>
            </w:pPr>
            <w:r w:rsidRPr="00C45019">
              <w:rPr>
                <w:color w:val="FF0000"/>
              </w:rPr>
              <w:t>discussed</w:t>
            </w:r>
            <w:r>
              <w:rPr>
                <w:color w:val="FF0000"/>
              </w:rPr>
              <w:t xml:space="preserve"> and </w:t>
            </w:r>
            <w:r w:rsidR="007F5C51">
              <w:rPr>
                <w:color w:val="FF0000"/>
              </w:rPr>
              <w:t xml:space="preserve">clarified </w:t>
            </w:r>
            <w:r w:rsidR="007F5C51" w:rsidRPr="00C45019">
              <w:rPr>
                <w:color w:val="FF0000"/>
              </w:rPr>
              <w:t>two</w:t>
            </w:r>
            <w:r w:rsidRPr="00C45019">
              <w:rPr>
                <w:color w:val="FF0000"/>
              </w:rPr>
              <w:t xml:space="preserve"> </w:t>
            </w:r>
            <w:r w:rsidR="00CF1972">
              <w:rPr>
                <w:color w:val="FF0000"/>
              </w:rPr>
              <w:t xml:space="preserve">(2) </w:t>
            </w:r>
            <w:r w:rsidRPr="00C45019">
              <w:rPr>
                <w:color w:val="FF0000"/>
              </w:rPr>
              <w:t>items from ‘Code of Conduct’ as instructed</w:t>
            </w:r>
          </w:p>
        </w:tc>
        <w:tc>
          <w:tcPr>
            <w:tcW w:w="1323" w:type="dxa"/>
          </w:tcPr>
          <w:p w14:paraId="1E674A27" w14:textId="77777777" w:rsidR="00C45019" w:rsidRDefault="00C45019" w:rsidP="00A3705C">
            <w:pPr>
              <w:spacing w:line="259" w:lineRule="auto"/>
              <w:rPr>
                <w:rFonts w:eastAsia="Calibri" w:cs="Times New Roman"/>
                <w:color w:val="2B579A"/>
                <w:szCs w:val="22"/>
                <w:shd w:val="clear" w:color="auto" w:fill="E6E6E6"/>
                <w:lang w:bidi="ar-SA"/>
              </w:rPr>
            </w:pPr>
          </w:p>
        </w:tc>
      </w:tr>
      <w:tr w:rsidR="00A3705C" w14:paraId="0F6B1818" w14:textId="77777777" w:rsidTr="00CF1972">
        <w:trPr>
          <w:trHeight w:val="591"/>
        </w:trPr>
        <w:tc>
          <w:tcPr>
            <w:tcW w:w="9612" w:type="dxa"/>
            <w:gridSpan w:val="2"/>
          </w:tcPr>
          <w:p w14:paraId="0DDDF64A" w14:textId="77777777" w:rsidR="00A3705C" w:rsidRDefault="00A3705C" w:rsidP="00A3705C">
            <w:pPr>
              <w:rPr>
                <w:color w:val="FF0000"/>
                <w:szCs w:val="22"/>
              </w:rPr>
            </w:pPr>
            <w:r w:rsidRPr="00D155D2">
              <w:rPr>
                <w:color w:val="FF0000"/>
                <w:szCs w:val="22"/>
              </w:rPr>
              <w:t>Student submitted a recording of 2- 5 minutes where they:</w:t>
            </w:r>
          </w:p>
          <w:p w14:paraId="173E27E9" w14:textId="77777777" w:rsidR="00A3705C" w:rsidRDefault="00A3705C" w:rsidP="009A4605">
            <w:pPr>
              <w:pStyle w:val="ListParagraph"/>
              <w:numPr>
                <w:ilvl w:val="0"/>
                <w:numId w:val="53"/>
              </w:numPr>
              <w:rPr>
                <w:color w:val="FF0000"/>
                <w:szCs w:val="22"/>
              </w:rPr>
            </w:pPr>
            <w:r w:rsidRPr="00860412">
              <w:rPr>
                <w:color w:val="FF0000"/>
                <w:szCs w:val="22"/>
              </w:rPr>
              <w:t>Confirmed all participants had agreed to the recording</w:t>
            </w:r>
            <w:r w:rsidRPr="00D155D2">
              <w:rPr>
                <w:color w:val="FF0000"/>
                <w:szCs w:val="22"/>
              </w:rPr>
              <w:t xml:space="preserve"> </w:t>
            </w:r>
          </w:p>
          <w:p w14:paraId="468DE3DF" w14:textId="4934973F" w:rsidR="00A3705C" w:rsidRDefault="00A3705C" w:rsidP="009A4605">
            <w:pPr>
              <w:pStyle w:val="ListParagraph"/>
              <w:numPr>
                <w:ilvl w:val="0"/>
                <w:numId w:val="53"/>
              </w:numPr>
              <w:rPr>
                <w:color w:val="FF0000"/>
                <w:szCs w:val="22"/>
              </w:rPr>
            </w:pPr>
            <w:r>
              <w:rPr>
                <w:color w:val="FF0000"/>
                <w:szCs w:val="22"/>
              </w:rPr>
              <w:t>Support person was provided with copy of document being discussed</w:t>
            </w:r>
          </w:p>
          <w:p w14:paraId="6994E03B" w14:textId="6870E501" w:rsidR="00A3705C" w:rsidRPr="00B376C6" w:rsidRDefault="00A3705C" w:rsidP="009A4605">
            <w:pPr>
              <w:pStyle w:val="ListParagraph"/>
              <w:numPr>
                <w:ilvl w:val="0"/>
                <w:numId w:val="53"/>
              </w:numPr>
              <w:rPr>
                <w:color w:val="FF0000"/>
                <w:szCs w:val="22"/>
              </w:rPr>
            </w:pPr>
            <w:r>
              <w:rPr>
                <w:color w:val="FF0000"/>
                <w:szCs w:val="22"/>
              </w:rPr>
              <w:t>File submitted is appropriately identified</w:t>
            </w:r>
          </w:p>
        </w:tc>
      </w:tr>
    </w:tbl>
    <w:p w14:paraId="4E0E540B" w14:textId="77777777" w:rsidR="00B376C6" w:rsidRDefault="00B376C6"/>
    <w:tbl>
      <w:tblPr>
        <w:tblStyle w:val="TableGrid0"/>
        <w:tblW w:w="10060" w:type="dxa"/>
        <w:tblLook w:val="04A0" w:firstRow="1" w:lastRow="0" w:firstColumn="1" w:lastColumn="0" w:noHBand="0" w:noVBand="1"/>
      </w:tblPr>
      <w:tblGrid>
        <w:gridCol w:w="10060"/>
      </w:tblGrid>
      <w:tr w:rsidR="00DD2FA8" w:rsidRPr="004050F6" w14:paraId="2557572D" w14:textId="77777777" w:rsidTr="00B376C6">
        <w:trPr>
          <w:trHeight w:val="798"/>
        </w:trPr>
        <w:tc>
          <w:tcPr>
            <w:tcW w:w="10060" w:type="dxa"/>
            <w:shd w:val="clear" w:color="auto" w:fill="D0CECE" w:themeFill="background2" w:themeFillShade="E6"/>
            <w:vAlign w:val="center"/>
          </w:tcPr>
          <w:p w14:paraId="7A3953C6" w14:textId="038ACEE5" w:rsidR="0002011A" w:rsidRPr="00E32B18" w:rsidRDefault="00383222" w:rsidP="0002011A">
            <w:pPr>
              <w:rPr>
                <w:b/>
                <w:bCs/>
              </w:rPr>
            </w:pPr>
            <w:r>
              <w:rPr>
                <w:b/>
                <w:bCs/>
              </w:rPr>
              <w:t xml:space="preserve">Activity 1 </w:t>
            </w:r>
            <w:r w:rsidR="009D16A2" w:rsidRPr="00E32B18">
              <w:rPr>
                <w:b/>
                <w:bCs/>
              </w:rPr>
              <w:t>Task C</w:t>
            </w:r>
            <w:r>
              <w:rPr>
                <w:b/>
                <w:bCs/>
              </w:rPr>
              <w:t>:</w:t>
            </w:r>
            <w:r w:rsidR="009D16A2" w:rsidRPr="00E32B18">
              <w:rPr>
                <w:b/>
                <w:bCs/>
              </w:rPr>
              <w:t xml:space="preserve"> </w:t>
            </w:r>
            <w:r w:rsidR="0002011A">
              <w:rPr>
                <w:b/>
                <w:bCs/>
              </w:rPr>
              <w:t>Demonstrate effective communication skills in work situations (3)</w:t>
            </w:r>
            <w:r>
              <w:rPr>
                <w:b/>
                <w:bCs/>
              </w:rPr>
              <w:t xml:space="preserve"> </w:t>
            </w:r>
          </w:p>
          <w:p w14:paraId="5F0030A7" w14:textId="1940DD4B" w:rsidR="00DD2FA8" w:rsidRPr="00E32B18" w:rsidRDefault="00C45019" w:rsidP="00E32B18">
            <w:pPr>
              <w:rPr>
                <w:b/>
                <w:bCs/>
              </w:rPr>
            </w:pPr>
            <w:r>
              <w:rPr>
                <w:b/>
                <w:bCs/>
              </w:rPr>
              <w:t>Explain two services to a client</w:t>
            </w:r>
          </w:p>
        </w:tc>
      </w:tr>
      <w:tr w:rsidR="00C45019" w:rsidRPr="004050F6" w14:paraId="4072B8DB" w14:textId="77777777" w:rsidTr="00C45019">
        <w:trPr>
          <w:trHeight w:val="798"/>
        </w:trPr>
        <w:tc>
          <w:tcPr>
            <w:tcW w:w="10060" w:type="dxa"/>
            <w:shd w:val="clear" w:color="auto" w:fill="FFFFFF" w:themeFill="background1"/>
            <w:vAlign w:val="center"/>
          </w:tcPr>
          <w:p w14:paraId="49C224E6" w14:textId="77777777" w:rsidR="00C45019" w:rsidRDefault="00C45019" w:rsidP="00C45019">
            <w:pPr>
              <w:spacing w:line="259" w:lineRule="auto"/>
              <w:rPr>
                <w:b/>
                <w:bCs/>
              </w:rPr>
            </w:pPr>
            <w:r w:rsidRPr="00480717">
              <w:rPr>
                <w:b/>
                <w:bCs/>
              </w:rPr>
              <w:t>Scenario:</w:t>
            </w:r>
          </w:p>
          <w:p w14:paraId="79E83370" w14:textId="77777777" w:rsidR="00477A20" w:rsidRPr="00480717" w:rsidRDefault="00477A20" w:rsidP="00C45019">
            <w:pPr>
              <w:spacing w:line="259" w:lineRule="auto"/>
              <w:rPr>
                <w:b/>
                <w:bCs/>
              </w:rPr>
            </w:pPr>
          </w:p>
          <w:p w14:paraId="1C589685" w14:textId="77777777" w:rsidR="00C45019" w:rsidRDefault="00C45019" w:rsidP="00480717">
            <w:pPr>
              <w:spacing w:line="259" w:lineRule="auto"/>
            </w:pPr>
            <w:r>
              <w:t>You are working in an aged care facility. A new</w:t>
            </w:r>
            <w:r w:rsidR="00480717">
              <w:t xml:space="preserve">ly arrive </w:t>
            </w:r>
            <w:r>
              <w:t>resident</w:t>
            </w:r>
            <w:r w:rsidR="00480717">
              <w:t xml:space="preserve"> </w:t>
            </w:r>
            <w:r w:rsidR="00B14F7B">
              <w:t>‘</w:t>
            </w:r>
            <w:r w:rsidR="00480717">
              <w:t>Vic</w:t>
            </w:r>
            <w:r w:rsidR="00B14F7B">
              <w:t>’</w:t>
            </w:r>
            <w:r w:rsidR="00480717">
              <w:t xml:space="preserve">, </w:t>
            </w:r>
            <w:r>
              <w:t>is very forgetful</w:t>
            </w:r>
            <w:r w:rsidR="00480717">
              <w:t xml:space="preserve"> and gets confused easily</w:t>
            </w:r>
            <w:r w:rsidR="00B14F7B">
              <w:t xml:space="preserve">. Vic </w:t>
            </w:r>
            <w:r>
              <w:t xml:space="preserve">has asked if you can </w:t>
            </w:r>
            <w:r w:rsidR="00480717">
              <w:t xml:space="preserve">again </w:t>
            </w:r>
            <w:r>
              <w:t xml:space="preserve">explain two of the inhouse services they can access. </w:t>
            </w:r>
          </w:p>
          <w:p w14:paraId="7AE50EB9" w14:textId="60043455" w:rsidR="00545B39" w:rsidRPr="00480717" w:rsidRDefault="00545B39" w:rsidP="00480717">
            <w:pPr>
              <w:spacing w:line="259" w:lineRule="auto"/>
            </w:pPr>
          </w:p>
        </w:tc>
      </w:tr>
      <w:tr w:rsidR="00C45019" w:rsidRPr="004050F6" w14:paraId="510B6B30" w14:textId="77777777" w:rsidTr="00C45019">
        <w:trPr>
          <w:trHeight w:val="798"/>
        </w:trPr>
        <w:tc>
          <w:tcPr>
            <w:tcW w:w="10060" w:type="dxa"/>
            <w:shd w:val="clear" w:color="auto" w:fill="FFFFFF" w:themeFill="background1"/>
            <w:vAlign w:val="center"/>
          </w:tcPr>
          <w:p w14:paraId="37467B1C" w14:textId="0BE7CE09" w:rsidR="00C45019" w:rsidRDefault="00480717" w:rsidP="00C45019">
            <w:pPr>
              <w:spacing w:line="259" w:lineRule="auto"/>
              <w:rPr>
                <w:b/>
                <w:bCs/>
              </w:rPr>
            </w:pPr>
            <w:r w:rsidRPr="00480717">
              <w:rPr>
                <w:b/>
                <w:bCs/>
              </w:rPr>
              <w:t>Roleplay: Respond appropriately to the residents</w:t>
            </w:r>
            <w:r>
              <w:rPr>
                <w:b/>
                <w:bCs/>
              </w:rPr>
              <w:t>’</w:t>
            </w:r>
            <w:r w:rsidRPr="00480717">
              <w:rPr>
                <w:b/>
                <w:bCs/>
              </w:rPr>
              <w:t xml:space="preserve"> request</w:t>
            </w:r>
            <w:r w:rsidR="00B14F7B">
              <w:rPr>
                <w:b/>
                <w:bCs/>
              </w:rPr>
              <w:t xml:space="preserve"> regarding service information.</w:t>
            </w:r>
          </w:p>
          <w:p w14:paraId="5D16D9BE" w14:textId="77777777" w:rsidR="00BF066C" w:rsidRDefault="00BF066C" w:rsidP="00C45019">
            <w:pPr>
              <w:spacing w:line="259" w:lineRule="auto"/>
            </w:pPr>
          </w:p>
          <w:p w14:paraId="0BDE2F42" w14:textId="7BA7528D" w:rsidR="00480717" w:rsidRDefault="00B14F7B" w:rsidP="00C45019">
            <w:pPr>
              <w:spacing w:line="259" w:lineRule="auto"/>
            </w:pPr>
            <w:r>
              <w:t>You are required to engage and interact with the client to:</w:t>
            </w:r>
          </w:p>
          <w:p w14:paraId="75ACC330" w14:textId="713A84F8" w:rsidR="00B14F7B" w:rsidRDefault="00B14F7B" w:rsidP="009A4605">
            <w:pPr>
              <w:pStyle w:val="ListParagraph"/>
              <w:numPr>
                <w:ilvl w:val="0"/>
                <w:numId w:val="68"/>
              </w:numPr>
              <w:spacing w:line="259" w:lineRule="auto"/>
            </w:pPr>
            <w:r>
              <w:t>Estab</w:t>
            </w:r>
            <w:r w:rsidR="002427FB">
              <w:t>lish communication protocols that apply when interaction with a resident</w:t>
            </w:r>
          </w:p>
          <w:p w14:paraId="01EDDE39" w14:textId="77777777" w:rsidR="002427FB" w:rsidRDefault="002427FB" w:rsidP="009A4605">
            <w:pPr>
              <w:pStyle w:val="ListParagraph"/>
              <w:numPr>
                <w:ilvl w:val="0"/>
                <w:numId w:val="68"/>
              </w:numPr>
              <w:spacing w:line="259" w:lineRule="auto"/>
            </w:pPr>
            <w:r>
              <w:t>Demonstrate effective communication skills when interacting with a resident</w:t>
            </w:r>
          </w:p>
          <w:p w14:paraId="22487709" w14:textId="386937B4" w:rsidR="00BF066C" w:rsidRPr="00C42A50" w:rsidRDefault="002427FB" w:rsidP="00C42A50">
            <w:pPr>
              <w:pStyle w:val="ListParagraph"/>
              <w:numPr>
                <w:ilvl w:val="0"/>
                <w:numId w:val="68"/>
              </w:numPr>
              <w:spacing w:line="259" w:lineRule="auto"/>
            </w:pPr>
            <w:r>
              <w:t xml:space="preserve">Explain two services available to the resident </w:t>
            </w:r>
          </w:p>
        </w:tc>
      </w:tr>
      <w:tr w:rsidR="00E32B18" w:rsidRPr="004050F6" w14:paraId="67A95EF6" w14:textId="77777777" w:rsidTr="00B376C6">
        <w:trPr>
          <w:trHeight w:val="798"/>
        </w:trPr>
        <w:tc>
          <w:tcPr>
            <w:tcW w:w="10060" w:type="dxa"/>
            <w:vAlign w:val="center"/>
          </w:tcPr>
          <w:p w14:paraId="6561FEB8" w14:textId="77777777" w:rsidR="002427FB" w:rsidRDefault="002427FB" w:rsidP="002427FB">
            <w:pPr>
              <w:rPr>
                <w:b/>
                <w:bCs/>
                <w:lang w:val="en-AU" w:eastAsia="zh-CN" w:bidi="th-TH"/>
              </w:rPr>
            </w:pPr>
            <w:r>
              <w:rPr>
                <w:b/>
                <w:bCs/>
                <w:lang w:val="en-AU" w:eastAsia="zh-CN" w:bidi="th-TH"/>
              </w:rPr>
              <w:t xml:space="preserve">Observing the task, the assessor will be looking for evidence that you have: </w:t>
            </w:r>
          </w:p>
          <w:p w14:paraId="613A34C7" w14:textId="77777777" w:rsidR="00545B39" w:rsidRDefault="00545B39" w:rsidP="002427FB">
            <w:pPr>
              <w:rPr>
                <w:b/>
                <w:bCs/>
                <w:lang w:val="en-AU" w:eastAsia="zh-CN" w:bidi="th-TH"/>
              </w:rPr>
            </w:pPr>
          </w:p>
          <w:p w14:paraId="7B75C9FB" w14:textId="77777777" w:rsidR="002427FB" w:rsidRDefault="002427FB" w:rsidP="009A4605">
            <w:pPr>
              <w:pStyle w:val="ListParagraph"/>
              <w:numPr>
                <w:ilvl w:val="0"/>
                <w:numId w:val="62"/>
              </w:numPr>
              <w:rPr>
                <w:lang w:val="en-AU" w:eastAsia="zh-CN" w:bidi="th-TH"/>
              </w:rPr>
            </w:pPr>
            <w:r>
              <w:rPr>
                <w:lang w:val="en-AU" w:eastAsia="zh-CN" w:bidi="th-TH"/>
              </w:rPr>
              <w:t xml:space="preserve">Followed communication protocols that apply to the situation </w:t>
            </w:r>
          </w:p>
          <w:p w14:paraId="2F2128E5" w14:textId="6CC722BA" w:rsidR="00564688" w:rsidRPr="001B272E" w:rsidRDefault="00564688" w:rsidP="009A4605">
            <w:pPr>
              <w:pStyle w:val="ListParagraph"/>
              <w:numPr>
                <w:ilvl w:val="0"/>
                <w:numId w:val="62"/>
              </w:numPr>
              <w:spacing w:line="259" w:lineRule="auto"/>
            </w:pPr>
            <w:r w:rsidRPr="001B272E">
              <w:t>Clearly identif</w:t>
            </w:r>
            <w:r w:rsidR="002427FB">
              <w:t>ied</w:t>
            </w:r>
            <w:r w:rsidRPr="001B272E">
              <w:t xml:space="preserve"> 2 services </w:t>
            </w:r>
          </w:p>
          <w:p w14:paraId="46AE426C" w14:textId="77777777" w:rsidR="002427FB" w:rsidRDefault="002427FB" w:rsidP="009A4605">
            <w:pPr>
              <w:pStyle w:val="ListParagraph"/>
              <w:numPr>
                <w:ilvl w:val="0"/>
                <w:numId w:val="62"/>
              </w:numPr>
              <w:rPr>
                <w:lang w:val="en-AU" w:eastAsia="zh-CN" w:bidi="th-TH"/>
              </w:rPr>
            </w:pPr>
            <w:r>
              <w:rPr>
                <w:lang w:val="en-AU" w:eastAsia="zh-CN" w:bidi="th-TH"/>
              </w:rPr>
              <w:t xml:space="preserve">Confirmed understanding </w:t>
            </w:r>
          </w:p>
          <w:p w14:paraId="262AA77E" w14:textId="1803CFDF" w:rsidR="00564688" w:rsidRPr="001B272E" w:rsidRDefault="00564688" w:rsidP="009A4605">
            <w:pPr>
              <w:pStyle w:val="ListParagraph"/>
              <w:numPr>
                <w:ilvl w:val="0"/>
                <w:numId w:val="62"/>
              </w:numPr>
              <w:spacing w:line="259" w:lineRule="auto"/>
            </w:pPr>
            <w:r w:rsidRPr="001B272E">
              <w:t>Clearly explain to the client the benefits of the service</w:t>
            </w:r>
            <w:r w:rsidR="00920DCF" w:rsidRPr="001B272E">
              <w:t>.</w:t>
            </w:r>
          </w:p>
          <w:p w14:paraId="7CC05F5E" w14:textId="214D3710" w:rsidR="00D71557" w:rsidRPr="001B272E" w:rsidRDefault="00D71557" w:rsidP="009A4605">
            <w:pPr>
              <w:pStyle w:val="ListParagraph"/>
              <w:numPr>
                <w:ilvl w:val="0"/>
                <w:numId w:val="62"/>
              </w:numPr>
              <w:spacing w:line="259" w:lineRule="auto"/>
            </w:pPr>
            <w:r w:rsidRPr="001B272E">
              <w:lastRenderedPageBreak/>
              <w:t xml:space="preserve">Ensure the use of non-verbal and verbal </w:t>
            </w:r>
            <w:r w:rsidR="001B272E">
              <w:t>communication methods</w:t>
            </w:r>
          </w:p>
          <w:p w14:paraId="129EF315" w14:textId="2C418EF8" w:rsidR="00B376C6" w:rsidRPr="001B272E" w:rsidRDefault="002427FB" w:rsidP="009A4605">
            <w:pPr>
              <w:pStyle w:val="ListParagraph"/>
              <w:numPr>
                <w:ilvl w:val="0"/>
                <w:numId w:val="62"/>
              </w:numPr>
              <w:spacing w:line="259" w:lineRule="auto"/>
            </w:pPr>
            <w:r>
              <w:t>S</w:t>
            </w:r>
            <w:r w:rsidR="00B376C6" w:rsidRPr="001B272E">
              <w:t>poke in a clear and concise manner which was easy to understand</w:t>
            </w:r>
          </w:p>
          <w:p w14:paraId="1C1F47F9" w14:textId="4DC7DAB5" w:rsidR="00D71557" w:rsidRPr="001B272E" w:rsidRDefault="002427FB" w:rsidP="009A4605">
            <w:pPr>
              <w:pStyle w:val="ListParagraph"/>
              <w:numPr>
                <w:ilvl w:val="0"/>
                <w:numId w:val="62"/>
              </w:numPr>
              <w:spacing w:line="259" w:lineRule="auto"/>
            </w:pPr>
            <w:r>
              <w:t>C</w:t>
            </w:r>
            <w:r w:rsidR="00D71557" w:rsidRPr="001B272E">
              <w:t xml:space="preserve">ommunicate in a manner that demonstrates respect </w:t>
            </w:r>
          </w:p>
          <w:p w14:paraId="28FC071B" w14:textId="77777777" w:rsidR="00E32B18" w:rsidRPr="009D16A2" w:rsidRDefault="00E32B18" w:rsidP="009D16A2"/>
        </w:tc>
      </w:tr>
      <w:tr w:rsidR="00B06699" w:rsidRPr="004050F6" w14:paraId="0CC6AC78" w14:textId="77777777" w:rsidTr="00B376C6">
        <w:trPr>
          <w:trHeight w:val="798"/>
        </w:trPr>
        <w:tc>
          <w:tcPr>
            <w:tcW w:w="10060" w:type="dxa"/>
            <w:vAlign w:val="center"/>
          </w:tcPr>
          <w:p w14:paraId="7DFA2780" w14:textId="77777777" w:rsidR="002427FB" w:rsidRDefault="002427FB" w:rsidP="002427FB">
            <w:pPr>
              <w:rPr>
                <w:b/>
                <w:bCs/>
                <w:lang w:val="en-AU" w:eastAsia="zh-CN" w:bidi="th-TH"/>
              </w:rPr>
            </w:pPr>
            <w:r>
              <w:rPr>
                <w:b/>
                <w:bCs/>
                <w:lang w:val="en-AU" w:eastAsia="zh-CN" w:bidi="th-TH"/>
              </w:rPr>
              <w:lastRenderedPageBreak/>
              <w:t>Brief for volunteer support person:</w:t>
            </w:r>
          </w:p>
          <w:p w14:paraId="181AA308" w14:textId="77777777" w:rsidR="00545B39" w:rsidRDefault="00545B39" w:rsidP="002427FB">
            <w:pPr>
              <w:rPr>
                <w:b/>
                <w:bCs/>
                <w:lang w:val="en-AU" w:eastAsia="zh-CN" w:bidi="th-TH"/>
              </w:rPr>
            </w:pPr>
          </w:p>
          <w:p w14:paraId="00CA63F9" w14:textId="6BD7BDDB" w:rsidR="002427FB" w:rsidRDefault="002427FB" w:rsidP="002427FB">
            <w:pPr>
              <w:rPr>
                <w:lang w:val="en-AU" w:eastAsia="zh-CN" w:bidi="th-TH"/>
              </w:rPr>
            </w:pPr>
            <w:r>
              <w:rPr>
                <w:lang w:val="en-AU" w:eastAsia="zh-CN" w:bidi="th-TH"/>
              </w:rPr>
              <w:t xml:space="preserve">You are to play the role of Vic, respond to the student in a manner that supports description of the individual. </w:t>
            </w:r>
          </w:p>
          <w:p w14:paraId="01F35D39" w14:textId="77777777" w:rsidR="00321957" w:rsidRDefault="00321957" w:rsidP="002427FB">
            <w:pPr>
              <w:rPr>
                <w:lang w:val="en-AU" w:eastAsia="zh-CN" w:bidi="th-TH"/>
              </w:rPr>
            </w:pPr>
          </w:p>
          <w:p w14:paraId="6F69EE58" w14:textId="77777777" w:rsidR="002427FB" w:rsidRDefault="002427FB" w:rsidP="002427FB">
            <w:pPr>
              <w:rPr>
                <w:lang w:val="en-AU" w:eastAsia="zh-CN" w:bidi="th-TH"/>
              </w:rPr>
            </w:pPr>
            <w:r>
              <w:rPr>
                <w:lang w:val="en-AU" w:eastAsia="zh-CN" w:bidi="th-TH"/>
              </w:rPr>
              <w:t>Use active listening skills: look directly at the student you are supporting, nod and respond to their questions and acknowledge their explanations in a manner that supports the outcome they require.</w:t>
            </w:r>
          </w:p>
          <w:p w14:paraId="4DE98A39" w14:textId="5596F45E" w:rsidR="002427FB" w:rsidRDefault="002427FB" w:rsidP="002427FB">
            <w:pPr>
              <w:rPr>
                <w:b/>
                <w:bCs/>
                <w:lang w:val="en-AU" w:eastAsia="zh-CN" w:bidi="th-TH"/>
              </w:rPr>
            </w:pPr>
            <w:r>
              <w:rPr>
                <w:b/>
                <w:bCs/>
                <w:lang w:val="en-AU" w:eastAsia="zh-CN" w:bidi="th-TH"/>
              </w:rPr>
              <w:t>Vic’s role:</w:t>
            </w:r>
            <w:r w:rsidR="00CC2644">
              <w:rPr>
                <w:lang w:val="en-AU" w:eastAsia="zh-CN" w:bidi="th-TH"/>
              </w:rPr>
              <w:t xml:space="preserve"> Assume you are:</w:t>
            </w:r>
          </w:p>
          <w:p w14:paraId="13689370" w14:textId="61DAEA66" w:rsidR="002427FB" w:rsidRDefault="002427FB">
            <w:pPr>
              <w:pStyle w:val="ListParagraph"/>
              <w:numPr>
                <w:ilvl w:val="0"/>
                <w:numId w:val="49"/>
              </w:numPr>
              <w:rPr>
                <w:lang w:val="en-AU" w:eastAsia="zh-CN" w:bidi="th-TH"/>
              </w:rPr>
            </w:pPr>
            <w:r>
              <w:rPr>
                <w:lang w:val="en-AU" w:eastAsia="zh-CN" w:bidi="th-TH"/>
              </w:rPr>
              <w:t xml:space="preserve">a new resident in </w:t>
            </w:r>
            <w:r w:rsidR="00CC2644">
              <w:rPr>
                <w:lang w:val="en-AU" w:eastAsia="zh-CN" w:bidi="th-TH"/>
              </w:rPr>
              <w:t>the</w:t>
            </w:r>
            <w:r>
              <w:rPr>
                <w:lang w:val="en-AU" w:eastAsia="zh-CN" w:bidi="th-TH"/>
              </w:rPr>
              <w:t xml:space="preserve"> care facility</w:t>
            </w:r>
          </w:p>
          <w:p w14:paraId="2DECE44A" w14:textId="423044F2" w:rsidR="002427FB" w:rsidRDefault="002427FB">
            <w:pPr>
              <w:pStyle w:val="ListParagraph"/>
              <w:numPr>
                <w:ilvl w:val="0"/>
                <w:numId w:val="49"/>
              </w:numPr>
              <w:rPr>
                <w:lang w:val="en-AU" w:eastAsia="zh-CN" w:bidi="th-TH"/>
              </w:rPr>
            </w:pPr>
            <w:r>
              <w:rPr>
                <w:lang w:val="en-AU" w:eastAsia="zh-CN" w:bidi="th-TH"/>
              </w:rPr>
              <w:t xml:space="preserve">You </w:t>
            </w:r>
            <w:r w:rsidR="00CC2644">
              <w:rPr>
                <w:lang w:val="en-AU" w:eastAsia="zh-CN" w:bidi="th-TH"/>
              </w:rPr>
              <w:t xml:space="preserve">are often forgetful </w:t>
            </w:r>
          </w:p>
          <w:p w14:paraId="50D1DD11" w14:textId="0E207BD0" w:rsidR="00CC2644" w:rsidRDefault="00CC2644">
            <w:pPr>
              <w:pStyle w:val="ListParagraph"/>
              <w:numPr>
                <w:ilvl w:val="0"/>
                <w:numId w:val="49"/>
              </w:numPr>
              <w:rPr>
                <w:lang w:val="en-AU" w:eastAsia="zh-CN" w:bidi="th-TH"/>
              </w:rPr>
            </w:pPr>
            <w:r>
              <w:rPr>
                <w:lang w:val="en-AU" w:eastAsia="zh-CN" w:bidi="th-TH"/>
              </w:rPr>
              <w:t xml:space="preserve">You are easily confused </w:t>
            </w:r>
          </w:p>
          <w:p w14:paraId="0CFF1F37" w14:textId="7075A17A" w:rsidR="002427FB" w:rsidRDefault="002427FB">
            <w:pPr>
              <w:pStyle w:val="ListParagraph"/>
              <w:numPr>
                <w:ilvl w:val="0"/>
                <w:numId w:val="49"/>
              </w:numPr>
              <w:rPr>
                <w:lang w:val="en-AU" w:eastAsia="zh-CN" w:bidi="th-TH"/>
              </w:rPr>
            </w:pPr>
            <w:r>
              <w:rPr>
                <w:lang w:val="en-AU" w:eastAsia="zh-CN" w:bidi="th-TH"/>
              </w:rPr>
              <w:t xml:space="preserve">In the conversation you are to request </w:t>
            </w:r>
            <w:r w:rsidR="00CC2644">
              <w:rPr>
                <w:lang w:val="en-AU" w:eastAsia="zh-CN" w:bidi="th-TH"/>
              </w:rPr>
              <w:t>2</w:t>
            </w:r>
            <w:r>
              <w:rPr>
                <w:lang w:val="en-AU" w:eastAsia="zh-CN" w:bidi="th-TH"/>
              </w:rPr>
              <w:t xml:space="preserve"> </w:t>
            </w:r>
            <w:r w:rsidR="00CC2644">
              <w:rPr>
                <w:lang w:val="en-AU" w:eastAsia="zh-CN" w:bidi="th-TH"/>
              </w:rPr>
              <w:t xml:space="preserve">types </w:t>
            </w:r>
            <w:r>
              <w:rPr>
                <w:lang w:val="en-AU" w:eastAsia="zh-CN" w:bidi="th-TH"/>
              </w:rPr>
              <w:t xml:space="preserve">of service </w:t>
            </w:r>
          </w:p>
          <w:p w14:paraId="599A3A98" w14:textId="5E510EC5" w:rsidR="00B06699" w:rsidRDefault="002427FB" w:rsidP="002427FB">
            <w:pPr>
              <w:spacing w:line="259" w:lineRule="auto"/>
            </w:pPr>
            <w:r>
              <w:rPr>
                <w:lang w:val="en-AU" w:eastAsia="zh-CN" w:bidi="th-TH"/>
              </w:rPr>
              <w:t xml:space="preserve"> </w:t>
            </w:r>
          </w:p>
        </w:tc>
      </w:tr>
    </w:tbl>
    <w:p w14:paraId="6BC0A5E7" w14:textId="77777777" w:rsidR="00CC2644" w:rsidRDefault="00CC2644"/>
    <w:tbl>
      <w:tblPr>
        <w:tblStyle w:val="TableGrid0"/>
        <w:tblW w:w="10060" w:type="dxa"/>
        <w:shd w:val="clear" w:color="auto" w:fill="FFFFFF" w:themeFill="background1"/>
        <w:tblLook w:val="04A0" w:firstRow="1" w:lastRow="0" w:firstColumn="1" w:lastColumn="0" w:noHBand="0" w:noVBand="1"/>
      </w:tblPr>
      <w:tblGrid>
        <w:gridCol w:w="10060"/>
      </w:tblGrid>
      <w:tr w:rsidR="007D19E2" w:rsidRPr="004050F6" w14:paraId="52F62EFD" w14:textId="77777777" w:rsidTr="00545B39">
        <w:trPr>
          <w:trHeight w:val="798"/>
        </w:trPr>
        <w:tc>
          <w:tcPr>
            <w:tcW w:w="10060" w:type="dxa"/>
            <w:shd w:val="clear" w:color="auto" w:fill="FFFFFF" w:themeFill="background1"/>
            <w:vAlign w:val="center"/>
          </w:tcPr>
          <w:p w14:paraId="5EAED97C" w14:textId="77777777" w:rsidR="007D19E2" w:rsidRDefault="007D19E2" w:rsidP="007D19E2">
            <w:pPr>
              <w:spacing w:line="259" w:lineRule="auto"/>
            </w:pPr>
          </w:p>
          <w:p w14:paraId="74DA4648" w14:textId="77777777" w:rsidR="007D19E2" w:rsidRPr="00420D0B" w:rsidRDefault="007D19E2" w:rsidP="007D19E2">
            <w:pPr>
              <w:spacing w:line="259" w:lineRule="auto"/>
              <w:rPr>
                <w:b/>
                <w:bCs/>
              </w:rPr>
            </w:pPr>
            <w:r w:rsidRPr="00420D0B">
              <w:rPr>
                <w:b/>
                <w:bCs/>
              </w:rPr>
              <w:t>The role play interaction with the supervisor needs to:</w:t>
            </w:r>
          </w:p>
          <w:p w14:paraId="74C728FF" w14:textId="77777777" w:rsidR="007D19E2" w:rsidRDefault="007D19E2">
            <w:pPr>
              <w:pStyle w:val="ListParagraph"/>
              <w:numPr>
                <w:ilvl w:val="0"/>
                <w:numId w:val="43"/>
              </w:numPr>
              <w:spacing w:line="259" w:lineRule="auto"/>
            </w:pPr>
            <w:r>
              <w:t>Be recorded on a suitable device (see below for file type)</w:t>
            </w:r>
          </w:p>
          <w:p w14:paraId="177CADC2" w14:textId="550DEB75" w:rsidR="007D19E2" w:rsidRDefault="007D19E2">
            <w:pPr>
              <w:pStyle w:val="ListParagraph"/>
              <w:numPr>
                <w:ilvl w:val="0"/>
                <w:numId w:val="43"/>
              </w:numPr>
              <w:spacing w:line="259" w:lineRule="auto"/>
            </w:pPr>
            <w:r>
              <w:t xml:space="preserve">Include a volunteer </w:t>
            </w:r>
            <w:r w:rsidR="00C23F71">
              <w:t xml:space="preserve">to </w:t>
            </w:r>
            <w:r>
              <w:t xml:space="preserve">act as the </w:t>
            </w:r>
            <w:r w:rsidR="00C23F71">
              <w:t>supervisor</w:t>
            </w:r>
            <w:r>
              <w:t xml:space="preserve"> (see requirements for informed consent)</w:t>
            </w:r>
          </w:p>
          <w:p w14:paraId="2522AD57" w14:textId="6573890F" w:rsidR="007D19E2" w:rsidRDefault="007D19E2">
            <w:pPr>
              <w:pStyle w:val="ListParagraph"/>
              <w:numPr>
                <w:ilvl w:val="0"/>
                <w:numId w:val="43"/>
              </w:numPr>
              <w:spacing w:line="259" w:lineRule="auto"/>
            </w:pPr>
            <w:r>
              <w:t xml:space="preserve">be for a duration of 2 to </w:t>
            </w:r>
            <w:r w:rsidRPr="00AE2C69">
              <w:t xml:space="preserve">5 </w:t>
            </w:r>
            <w:r w:rsidR="00C23F71" w:rsidRPr="00AE2C69">
              <w:t>minutes.</w:t>
            </w:r>
            <w:r w:rsidRPr="00AE2C69">
              <w:t xml:space="preserve"> </w:t>
            </w:r>
          </w:p>
          <w:p w14:paraId="3E60AF7B" w14:textId="03D47170" w:rsidR="007D19E2" w:rsidRPr="00AE2C69" w:rsidRDefault="00C23F71">
            <w:pPr>
              <w:pStyle w:val="ListParagraph"/>
              <w:numPr>
                <w:ilvl w:val="0"/>
                <w:numId w:val="43"/>
              </w:numPr>
              <w:spacing w:line="259" w:lineRule="auto"/>
            </w:pPr>
            <w:r>
              <w:t>label the file to ensure the file can be easily</w:t>
            </w:r>
            <w:r w:rsidR="007D19E2">
              <w:t xml:space="preserve"> identif</w:t>
            </w:r>
            <w:r>
              <w:t>ied</w:t>
            </w:r>
            <w:r w:rsidR="007D19E2">
              <w:t xml:space="preserve"> (file naming)</w:t>
            </w:r>
          </w:p>
          <w:p w14:paraId="1E38E976" w14:textId="77777777" w:rsidR="007D19E2" w:rsidRPr="00634FC2" w:rsidRDefault="007D19E2" w:rsidP="007D19E2">
            <w:pPr>
              <w:spacing w:line="259" w:lineRule="auto"/>
            </w:pPr>
          </w:p>
          <w:p w14:paraId="08611D4D" w14:textId="77777777" w:rsidR="007D19E2" w:rsidRPr="00634FC2" w:rsidRDefault="007D19E2" w:rsidP="007D19E2">
            <w:pPr>
              <w:tabs>
                <w:tab w:val="left" w:pos="4536"/>
              </w:tabs>
              <w:spacing w:line="360" w:lineRule="auto"/>
              <w:rPr>
                <w:rFonts w:eastAsia="Simplon Norm" w:cs="Simplon Norm"/>
                <w:b/>
                <w:bCs/>
                <w:color w:val="000000" w:themeColor="text1"/>
                <w:szCs w:val="22"/>
                <w:u w:val="single"/>
                <w:lang w:val="en-AU"/>
              </w:rPr>
            </w:pPr>
            <w:r w:rsidRPr="00634FC2">
              <w:rPr>
                <w:rFonts w:eastAsia="Simplon Norm" w:cs="Simplon Norm"/>
                <w:b/>
                <w:bCs/>
                <w:color w:val="000000" w:themeColor="text1"/>
                <w:szCs w:val="22"/>
                <w:u w:val="single"/>
                <w:lang w:val="en-AU"/>
              </w:rPr>
              <w:t>Recording instructions</w:t>
            </w:r>
          </w:p>
          <w:p w14:paraId="10ADC6C0" w14:textId="77777777" w:rsidR="007D19E2" w:rsidRPr="00A6761B" w:rsidRDefault="007D19E2" w:rsidP="007D19E2">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Assessment b</w:t>
            </w:r>
            <w:r w:rsidRPr="00A6761B">
              <w:rPr>
                <w:rFonts w:eastAsia="Simplon Norm" w:cs="Simplon Norm"/>
                <w:b/>
                <w:bCs/>
                <w:color w:val="000000" w:themeColor="text1"/>
                <w:szCs w:val="22"/>
                <w:lang w:val="en-AU"/>
              </w:rPr>
              <w:t>enchmark</w:t>
            </w:r>
          </w:p>
          <w:p w14:paraId="75AE7AEE" w14:textId="77777777" w:rsidR="007D19E2" w:rsidRDefault="007D19E2" w:rsidP="007D19E2">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To ensure that the record</w:t>
            </w:r>
            <w:r>
              <w:rPr>
                <w:rFonts w:eastAsia="Simplon Norm" w:cs="Simplon Norm"/>
                <w:color w:val="000000" w:themeColor="text1"/>
                <w:szCs w:val="22"/>
                <w:lang w:val="en-AU"/>
              </w:rPr>
              <w:t xml:space="preserve">ing </w:t>
            </w:r>
            <w:r w:rsidRPr="00634FC2">
              <w:rPr>
                <w:rFonts w:eastAsia="Simplon Norm" w:cs="Simplon Norm"/>
                <w:color w:val="000000" w:themeColor="text1"/>
                <w:szCs w:val="22"/>
                <w:lang w:val="en-AU"/>
              </w:rPr>
              <w:t>of th</w:t>
            </w:r>
            <w:r>
              <w:rPr>
                <w:rFonts w:eastAsia="Simplon Norm" w:cs="Simplon Norm"/>
                <w:color w:val="000000" w:themeColor="text1"/>
                <w:szCs w:val="22"/>
                <w:lang w:val="en-AU"/>
              </w:rPr>
              <w:t>e</w:t>
            </w:r>
            <w:r w:rsidRPr="00634FC2">
              <w:rPr>
                <w:rFonts w:eastAsia="Simplon Norm" w:cs="Simplon Norm"/>
                <w:color w:val="000000" w:themeColor="text1"/>
                <w:szCs w:val="22"/>
                <w:lang w:val="en-AU"/>
              </w:rPr>
              <w:t xml:space="preserve"> task meet</w:t>
            </w:r>
            <w:r>
              <w:rPr>
                <w:rFonts w:eastAsia="Simplon Norm" w:cs="Simplon Norm"/>
                <w:color w:val="000000" w:themeColor="text1"/>
                <w:szCs w:val="22"/>
                <w:lang w:val="en-AU"/>
              </w:rPr>
              <w:t>s the</w:t>
            </w:r>
            <w:r w:rsidRPr="00634FC2">
              <w:rPr>
                <w:rFonts w:eastAsia="Simplon Norm" w:cs="Simplon Norm"/>
                <w:color w:val="000000" w:themeColor="text1"/>
                <w:szCs w:val="22"/>
                <w:lang w:val="en-AU"/>
              </w:rPr>
              <w:t xml:space="preserve"> assessment requirements, carefully review the</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 </w:t>
            </w:r>
            <w:r w:rsidRPr="00634FC2">
              <w:rPr>
                <w:rFonts w:eastAsia="Simplon Norm" w:cs="Simplon Norm"/>
                <w:color w:val="000000" w:themeColor="text1"/>
                <w:szCs w:val="22"/>
                <w:lang w:val="en-AU"/>
              </w:rPr>
              <w:t xml:space="preserve"> </w:t>
            </w:r>
            <w:r w:rsidRPr="00545B39">
              <w:rPr>
                <w:rFonts w:eastAsia="Simplon Norm" w:cs="Simplon Norm"/>
                <w:i/>
                <w:iCs/>
                <w:color w:val="000000" w:themeColor="text1"/>
                <w:szCs w:val="22"/>
                <w:lang w:val="en-AU"/>
              </w:rPr>
              <w:t>Observation Checklist</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containing the benchmarks to be used to assess </w:t>
            </w:r>
            <w:r w:rsidRPr="00634FC2">
              <w:rPr>
                <w:rFonts w:eastAsia="Simplon Norm" w:cs="Simplon Norm"/>
                <w:color w:val="000000" w:themeColor="text1"/>
                <w:szCs w:val="22"/>
                <w:lang w:val="en-AU"/>
              </w:rPr>
              <w:t>your performance in the</w:t>
            </w:r>
            <w:r>
              <w:rPr>
                <w:rFonts w:eastAsia="Simplon Norm" w:cs="Simplon Norm"/>
                <w:color w:val="000000" w:themeColor="text1"/>
                <w:szCs w:val="22"/>
                <w:lang w:val="en-AU"/>
              </w:rPr>
              <w:t xml:space="preserve"> submitted </w:t>
            </w:r>
            <w:r w:rsidRPr="00634FC2">
              <w:rPr>
                <w:rFonts w:eastAsia="Simplon Norm" w:cs="Simplon Norm"/>
                <w:color w:val="000000" w:themeColor="text1"/>
                <w:szCs w:val="22"/>
                <w:lang w:val="en-AU"/>
              </w:rPr>
              <w:t>recording.</w:t>
            </w:r>
          </w:p>
          <w:p w14:paraId="41AEEBBB" w14:textId="77777777" w:rsidR="007D19E2" w:rsidRPr="00634FC2" w:rsidRDefault="007D19E2" w:rsidP="007D19E2">
            <w:pPr>
              <w:tabs>
                <w:tab w:val="left" w:pos="4536"/>
              </w:tabs>
              <w:rPr>
                <w:rFonts w:eastAsia="Simplon Norm" w:cs="Simplon Norm"/>
                <w:color w:val="000000" w:themeColor="text1"/>
                <w:szCs w:val="22"/>
                <w:lang w:val="en-AU"/>
              </w:rPr>
            </w:pPr>
          </w:p>
          <w:p w14:paraId="6E9634BB" w14:textId="56FF5A05" w:rsidR="007D19E2" w:rsidRDefault="007D19E2" w:rsidP="007D19E2">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Role</w:t>
            </w:r>
            <w:r w:rsidR="00FA5889">
              <w:rPr>
                <w:rFonts w:eastAsia="Simplon Norm" w:cs="Simplon Norm"/>
                <w:b/>
                <w:bCs/>
                <w:color w:val="000000" w:themeColor="text1"/>
                <w:szCs w:val="22"/>
                <w:lang w:val="en-AU"/>
              </w:rPr>
              <w:t>-</w:t>
            </w:r>
            <w:r>
              <w:rPr>
                <w:rFonts w:eastAsia="Simplon Norm" w:cs="Simplon Norm"/>
                <w:b/>
                <w:bCs/>
                <w:color w:val="000000" w:themeColor="text1"/>
                <w:szCs w:val="22"/>
                <w:lang w:val="en-AU"/>
              </w:rPr>
              <w:t xml:space="preserve">play recording </w:t>
            </w:r>
            <w:r w:rsidRPr="00A6761B">
              <w:rPr>
                <w:rFonts w:eastAsia="Simplon Norm" w:cs="Simplon Norm"/>
                <w:b/>
                <w:bCs/>
                <w:color w:val="000000" w:themeColor="text1"/>
                <w:szCs w:val="22"/>
                <w:lang w:val="en-AU"/>
              </w:rPr>
              <w:t xml:space="preserve">requirements: </w:t>
            </w:r>
          </w:p>
          <w:p w14:paraId="1371D4EF" w14:textId="77777777" w:rsidR="007D19E2" w:rsidRPr="00A6761B" w:rsidRDefault="007D19E2" w:rsidP="007D19E2">
            <w:pPr>
              <w:rPr>
                <w:b/>
                <w:bCs/>
              </w:rPr>
            </w:pPr>
            <w:r w:rsidRPr="00A6761B">
              <w:rPr>
                <w:b/>
                <w:bCs/>
              </w:rPr>
              <w:t xml:space="preserve">Duration </w:t>
            </w:r>
          </w:p>
          <w:p w14:paraId="110296FD" w14:textId="60A8AB42" w:rsidR="007D19E2" w:rsidRDefault="007D19E2" w:rsidP="007D19E2">
            <w:r>
              <w:t xml:space="preserve">2 – 5 minutes (this does not include the </w:t>
            </w:r>
            <w:r w:rsidR="007F5C51">
              <w:t>volunteer’s</w:t>
            </w:r>
            <w:r>
              <w:t xml:space="preserve"> statement below)</w:t>
            </w:r>
          </w:p>
          <w:p w14:paraId="4D3DA366" w14:textId="77777777" w:rsidR="00545B39" w:rsidRDefault="00545B39" w:rsidP="007D19E2"/>
          <w:p w14:paraId="2B672A4C" w14:textId="77777777" w:rsidR="007D19E2" w:rsidRDefault="007D19E2" w:rsidP="007D19E2">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 xml:space="preserve">File type </w:t>
            </w:r>
          </w:p>
          <w:p w14:paraId="2FCE7CE7" w14:textId="77777777" w:rsidR="007D19E2" w:rsidRDefault="007D19E2" w:rsidP="007D19E2">
            <w:pPr>
              <w:tabs>
                <w:tab w:val="left" w:pos="4536"/>
              </w:tabs>
              <w:rPr>
                <w:rFonts w:eastAsia="Simplon Norm" w:cs="Simplon Norm"/>
                <w:color w:val="000000" w:themeColor="text1"/>
                <w:szCs w:val="22"/>
                <w:lang w:val="en-AU"/>
              </w:rPr>
            </w:pPr>
            <w:r>
              <w:rPr>
                <w:rFonts w:eastAsia="Simplon Norm" w:cs="Simplon Norm"/>
                <w:color w:val="000000" w:themeColor="text1"/>
                <w:szCs w:val="22"/>
                <w:lang w:val="en-AU"/>
              </w:rPr>
              <w:t xml:space="preserve">Must be MP4. </w:t>
            </w:r>
          </w:p>
          <w:p w14:paraId="66350C18" w14:textId="77777777" w:rsidR="00545B39" w:rsidRDefault="00545B39" w:rsidP="007D19E2">
            <w:pPr>
              <w:tabs>
                <w:tab w:val="left" w:pos="4536"/>
              </w:tabs>
              <w:rPr>
                <w:rFonts w:eastAsia="Simplon Norm" w:cs="Simplon Norm"/>
                <w:color w:val="000000" w:themeColor="text1"/>
                <w:szCs w:val="22"/>
                <w:lang w:val="en-AU"/>
              </w:rPr>
            </w:pPr>
          </w:p>
          <w:p w14:paraId="1F9A74D9" w14:textId="77777777" w:rsidR="007D19E2" w:rsidRPr="00A6761B" w:rsidRDefault="007D19E2" w:rsidP="007D19E2">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File naming convention</w:t>
            </w:r>
          </w:p>
          <w:p w14:paraId="038174E3" w14:textId="77777777" w:rsidR="007D19E2" w:rsidRDefault="007D19E2" w:rsidP="007D19E2">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 xml:space="preserve">‘yymmdd_studentname_studentID_CHCCOM005_Activity1a/1b_SWLA_Portfolio 1’ and submitted with your assessment for marking.  </w:t>
            </w:r>
          </w:p>
          <w:p w14:paraId="3FC36786" w14:textId="77777777" w:rsidR="00545B39" w:rsidRPr="00634FC2" w:rsidRDefault="00545B39" w:rsidP="007D19E2">
            <w:pPr>
              <w:tabs>
                <w:tab w:val="left" w:pos="4536"/>
              </w:tabs>
              <w:rPr>
                <w:rFonts w:eastAsia="Simplon Norm" w:cs="Simplon Norm"/>
                <w:color w:val="000000" w:themeColor="text1"/>
                <w:szCs w:val="22"/>
                <w:lang w:val="en-AU"/>
              </w:rPr>
            </w:pPr>
          </w:p>
          <w:p w14:paraId="186DE9F4" w14:textId="77777777" w:rsidR="007D19E2" w:rsidRPr="00A6761B" w:rsidRDefault="007D19E2" w:rsidP="007D19E2">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Volunteer – informed consent</w:t>
            </w:r>
          </w:p>
          <w:p w14:paraId="4BB5060A" w14:textId="53E1281D" w:rsidR="007D19E2" w:rsidRPr="00634FC2" w:rsidRDefault="007D19E2" w:rsidP="007D19E2">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 xml:space="preserve">Consent to participate in the recording must be captured for all participants (in this case: the workplace supervisor, clients, </w:t>
            </w:r>
            <w:r w:rsidR="00321957" w:rsidRPr="00634FC2">
              <w:rPr>
                <w:rFonts w:eastAsia="Simplon Norm" w:cs="Simplon Norm"/>
                <w:color w:val="000000" w:themeColor="text1"/>
                <w:szCs w:val="22"/>
                <w:lang w:val="en-AU"/>
              </w:rPr>
              <w:t>colleagues</w:t>
            </w:r>
            <w:r w:rsidR="00321957" w:rsidRPr="00634FC2">
              <w:rPr>
                <w:rFonts w:eastAsia="Simplon Norm" w:cs="Simplon Norm"/>
                <w:color w:val="000000" w:themeColor="text1"/>
                <w:szCs w:val="22"/>
              </w:rPr>
              <w:t>,</w:t>
            </w:r>
            <w:r w:rsidRPr="00634FC2">
              <w:rPr>
                <w:rFonts w:eastAsia="Simplon Norm" w:cs="Simplon Norm"/>
                <w:color w:val="000000" w:themeColor="text1"/>
                <w:szCs w:val="22"/>
                <w:lang w:val="en-AU"/>
              </w:rPr>
              <w:t xml:space="preserve"> and yourself) at the start of the meeting. This is achieved by you reading the following statement at the start of the recording, with all participants replying with their name and job title to inform consent.  </w:t>
            </w:r>
          </w:p>
          <w:p w14:paraId="7AB583A6" w14:textId="77777777" w:rsidR="007D19E2" w:rsidRPr="00634FC2" w:rsidRDefault="007D19E2" w:rsidP="007D19E2">
            <w:pPr>
              <w:tabs>
                <w:tab w:val="left" w:pos="4536"/>
              </w:tabs>
              <w:rPr>
                <w:rFonts w:eastAsia="Simplon Norm" w:cs="Simplon Norm"/>
                <w:color w:val="000000" w:themeColor="text1"/>
                <w:szCs w:val="22"/>
                <w:lang w:val="en-AU"/>
              </w:rPr>
            </w:pPr>
          </w:p>
          <w:p w14:paraId="2088653A" w14:textId="77777777" w:rsidR="007D19E2" w:rsidRPr="00A6761B" w:rsidRDefault="007D19E2" w:rsidP="007D19E2">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A6761B">
              <w:rPr>
                <w:rFonts w:eastAsia="Simplon Norm" w:cs="Simplon Norm"/>
                <w:b/>
                <w:bCs/>
                <w:i/>
                <w:iCs/>
                <w:color w:val="000000" w:themeColor="text1"/>
                <w:szCs w:val="22"/>
                <w:lang w:val="en-AU"/>
              </w:rPr>
              <w:t xml:space="preserve"> </w:t>
            </w:r>
            <w:r w:rsidRPr="00A6761B">
              <w:rPr>
                <w:rFonts w:eastAsia="Simplon Norm" w:cs="Simplon Norm"/>
                <w:i/>
                <w:iCs/>
                <w:color w:val="000000" w:themeColor="text1"/>
                <w:szCs w:val="22"/>
                <w:lang w:val="en-AU"/>
              </w:rPr>
              <w:t xml:space="preserve">online learning platform to my </w:t>
            </w:r>
            <w:r w:rsidRPr="00A6761B">
              <w:rPr>
                <w:rFonts w:eastAsia="Simplon Norm" w:cs="Simplon Norm"/>
                <w:i/>
                <w:iCs/>
                <w:color w:val="000000" w:themeColor="text1"/>
                <w:szCs w:val="22"/>
                <w:lang w:val="en-AU"/>
              </w:rPr>
              <w:lastRenderedPageBreak/>
              <w:t xml:space="preserve">Assessor for grading. All participant/s in this session indicate their consent to be included in this recording by stating their name and job title."  </w:t>
            </w:r>
          </w:p>
          <w:p w14:paraId="2BA02788" w14:textId="77777777" w:rsidR="007D19E2" w:rsidRPr="00634FC2" w:rsidRDefault="007D19E2" w:rsidP="007D19E2">
            <w:pPr>
              <w:tabs>
                <w:tab w:val="left" w:pos="4536"/>
              </w:tabs>
              <w:rPr>
                <w:rFonts w:eastAsia="Simplon Norm" w:cs="Simplon Norm"/>
                <w:color w:val="000000" w:themeColor="text1"/>
                <w:szCs w:val="22"/>
                <w:lang w:val="en-AU"/>
              </w:rPr>
            </w:pPr>
          </w:p>
          <w:p w14:paraId="3A194E7E" w14:textId="77777777" w:rsidR="007D19E2" w:rsidRDefault="007D19E2" w:rsidP="007D19E2">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077D2280" w14:textId="77777777" w:rsidR="00545B39" w:rsidRPr="00A6761B" w:rsidRDefault="00545B39" w:rsidP="007D19E2">
            <w:pPr>
              <w:tabs>
                <w:tab w:val="left" w:pos="4536"/>
              </w:tabs>
              <w:rPr>
                <w:rFonts w:eastAsia="Simplon Norm" w:cs="Simplon Norm"/>
                <w:i/>
                <w:iCs/>
                <w:color w:val="000000" w:themeColor="text1"/>
                <w:szCs w:val="22"/>
                <w:lang w:val="en-AU"/>
              </w:rPr>
            </w:pPr>
          </w:p>
          <w:p w14:paraId="77E5198D" w14:textId="77777777" w:rsidR="007D19E2" w:rsidRPr="00634FC2" w:rsidRDefault="007D19E2" w:rsidP="007D19E2">
            <w:pPr>
              <w:tabs>
                <w:tab w:val="left" w:pos="4536"/>
              </w:tabs>
              <w:rPr>
                <w:rFonts w:eastAsia="Simplon Norm" w:cs="Simplon Norm"/>
                <w:color w:val="000000" w:themeColor="text1"/>
                <w:szCs w:val="22"/>
                <w:lang w:val="en-AU"/>
              </w:rPr>
            </w:pPr>
            <w:r>
              <w:rPr>
                <w:rFonts w:eastAsia="Simplon Norm" w:cs="Simplon Norm"/>
                <w:b/>
                <w:bCs/>
                <w:color w:val="000000" w:themeColor="text1"/>
                <w:szCs w:val="22"/>
                <w:lang w:val="en-AU"/>
              </w:rPr>
              <w:t>T</w:t>
            </w:r>
            <w:r w:rsidRPr="00634FC2">
              <w:rPr>
                <w:rFonts w:eastAsia="Simplon Norm" w:cs="Simplon Norm"/>
                <w:b/>
                <w:bCs/>
                <w:color w:val="000000" w:themeColor="text1"/>
                <w:szCs w:val="22"/>
                <w:lang w:val="en-AU"/>
              </w:rPr>
              <w:t xml:space="preserve">his recording </w:t>
            </w:r>
            <w:r>
              <w:rPr>
                <w:rFonts w:eastAsia="Simplon Norm" w:cs="Simplon Norm"/>
                <w:b/>
                <w:bCs/>
                <w:color w:val="000000" w:themeColor="text1"/>
                <w:szCs w:val="22"/>
                <w:lang w:val="en-AU"/>
              </w:rPr>
              <w:t>i</w:t>
            </w:r>
            <w:r w:rsidRPr="00634FC2">
              <w:rPr>
                <w:rFonts w:eastAsia="Simplon Norm" w:cs="Simplon Norm"/>
                <w:b/>
                <w:bCs/>
                <w:color w:val="000000" w:themeColor="text1"/>
                <w:szCs w:val="22"/>
                <w:lang w:val="en-AU"/>
              </w:rPr>
              <w:t xml:space="preserve">s part of </w:t>
            </w:r>
            <w:r>
              <w:rPr>
                <w:rFonts w:eastAsia="Simplon Norm" w:cs="Simplon Norm"/>
                <w:b/>
                <w:bCs/>
                <w:color w:val="000000" w:themeColor="text1"/>
                <w:szCs w:val="22"/>
                <w:lang w:val="en-AU"/>
              </w:rPr>
              <w:t>the</w:t>
            </w:r>
            <w:r w:rsidRPr="00634FC2">
              <w:rPr>
                <w:rFonts w:eastAsia="Simplon Norm" w:cs="Simplon Norm"/>
                <w:b/>
                <w:bCs/>
                <w:color w:val="000000" w:themeColor="text1"/>
                <w:szCs w:val="22"/>
                <w:lang w:val="en-AU"/>
              </w:rPr>
              <w:t xml:space="preserve"> assessment submission.</w:t>
            </w:r>
          </w:p>
          <w:p w14:paraId="72F8EF03" w14:textId="5D6AE94B" w:rsidR="007D19E2" w:rsidRPr="009D16A2" w:rsidRDefault="007D19E2" w:rsidP="007D19E2"/>
        </w:tc>
      </w:tr>
    </w:tbl>
    <w:p w14:paraId="57BCDD09" w14:textId="77777777" w:rsidR="00B376C6" w:rsidRDefault="00B376C6"/>
    <w:tbl>
      <w:tblPr>
        <w:tblStyle w:val="TableGrid01"/>
        <w:tblW w:w="10060" w:type="dxa"/>
        <w:tblLook w:val="04A0" w:firstRow="1" w:lastRow="0" w:firstColumn="1" w:lastColumn="0" w:noHBand="0" w:noVBand="1"/>
      </w:tblPr>
      <w:tblGrid>
        <w:gridCol w:w="7508"/>
        <w:gridCol w:w="2552"/>
      </w:tblGrid>
      <w:tr w:rsidR="007D19E2" w:rsidRPr="00EE67AA" w14:paraId="593E44CB" w14:textId="77777777" w:rsidTr="007D19E2">
        <w:trPr>
          <w:trHeight w:val="482"/>
        </w:trPr>
        <w:tc>
          <w:tcPr>
            <w:tcW w:w="10060" w:type="dxa"/>
            <w:gridSpan w:val="2"/>
            <w:shd w:val="clear" w:color="auto" w:fill="D0CECE" w:themeFill="background2" w:themeFillShade="E6"/>
          </w:tcPr>
          <w:p w14:paraId="08A26661" w14:textId="7A21AC95" w:rsidR="007D19E2" w:rsidRDefault="007D19E2" w:rsidP="1EDA49EB">
            <w:pPr>
              <w:spacing w:after="160" w:line="259" w:lineRule="auto"/>
              <w:rPr>
                <w:rFonts w:eastAsia="Calibri" w:cs="Times New Roman"/>
                <w:color w:val="2B579A"/>
                <w:shd w:val="clear" w:color="auto" w:fill="E6E6E6"/>
                <w:lang w:bidi="ar-SA"/>
              </w:rPr>
            </w:pPr>
            <w:bookmarkStart w:id="5" w:name="_Hlk132833672"/>
            <w:r w:rsidRPr="1EDA49EB">
              <w:rPr>
                <w:rFonts w:eastAsia="Calibri" w:cs="Times New Roman"/>
                <w:b/>
                <w:bCs/>
                <w:lang w:bidi="ar-SA"/>
              </w:rPr>
              <w:t>Activity 1 -</w:t>
            </w:r>
            <w:r>
              <w:rPr>
                <w:rFonts w:eastAsia="Calibri" w:cs="Times New Roman"/>
                <w:b/>
                <w:bCs/>
                <w:lang w:bidi="ar-SA"/>
              </w:rPr>
              <w:t>Task C</w:t>
            </w:r>
            <w:r>
              <w:t xml:space="preserve"> </w:t>
            </w:r>
            <w:r w:rsidRPr="1EDA49EB">
              <w:rPr>
                <w:rFonts w:eastAsia="Calibri" w:cs="Times New Roman"/>
                <w:b/>
                <w:bCs/>
                <w:lang w:bidi="ar-SA"/>
              </w:rPr>
              <w:t>Observation checklist</w:t>
            </w:r>
          </w:p>
        </w:tc>
      </w:tr>
      <w:tr w:rsidR="00A54B5C" w:rsidRPr="00EE67AA" w14:paraId="7C4E6B0E" w14:textId="77777777" w:rsidTr="004C7525">
        <w:trPr>
          <w:trHeight w:val="1451"/>
        </w:trPr>
        <w:tc>
          <w:tcPr>
            <w:tcW w:w="7508" w:type="dxa"/>
            <w:shd w:val="clear" w:color="auto" w:fill="auto"/>
          </w:tcPr>
          <w:p w14:paraId="1C31BCF5" w14:textId="77777777" w:rsidR="00A54B5C" w:rsidRPr="00D3078C" w:rsidRDefault="00A54B5C" w:rsidP="009A4605">
            <w:pPr>
              <w:pStyle w:val="ListParagraph"/>
              <w:numPr>
                <w:ilvl w:val="0"/>
                <w:numId w:val="51"/>
              </w:numPr>
              <w:spacing w:line="259" w:lineRule="auto"/>
            </w:pPr>
            <w:r w:rsidRPr="00D3078C">
              <w:t xml:space="preserve">Student advised the client about available services </w:t>
            </w:r>
            <w:r>
              <w:t>using clear and concise language that was easy to understand</w:t>
            </w:r>
          </w:p>
          <w:p w14:paraId="3B2AC8EA" w14:textId="77777777" w:rsidR="00A54B5C" w:rsidRPr="00D3078C" w:rsidRDefault="00A54B5C" w:rsidP="009A4605">
            <w:pPr>
              <w:pStyle w:val="ListParagraph"/>
              <w:numPr>
                <w:ilvl w:val="0"/>
                <w:numId w:val="60"/>
              </w:numPr>
              <w:spacing w:line="259" w:lineRule="auto"/>
              <w:rPr>
                <w:color w:val="FF0000"/>
              </w:rPr>
            </w:pPr>
            <w:r w:rsidRPr="00D3078C">
              <w:rPr>
                <w:color w:val="FF0000"/>
              </w:rPr>
              <w:t>Clearly identify 2 services the client may be interested in.</w:t>
            </w:r>
          </w:p>
          <w:p w14:paraId="736A7E8A" w14:textId="77777777" w:rsidR="00A54B5C" w:rsidRPr="00BF6F47" w:rsidRDefault="00A54B5C" w:rsidP="009A4605">
            <w:pPr>
              <w:pStyle w:val="ListParagraph"/>
              <w:numPr>
                <w:ilvl w:val="0"/>
                <w:numId w:val="60"/>
              </w:numPr>
              <w:spacing w:line="259" w:lineRule="auto"/>
              <w:rPr>
                <w:color w:val="FF0000"/>
              </w:rPr>
            </w:pPr>
            <w:r w:rsidRPr="00D3078C">
              <w:rPr>
                <w:color w:val="FF0000"/>
              </w:rPr>
              <w:t>Clearly explain to the client the benefits of the service</w:t>
            </w:r>
            <w:r w:rsidRPr="00BF6F47">
              <w:rPr>
                <w:color w:val="FF0000"/>
              </w:rPr>
              <w:t>.</w:t>
            </w:r>
          </w:p>
          <w:p w14:paraId="5C568FBC" w14:textId="0082877B" w:rsidR="00A54B5C" w:rsidRPr="00D3078C" w:rsidRDefault="00A54B5C" w:rsidP="006F1508">
            <w:pPr>
              <w:pStyle w:val="ListParagraph"/>
            </w:pPr>
          </w:p>
        </w:tc>
        <w:tc>
          <w:tcPr>
            <w:tcW w:w="2552" w:type="dxa"/>
            <w:shd w:val="clear" w:color="auto" w:fill="auto"/>
          </w:tcPr>
          <w:p w14:paraId="269D518E" w14:textId="7373E1F2" w:rsidR="00A54B5C" w:rsidRPr="00D3078C" w:rsidRDefault="00000000" w:rsidP="00D3078C">
            <w:pPr>
              <w:spacing w:line="259" w:lineRule="auto"/>
            </w:pPr>
            <w:sdt>
              <w:sdtPr>
                <w:rPr>
                  <w:rFonts w:eastAsia="Calibri" w:cs="Times New Roman"/>
                  <w:color w:val="2B579A"/>
                  <w:szCs w:val="22"/>
                  <w:shd w:val="clear" w:color="auto" w:fill="E6E6E6"/>
                  <w:lang w:bidi="ar-SA"/>
                </w:rPr>
                <w:id w:val="-122006791"/>
                <w14:checkbox>
                  <w14:checked w14:val="0"/>
                  <w14:checkedState w14:val="2612" w14:font="MS Gothic"/>
                  <w14:uncheckedState w14:val="2610" w14:font="MS Gothic"/>
                </w14:checkbox>
              </w:sdtPr>
              <w:sdtContent>
                <w:r w:rsidR="00A54B5C">
                  <w:rPr>
                    <w:rFonts w:ascii="MS Gothic" w:eastAsia="MS Gothic" w:hAnsi="MS Gothic" w:cs="Times New Roman" w:hint="eastAsia"/>
                    <w:color w:val="2B579A"/>
                    <w:szCs w:val="22"/>
                    <w:shd w:val="clear" w:color="auto" w:fill="E6E6E6"/>
                    <w:lang w:bidi="ar-SA"/>
                  </w:rPr>
                  <w:t>☐</w:t>
                </w:r>
              </w:sdtContent>
            </w:sdt>
            <w:r w:rsidR="00A54B5C" w:rsidRPr="00EE67AA">
              <w:rPr>
                <w:rFonts w:eastAsia="Calibri" w:cs="Times New Roman"/>
                <w:szCs w:val="22"/>
                <w:lang w:val="en-AU" w:bidi="ar-SA"/>
              </w:rPr>
              <w:t xml:space="preserve"> S</w:t>
            </w:r>
            <w:r w:rsidR="00A54B5C">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84094604"/>
                <w14:checkbox>
                  <w14:checked w14:val="0"/>
                  <w14:checkedState w14:val="2612" w14:font="MS Gothic"/>
                  <w14:uncheckedState w14:val="2610" w14:font="MS Gothic"/>
                </w14:checkbox>
              </w:sdtPr>
              <w:sdtContent>
                <w:r w:rsidR="00A54B5C">
                  <w:rPr>
                    <w:rFonts w:ascii="MS Gothic" w:eastAsia="MS Gothic" w:hAnsi="MS Gothic" w:cs="Times New Roman" w:hint="eastAsia"/>
                    <w:color w:val="2B579A"/>
                    <w:szCs w:val="22"/>
                    <w:shd w:val="clear" w:color="auto" w:fill="E6E6E6"/>
                    <w:lang w:bidi="ar-SA"/>
                  </w:rPr>
                  <w:t>☐</w:t>
                </w:r>
              </w:sdtContent>
            </w:sdt>
            <w:r w:rsidR="00A54B5C" w:rsidRPr="00EE67AA">
              <w:rPr>
                <w:rFonts w:eastAsia="Calibri" w:cs="Times New Roman"/>
                <w:szCs w:val="22"/>
                <w:lang w:val="en-AU" w:bidi="ar-SA"/>
              </w:rPr>
              <w:t xml:space="preserve"> NYS</w:t>
            </w:r>
            <w:r w:rsidR="00A54B5C">
              <w:rPr>
                <w:rFonts w:eastAsia="Calibri" w:cs="Times New Roman"/>
                <w:szCs w:val="22"/>
                <w:lang w:val="en-AU" w:bidi="ar-SA"/>
              </w:rPr>
              <w:t xml:space="preserve">                               </w:t>
            </w:r>
          </w:p>
        </w:tc>
      </w:tr>
      <w:tr w:rsidR="00A54B5C" w:rsidRPr="00EE67AA" w14:paraId="0DF4A725" w14:textId="77777777" w:rsidTr="005D52BD">
        <w:trPr>
          <w:trHeight w:val="3040"/>
        </w:trPr>
        <w:tc>
          <w:tcPr>
            <w:tcW w:w="7508" w:type="dxa"/>
            <w:shd w:val="clear" w:color="auto" w:fill="auto"/>
          </w:tcPr>
          <w:p w14:paraId="1D9CEE6F" w14:textId="77777777" w:rsidR="00A54B5C" w:rsidRPr="00D3078C" w:rsidRDefault="00A54B5C" w:rsidP="009A4605">
            <w:pPr>
              <w:pStyle w:val="ListParagraph"/>
              <w:numPr>
                <w:ilvl w:val="0"/>
                <w:numId w:val="51"/>
              </w:numPr>
              <w:spacing w:line="259" w:lineRule="auto"/>
              <w:rPr>
                <w:color w:val="FF0000"/>
              </w:rPr>
            </w:pPr>
            <w:r w:rsidRPr="00D3078C">
              <w:t>Student communicated in a respectful manner successfully demonstrated the use of verbal and non-verbal communication techniq</w:t>
            </w:r>
            <w:r>
              <w:t>ues</w:t>
            </w:r>
          </w:p>
          <w:p w14:paraId="2873D146" w14:textId="77777777" w:rsidR="00A54B5C" w:rsidRDefault="00A54B5C" w:rsidP="009A4605">
            <w:pPr>
              <w:pStyle w:val="ListParagraph"/>
              <w:numPr>
                <w:ilvl w:val="0"/>
                <w:numId w:val="61"/>
              </w:numPr>
              <w:rPr>
                <w:color w:val="FF0000"/>
                <w:szCs w:val="22"/>
              </w:rPr>
            </w:pPr>
            <w:r w:rsidRPr="00B376C6">
              <w:rPr>
                <w:color w:val="FF0000"/>
                <w:szCs w:val="22"/>
              </w:rPr>
              <w:t xml:space="preserve">demonstrated </w:t>
            </w:r>
            <w:r>
              <w:rPr>
                <w:color w:val="FF0000"/>
                <w:szCs w:val="22"/>
              </w:rPr>
              <w:t>respectful and effective communication skills including:</w:t>
            </w:r>
          </w:p>
          <w:p w14:paraId="7E301FB3" w14:textId="77777777" w:rsidR="00A54B5C" w:rsidRPr="00D3078C" w:rsidRDefault="00A54B5C" w:rsidP="009A4605">
            <w:pPr>
              <w:pStyle w:val="ListParagraph"/>
              <w:numPr>
                <w:ilvl w:val="0"/>
                <w:numId w:val="55"/>
              </w:numPr>
              <w:rPr>
                <w:color w:val="FF0000"/>
                <w:szCs w:val="22"/>
              </w:rPr>
            </w:pPr>
            <w:r w:rsidRPr="00D3078C">
              <w:rPr>
                <w:color w:val="FF0000"/>
              </w:rPr>
              <w:t xml:space="preserve">Communicated in a manner that demonstrates respect </w:t>
            </w:r>
          </w:p>
          <w:p w14:paraId="173D1BDA" w14:textId="77777777" w:rsidR="00A54B5C" w:rsidRPr="00B376C6" w:rsidRDefault="00A54B5C" w:rsidP="009A4605">
            <w:pPr>
              <w:pStyle w:val="ListParagraph"/>
              <w:numPr>
                <w:ilvl w:val="0"/>
                <w:numId w:val="55"/>
              </w:numPr>
              <w:rPr>
                <w:color w:val="FF0000"/>
                <w:szCs w:val="22"/>
              </w:rPr>
            </w:pPr>
            <w:r>
              <w:rPr>
                <w:color w:val="FF0000"/>
              </w:rPr>
              <w:t xml:space="preserve">Used </w:t>
            </w:r>
            <w:r w:rsidRPr="00B376C6">
              <w:rPr>
                <w:color w:val="FF0000"/>
                <w:szCs w:val="22"/>
              </w:rPr>
              <w:t xml:space="preserve">verbal and non-verbal communication </w:t>
            </w:r>
          </w:p>
          <w:p w14:paraId="1E623D8F" w14:textId="77777777" w:rsidR="00A54B5C" w:rsidRDefault="00A54B5C">
            <w:pPr>
              <w:pStyle w:val="ListParagraph"/>
              <w:numPr>
                <w:ilvl w:val="5"/>
                <w:numId w:val="41"/>
              </w:numPr>
              <w:rPr>
                <w:color w:val="FF0000"/>
                <w:szCs w:val="22"/>
              </w:rPr>
            </w:pPr>
            <w:r>
              <w:rPr>
                <w:color w:val="FF0000"/>
                <w:szCs w:val="22"/>
              </w:rPr>
              <w:t xml:space="preserve">Used </w:t>
            </w:r>
            <w:r w:rsidRPr="00BF6F47">
              <w:rPr>
                <w:color w:val="FF0000"/>
                <w:szCs w:val="22"/>
              </w:rPr>
              <w:t>direct eye to eye contact</w:t>
            </w:r>
          </w:p>
          <w:p w14:paraId="39E055BD" w14:textId="77777777" w:rsidR="00A54B5C" w:rsidRDefault="00A54B5C">
            <w:pPr>
              <w:pStyle w:val="ListParagraph"/>
              <w:numPr>
                <w:ilvl w:val="5"/>
                <w:numId w:val="41"/>
              </w:numPr>
              <w:rPr>
                <w:color w:val="FF0000"/>
                <w:szCs w:val="22"/>
              </w:rPr>
            </w:pPr>
            <w:r w:rsidRPr="00B14F7B">
              <w:rPr>
                <w:color w:val="FF0000"/>
                <w:szCs w:val="22"/>
              </w:rPr>
              <w:t xml:space="preserve">stood facing client </w:t>
            </w:r>
          </w:p>
          <w:p w14:paraId="6E4615BD" w14:textId="77777777" w:rsidR="00A54B5C" w:rsidRDefault="00A54B5C">
            <w:pPr>
              <w:pStyle w:val="ListParagraph"/>
              <w:numPr>
                <w:ilvl w:val="5"/>
                <w:numId w:val="41"/>
              </w:numPr>
              <w:rPr>
                <w:color w:val="FF0000"/>
                <w:szCs w:val="22"/>
              </w:rPr>
            </w:pPr>
            <w:r w:rsidRPr="00B14F7B">
              <w:rPr>
                <w:color w:val="FF0000"/>
                <w:szCs w:val="22"/>
              </w:rPr>
              <w:t>nodded their head</w:t>
            </w:r>
            <w:r>
              <w:rPr>
                <w:color w:val="FF0000"/>
                <w:szCs w:val="22"/>
              </w:rPr>
              <w:t xml:space="preserve"> acknowledging understanding</w:t>
            </w:r>
          </w:p>
          <w:p w14:paraId="714A6836" w14:textId="11BCEAF3" w:rsidR="00A54B5C" w:rsidRPr="00D3078C" w:rsidRDefault="00A54B5C">
            <w:pPr>
              <w:pStyle w:val="ListParagraph"/>
              <w:numPr>
                <w:ilvl w:val="5"/>
                <w:numId w:val="41"/>
              </w:numPr>
              <w:rPr>
                <w:color w:val="FF0000"/>
              </w:rPr>
            </w:pPr>
            <w:r>
              <w:rPr>
                <w:color w:val="FF0000"/>
                <w:szCs w:val="22"/>
              </w:rPr>
              <w:t xml:space="preserve">used </w:t>
            </w:r>
            <w:r w:rsidRPr="00480717">
              <w:rPr>
                <w:color w:val="FF0000"/>
                <w:szCs w:val="22"/>
              </w:rPr>
              <w:t>appropriate hand gestures</w:t>
            </w:r>
          </w:p>
        </w:tc>
        <w:tc>
          <w:tcPr>
            <w:tcW w:w="2552" w:type="dxa"/>
            <w:shd w:val="clear" w:color="auto" w:fill="auto"/>
            <w:vAlign w:val="center"/>
          </w:tcPr>
          <w:p w14:paraId="4E8CE331" w14:textId="54E1B77A" w:rsidR="00A54B5C" w:rsidRDefault="00000000" w:rsidP="006F1508">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838269094"/>
                <w14:checkbox>
                  <w14:checked w14:val="0"/>
                  <w14:checkedState w14:val="2612" w14:font="MS Gothic"/>
                  <w14:uncheckedState w14:val="2610" w14:font="MS Gothic"/>
                </w14:checkbox>
              </w:sdtPr>
              <w:sdtContent>
                <w:r w:rsidR="00A54B5C" w:rsidRPr="00EE67AA">
                  <w:rPr>
                    <w:rFonts w:ascii="Segoe UI Symbol" w:eastAsia="Calibri" w:hAnsi="Segoe UI Symbol" w:cs="Segoe UI Symbol"/>
                    <w:szCs w:val="22"/>
                    <w:lang w:val="en-AU" w:bidi="ar-SA"/>
                  </w:rPr>
                  <w:t>☐</w:t>
                </w:r>
              </w:sdtContent>
            </w:sdt>
            <w:r w:rsidR="00A54B5C" w:rsidRPr="00EE67AA">
              <w:rPr>
                <w:rFonts w:eastAsia="Calibri" w:cs="Times New Roman"/>
                <w:szCs w:val="22"/>
                <w:lang w:val="en-AU" w:bidi="ar-SA"/>
              </w:rPr>
              <w:t xml:space="preserve"> S</w:t>
            </w:r>
            <w:r w:rsidR="00A54B5C">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23202310"/>
                <w14:checkbox>
                  <w14:checked w14:val="0"/>
                  <w14:checkedState w14:val="2612" w14:font="MS Gothic"/>
                  <w14:uncheckedState w14:val="2610" w14:font="MS Gothic"/>
                </w14:checkbox>
              </w:sdtPr>
              <w:sdtContent>
                <w:r w:rsidR="00A54B5C">
                  <w:rPr>
                    <w:rFonts w:ascii="MS Gothic" w:eastAsia="MS Gothic" w:hAnsi="MS Gothic" w:cs="Times New Roman" w:hint="eastAsia"/>
                    <w:color w:val="2B579A"/>
                    <w:szCs w:val="22"/>
                    <w:shd w:val="clear" w:color="auto" w:fill="E6E6E6"/>
                    <w:lang w:bidi="ar-SA"/>
                  </w:rPr>
                  <w:t>☐</w:t>
                </w:r>
              </w:sdtContent>
            </w:sdt>
            <w:r w:rsidR="00A54B5C" w:rsidRPr="00EE67AA">
              <w:rPr>
                <w:rFonts w:eastAsia="Calibri" w:cs="Times New Roman"/>
                <w:szCs w:val="22"/>
                <w:lang w:val="en-AU" w:bidi="ar-SA"/>
              </w:rPr>
              <w:t xml:space="preserve"> NYS</w:t>
            </w:r>
          </w:p>
        </w:tc>
      </w:tr>
      <w:tr w:rsidR="00D3078C" w:rsidRPr="00EE67AA" w14:paraId="0AFDA5BC" w14:textId="77777777" w:rsidTr="001B272E">
        <w:trPr>
          <w:trHeight w:val="827"/>
        </w:trPr>
        <w:tc>
          <w:tcPr>
            <w:tcW w:w="7508" w:type="dxa"/>
            <w:shd w:val="clear" w:color="auto" w:fill="auto"/>
          </w:tcPr>
          <w:p w14:paraId="4EAB5D4C" w14:textId="6DD64621" w:rsidR="00D3078C" w:rsidRPr="00D3078C" w:rsidRDefault="00D3078C" w:rsidP="009A4605">
            <w:pPr>
              <w:pStyle w:val="ListParagraph"/>
              <w:numPr>
                <w:ilvl w:val="0"/>
                <w:numId w:val="51"/>
              </w:numPr>
            </w:pPr>
            <w:r w:rsidRPr="00D3078C">
              <w:t xml:space="preserve">Student </w:t>
            </w:r>
            <w:r w:rsidR="00480717">
              <w:t>Listened to requests, clarified meaning and responded appropriately.</w:t>
            </w:r>
          </w:p>
          <w:p w14:paraId="16B00B93" w14:textId="6997B782" w:rsidR="00480717" w:rsidRPr="00480717" w:rsidRDefault="00480717" w:rsidP="009A4605">
            <w:pPr>
              <w:pStyle w:val="ListParagraph"/>
              <w:numPr>
                <w:ilvl w:val="0"/>
                <w:numId w:val="61"/>
              </w:numPr>
              <w:rPr>
                <w:color w:val="FF0000"/>
                <w:szCs w:val="22"/>
              </w:rPr>
            </w:pPr>
            <w:r>
              <w:rPr>
                <w:color w:val="FF0000"/>
              </w:rPr>
              <w:t>Student demonstrated active listing skills</w:t>
            </w:r>
          </w:p>
          <w:p w14:paraId="7C67F706" w14:textId="38611337" w:rsidR="00480717" w:rsidRPr="00480717" w:rsidRDefault="00480717" w:rsidP="009A4605">
            <w:pPr>
              <w:pStyle w:val="ListParagraph"/>
              <w:numPr>
                <w:ilvl w:val="0"/>
                <w:numId w:val="61"/>
              </w:numPr>
              <w:rPr>
                <w:color w:val="FF0000"/>
                <w:szCs w:val="22"/>
              </w:rPr>
            </w:pPr>
            <w:r>
              <w:rPr>
                <w:color w:val="FF0000"/>
              </w:rPr>
              <w:t>Repeated the request to ensure they understood</w:t>
            </w:r>
          </w:p>
          <w:p w14:paraId="7F2B06C2" w14:textId="286E4B5D" w:rsidR="00480717" w:rsidRPr="00480717" w:rsidRDefault="00480717" w:rsidP="009A4605">
            <w:pPr>
              <w:pStyle w:val="ListParagraph"/>
              <w:numPr>
                <w:ilvl w:val="0"/>
                <w:numId w:val="61"/>
              </w:numPr>
              <w:rPr>
                <w:color w:val="FF0000"/>
                <w:szCs w:val="22"/>
              </w:rPr>
            </w:pPr>
            <w:r>
              <w:rPr>
                <w:color w:val="FF0000"/>
              </w:rPr>
              <w:t>Student clarified the meaning of what they heard</w:t>
            </w:r>
          </w:p>
          <w:p w14:paraId="02A33253" w14:textId="5FA99F81" w:rsidR="00D3078C" w:rsidRPr="00D3078C" w:rsidRDefault="00480717" w:rsidP="009A4605">
            <w:pPr>
              <w:pStyle w:val="ListParagraph"/>
              <w:numPr>
                <w:ilvl w:val="0"/>
                <w:numId w:val="61"/>
              </w:numPr>
              <w:rPr>
                <w:color w:val="FF0000"/>
                <w:szCs w:val="22"/>
              </w:rPr>
            </w:pPr>
            <w:r>
              <w:rPr>
                <w:color w:val="FF0000"/>
              </w:rPr>
              <w:t xml:space="preserve">Student responded with empathy and tolerance </w:t>
            </w:r>
            <w:r w:rsidR="00D3078C">
              <w:rPr>
                <w:color w:val="FF0000"/>
              </w:rPr>
              <w:t xml:space="preserve"> </w:t>
            </w:r>
          </w:p>
        </w:tc>
        <w:tc>
          <w:tcPr>
            <w:tcW w:w="2552" w:type="dxa"/>
            <w:shd w:val="clear" w:color="auto" w:fill="auto"/>
            <w:vAlign w:val="center"/>
          </w:tcPr>
          <w:p w14:paraId="49CE50C6" w14:textId="6504B262" w:rsidR="00D3078C" w:rsidRDefault="00000000" w:rsidP="006F1508">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293400006"/>
                <w14:checkbox>
                  <w14:checked w14:val="0"/>
                  <w14:checkedState w14:val="2612" w14:font="MS Gothic"/>
                  <w14:uncheckedState w14:val="2610" w14:font="MS Gothic"/>
                </w14:checkbox>
              </w:sdtPr>
              <w:sdtContent>
                <w:r w:rsidR="00D3078C" w:rsidRPr="00EE67AA">
                  <w:rPr>
                    <w:rFonts w:ascii="Segoe UI Symbol" w:eastAsia="Calibri" w:hAnsi="Segoe UI Symbol" w:cs="Segoe UI Symbol"/>
                    <w:szCs w:val="22"/>
                    <w:lang w:val="en-AU" w:bidi="ar-SA"/>
                  </w:rPr>
                  <w:t>☐</w:t>
                </w:r>
              </w:sdtContent>
            </w:sdt>
            <w:r w:rsidR="00D3078C" w:rsidRPr="00EE67AA">
              <w:rPr>
                <w:rFonts w:eastAsia="Calibri" w:cs="Times New Roman"/>
                <w:szCs w:val="22"/>
                <w:lang w:val="en-AU" w:bidi="ar-SA"/>
              </w:rPr>
              <w:t xml:space="preserve"> S</w:t>
            </w:r>
            <w:r w:rsidR="00D3078C">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94964970"/>
                <w14:checkbox>
                  <w14:checked w14:val="0"/>
                  <w14:checkedState w14:val="2612" w14:font="MS Gothic"/>
                  <w14:uncheckedState w14:val="2610" w14:font="MS Gothic"/>
                </w14:checkbox>
              </w:sdtPr>
              <w:sdtContent>
                <w:r w:rsidR="00D3078C" w:rsidRPr="00892021">
                  <w:rPr>
                    <w:rFonts w:ascii="MS Gothic" w:eastAsia="MS Gothic" w:hAnsi="MS Gothic" w:cs="Times New Roman" w:hint="eastAsia"/>
                    <w:szCs w:val="22"/>
                    <w:lang w:bidi="ar-SA"/>
                  </w:rPr>
                  <w:t>☐</w:t>
                </w:r>
              </w:sdtContent>
            </w:sdt>
            <w:r w:rsidR="00D3078C" w:rsidRPr="00EE67AA">
              <w:rPr>
                <w:rFonts w:eastAsia="Calibri" w:cs="Times New Roman"/>
                <w:szCs w:val="22"/>
                <w:lang w:val="en-AU" w:bidi="ar-SA"/>
              </w:rPr>
              <w:t xml:space="preserve"> NYS</w:t>
            </w:r>
          </w:p>
        </w:tc>
      </w:tr>
      <w:bookmarkEnd w:id="5"/>
      <w:tr w:rsidR="00A54B5C" w:rsidRPr="00EE67AA" w14:paraId="79488A41" w14:textId="77777777" w:rsidTr="001B272E">
        <w:trPr>
          <w:trHeight w:val="827"/>
        </w:trPr>
        <w:tc>
          <w:tcPr>
            <w:tcW w:w="7508" w:type="dxa"/>
            <w:shd w:val="clear" w:color="auto" w:fill="auto"/>
          </w:tcPr>
          <w:p w14:paraId="4E3ED3E0" w14:textId="460EE23C" w:rsidR="00A54B5C" w:rsidRDefault="00A54B5C" w:rsidP="009A4605">
            <w:pPr>
              <w:pStyle w:val="ListParagraph"/>
              <w:numPr>
                <w:ilvl w:val="0"/>
                <w:numId w:val="51"/>
              </w:numPr>
            </w:pPr>
            <w:r>
              <w:t>Confirmed their understanding of residents’ requests and questions</w:t>
            </w:r>
          </w:p>
          <w:p w14:paraId="3C5DB1DF" w14:textId="125C0E4A" w:rsidR="00A54B5C" w:rsidRPr="00D3078C" w:rsidRDefault="00A54B5C" w:rsidP="00A54B5C">
            <w:pPr>
              <w:pStyle w:val="ListParagraph"/>
            </w:pPr>
            <w:r w:rsidRPr="00B14F7B">
              <w:rPr>
                <w:color w:val="FF0000"/>
              </w:rPr>
              <w:t xml:space="preserve">Verbally </w:t>
            </w:r>
            <w:r>
              <w:rPr>
                <w:color w:val="FF0000"/>
              </w:rPr>
              <w:t xml:space="preserve">and </w:t>
            </w:r>
            <w:r w:rsidR="007F5C51">
              <w:rPr>
                <w:color w:val="FF0000"/>
              </w:rPr>
              <w:t>non-verbally</w:t>
            </w:r>
            <w:r>
              <w:rPr>
                <w:color w:val="FF0000"/>
              </w:rPr>
              <w:t xml:space="preserve"> </w:t>
            </w:r>
            <w:r w:rsidRPr="00B14F7B">
              <w:rPr>
                <w:color w:val="FF0000"/>
              </w:rPr>
              <w:t xml:space="preserve">acknowledged </w:t>
            </w:r>
            <w:r>
              <w:rPr>
                <w:color w:val="FF0000"/>
              </w:rPr>
              <w:t xml:space="preserve">and confirmed </w:t>
            </w:r>
            <w:r w:rsidR="007F5C51" w:rsidRPr="00B14F7B">
              <w:rPr>
                <w:color w:val="FF0000"/>
              </w:rPr>
              <w:t>their</w:t>
            </w:r>
            <w:r w:rsidRPr="00B14F7B">
              <w:rPr>
                <w:color w:val="FF0000"/>
              </w:rPr>
              <w:t xml:space="preserve"> understanding</w:t>
            </w:r>
            <w:r>
              <w:rPr>
                <w:color w:val="FF0000"/>
              </w:rPr>
              <w:t xml:space="preserve"> of questions and requests</w:t>
            </w:r>
          </w:p>
        </w:tc>
        <w:tc>
          <w:tcPr>
            <w:tcW w:w="2552" w:type="dxa"/>
            <w:shd w:val="clear" w:color="auto" w:fill="auto"/>
            <w:vAlign w:val="center"/>
          </w:tcPr>
          <w:p w14:paraId="717D91A0" w14:textId="3CA2F555" w:rsidR="00A54B5C" w:rsidRDefault="00000000" w:rsidP="00A54B5C">
            <w:pPr>
              <w:spacing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321501517"/>
                <w14:checkbox>
                  <w14:checked w14:val="0"/>
                  <w14:checkedState w14:val="2612" w14:font="MS Gothic"/>
                  <w14:uncheckedState w14:val="2610" w14:font="MS Gothic"/>
                </w14:checkbox>
              </w:sdtPr>
              <w:sdtContent>
                <w:r w:rsidR="00A54B5C" w:rsidRPr="00EE67AA">
                  <w:rPr>
                    <w:rFonts w:ascii="Segoe UI Symbol" w:eastAsia="Calibri" w:hAnsi="Segoe UI Symbol" w:cs="Segoe UI Symbol"/>
                    <w:szCs w:val="22"/>
                    <w:lang w:val="en-AU" w:bidi="ar-SA"/>
                  </w:rPr>
                  <w:t>☐</w:t>
                </w:r>
              </w:sdtContent>
            </w:sdt>
            <w:r w:rsidR="00A54B5C" w:rsidRPr="00EE67AA">
              <w:rPr>
                <w:rFonts w:eastAsia="Calibri" w:cs="Times New Roman"/>
                <w:szCs w:val="22"/>
                <w:lang w:val="en-AU" w:bidi="ar-SA"/>
              </w:rPr>
              <w:t xml:space="preserve"> S</w:t>
            </w:r>
            <w:r w:rsidR="00A54B5C">
              <w:rPr>
                <w:rFonts w:eastAsia="Calibri" w:cs="Times New Roman"/>
                <w:szCs w:val="22"/>
                <w:lang w:val="en-AU" w:bidi="ar-SA"/>
              </w:rPr>
              <w:t xml:space="preserve">    </w:t>
            </w:r>
            <w:sdt>
              <w:sdtPr>
                <w:rPr>
                  <w:rFonts w:eastAsia="Calibri" w:cs="Times New Roman"/>
                  <w:color w:val="2B579A"/>
                  <w:szCs w:val="22"/>
                  <w:shd w:val="clear" w:color="auto" w:fill="E6E6E6"/>
                  <w:lang w:bidi="ar-SA"/>
                </w:rPr>
                <w:id w:val="702366338"/>
                <w14:checkbox>
                  <w14:checked w14:val="0"/>
                  <w14:checkedState w14:val="2612" w14:font="MS Gothic"/>
                  <w14:uncheckedState w14:val="2610" w14:font="MS Gothic"/>
                </w14:checkbox>
              </w:sdtPr>
              <w:sdtContent>
                <w:r w:rsidR="00A54B5C" w:rsidRPr="00892021">
                  <w:rPr>
                    <w:rFonts w:ascii="MS Gothic" w:eastAsia="MS Gothic" w:hAnsi="MS Gothic" w:cs="Times New Roman" w:hint="eastAsia"/>
                    <w:szCs w:val="22"/>
                    <w:lang w:bidi="ar-SA"/>
                  </w:rPr>
                  <w:t>☐</w:t>
                </w:r>
              </w:sdtContent>
            </w:sdt>
            <w:r w:rsidR="00A54B5C" w:rsidRPr="00EE67AA">
              <w:rPr>
                <w:rFonts w:eastAsia="Calibri" w:cs="Times New Roman"/>
                <w:szCs w:val="22"/>
                <w:lang w:val="en-AU" w:bidi="ar-SA"/>
              </w:rPr>
              <w:t xml:space="preserve"> NYS</w:t>
            </w:r>
          </w:p>
        </w:tc>
      </w:tr>
      <w:tr w:rsidR="00A54B5C" w:rsidRPr="00EE67AA" w14:paraId="24E91D03" w14:textId="77777777" w:rsidTr="00CB3BA2">
        <w:trPr>
          <w:trHeight w:val="375"/>
        </w:trPr>
        <w:tc>
          <w:tcPr>
            <w:tcW w:w="10060" w:type="dxa"/>
            <w:gridSpan w:val="2"/>
            <w:shd w:val="clear" w:color="auto" w:fill="auto"/>
          </w:tcPr>
          <w:p w14:paraId="69356088" w14:textId="77777777" w:rsidR="00A54B5C" w:rsidRDefault="00A54B5C" w:rsidP="00A54B5C">
            <w:pPr>
              <w:rPr>
                <w:color w:val="FF0000"/>
                <w:szCs w:val="22"/>
              </w:rPr>
            </w:pPr>
            <w:r w:rsidRPr="00D155D2">
              <w:rPr>
                <w:color w:val="FF0000"/>
                <w:szCs w:val="22"/>
              </w:rPr>
              <w:t>Student submitted a recording of 2- 5 minutes where they:</w:t>
            </w:r>
          </w:p>
          <w:p w14:paraId="3FC52EF4" w14:textId="77777777" w:rsidR="00A54B5C" w:rsidRDefault="00A54B5C" w:rsidP="009A4605">
            <w:pPr>
              <w:pStyle w:val="ListParagraph"/>
              <w:numPr>
                <w:ilvl w:val="0"/>
                <w:numId w:val="52"/>
              </w:numPr>
              <w:rPr>
                <w:color w:val="FF0000"/>
                <w:szCs w:val="22"/>
              </w:rPr>
            </w:pPr>
            <w:r w:rsidRPr="00860412">
              <w:rPr>
                <w:color w:val="FF0000"/>
                <w:szCs w:val="22"/>
              </w:rPr>
              <w:t>Confirmed all participants had agreed to the recording</w:t>
            </w:r>
            <w:r w:rsidRPr="00D155D2">
              <w:rPr>
                <w:color w:val="FF0000"/>
                <w:szCs w:val="22"/>
              </w:rPr>
              <w:t xml:space="preserve"> </w:t>
            </w:r>
          </w:p>
          <w:p w14:paraId="0AA70F8D" w14:textId="77777777" w:rsidR="00A54B5C" w:rsidRDefault="00A54B5C" w:rsidP="009A4605">
            <w:pPr>
              <w:pStyle w:val="ListParagraph"/>
              <w:numPr>
                <w:ilvl w:val="0"/>
                <w:numId w:val="52"/>
              </w:numPr>
              <w:rPr>
                <w:color w:val="FF0000"/>
                <w:szCs w:val="22"/>
              </w:rPr>
            </w:pPr>
            <w:r>
              <w:rPr>
                <w:color w:val="FF0000"/>
                <w:szCs w:val="22"/>
              </w:rPr>
              <w:t>Support person was provided with copy of document being discussed</w:t>
            </w:r>
          </w:p>
          <w:p w14:paraId="460C3D95" w14:textId="77777777" w:rsidR="00A54B5C" w:rsidRPr="00D22529" w:rsidRDefault="00A54B5C" w:rsidP="009A4605">
            <w:pPr>
              <w:pStyle w:val="ListParagraph"/>
              <w:numPr>
                <w:ilvl w:val="0"/>
                <w:numId w:val="52"/>
              </w:numPr>
              <w:rPr>
                <w:color w:val="FF0000"/>
                <w:szCs w:val="22"/>
              </w:rPr>
            </w:pPr>
            <w:r>
              <w:rPr>
                <w:color w:val="FF0000"/>
                <w:szCs w:val="22"/>
              </w:rPr>
              <w:t>File submitted is appropriately identified</w:t>
            </w:r>
          </w:p>
          <w:p w14:paraId="44E8754E" w14:textId="77777777" w:rsidR="00A54B5C" w:rsidRDefault="00A54B5C" w:rsidP="00A54B5C">
            <w:pPr>
              <w:spacing w:line="259" w:lineRule="auto"/>
              <w:rPr>
                <w:rFonts w:eastAsia="Calibri" w:cs="Times New Roman"/>
                <w:color w:val="2B579A"/>
                <w:szCs w:val="22"/>
                <w:shd w:val="clear" w:color="auto" w:fill="E6E6E6"/>
                <w:lang w:bidi="ar-SA"/>
              </w:rPr>
            </w:pPr>
          </w:p>
        </w:tc>
      </w:tr>
    </w:tbl>
    <w:p w14:paraId="1B991322" w14:textId="1BC09412" w:rsidR="00985ED3" w:rsidRDefault="00985ED3" w:rsidP="00BA181E"/>
    <w:p w14:paraId="45FD49B6" w14:textId="77777777" w:rsidR="00985ED3" w:rsidRDefault="00985ED3">
      <w:r>
        <w:br w:type="page"/>
      </w:r>
    </w:p>
    <w:p w14:paraId="61E7FC22" w14:textId="77777777" w:rsidR="007D19E2" w:rsidRDefault="007D19E2" w:rsidP="00BA181E"/>
    <w:tbl>
      <w:tblPr>
        <w:tblStyle w:val="TableGrid0"/>
        <w:tblW w:w="10175" w:type="dxa"/>
        <w:tblLook w:val="04A0" w:firstRow="1" w:lastRow="0" w:firstColumn="1" w:lastColumn="0" w:noHBand="0" w:noVBand="1"/>
      </w:tblPr>
      <w:tblGrid>
        <w:gridCol w:w="10175"/>
      </w:tblGrid>
      <w:tr w:rsidR="00434021" w:rsidRPr="00434021" w14:paraId="61BD55B5" w14:textId="77777777" w:rsidTr="007F3E4D">
        <w:trPr>
          <w:trHeight w:val="479"/>
        </w:trPr>
        <w:tc>
          <w:tcPr>
            <w:tcW w:w="10175" w:type="dxa"/>
            <w:shd w:val="clear" w:color="auto" w:fill="000000" w:themeFill="text1"/>
            <w:vAlign w:val="center"/>
          </w:tcPr>
          <w:p w14:paraId="7868A636" w14:textId="7F0FEF63" w:rsidR="00434021" w:rsidRPr="00434021" w:rsidRDefault="00434021" w:rsidP="00DD2FA8">
            <w:pPr>
              <w:pStyle w:val="Heading1"/>
              <w:rPr>
                <w:lang w:val="en-AU" w:eastAsia="zh-CN" w:bidi="th-TH"/>
              </w:rPr>
            </w:pPr>
            <w:r w:rsidRPr="00434021">
              <w:rPr>
                <w:lang w:val="en-AU" w:eastAsia="zh-CN" w:bidi="th-TH"/>
              </w:rPr>
              <w:t xml:space="preserve">Activity </w:t>
            </w:r>
            <w:r>
              <w:rPr>
                <w:lang w:val="en-AU" w:eastAsia="zh-CN" w:bidi="th-TH"/>
              </w:rPr>
              <w:t>2</w:t>
            </w:r>
            <w:r w:rsidR="00DD2FA8">
              <w:rPr>
                <w:lang w:val="en-AU" w:eastAsia="zh-CN" w:bidi="th-TH"/>
              </w:rPr>
              <w:t xml:space="preserve"> Tasks A and B</w:t>
            </w:r>
          </w:p>
        </w:tc>
      </w:tr>
      <w:tr w:rsidR="00434021" w:rsidRPr="00434021" w14:paraId="3456C53D" w14:textId="77777777" w:rsidTr="007F3E4D">
        <w:trPr>
          <w:trHeight w:val="798"/>
        </w:trPr>
        <w:tc>
          <w:tcPr>
            <w:tcW w:w="10175" w:type="dxa"/>
            <w:vAlign w:val="center"/>
          </w:tcPr>
          <w:p w14:paraId="23DCB608" w14:textId="77777777" w:rsidR="00806414" w:rsidRPr="00434021" w:rsidRDefault="00806414" w:rsidP="00806414">
            <w:pPr>
              <w:spacing w:after="160" w:line="276" w:lineRule="auto"/>
              <w:rPr>
                <w:lang w:val="en-AU" w:eastAsia="zh-CN" w:bidi="th-TH"/>
              </w:rPr>
            </w:pPr>
            <w:r w:rsidRPr="00434021">
              <w:rPr>
                <w:lang w:val="en-AU" w:eastAsia="zh-CN" w:bidi="th-TH"/>
              </w:rPr>
              <w:t>This activity is divided into two (2) separate tasks:</w:t>
            </w:r>
          </w:p>
          <w:p w14:paraId="48CF76B4" w14:textId="18B21E63" w:rsidR="009B491D" w:rsidRDefault="00806414" w:rsidP="00806414">
            <w:pPr>
              <w:spacing w:after="160" w:line="276" w:lineRule="auto"/>
              <w:contextualSpacing/>
              <w:rPr>
                <w:rFonts w:cs="Cordia New"/>
                <w:szCs w:val="26"/>
                <w:lang w:val="en-AU" w:eastAsia="zh-CN" w:bidi="th-TH"/>
              </w:rPr>
            </w:pPr>
            <w:r w:rsidRPr="00434021">
              <w:rPr>
                <w:rFonts w:cs="Cordia New"/>
                <w:szCs w:val="26"/>
                <w:lang w:val="en-AU" w:eastAsia="zh-CN" w:bidi="th-TH"/>
              </w:rPr>
              <w:t>Task A</w:t>
            </w:r>
            <w:r w:rsidR="00B56B97">
              <w:rPr>
                <w:rFonts w:cs="Cordia New"/>
                <w:szCs w:val="26"/>
                <w:lang w:val="en-AU" w:eastAsia="zh-CN" w:bidi="th-TH"/>
              </w:rPr>
              <w:t xml:space="preserve">: </w:t>
            </w:r>
            <w:r>
              <w:rPr>
                <w:rFonts w:cs="Cordia New"/>
                <w:szCs w:val="26"/>
                <w:lang w:val="en-AU" w:eastAsia="zh-CN" w:bidi="th-TH"/>
              </w:rPr>
              <w:t>Respond to voice mail</w:t>
            </w:r>
            <w:r w:rsidR="0035172A">
              <w:rPr>
                <w:rFonts w:cs="Cordia New"/>
                <w:szCs w:val="26"/>
                <w:lang w:val="en-AU" w:eastAsia="zh-CN" w:bidi="th-TH"/>
              </w:rPr>
              <w:t xml:space="preserve">: </w:t>
            </w:r>
            <w:r>
              <w:rPr>
                <w:rFonts w:cs="Cordia New"/>
                <w:szCs w:val="26"/>
                <w:lang w:val="en-AU" w:eastAsia="zh-CN" w:bidi="th-TH"/>
              </w:rPr>
              <w:t>create 2 emails as per the work instruction</w:t>
            </w:r>
            <w:r w:rsidR="0035172A">
              <w:rPr>
                <w:rFonts w:cs="Cordia New"/>
                <w:szCs w:val="26"/>
                <w:lang w:val="en-AU" w:eastAsia="zh-CN" w:bidi="th-TH"/>
              </w:rPr>
              <w:t>s received</w:t>
            </w:r>
            <w:r>
              <w:rPr>
                <w:rFonts w:cs="Cordia New"/>
                <w:szCs w:val="26"/>
                <w:lang w:val="en-AU" w:eastAsia="zh-CN" w:bidi="th-TH"/>
              </w:rPr>
              <w:t>.</w:t>
            </w:r>
          </w:p>
          <w:p w14:paraId="4F8E1E11" w14:textId="77777777" w:rsidR="00B56B97" w:rsidRDefault="00B56B97" w:rsidP="00806414">
            <w:pPr>
              <w:spacing w:after="160" w:line="276" w:lineRule="auto"/>
              <w:contextualSpacing/>
              <w:rPr>
                <w:rFonts w:cs="Cordia New"/>
                <w:szCs w:val="26"/>
                <w:lang w:val="en-AU" w:eastAsia="zh-CN" w:bidi="th-TH"/>
              </w:rPr>
            </w:pPr>
          </w:p>
          <w:p w14:paraId="69DED536" w14:textId="04446973" w:rsidR="009B491D" w:rsidRDefault="009B491D" w:rsidP="00806414">
            <w:pPr>
              <w:spacing w:after="160" w:line="276" w:lineRule="auto"/>
              <w:contextualSpacing/>
              <w:rPr>
                <w:rFonts w:cs="Cordia New"/>
                <w:szCs w:val="26"/>
                <w:lang w:val="en-AU" w:eastAsia="zh-CN" w:bidi="th-TH"/>
              </w:rPr>
            </w:pPr>
            <w:r>
              <w:rPr>
                <w:rFonts w:cs="Cordia New"/>
                <w:szCs w:val="26"/>
                <w:lang w:val="en-AU" w:eastAsia="zh-CN" w:bidi="th-TH"/>
              </w:rPr>
              <w:t>Email 1: Clarify the work instructions with the manager</w:t>
            </w:r>
            <w:r w:rsidR="006F1508">
              <w:rPr>
                <w:rFonts w:cs="Cordia New"/>
                <w:szCs w:val="26"/>
                <w:lang w:val="en-AU" w:eastAsia="zh-CN" w:bidi="th-TH"/>
              </w:rPr>
              <w:t xml:space="preserve">, negotiate the timeframes for the work to be completed and for information to be received. </w:t>
            </w:r>
          </w:p>
          <w:p w14:paraId="00DDA097" w14:textId="77777777" w:rsidR="00B56B97" w:rsidRDefault="00B56B97" w:rsidP="00806414">
            <w:pPr>
              <w:spacing w:after="160" w:line="276" w:lineRule="auto"/>
              <w:contextualSpacing/>
              <w:rPr>
                <w:rFonts w:cs="Cordia New"/>
                <w:szCs w:val="26"/>
                <w:lang w:val="en-AU" w:eastAsia="zh-CN" w:bidi="th-TH"/>
              </w:rPr>
            </w:pPr>
          </w:p>
          <w:p w14:paraId="6503291D" w14:textId="1A246259" w:rsidR="00806414" w:rsidRDefault="009B491D" w:rsidP="00806414">
            <w:pPr>
              <w:spacing w:after="160" w:line="276" w:lineRule="auto"/>
              <w:contextualSpacing/>
              <w:rPr>
                <w:rFonts w:cs="Cordia New"/>
                <w:szCs w:val="26"/>
                <w:lang w:val="en-AU" w:eastAsia="zh-CN" w:bidi="th-TH"/>
              </w:rPr>
            </w:pPr>
            <w:r>
              <w:rPr>
                <w:rFonts w:cs="Cordia New"/>
                <w:szCs w:val="26"/>
                <w:lang w:val="en-AU" w:eastAsia="zh-CN" w:bidi="th-TH"/>
              </w:rPr>
              <w:t xml:space="preserve">Email 2: </w:t>
            </w:r>
            <w:r w:rsidR="00340D37">
              <w:rPr>
                <w:rFonts w:cs="Cordia New"/>
                <w:szCs w:val="26"/>
                <w:lang w:val="en-AU" w:eastAsia="zh-CN" w:bidi="th-TH"/>
              </w:rPr>
              <w:t>Provide a clear</w:t>
            </w:r>
            <w:r w:rsidR="00543DAB">
              <w:rPr>
                <w:rFonts w:cs="Cordia New"/>
                <w:szCs w:val="26"/>
                <w:lang w:val="en-AU" w:eastAsia="zh-CN" w:bidi="th-TH"/>
              </w:rPr>
              <w:t xml:space="preserve"> </w:t>
            </w:r>
            <w:r w:rsidR="0035172A">
              <w:rPr>
                <w:rFonts w:cs="Cordia New"/>
                <w:szCs w:val="26"/>
                <w:lang w:val="en-AU" w:eastAsia="zh-CN" w:bidi="th-TH"/>
              </w:rPr>
              <w:t xml:space="preserve">line of communication </w:t>
            </w:r>
            <w:r w:rsidR="00375939">
              <w:rPr>
                <w:rFonts w:cs="Cordia New"/>
                <w:szCs w:val="26"/>
                <w:lang w:val="en-AU" w:eastAsia="zh-CN" w:bidi="th-TH"/>
              </w:rPr>
              <w:t>for</w:t>
            </w:r>
            <w:r w:rsidR="0035172A">
              <w:rPr>
                <w:rFonts w:cs="Cordia New"/>
                <w:szCs w:val="26"/>
                <w:lang w:val="en-AU" w:eastAsia="zh-CN" w:bidi="th-TH"/>
              </w:rPr>
              <w:t xml:space="preserve"> 2 </w:t>
            </w:r>
            <w:r w:rsidR="00543DAB">
              <w:rPr>
                <w:rFonts w:cs="Cordia New"/>
                <w:szCs w:val="26"/>
                <w:lang w:val="en-AU" w:eastAsia="zh-CN" w:bidi="th-TH"/>
              </w:rPr>
              <w:t xml:space="preserve">external services </w:t>
            </w:r>
            <w:r w:rsidR="00340D37">
              <w:rPr>
                <w:rFonts w:cs="Cordia New"/>
                <w:szCs w:val="26"/>
                <w:lang w:val="en-AU" w:eastAsia="zh-CN" w:bidi="th-TH"/>
              </w:rPr>
              <w:t>offered</w:t>
            </w:r>
            <w:r w:rsidR="00543DAB">
              <w:rPr>
                <w:rFonts w:cs="Cordia New"/>
                <w:szCs w:val="26"/>
                <w:lang w:val="en-AU" w:eastAsia="zh-CN" w:bidi="th-TH"/>
              </w:rPr>
              <w:t xml:space="preserve"> to </w:t>
            </w:r>
            <w:r w:rsidR="0035172A">
              <w:rPr>
                <w:rFonts w:cs="Cordia New"/>
                <w:szCs w:val="26"/>
                <w:lang w:val="en-AU" w:eastAsia="zh-CN" w:bidi="th-TH"/>
              </w:rPr>
              <w:t>client</w:t>
            </w:r>
            <w:r w:rsidR="00543DAB">
              <w:rPr>
                <w:rFonts w:cs="Cordia New"/>
                <w:szCs w:val="26"/>
                <w:lang w:val="en-AU" w:eastAsia="zh-CN" w:bidi="th-TH"/>
              </w:rPr>
              <w:t>s</w:t>
            </w:r>
          </w:p>
          <w:p w14:paraId="3EA55493" w14:textId="0B5E2433" w:rsidR="00806414" w:rsidRPr="00434021" w:rsidRDefault="00806414" w:rsidP="00806414">
            <w:pPr>
              <w:spacing w:after="160" w:line="276" w:lineRule="auto"/>
              <w:rPr>
                <w:lang w:val="en-AU" w:eastAsia="zh-CN" w:bidi="th-TH"/>
              </w:rPr>
            </w:pPr>
            <w:r w:rsidRPr="00434021">
              <w:rPr>
                <w:lang w:val="en-AU" w:eastAsia="zh-CN" w:bidi="th-TH"/>
              </w:rPr>
              <w:t>The resources required for this activity:</w:t>
            </w:r>
          </w:p>
          <w:p w14:paraId="67AA6564" w14:textId="77777777" w:rsidR="00806414" w:rsidRPr="00434021" w:rsidRDefault="00806414">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Computer and internet to access the intranet </w:t>
            </w:r>
          </w:p>
          <w:p w14:paraId="0F008CF1" w14:textId="77777777" w:rsidR="00806414" w:rsidRDefault="00806414">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Relevant workplace policies and procedures </w:t>
            </w:r>
          </w:p>
          <w:p w14:paraId="232BA456" w14:textId="1249484F" w:rsidR="00806414" w:rsidRDefault="00806414">
            <w:pPr>
              <w:numPr>
                <w:ilvl w:val="0"/>
                <w:numId w:val="32"/>
              </w:numPr>
              <w:spacing w:after="160" w:line="259" w:lineRule="auto"/>
              <w:contextualSpacing/>
              <w:rPr>
                <w:rFonts w:cs="Cordia New"/>
                <w:szCs w:val="26"/>
                <w:lang w:val="en-AU" w:eastAsia="zh-CN" w:bidi="th-TH"/>
              </w:rPr>
            </w:pPr>
            <w:r>
              <w:rPr>
                <w:rFonts w:cs="Cordia New"/>
                <w:szCs w:val="26"/>
                <w:lang w:val="en-AU" w:eastAsia="zh-CN" w:bidi="th-TH"/>
              </w:rPr>
              <w:t xml:space="preserve">Access to a headset </w:t>
            </w:r>
            <w:r w:rsidR="0035172A">
              <w:rPr>
                <w:rFonts w:cs="Cordia New"/>
                <w:szCs w:val="26"/>
                <w:lang w:val="en-AU" w:eastAsia="zh-CN" w:bidi="th-TH"/>
              </w:rPr>
              <w:t xml:space="preserve">to hear voice mail </w:t>
            </w:r>
          </w:p>
          <w:p w14:paraId="5C4C4637" w14:textId="1A9437EB" w:rsidR="00806414" w:rsidRDefault="00806414">
            <w:pPr>
              <w:numPr>
                <w:ilvl w:val="0"/>
                <w:numId w:val="32"/>
              </w:numPr>
              <w:spacing w:after="160" w:line="259" w:lineRule="auto"/>
              <w:contextualSpacing/>
              <w:rPr>
                <w:rFonts w:cs="Cordia New"/>
                <w:szCs w:val="26"/>
                <w:lang w:val="en-AU" w:eastAsia="zh-CN" w:bidi="th-TH"/>
              </w:rPr>
            </w:pPr>
            <w:r>
              <w:rPr>
                <w:rFonts w:cs="Cordia New"/>
                <w:szCs w:val="26"/>
                <w:lang w:val="en-AU" w:eastAsia="zh-CN" w:bidi="th-TH"/>
              </w:rPr>
              <w:t xml:space="preserve">Voice recorder </w:t>
            </w:r>
            <w:r w:rsidR="00543DAB">
              <w:rPr>
                <w:rFonts w:cs="Cordia New"/>
                <w:szCs w:val="26"/>
                <w:lang w:val="en-AU" w:eastAsia="zh-CN" w:bidi="th-TH"/>
              </w:rPr>
              <w:t>application -</w:t>
            </w:r>
            <w:r>
              <w:rPr>
                <w:rFonts w:cs="Cordia New"/>
                <w:szCs w:val="26"/>
                <w:lang w:val="en-AU" w:eastAsia="zh-CN" w:bidi="th-TH"/>
              </w:rPr>
              <w:t xml:space="preserve"> </w:t>
            </w:r>
            <w:r w:rsidR="00543DAB">
              <w:rPr>
                <w:rFonts w:cs="Cordia New"/>
                <w:szCs w:val="26"/>
                <w:lang w:val="en-AU" w:eastAsia="zh-CN" w:bidi="th-TH"/>
              </w:rPr>
              <w:t xml:space="preserve">with listening </w:t>
            </w:r>
            <w:r w:rsidR="0035172A">
              <w:rPr>
                <w:rFonts w:cs="Cordia New"/>
                <w:szCs w:val="26"/>
                <w:lang w:val="en-AU" w:eastAsia="zh-CN" w:bidi="th-TH"/>
              </w:rPr>
              <w:t>capabilities</w:t>
            </w:r>
          </w:p>
          <w:p w14:paraId="710B3E98" w14:textId="77777777" w:rsidR="00B56B97" w:rsidRDefault="00B56B97" w:rsidP="00172FA3">
            <w:pPr>
              <w:spacing w:after="160" w:line="259" w:lineRule="auto"/>
              <w:contextualSpacing/>
              <w:rPr>
                <w:rFonts w:cs="Cordia New"/>
                <w:szCs w:val="26"/>
                <w:lang w:val="en-AU" w:eastAsia="zh-CN" w:bidi="th-TH"/>
              </w:rPr>
            </w:pPr>
          </w:p>
          <w:p w14:paraId="4331F548" w14:textId="404D5038" w:rsidR="00172FA3" w:rsidRDefault="00172FA3" w:rsidP="00172FA3">
            <w:pPr>
              <w:spacing w:after="160" w:line="259" w:lineRule="auto"/>
              <w:contextualSpacing/>
              <w:rPr>
                <w:rFonts w:cs="Cordia New"/>
                <w:szCs w:val="26"/>
                <w:lang w:val="en-AU" w:eastAsia="zh-CN" w:bidi="th-TH"/>
              </w:rPr>
            </w:pPr>
            <w:r>
              <w:rPr>
                <w:rFonts w:cs="Cordia New"/>
                <w:szCs w:val="26"/>
                <w:lang w:val="en-AU" w:eastAsia="zh-CN" w:bidi="th-TH"/>
              </w:rPr>
              <w:t>Additional Documentation resources:</w:t>
            </w:r>
          </w:p>
          <w:p w14:paraId="57495A09" w14:textId="77777777" w:rsidR="008F404E" w:rsidRDefault="008F404E" w:rsidP="009A4605">
            <w:pPr>
              <w:pStyle w:val="ListParagraph"/>
              <w:numPr>
                <w:ilvl w:val="0"/>
                <w:numId w:val="50"/>
              </w:numPr>
              <w:rPr>
                <w:lang w:val="en-AU" w:eastAsia="zh-CN" w:bidi="th-TH"/>
              </w:rPr>
            </w:pPr>
            <w:r w:rsidRPr="008F404E">
              <w:rPr>
                <w:lang w:val="en-AU" w:eastAsia="zh-CN" w:bidi="th-TH"/>
              </w:rPr>
              <w:t>CHCCOM005_SWLA_M1_Activity_2_Tasks_AandB_Audio_File</w:t>
            </w:r>
          </w:p>
          <w:p w14:paraId="6A1CBA4C" w14:textId="233C31A5" w:rsidR="00BE7DF2" w:rsidRPr="00CB5264" w:rsidRDefault="00BE7DF2" w:rsidP="009A4605">
            <w:pPr>
              <w:pStyle w:val="ListParagraph"/>
              <w:numPr>
                <w:ilvl w:val="0"/>
                <w:numId w:val="50"/>
              </w:numPr>
              <w:rPr>
                <w:lang w:val="en-AU" w:eastAsia="zh-CN" w:bidi="th-TH"/>
              </w:rPr>
            </w:pPr>
            <w:r w:rsidRPr="00CB5264">
              <w:rPr>
                <w:lang w:val="en-AU" w:eastAsia="zh-CN" w:bidi="th-TH"/>
              </w:rPr>
              <w:t>Happyville Compassionate Care Handbook</w:t>
            </w:r>
          </w:p>
          <w:p w14:paraId="7875B2F1" w14:textId="6BC62495" w:rsidR="00172FA3" w:rsidRPr="00CB5264" w:rsidRDefault="00BE7DF2" w:rsidP="009A4605">
            <w:pPr>
              <w:pStyle w:val="ListParagraph"/>
              <w:numPr>
                <w:ilvl w:val="1"/>
                <w:numId w:val="50"/>
              </w:numPr>
              <w:rPr>
                <w:lang w:val="en-AU" w:eastAsia="zh-CN" w:bidi="th-TH"/>
              </w:rPr>
            </w:pPr>
            <w:r w:rsidRPr="00CB5264">
              <w:rPr>
                <w:lang w:val="en-AU" w:eastAsia="zh-CN" w:bidi="th-TH"/>
              </w:rPr>
              <w:t xml:space="preserve">Part 10: </w:t>
            </w:r>
            <w:r w:rsidR="00172FA3" w:rsidRPr="00CB5264">
              <w:rPr>
                <w:lang w:val="en-AU" w:eastAsia="zh-CN" w:bidi="th-TH"/>
              </w:rPr>
              <w:t>Communication Policy and Procedures for digital communications</w:t>
            </w:r>
          </w:p>
          <w:p w14:paraId="565EACDA" w14:textId="0E4DFB86" w:rsidR="00172FA3" w:rsidRPr="00CB5264" w:rsidRDefault="00172A92" w:rsidP="009A4605">
            <w:pPr>
              <w:pStyle w:val="ListParagraph"/>
              <w:numPr>
                <w:ilvl w:val="0"/>
                <w:numId w:val="50"/>
              </w:numPr>
              <w:rPr>
                <w:lang w:val="en-AU" w:eastAsia="zh-CN" w:bidi="th-TH"/>
              </w:rPr>
            </w:pPr>
            <w:r>
              <w:rPr>
                <w:lang w:val="en-AU" w:eastAsia="zh-CN" w:bidi="th-TH"/>
              </w:rPr>
              <w:t xml:space="preserve">Happyville Compassionate Care </w:t>
            </w:r>
            <w:r w:rsidR="00172FA3" w:rsidRPr="00CB5264">
              <w:rPr>
                <w:lang w:val="en-AU" w:eastAsia="zh-CN" w:bidi="th-TH"/>
              </w:rPr>
              <w:t xml:space="preserve">Additional Services Information - </w:t>
            </w:r>
            <w:r w:rsidR="00CB5264" w:rsidRPr="00CB5264">
              <w:rPr>
                <w:lang w:val="en-AU" w:eastAsia="zh-CN" w:bidi="th-TH"/>
              </w:rPr>
              <w:t>F</w:t>
            </w:r>
            <w:r w:rsidR="00172FA3" w:rsidRPr="00CB5264">
              <w:rPr>
                <w:lang w:val="en-AU" w:eastAsia="zh-CN" w:bidi="th-TH"/>
              </w:rPr>
              <w:t>lyer</w:t>
            </w:r>
          </w:p>
          <w:p w14:paraId="2ABC8AF2" w14:textId="77777777" w:rsidR="00172FA3" w:rsidRPr="00172FA3" w:rsidRDefault="00172FA3" w:rsidP="00172FA3">
            <w:pPr>
              <w:spacing w:line="259" w:lineRule="auto"/>
              <w:ind w:left="411"/>
              <w:rPr>
                <w:lang w:val="en-AU" w:eastAsia="zh-CN" w:bidi="th-TH"/>
              </w:rPr>
            </w:pPr>
          </w:p>
          <w:p w14:paraId="5FD9747D" w14:textId="2FF0861D" w:rsidR="00434021" w:rsidRPr="00D22529" w:rsidRDefault="00434021" w:rsidP="00BD7F51">
            <w:pPr>
              <w:spacing w:after="160" w:line="259" w:lineRule="auto"/>
              <w:contextualSpacing/>
              <w:rPr>
                <w:rFonts w:cs="Cordia New"/>
                <w:szCs w:val="26"/>
                <w:lang w:val="en-AU" w:eastAsia="zh-CN" w:bidi="th-TH"/>
              </w:rPr>
            </w:pPr>
          </w:p>
        </w:tc>
      </w:tr>
      <w:tr w:rsidR="005E56A3" w:rsidRPr="00DC263E" w14:paraId="3330B810" w14:textId="77777777" w:rsidTr="005E56A3">
        <w:trPr>
          <w:trHeight w:val="839"/>
        </w:trPr>
        <w:tc>
          <w:tcPr>
            <w:tcW w:w="10175" w:type="dxa"/>
            <w:shd w:val="clear" w:color="auto" w:fill="auto"/>
            <w:vAlign w:val="center"/>
          </w:tcPr>
          <w:p w14:paraId="450F16BF" w14:textId="7CD01519" w:rsidR="008F404E" w:rsidRDefault="008F404E" w:rsidP="008F404E">
            <w:pPr>
              <w:rPr>
                <w:lang w:val="en-AU" w:eastAsia="zh-CN" w:bidi="th-TH"/>
              </w:rPr>
            </w:pPr>
            <w:r>
              <w:rPr>
                <w:rFonts w:cs="Cordia New"/>
                <w:b/>
                <w:bCs/>
                <w:szCs w:val="26"/>
                <w:lang w:val="en-AU" w:eastAsia="zh-CN" w:bidi="th-TH"/>
              </w:rPr>
              <w:t xml:space="preserve">Before you start this task, </w:t>
            </w:r>
            <w:r w:rsidRPr="008F404E">
              <w:rPr>
                <w:rFonts w:cs="Cordia New"/>
                <w:b/>
                <w:bCs/>
                <w:szCs w:val="26"/>
                <w:lang w:val="en-AU" w:eastAsia="zh-CN" w:bidi="th-TH"/>
              </w:rPr>
              <w:t xml:space="preserve">download </w:t>
            </w:r>
            <w:r>
              <w:rPr>
                <w:rFonts w:cs="Cordia New"/>
                <w:b/>
                <w:bCs/>
                <w:szCs w:val="26"/>
                <w:lang w:val="en-AU" w:eastAsia="zh-CN" w:bidi="th-TH"/>
              </w:rPr>
              <w:t xml:space="preserve">the </w:t>
            </w:r>
            <w:r w:rsidRPr="008F404E">
              <w:rPr>
                <w:rFonts w:cs="Cordia New"/>
                <w:b/>
                <w:bCs/>
                <w:szCs w:val="26"/>
                <w:lang w:val="en-AU" w:eastAsia="zh-CN" w:bidi="th-TH"/>
              </w:rPr>
              <w:t xml:space="preserve">audio file: </w:t>
            </w:r>
            <w:r w:rsidRPr="008F404E">
              <w:rPr>
                <w:lang w:val="en-AU" w:eastAsia="zh-CN" w:bidi="th-TH"/>
              </w:rPr>
              <w:t>CHCCOM005_SWLA_M1_Activity_2_Tasks_AandB_Audio_File</w:t>
            </w:r>
          </w:p>
          <w:p w14:paraId="635BF7BE" w14:textId="6EE870DB" w:rsidR="008F404E" w:rsidRDefault="008F404E" w:rsidP="005E56A3">
            <w:pPr>
              <w:spacing w:after="160" w:line="276" w:lineRule="auto"/>
              <w:contextualSpacing/>
              <w:rPr>
                <w:rFonts w:cs="Cordia New"/>
                <w:b/>
                <w:bCs/>
                <w:szCs w:val="26"/>
                <w:lang w:val="en-AU" w:eastAsia="zh-CN" w:bidi="th-TH"/>
              </w:rPr>
            </w:pPr>
          </w:p>
          <w:p w14:paraId="210BCA23" w14:textId="340FF5F8" w:rsidR="005E56A3" w:rsidRPr="007F3E4D" w:rsidRDefault="005E56A3" w:rsidP="005E56A3">
            <w:pPr>
              <w:spacing w:after="160" w:line="276" w:lineRule="auto"/>
              <w:contextualSpacing/>
              <w:rPr>
                <w:rFonts w:cs="Cordia New"/>
                <w:b/>
                <w:bCs/>
                <w:szCs w:val="26"/>
                <w:lang w:val="en-AU" w:eastAsia="zh-CN" w:bidi="th-TH"/>
              </w:rPr>
            </w:pPr>
            <w:r w:rsidRPr="007F3E4D">
              <w:rPr>
                <w:rFonts w:cs="Cordia New"/>
                <w:b/>
                <w:bCs/>
                <w:szCs w:val="26"/>
                <w:lang w:val="en-AU" w:eastAsia="zh-CN" w:bidi="th-TH"/>
              </w:rPr>
              <w:t xml:space="preserve">Scenario: </w:t>
            </w:r>
          </w:p>
          <w:p w14:paraId="5C56547D" w14:textId="77777777" w:rsidR="005E56A3" w:rsidRDefault="005E56A3" w:rsidP="005E56A3">
            <w:pPr>
              <w:spacing w:after="160" w:line="276" w:lineRule="auto"/>
              <w:contextualSpacing/>
              <w:rPr>
                <w:rFonts w:cs="Cordia New"/>
                <w:szCs w:val="26"/>
                <w:lang w:val="en-AU" w:eastAsia="zh-CN" w:bidi="th-TH"/>
              </w:rPr>
            </w:pPr>
            <w:r>
              <w:rPr>
                <w:rFonts w:cs="Cordia New"/>
                <w:szCs w:val="26"/>
                <w:lang w:val="en-AU" w:eastAsia="zh-CN" w:bidi="th-TH"/>
              </w:rPr>
              <w:t>You (Alex) have received the following voice mail from the Centre manager:</w:t>
            </w:r>
          </w:p>
          <w:p w14:paraId="76F42CF4" w14:textId="2E5E3379" w:rsidR="005E56A3" w:rsidRDefault="00E130DB" w:rsidP="005E56A3">
            <w:pPr>
              <w:spacing w:after="160" w:line="276" w:lineRule="auto"/>
              <w:contextualSpacing/>
              <w:rPr>
                <w:rFonts w:cs="Cordia New"/>
                <w:szCs w:val="26"/>
                <w:lang w:val="en-AU" w:eastAsia="zh-CN" w:bidi="th-TH"/>
              </w:rPr>
            </w:pPr>
            <w:r>
              <w:rPr>
                <w:rFonts w:cs="Cordia New"/>
                <w:szCs w:val="26"/>
                <w:lang w:val="en-AU" w:eastAsia="zh-CN" w:bidi="th-TH"/>
              </w:rPr>
              <w:t>P</w:t>
            </w:r>
            <w:r w:rsidR="005E56A3">
              <w:rPr>
                <w:rFonts w:cs="Cordia New"/>
                <w:szCs w:val="26"/>
                <w:lang w:val="en-AU" w:eastAsia="zh-CN" w:bidi="th-TH"/>
              </w:rPr>
              <w:t>lease listen and complete the workplace instructions within the voicemail.</w:t>
            </w:r>
          </w:p>
          <w:p w14:paraId="6A67E236" w14:textId="77777777" w:rsidR="00E130DB" w:rsidRDefault="00E130DB" w:rsidP="005E56A3">
            <w:pPr>
              <w:spacing w:after="160" w:line="276" w:lineRule="auto"/>
              <w:contextualSpacing/>
              <w:rPr>
                <w:rFonts w:cs="Cordia New"/>
                <w:szCs w:val="26"/>
                <w:lang w:val="en-AU" w:eastAsia="zh-CN" w:bidi="th-TH"/>
              </w:rPr>
            </w:pPr>
          </w:p>
          <w:p w14:paraId="106D7BEA" w14:textId="7480AC0B" w:rsidR="005E56A3" w:rsidRDefault="005E56A3" w:rsidP="005E56A3">
            <w:pPr>
              <w:spacing w:after="160" w:line="276" w:lineRule="auto"/>
              <w:contextualSpacing/>
              <w:rPr>
                <w:rFonts w:cs="Cordia New"/>
                <w:szCs w:val="26"/>
                <w:lang w:val="en-AU" w:eastAsia="zh-CN" w:bidi="th-TH"/>
              </w:rPr>
            </w:pPr>
          </w:p>
          <w:p w14:paraId="411E189D" w14:textId="77777777" w:rsidR="00E130DB" w:rsidRDefault="00E130DB" w:rsidP="005E56A3">
            <w:pPr>
              <w:spacing w:after="160" w:line="276" w:lineRule="auto"/>
              <w:contextualSpacing/>
              <w:rPr>
                <w:rFonts w:cs="Cordia New"/>
                <w:i/>
                <w:iCs/>
                <w:color w:val="FF0000"/>
                <w:szCs w:val="26"/>
                <w:lang w:val="en-AU" w:eastAsia="zh-CN" w:bidi="th-TH"/>
              </w:rPr>
            </w:pPr>
            <w:r>
              <w:rPr>
                <w:rFonts w:cs="Cordia New"/>
                <w:i/>
                <w:iCs/>
                <w:color w:val="FF0000"/>
                <w:szCs w:val="26"/>
                <w:lang w:val="en-AU" w:eastAsia="zh-CN" w:bidi="th-TH"/>
              </w:rPr>
              <w:t>Note to assessor: The following script is what is included in the voicemail:</w:t>
            </w:r>
          </w:p>
          <w:p w14:paraId="1D93BFD6" w14:textId="77777777" w:rsidR="00E130DB" w:rsidRDefault="00E130DB" w:rsidP="005E56A3">
            <w:pPr>
              <w:spacing w:after="160" w:line="276" w:lineRule="auto"/>
              <w:contextualSpacing/>
              <w:rPr>
                <w:rFonts w:cs="Cordia New"/>
                <w:i/>
                <w:iCs/>
                <w:color w:val="FF0000"/>
                <w:szCs w:val="26"/>
                <w:lang w:val="en-AU" w:eastAsia="zh-CN" w:bidi="th-TH"/>
              </w:rPr>
            </w:pPr>
          </w:p>
          <w:p w14:paraId="53376971" w14:textId="3AA3161A"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Hi Alex,</w:t>
            </w:r>
          </w:p>
          <w:p w14:paraId="0FD4FF0D"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 xml:space="preserve">Thanks for offering to help with the preparation of the digital communications, for next month while the receptionist is away. </w:t>
            </w:r>
          </w:p>
          <w:p w14:paraId="794957E2"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As you are new to the centre, please make yourself familiar with the following documents:</w:t>
            </w:r>
          </w:p>
          <w:p w14:paraId="0DBD61DB" w14:textId="77777777" w:rsidR="005E56A3" w:rsidRPr="005E56A3" w:rsidRDefault="005E56A3" w:rsidP="005E56A3">
            <w:pPr>
              <w:pStyle w:val="ListParagraph"/>
              <w:numPr>
                <w:ilvl w:val="0"/>
                <w:numId w:val="46"/>
              </w:numPr>
              <w:rPr>
                <w:i/>
                <w:iCs/>
                <w:color w:val="FF0000"/>
                <w:lang w:val="en-AU" w:eastAsia="zh-CN" w:bidi="th-TH"/>
              </w:rPr>
            </w:pPr>
            <w:r w:rsidRPr="005E56A3">
              <w:rPr>
                <w:i/>
                <w:iCs/>
                <w:color w:val="FF0000"/>
                <w:lang w:val="en-AU" w:eastAsia="zh-CN" w:bidi="th-TH"/>
              </w:rPr>
              <w:t>Communication Policy and Procedures for digital communications</w:t>
            </w:r>
          </w:p>
          <w:p w14:paraId="355FBFA3" w14:textId="77777777" w:rsidR="005E56A3" w:rsidRPr="005E56A3" w:rsidRDefault="005E56A3" w:rsidP="005E56A3">
            <w:pPr>
              <w:pStyle w:val="ListParagraph"/>
              <w:numPr>
                <w:ilvl w:val="0"/>
                <w:numId w:val="46"/>
              </w:numPr>
              <w:rPr>
                <w:i/>
                <w:iCs/>
                <w:color w:val="FF0000"/>
                <w:lang w:val="en-AU" w:eastAsia="zh-CN" w:bidi="th-TH"/>
              </w:rPr>
            </w:pPr>
            <w:r w:rsidRPr="005E56A3">
              <w:rPr>
                <w:i/>
                <w:iCs/>
                <w:color w:val="FF0000"/>
                <w:lang w:val="en-AU" w:eastAsia="zh-CN" w:bidi="th-TH"/>
              </w:rPr>
              <w:t>Additional Services fact sheet.</w:t>
            </w:r>
          </w:p>
          <w:p w14:paraId="3547A915"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i/>
                <w:iCs/>
                <w:color w:val="FF0000"/>
                <w:szCs w:val="26"/>
                <w:lang w:val="en-AU" w:eastAsia="zh-CN" w:bidi="th-TH"/>
              </w:rPr>
              <w:t>In all communications, please ensure you use industry terminology and follow the correct written and digital communication protocols.</w:t>
            </w:r>
          </w:p>
          <w:p w14:paraId="192E4E71"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b/>
                <w:bCs/>
                <w:i/>
                <w:iCs/>
                <w:color w:val="FF0000"/>
                <w:szCs w:val="26"/>
                <w:lang w:val="en-AU" w:eastAsia="zh-CN" w:bidi="th-TH"/>
              </w:rPr>
              <w:t>I ask that you create 2 emails</w:t>
            </w:r>
            <w:r w:rsidRPr="005E56A3">
              <w:rPr>
                <w:rFonts w:cs="Cordia New"/>
                <w:i/>
                <w:iCs/>
                <w:color w:val="FF0000"/>
                <w:szCs w:val="26"/>
                <w:lang w:val="en-AU" w:eastAsia="zh-CN" w:bidi="th-TH"/>
              </w:rPr>
              <w:t>:</w:t>
            </w:r>
          </w:p>
          <w:p w14:paraId="2084074A"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b/>
                <w:bCs/>
                <w:i/>
                <w:iCs/>
                <w:color w:val="FF0000"/>
                <w:szCs w:val="26"/>
                <w:lang w:val="en-AU" w:eastAsia="zh-CN" w:bidi="th-TH"/>
              </w:rPr>
              <w:t>Task A)</w:t>
            </w:r>
            <w:r w:rsidRPr="005E56A3">
              <w:rPr>
                <w:rFonts w:cs="Cordia New"/>
                <w:i/>
                <w:iCs/>
                <w:color w:val="FF0000"/>
                <w:szCs w:val="26"/>
                <w:lang w:val="en-AU" w:eastAsia="zh-CN" w:bidi="th-TH"/>
              </w:rPr>
              <w:t xml:space="preserve"> Create a clarifying email to me </w:t>
            </w:r>
            <w:hyperlink r:id="rId16" w:history="1">
              <w:r w:rsidRPr="005E56A3">
                <w:rPr>
                  <w:rStyle w:val="Hyperlink"/>
                  <w:rFonts w:cs="Cordia New"/>
                  <w:i/>
                  <w:iCs/>
                  <w:color w:val="FF0000"/>
                  <w:szCs w:val="26"/>
                </w:rPr>
                <w:t>Manager@hcc.com</w:t>
              </w:r>
            </w:hyperlink>
            <w:r w:rsidRPr="005E56A3">
              <w:rPr>
                <w:rFonts w:cs="Cordia New"/>
                <w:i/>
                <w:iCs/>
                <w:color w:val="FF0000"/>
                <w:szCs w:val="26"/>
                <w:lang w:val="en-AU" w:eastAsia="zh-CN" w:bidi="th-TH"/>
              </w:rPr>
              <w:t>)</w:t>
            </w:r>
          </w:p>
          <w:p w14:paraId="04186B3E" w14:textId="77777777" w:rsidR="005E56A3" w:rsidRPr="005E56A3" w:rsidRDefault="005E56A3" w:rsidP="009A4605">
            <w:pPr>
              <w:pStyle w:val="ListParagraph"/>
              <w:numPr>
                <w:ilvl w:val="0"/>
                <w:numId w:val="54"/>
              </w:numPr>
              <w:rPr>
                <w:i/>
                <w:iCs/>
                <w:color w:val="FF0000"/>
                <w:lang w:val="en-AU" w:eastAsia="zh-CN" w:bidi="th-TH"/>
              </w:rPr>
            </w:pPr>
            <w:r w:rsidRPr="005E56A3">
              <w:rPr>
                <w:i/>
                <w:iCs/>
                <w:color w:val="FF0000"/>
                <w:lang w:val="en-AU" w:eastAsia="zh-CN" w:bidi="th-TH"/>
              </w:rPr>
              <w:t xml:space="preserve">confirm you understand the instructions in the voicemail </w:t>
            </w:r>
          </w:p>
          <w:p w14:paraId="37D6D655" w14:textId="77777777" w:rsidR="005E56A3" w:rsidRPr="005E56A3" w:rsidRDefault="005E56A3" w:rsidP="009A4605">
            <w:pPr>
              <w:pStyle w:val="ListParagraph"/>
              <w:numPr>
                <w:ilvl w:val="0"/>
                <w:numId w:val="54"/>
              </w:numPr>
              <w:rPr>
                <w:i/>
                <w:iCs/>
                <w:color w:val="FF0000"/>
                <w:lang w:val="en-AU" w:eastAsia="zh-CN" w:bidi="th-TH"/>
              </w:rPr>
            </w:pPr>
            <w:r w:rsidRPr="005E56A3">
              <w:rPr>
                <w:i/>
                <w:iCs/>
                <w:color w:val="FF0000"/>
                <w:lang w:val="en-AU" w:eastAsia="zh-CN" w:bidi="th-TH"/>
              </w:rPr>
              <w:lastRenderedPageBreak/>
              <w:t>agree to send emails requesting information and negotiate the date it is to be received b</w:t>
            </w:r>
            <w:r w:rsidRPr="005E56A3">
              <w:rPr>
                <w:i/>
                <w:iCs/>
                <w:color w:val="FF0000"/>
              </w:rPr>
              <w:t xml:space="preserve">y, </w:t>
            </w:r>
            <w:r w:rsidRPr="005E56A3">
              <w:rPr>
                <w:i/>
                <w:iCs/>
                <w:color w:val="FF0000"/>
                <w:lang w:val="en-AU" w:eastAsia="zh-CN" w:bidi="th-TH"/>
              </w:rPr>
              <w:t xml:space="preserve">with Tony who is the Activities Manager and Chris who is the Family Liaison Manger.  </w:t>
            </w:r>
          </w:p>
          <w:p w14:paraId="47E9462F" w14:textId="77777777" w:rsidR="005E56A3" w:rsidRPr="005E56A3" w:rsidRDefault="005E56A3" w:rsidP="009A4605">
            <w:pPr>
              <w:pStyle w:val="ListParagraph"/>
              <w:numPr>
                <w:ilvl w:val="0"/>
                <w:numId w:val="54"/>
              </w:numPr>
              <w:rPr>
                <w:i/>
                <w:iCs/>
                <w:color w:val="FF0000"/>
                <w:lang w:val="en-AU" w:eastAsia="zh-CN" w:bidi="th-TH"/>
              </w:rPr>
            </w:pPr>
            <w:r w:rsidRPr="005E56A3">
              <w:rPr>
                <w:i/>
                <w:iCs/>
                <w:color w:val="FF0000"/>
                <w:lang w:val="en-AU" w:eastAsia="zh-CN" w:bidi="th-TH"/>
              </w:rPr>
              <w:t xml:space="preserve">Confirm you will send the emails to the other managers Chris and Tony by end of business today. </w:t>
            </w:r>
          </w:p>
          <w:p w14:paraId="5B36419A" w14:textId="77777777" w:rsidR="005E56A3" w:rsidRPr="005E56A3" w:rsidRDefault="005E56A3" w:rsidP="005E56A3">
            <w:pPr>
              <w:spacing w:after="160" w:line="276" w:lineRule="auto"/>
              <w:contextualSpacing/>
              <w:rPr>
                <w:rFonts w:cs="Cordia New"/>
                <w:i/>
                <w:iCs/>
                <w:color w:val="FF0000"/>
                <w:szCs w:val="26"/>
                <w:lang w:val="en-AU" w:eastAsia="zh-CN" w:bidi="th-TH"/>
              </w:rPr>
            </w:pPr>
          </w:p>
          <w:p w14:paraId="4B7FAA8E" w14:textId="77777777" w:rsidR="005E56A3" w:rsidRPr="005E56A3" w:rsidRDefault="005E56A3" w:rsidP="005E56A3">
            <w:pPr>
              <w:spacing w:after="160" w:line="276" w:lineRule="auto"/>
              <w:contextualSpacing/>
              <w:rPr>
                <w:rFonts w:cs="Cordia New"/>
                <w:i/>
                <w:iCs/>
                <w:color w:val="FF0000"/>
                <w:szCs w:val="26"/>
                <w:lang w:val="en-AU" w:eastAsia="zh-CN" w:bidi="th-TH"/>
              </w:rPr>
            </w:pPr>
            <w:r w:rsidRPr="005E56A3">
              <w:rPr>
                <w:rFonts w:cs="Cordia New"/>
                <w:b/>
                <w:bCs/>
                <w:i/>
                <w:iCs/>
                <w:color w:val="FF0000"/>
                <w:szCs w:val="26"/>
                <w:lang w:val="en-AU" w:eastAsia="zh-CN" w:bidi="th-TH"/>
              </w:rPr>
              <w:t>Task B)</w:t>
            </w:r>
            <w:r w:rsidRPr="005E56A3">
              <w:rPr>
                <w:rFonts w:cs="Cordia New"/>
                <w:i/>
                <w:iCs/>
                <w:color w:val="FF0000"/>
                <w:szCs w:val="26"/>
                <w:lang w:val="en-AU" w:eastAsia="zh-CN" w:bidi="th-TH"/>
              </w:rPr>
              <w:t xml:space="preserve"> Email both the Activities Manager Tony at </w:t>
            </w:r>
            <w:hyperlink r:id="rId17" w:history="1">
              <w:r w:rsidRPr="005E56A3">
                <w:rPr>
                  <w:rStyle w:val="Hyperlink"/>
                  <w:rFonts w:cs="Cordia New"/>
                  <w:i/>
                  <w:iCs/>
                  <w:color w:val="FF0000"/>
                  <w:szCs w:val="26"/>
                </w:rPr>
                <w:t>AM@hcc.com</w:t>
              </w:r>
            </w:hyperlink>
            <w:r w:rsidRPr="005E56A3">
              <w:rPr>
                <w:rFonts w:cs="Cordia New"/>
                <w:i/>
                <w:iCs/>
                <w:color w:val="FF0000"/>
                <w:szCs w:val="26"/>
                <w:lang w:val="en-AU" w:eastAsia="zh-CN" w:bidi="th-TH"/>
              </w:rPr>
              <w:t xml:space="preserve"> and the Family Liaison Manager Chris </w:t>
            </w:r>
            <w:hyperlink r:id="rId18" w:history="1">
              <w:r w:rsidRPr="005E56A3">
                <w:rPr>
                  <w:rStyle w:val="Hyperlink"/>
                  <w:rFonts w:cs="Cordia New"/>
                  <w:i/>
                  <w:iCs/>
                  <w:color w:val="FF0000"/>
                  <w:szCs w:val="26"/>
                </w:rPr>
                <w:t>LM@hcc.com</w:t>
              </w:r>
            </w:hyperlink>
            <w:r w:rsidRPr="005E56A3">
              <w:rPr>
                <w:rFonts w:cs="Cordia New"/>
                <w:i/>
                <w:iCs/>
                <w:color w:val="FF0000"/>
                <w:szCs w:val="26"/>
                <w:lang w:val="en-AU" w:eastAsia="zh-CN" w:bidi="th-TH"/>
              </w:rPr>
              <w:t xml:space="preserve"> and address the following issues:</w:t>
            </w:r>
          </w:p>
          <w:p w14:paraId="7BBEDBDB" w14:textId="77777777" w:rsidR="005E56A3" w:rsidRPr="005E56A3" w:rsidRDefault="005E56A3" w:rsidP="005E56A3">
            <w:pPr>
              <w:pStyle w:val="ListParagraph"/>
              <w:numPr>
                <w:ilvl w:val="0"/>
                <w:numId w:val="47"/>
              </w:numPr>
              <w:rPr>
                <w:i/>
                <w:iCs/>
                <w:color w:val="FF0000"/>
                <w:lang w:val="en-AU" w:eastAsia="zh-CN" w:bidi="th-TH"/>
              </w:rPr>
            </w:pPr>
            <w:r w:rsidRPr="005E56A3">
              <w:rPr>
                <w:i/>
                <w:iCs/>
                <w:color w:val="FF0000"/>
                <w:lang w:val="en-AU" w:eastAsia="zh-CN" w:bidi="th-TH"/>
              </w:rPr>
              <w:t>Request Chris and Tony send you their contribution to next month’s flyer</w:t>
            </w:r>
          </w:p>
          <w:p w14:paraId="11E31613" w14:textId="77777777" w:rsidR="00A8008D" w:rsidRPr="00A8008D" w:rsidRDefault="005E56A3" w:rsidP="005E56A3">
            <w:pPr>
              <w:pStyle w:val="ListParagraph"/>
              <w:numPr>
                <w:ilvl w:val="0"/>
                <w:numId w:val="47"/>
              </w:numPr>
              <w:rPr>
                <w:color w:val="FF0000"/>
              </w:rPr>
            </w:pPr>
            <w:r w:rsidRPr="005E56A3">
              <w:rPr>
                <w:i/>
                <w:iCs/>
                <w:color w:val="FF0000"/>
                <w:lang w:val="en-AU" w:eastAsia="zh-CN" w:bidi="th-TH"/>
              </w:rPr>
              <w:t>Negotiate with Tony and Chris- by offering them two different dates for the information to be received  by, to ensure that the printing date is met.</w:t>
            </w:r>
          </w:p>
          <w:p w14:paraId="6A8CB60B" w14:textId="74636011" w:rsidR="005E56A3" w:rsidRPr="00A8008D" w:rsidRDefault="005E56A3" w:rsidP="005E56A3">
            <w:pPr>
              <w:pStyle w:val="ListParagraph"/>
              <w:numPr>
                <w:ilvl w:val="0"/>
                <w:numId w:val="47"/>
              </w:numPr>
              <w:rPr>
                <w:color w:val="FF0000"/>
              </w:rPr>
            </w:pPr>
            <w:r w:rsidRPr="00A8008D">
              <w:rPr>
                <w:i/>
                <w:iCs/>
                <w:color w:val="FF0000"/>
                <w:lang w:val="en-AU" w:eastAsia="zh-CN" w:bidi="th-TH"/>
              </w:rPr>
              <w:t xml:space="preserve">Include the relevant information regarding  </w:t>
            </w:r>
            <w:r w:rsidRPr="00A8008D">
              <w:rPr>
                <w:b/>
                <w:bCs/>
                <w:i/>
                <w:iCs/>
                <w:color w:val="FF0000"/>
                <w:lang w:val="en-AU" w:eastAsia="zh-CN" w:bidi="th-TH"/>
              </w:rPr>
              <w:t>2 external services</w:t>
            </w:r>
            <w:r w:rsidRPr="00A8008D">
              <w:rPr>
                <w:i/>
                <w:iCs/>
                <w:color w:val="FF0000"/>
                <w:lang w:val="en-AU" w:eastAsia="zh-CN" w:bidi="th-TH"/>
              </w:rPr>
              <w:t xml:space="preserve"> from the fact sheet that Happyville Compassionate Care currently offers to clients, </w:t>
            </w:r>
            <w:r w:rsidR="00765B71" w:rsidRPr="00A8008D">
              <w:rPr>
                <w:i/>
                <w:iCs/>
                <w:color w:val="FF0000"/>
                <w:lang w:val="en-AU" w:eastAsia="zh-CN" w:bidi="th-TH"/>
              </w:rPr>
              <w:t>and</w:t>
            </w:r>
            <w:r w:rsidRPr="00A8008D">
              <w:rPr>
                <w:i/>
                <w:iCs/>
                <w:color w:val="FF0000"/>
                <w:lang w:val="en-AU" w:eastAsia="zh-CN" w:bidi="th-TH"/>
              </w:rPr>
              <w:t xml:space="preserve"> ensure you include the lines of communication for example: phone/email for both services to Chris and Tony</w:t>
            </w:r>
            <w:r w:rsidR="001E414C" w:rsidRPr="00A8008D">
              <w:rPr>
                <w:i/>
                <w:iCs/>
                <w:color w:val="FF0000"/>
                <w:lang w:val="en-AU" w:eastAsia="zh-CN" w:bidi="th-TH"/>
              </w:rPr>
              <w:t>.</w:t>
            </w:r>
            <w:r w:rsidRPr="00A8008D">
              <w:rPr>
                <w:i/>
                <w:iCs/>
                <w:color w:val="FF0000"/>
                <w:shd w:val="clear" w:color="auto" w:fill="B4C6E7" w:themeFill="accent1" w:themeFillTint="66"/>
                <w:lang w:val="en-AU" w:eastAsia="zh-CN" w:bidi="th-TH"/>
              </w:rPr>
              <w:t xml:space="preserve"> </w:t>
            </w:r>
          </w:p>
        </w:tc>
      </w:tr>
      <w:tr w:rsidR="005E56A3" w:rsidRPr="00434021" w14:paraId="54C3514B" w14:textId="77777777" w:rsidTr="00373751">
        <w:trPr>
          <w:trHeight w:val="557"/>
        </w:trPr>
        <w:tc>
          <w:tcPr>
            <w:tcW w:w="10175" w:type="dxa"/>
            <w:shd w:val="clear" w:color="auto" w:fill="E7E6E6" w:themeFill="background2"/>
            <w:vAlign w:val="center"/>
          </w:tcPr>
          <w:p w14:paraId="0C5284F5" w14:textId="3B806AA8" w:rsidR="005E56A3" w:rsidRPr="00434021" w:rsidRDefault="005E56A3" w:rsidP="005E56A3">
            <w:pPr>
              <w:spacing w:after="160" w:line="276" w:lineRule="auto"/>
              <w:contextualSpacing/>
            </w:pPr>
            <w:r>
              <w:rPr>
                <w:rFonts w:cs="Cordia New"/>
                <w:b/>
                <w:bCs/>
                <w:szCs w:val="26"/>
                <w:lang w:val="en-AU" w:eastAsia="zh-CN" w:bidi="th-TH"/>
              </w:rPr>
              <w:lastRenderedPageBreak/>
              <w:t xml:space="preserve">Activity 2 Task A: Listen </w:t>
            </w:r>
            <w:r w:rsidRPr="00490F4E">
              <w:rPr>
                <w:rFonts w:cs="Cordia New"/>
                <w:b/>
                <w:bCs/>
                <w:szCs w:val="26"/>
                <w:lang w:val="en-AU" w:eastAsia="zh-CN" w:bidi="th-TH"/>
              </w:rPr>
              <w:t xml:space="preserve">and respond to </w:t>
            </w:r>
            <w:r>
              <w:rPr>
                <w:rFonts w:cs="Cordia New"/>
                <w:b/>
                <w:bCs/>
                <w:szCs w:val="26"/>
                <w:lang w:val="en-AU" w:eastAsia="zh-CN" w:bidi="th-TH"/>
              </w:rPr>
              <w:t xml:space="preserve">the </w:t>
            </w:r>
            <w:r w:rsidRPr="00490F4E">
              <w:rPr>
                <w:rFonts w:cs="Cordia New"/>
                <w:b/>
                <w:bCs/>
                <w:szCs w:val="26"/>
                <w:lang w:val="en-AU" w:eastAsia="zh-CN" w:bidi="th-TH"/>
              </w:rPr>
              <w:t>voice mail</w:t>
            </w:r>
          </w:p>
        </w:tc>
      </w:tr>
      <w:tr w:rsidR="005E56A3" w:rsidRPr="00434021" w14:paraId="0CC7E1C4" w14:textId="77777777" w:rsidTr="00AD1FFA">
        <w:trPr>
          <w:trHeight w:val="596"/>
        </w:trPr>
        <w:tc>
          <w:tcPr>
            <w:tcW w:w="10175" w:type="dxa"/>
            <w:shd w:val="clear" w:color="auto" w:fill="FFFFFF" w:themeFill="background1"/>
            <w:vAlign w:val="center"/>
          </w:tcPr>
          <w:p w14:paraId="04A36E37" w14:textId="3632E47E" w:rsidR="005E56A3" w:rsidRPr="007F3E4D" w:rsidRDefault="005E56A3" w:rsidP="005E56A3">
            <w:pPr>
              <w:spacing w:after="160"/>
              <w:contextualSpacing/>
              <w:rPr>
                <w:lang w:val="en-AU" w:eastAsia="zh-CN" w:bidi="th-TH"/>
              </w:rPr>
            </w:pPr>
            <w:r w:rsidRPr="007F3E4D">
              <w:rPr>
                <w:rFonts w:cs="Cordia New"/>
                <w:b/>
                <w:bCs/>
                <w:szCs w:val="26"/>
                <w:lang w:val="en-AU" w:eastAsia="zh-CN" w:bidi="th-TH"/>
              </w:rPr>
              <w:t xml:space="preserve">Email 1: </w:t>
            </w:r>
            <w:r w:rsidRPr="007F3E4D">
              <w:rPr>
                <w:rFonts w:cs="Cordia New"/>
                <w:szCs w:val="26"/>
                <w:lang w:val="en-AU" w:eastAsia="zh-CN" w:bidi="th-TH"/>
              </w:rPr>
              <w:t>Clarify work instructions with the manager</w:t>
            </w:r>
            <w:r>
              <w:rPr>
                <w:lang w:val="en-AU" w:eastAsia="zh-CN" w:bidi="th-TH"/>
              </w:rPr>
              <w:t xml:space="preserve"> and negotiate time frames (details in voice mail)</w:t>
            </w:r>
          </w:p>
        </w:tc>
      </w:tr>
      <w:tr w:rsidR="005E56A3" w:rsidRPr="00434021" w14:paraId="71DB55B6" w14:textId="77777777" w:rsidTr="007F3E4D">
        <w:trPr>
          <w:trHeight w:val="798"/>
        </w:trPr>
        <w:tc>
          <w:tcPr>
            <w:tcW w:w="10175" w:type="dxa"/>
            <w:vAlign w:val="center"/>
          </w:tcPr>
          <w:p w14:paraId="6C5F0425" w14:textId="4C67DDCD" w:rsidR="005E56A3" w:rsidRPr="00B62979" w:rsidRDefault="005E56A3" w:rsidP="005E56A3">
            <w:pPr>
              <w:spacing w:line="259" w:lineRule="auto"/>
              <w:rPr>
                <w:rFonts w:cstheme="minorHAnsi"/>
                <w:color w:val="FF0000"/>
                <w:lang w:val="en-AU" w:eastAsia="zh-CN" w:bidi="th-TH"/>
              </w:rPr>
            </w:pPr>
            <w:r w:rsidRPr="00340D37">
              <w:rPr>
                <w:rFonts w:cstheme="minorHAnsi"/>
                <w:lang w:val="en-AU" w:eastAsia="zh-CN" w:bidi="th-TH"/>
              </w:rPr>
              <w:t xml:space="preserve">Email to Centre Manger </w:t>
            </w:r>
          </w:p>
          <w:tbl>
            <w:tblPr>
              <w:tblStyle w:val="TableGrid"/>
              <w:tblW w:w="0" w:type="auto"/>
              <w:tblLook w:val="04A0" w:firstRow="1" w:lastRow="0" w:firstColumn="1" w:lastColumn="0" w:noHBand="0" w:noVBand="1"/>
            </w:tblPr>
            <w:tblGrid>
              <w:gridCol w:w="7303"/>
            </w:tblGrid>
            <w:tr w:rsidR="005E56A3" w:rsidRPr="00B62979" w14:paraId="6A8AE941" w14:textId="77777777" w:rsidTr="009B491D">
              <w:trPr>
                <w:trHeight w:val="197"/>
              </w:trPr>
              <w:tc>
                <w:tcPr>
                  <w:tcW w:w="7303" w:type="dxa"/>
                </w:tcPr>
                <w:p w14:paraId="142F02CB" w14:textId="530426E6" w:rsidR="005E56A3" w:rsidRPr="00B62979" w:rsidRDefault="005E56A3" w:rsidP="005E56A3">
                  <w:pPr>
                    <w:ind w:right="-1988"/>
                    <w:rPr>
                      <w:rFonts w:cstheme="minorHAnsi"/>
                    </w:rPr>
                  </w:pPr>
                  <w:r>
                    <w:rPr>
                      <w:rFonts w:cstheme="minorHAnsi"/>
                    </w:rPr>
                    <w:t>Date:</w:t>
                  </w:r>
                </w:p>
              </w:tc>
            </w:tr>
            <w:tr w:rsidR="005E56A3" w:rsidRPr="00B62979" w14:paraId="5B49EA46" w14:textId="77777777" w:rsidTr="009B491D">
              <w:trPr>
                <w:trHeight w:val="197"/>
              </w:trPr>
              <w:tc>
                <w:tcPr>
                  <w:tcW w:w="7303" w:type="dxa"/>
                </w:tcPr>
                <w:p w14:paraId="1A376C7E" w14:textId="0A841C75" w:rsidR="005E56A3" w:rsidRPr="00B62979" w:rsidRDefault="005E56A3" w:rsidP="005E56A3">
                  <w:pPr>
                    <w:ind w:right="-1988"/>
                    <w:rPr>
                      <w:rFonts w:cstheme="minorHAnsi"/>
                    </w:rPr>
                  </w:pPr>
                  <w:r w:rsidRPr="00B62979">
                    <w:rPr>
                      <w:rFonts w:cstheme="minorHAnsi"/>
                    </w:rPr>
                    <w:t>To:</w:t>
                  </w:r>
                </w:p>
              </w:tc>
            </w:tr>
            <w:tr w:rsidR="005E56A3" w:rsidRPr="00B62979" w14:paraId="5C9BB43A" w14:textId="77777777" w:rsidTr="009B491D">
              <w:trPr>
                <w:trHeight w:val="204"/>
              </w:trPr>
              <w:tc>
                <w:tcPr>
                  <w:tcW w:w="7303" w:type="dxa"/>
                </w:tcPr>
                <w:p w14:paraId="6E2355B3" w14:textId="77777777" w:rsidR="005E56A3" w:rsidRPr="00B62979" w:rsidRDefault="005E56A3" w:rsidP="005E56A3">
                  <w:pPr>
                    <w:ind w:right="-1988"/>
                    <w:rPr>
                      <w:rFonts w:cstheme="minorHAnsi"/>
                    </w:rPr>
                  </w:pPr>
                  <w:r w:rsidRPr="00B62979">
                    <w:rPr>
                      <w:rFonts w:eastAsia="Times New Roman" w:cstheme="minorHAnsi"/>
                      <w:lang w:val="en-US" w:eastAsia="en-AU"/>
                    </w:rPr>
                    <w:t>Cc:</w:t>
                  </w:r>
                </w:p>
              </w:tc>
            </w:tr>
            <w:tr w:rsidR="005E56A3" w:rsidRPr="00B62979" w14:paraId="1F2C7E12" w14:textId="77777777" w:rsidTr="009B491D">
              <w:trPr>
                <w:trHeight w:val="197"/>
              </w:trPr>
              <w:tc>
                <w:tcPr>
                  <w:tcW w:w="7303" w:type="dxa"/>
                </w:tcPr>
                <w:p w14:paraId="5C5E0D2E" w14:textId="77777777" w:rsidR="005E56A3" w:rsidRPr="00B62979" w:rsidRDefault="005E56A3" w:rsidP="005E56A3">
                  <w:pPr>
                    <w:ind w:right="-1988"/>
                    <w:rPr>
                      <w:rFonts w:eastAsia="Times New Roman" w:cstheme="minorHAnsi"/>
                      <w:lang w:val="en-US" w:eastAsia="en-AU"/>
                    </w:rPr>
                  </w:pPr>
                  <w:r>
                    <w:rPr>
                      <w:rFonts w:eastAsia="Times New Roman" w:cstheme="minorHAnsi"/>
                      <w:lang w:val="en-US" w:eastAsia="en-AU"/>
                    </w:rPr>
                    <w:t xml:space="preserve">From: </w:t>
                  </w:r>
                </w:p>
              </w:tc>
            </w:tr>
            <w:tr w:rsidR="005E56A3" w:rsidRPr="00B62979" w14:paraId="11228012" w14:textId="77777777" w:rsidTr="009B491D">
              <w:trPr>
                <w:trHeight w:val="204"/>
              </w:trPr>
              <w:tc>
                <w:tcPr>
                  <w:tcW w:w="7303" w:type="dxa"/>
                </w:tcPr>
                <w:p w14:paraId="08ED42A6" w14:textId="77777777" w:rsidR="005E56A3" w:rsidRPr="00B62979" w:rsidRDefault="005E56A3" w:rsidP="005E56A3">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5E56A3" w:rsidRPr="00B62979" w14:paraId="0552F018" w14:textId="77777777" w:rsidTr="009B491D">
              <w:trPr>
                <w:trHeight w:val="401"/>
              </w:trPr>
              <w:tc>
                <w:tcPr>
                  <w:tcW w:w="7303" w:type="dxa"/>
                </w:tcPr>
                <w:p w14:paraId="7397FAFE" w14:textId="77777777" w:rsidR="005E56A3" w:rsidRPr="00B62979" w:rsidRDefault="005E56A3" w:rsidP="005E56A3">
                  <w:pPr>
                    <w:ind w:right="-1988"/>
                    <w:rPr>
                      <w:rFonts w:cstheme="minorHAnsi"/>
                    </w:rPr>
                  </w:pPr>
                  <w:r w:rsidRPr="00B62979">
                    <w:rPr>
                      <w:rFonts w:cstheme="minorHAnsi"/>
                    </w:rPr>
                    <w:t>Email Body:</w:t>
                  </w:r>
                </w:p>
                <w:p w14:paraId="2884D4EA" w14:textId="77777777" w:rsidR="005E56A3" w:rsidRDefault="005E56A3" w:rsidP="005E56A3">
                  <w:pPr>
                    <w:ind w:right="-1988"/>
                    <w:rPr>
                      <w:rFonts w:cstheme="minorHAnsi"/>
                      <w:i/>
                      <w:iCs/>
                      <w:color w:val="FF0000"/>
                    </w:rPr>
                  </w:pPr>
                </w:p>
                <w:p w14:paraId="0AE8EB8E" w14:textId="77777777" w:rsidR="005E56A3" w:rsidRDefault="005E56A3" w:rsidP="005E56A3">
                  <w:pPr>
                    <w:ind w:right="-1988"/>
                    <w:rPr>
                      <w:rFonts w:cstheme="minorHAnsi"/>
                      <w:i/>
                      <w:iCs/>
                      <w:color w:val="FF0000"/>
                    </w:rPr>
                  </w:pPr>
                </w:p>
                <w:p w14:paraId="24A15232" w14:textId="77777777" w:rsidR="005E56A3" w:rsidRDefault="005E56A3" w:rsidP="005E56A3">
                  <w:pPr>
                    <w:ind w:right="-1988"/>
                    <w:rPr>
                      <w:rFonts w:cstheme="minorHAnsi"/>
                      <w:i/>
                      <w:iCs/>
                      <w:color w:val="FF0000"/>
                    </w:rPr>
                  </w:pPr>
                </w:p>
                <w:p w14:paraId="5BDB1710" w14:textId="77777777" w:rsidR="005E56A3" w:rsidRDefault="005E56A3" w:rsidP="005E56A3">
                  <w:pPr>
                    <w:ind w:right="-1988"/>
                    <w:rPr>
                      <w:rFonts w:cstheme="minorHAnsi"/>
                      <w:i/>
                      <w:iCs/>
                      <w:color w:val="FF0000"/>
                    </w:rPr>
                  </w:pPr>
                </w:p>
                <w:p w14:paraId="7F10A4EA" w14:textId="77777777" w:rsidR="005E56A3" w:rsidRDefault="005E56A3" w:rsidP="005E56A3">
                  <w:pPr>
                    <w:ind w:right="-1988"/>
                    <w:rPr>
                      <w:rFonts w:cstheme="minorHAnsi"/>
                      <w:i/>
                      <w:iCs/>
                      <w:color w:val="FF0000"/>
                    </w:rPr>
                  </w:pPr>
                </w:p>
                <w:p w14:paraId="3C93989F" w14:textId="77777777" w:rsidR="005E56A3" w:rsidRPr="00E749B7" w:rsidRDefault="005E56A3" w:rsidP="005E56A3">
                  <w:pPr>
                    <w:ind w:right="-1988"/>
                    <w:rPr>
                      <w:rFonts w:cstheme="minorHAnsi"/>
                      <w:i/>
                      <w:iCs/>
                      <w:color w:val="FF0000"/>
                    </w:rPr>
                  </w:pPr>
                </w:p>
              </w:tc>
            </w:tr>
            <w:tr w:rsidR="005E56A3" w:rsidRPr="00B62979" w14:paraId="77D5E3FE" w14:textId="77777777" w:rsidTr="009B491D">
              <w:trPr>
                <w:trHeight w:val="605"/>
              </w:trPr>
              <w:tc>
                <w:tcPr>
                  <w:tcW w:w="7303" w:type="dxa"/>
                </w:tcPr>
                <w:p w14:paraId="59D18483" w14:textId="77777777" w:rsidR="005E56A3" w:rsidRPr="00B62979" w:rsidRDefault="005E56A3" w:rsidP="005E56A3">
                  <w:pPr>
                    <w:ind w:right="-1988"/>
                    <w:rPr>
                      <w:rFonts w:cstheme="minorHAnsi"/>
                    </w:rPr>
                  </w:pPr>
                  <w:r w:rsidRPr="00B62979">
                    <w:rPr>
                      <w:rFonts w:cstheme="minorHAnsi"/>
                    </w:rPr>
                    <w:t xml:space="preserve">Signature: </w:t>
                  </w:r>
                </w:p>
                <w:p w14:paraId="70B9AA21" w14:textId="4C4DE98D" w:rsidR="005E56A3" w:rsidRDefault="005E56A3" w:rsidP="005E56A3">
                  <w:pPr>
                    <w:ind w:right="-1988"/>
                    <w:rPr>
                      <w:rFonts w:cstheme="minorHAnsi"/>
                    </w:rPr>
                  </w:pPr>
                  <w:r>
                    <w:rPr>
                      <w:rFonts w:cstheme="minorHAnsi"/>
                    </w:rPr>
                    <w:t>Name and title:</w:t>
                  </w:r>
                </w:p>
                <w:p w14:paraId="55D56D7B" w14:textId="6621EAF4" w:rsidR="005E56A3" w:rsidRPr="00B62979" w:rsidRDefault="005E56A3" w:rsidP="005E56A3">
                  <w:pPr>
                    <w:ind w:right="-1988"/>
                    <w:rPr>
                      <w:rFonts w:cstheme="minorHAnsi"/>
                    </w:rPr>
                  </w:pPr>
                  <w:r>
                    <w:rPr>
                      <w:rFonts w:cstheme="minorHAnsi"/>
                    </w:rPr>
                    <w:t>Address of facility</w:t>
                  </w:r>
                </w:p>
              </w:tc>
            </w:tr>
          </w:tbl>
          <w:p w14:paraId="52FA92B7" w14:textId="35509DBD" w:rsidR="005E56A3" w:rsidRPr="00806414" w:rsidRDefault="005E56A3" w:rsidP="005E56A3">
            <w:pPr>
              <w:tabs>
                <w:tab w:val="left" w:pos="4536"/>
              </w:tabs>
              <w:spacing w:line="360" w:lineRule="auto"/>
              <w:rPr>
                <w:rFonts w:eastAsia="Simplon Norm" w:cs="Simplon Norm"/>
                <w:color w:val="000000" w:themeColor="text1"/>
                <w:szCs w:val="22"/>
                <w:lang w:val="en-AU"/>
              </w:rPr>
            </w:pPr>
          </w:p>
        </w:tc>
      </w:tr>
    </w:tbl>
    <w:p w14:paraId="357B408E" w14:textId="77777777" w:rsidR="00AD1FFA" w:rsidRDefault="00AD1FFA"/>
    <w:tbl>
      <w:tblPr>
        <w:tblStyle w:val="TableGrid0"/>
        <w:tblW w:w="10175" w:type="dxa"/>
        <w:tblLook w:val="04A0" w:firstRow="1" w:lastRow="0" w:firstColumn="1" w:lastColumn="0" w:noHBand="0" w:noVBand="1"/>
      </w:tblPr>
      <w:tblGrid>
        <w:gridCol w:w="10175"/>
      </w:tblGrid>
      <w:tr w:rsidR="00AD1FFA" w:rsidRPr="00434021" w14:paraId="478CA1B4" w14:textId="77777777" w:rsidTr="00AD1FFA">
        <w:trPr>
          <w:trHeight w:val="408"/>
        </w:trPr>
        <w:tc>
          <w:tcPr>
            <w:tcW w:w="10175" w:type="dxa"/>
            <w:shd w:val="clear" w:color="auto" w:fill="D9D9D9" w:themeFill="background1" w:themeFillShade="D9"/>
            <w:vAlign w:val="center"/>
          </w:tcPr>
          <w:p w14:paraId="4DA82B29" w14:textId="6E2CEC08" w:rsidR="00AD1FFA" w:rsidRPr="00806414" w:rsidRDefault="00AD1FFA" w:rsidP="007F3E4D">
            <w:pPr>
              <w:spacing w:line="259" w:lineRule="auto"/>
              <w:rPr>
                <w:b/>
                <w:bCs/>
              </w:rPr>
            </w:pPr>
            <w:r>
              <w:rPr>
                <w:b/>
                <w:bCs/>
                <w:color w:val="FF0000"/>
              </w:rPr>
              <w:t>Activity 2 Task 1</w:t>
            </w:r>
            <w:r w:rsidR="00B5356F">
              <w:rPr>
                <w:b/>
                <w:bCs/>
                <w:color w:val="FF0000"/>
              </w:rPr>
              <w:t xml:space="preserve">: </w:t>
            </w:r>
            <w:r>
              <w:rPr>
                <w:b/>
                <w:bCs/>
                <w:color w:val="FF0000"/>
              </w:rPr>
              <w:t xml:space="preserve"> </w:t>
            </w:r>
            <w:r w:rsidRPr="00775F96">
              <w:rPr>
                <w:b/>
                <w:bCs/>
                <w:color w:val="FF0000"/>
              </w:rPr>
              <w:t>Assessor Instructions</w:t>
            </w:r>
          </w:p>
        </w:tc>
      </w:tr>
      <w:tr w:rsidR="00AD1FFA" w:rsidRPr="00434021" w14:paraId="146AD9DE" w14:textId="77777777" w:rsidTr="007F3E4D">
        <w:trPr>
          <w:trHeight w:val="798"/>
        </w:trPr>
        <w:tc>
          <w:tcPr>
            <w:tcW w:w="10175" w:type="dxa"/>
            <w:vAlign w:val="center"/>
          </w:tcPr>
          <w:tbl>
            <w:tblPr>
              <w:tblStyle w:val="TableGrid"/>
              <w:tblW w:w="9949" w:type="dxa"/>
              <w:tblLook w:val="04A0" w:firstRow="1" w:lastRow="0" w:firstColumn="1" w:lastColumn="0" w:noHBand="0" w:noVBand="1"/>
            </w:tblPr>
            <w:tblGrid>
              <w:gridCol w:w="7397"/>
              <w:gridCol w:w="2552"/>
            </w:tblGrid>
            <w:tr w:rsidR="00AD1FFA" w:rsidRPr="00B62979" w14:paraId="306701AB" w14:textId="77777777" w:rsidTr="002744ED">
              <w:tc>
                <w:tcPr>
                  <w:tcW w:w="7397" w:type="dxa"/>
                </w:tcPr>
                <w:p w14:paraId="19CC8B11" w14:textId="77777777" w:rsidR="00D04DAA" w:rsidRPr="00D04DAA" w:rsidRDefault="00D04DAA" w:rsidP="00D04DAA">
                  <w:pPr>
                    <w:rPr>
                      <w:rFonts w:cstheme="minorHAnsi"/>
                      <w:b/>
                      <w:bCs/>
                      <w:i/>
                      <w:iCs/>
                      <w:color w:val="FF0000"/>
                      <w:u w:val="single"/>
                    </w:rPr>
                  </w:pPr>
                  <w:r w:rsidRPr="00D04DAA">
                    <w:rPr>
                      <w:rFonts w:cstheme="minorHAnsi"/>
                      <w:b/>
                      <w:bCs/>
                      <w:i/>
                      <w:iCs/>
                      <w:color w:val="FF0000"/>
                      <w:u w:val="single"/>
                    </w:rPr>
                    <w:t>Listened to requests, clarify meaning and respond appropriately: 1.5</w:t>
                  </w:r>
                </w:p>
                <w:p w14:paraId="229FA91F" w14:textId="77777777" w:rsidR="00AD1FFA" w:rsidRDefault="00AD1FFA" w:rsidP="00AD1FFA">
                  <w:pPr>
                    <w:pStyle w:val="ListParagraph"/>
                    <w:ind w:left="0"/>
                    <w:rPr>
                      <w:rFonts w:cstheme="minorHAnsi"/>
                      <w:color w:val="FF0000"/>
                    </w:rPr>
                  </w:pPr>
                  <w:r w:rsidRPr="00F635C9">
                    <w:rPr>
                      <w:color w:val="FF0000"/>
                    </w:rPr>
                    <w:t>Student</w:t>
                  </w:r>
                  <w:r>
                    <w:rPr>
                      <w:color w:val="FF0000"/>
                    </w:rPr>
                    <w:t xml:space="preserve"> to</w:t>
                  </w:r>
                  <w:r w:rsidRPr="00F635C9">
                    <w:rPr>
                      <w:color w:val="FF0000"/>
                    </w:rPr>
                    <w:t xml:space="preserve"> </w:t>
                  </w:r>
                  <w:r>
                    <w:rPr>
                      <w:color w:val="FF0000"/>
                    </w:rPr>
                    <w:t>create</w:t>
                  </w:r>
                  <w:r w:rsidRPr="00F635C9">
                    <w:rPr>
                      <w:color w:val="FF0000"/>
                    </w:rPr>
                    <w:t xml:space="preserve"> an e</w:t>
                  </w:r>
                  <w:r w:rsidRPr="00B62979">
                    <w:rPr>
                      <w:color w:val="FF0000"/>
                    </w:rPr>
                    <w:t>mail</w:t>
                  </w:r>
                  <w:r w:rsidRPr="00B62979">
                    <w:rPr>
                      <w:rFonts w:cstheme="minorHAnsi"/>
                      <w:color w:val="FF0000"/>
                    </w:rPr>
                    <w:t xml:space="preserve"> to the</w:t>
                  </w:r>
                  <w:r>
                    <w:rPr>
                      <w:rFonts w:cstheme="minorHAnsi"/>
                      <w:color w:val="FF0000"/>
                    </w:rPr>
                    <w:t xml:space="preserve"> centre manager clarifying the details in the voice mail:</w:t>
                  </w:r>
                </w:p>
                <w:p w14:paraId="2E7AD5B9" w14:textId="77777777" w:rsidR="00AD1FFA" w:rsidRPr="00B62979" w:rsidRDefault="00AD1FFA" w:rsidP="00AD1FFA">
                  <w:pPr>
                    <w:rPr>
                      <w:rFonts w:cstheme="minorHAnsi"/>
                    </w:rPr>
                  </w:pPr>
                  <w:r w:rsidRPr="00B62979">
                    <w:rPr>
                      <w:rFonts w:cstheme="minorHAnsi"/>
                    </w:rPr>
                    <w:t xml:space="preserve">To: </w:t>
                  </w:r>
                  <w:hyperlink r:id="rId19" w:history="1">
                    <w:r w:rsidRPr="00583CE5">
                      <w:rPr>
                        <w:rStyle w:val="Hyperlink"/>
                        <w:rFonts w:cstheme="minorHAnsi"/>
                      </w:rPr>
                      <w:t>manager@mycentre.com</w:t>
                    </w:r>
                  </w:hyperlink>
                  <w:r>
                    <w:rPr>
                      <w:rFonts w:cstheme="minorHAnsi"/>
                    </w:rPr>
                    <w:t xml:space="preserve"> </w:t>
                  </w:r>
                </w:p>
              </w:tc>
              <w:tc>
                <w:tcPr>
                  <w:tcW w:w="2552" w:type="dxa"/>
                  <w:vAlign w:val="center"/>
                </w:tcPr>
                <w:p w14:paraId="3965EC41" w14:textId="77777777" w:rsidR="00AD1FFA" w:rsidRDefault="00000000" w:rsidP="00AD1FFA">
                  <w:pPr>
                    <w:rPr>
                      <w:rFonts w:eastAsia="Calibri" w:cs="Times New Roman"/>
                      <w:szCs w:val="22"/>
                      <w:lang w:bidi="ar-SA"/>
                    </w:rPr>
                  </w:pPr>
                  <w:sdt>
                    <w:sdtPr>
                      <w:rPr>
                        <w:rFonts w:eastAsia="Calibri" w:cs="Times New Roman"/>
                        <w:color w:val="2B579A"/>
                        <w:szCs w:val="22"/>
                        <w:shd w:val="clear" w:color="auto" w:fill="E6E6E6"/>
                        <w:lang w:bidi="ar-SA"/>
                      </w:rPr>
                      <w:id w:val="-1574196874"/>
                      <w14:checkbox>
                        <w14:checked w14:val="0"/>
                        <w14:checkedState w14:val="2612" w14:font="MS Gothic"/>
                        <w14:uncheckedState w14:val="2610" w14:font="MS Gothic"/>
                      </w14:checkbox>
                    </w:sdtPr>
                    <w:sdtContent>
                      <w:r w:rsidR="00AD1FFA" w:rsidRPr="00EE67AA">
                        <w:rPr>
                          <w:rFonts w:ascii="Segoe UI Symbol" w:eastAsia="Calibri" w:hAnsi="Segoe UI Symbol" w:cs="Segoe UI Symbol"/>
                          <w:szCs w:val="22"/>
                          <w:lang w:bidi="ar-SA"/>
                        </w:rPr>
                        <w:t>☐</w:t>
                      </w:r>
                    </w:sdtContent>
                  </w:sdt>
                  <w:r w:rsidR="00AD1FFA" w:rsidRPr="00EE67AA">
                    <w:rPr>
                      <w:rFonts w:eastAsia="Calibri" w:cs="Times New Roman"/>
                      <w:szCs w:val="22"/>
                      <w:lang w:bidi="ar-SA"/>
                    </w:rPr>
                    <w:t xml:space="preserve"> S</w:t>
                  </w:r>
                  <w:r w:rsidR="00AD1FFA">
                    <w:rPr>
                      <w:rFonts w:eastAsia="Calibri" w:cs="Times New Roman"/>
                      <w:szCs w:val="22"/>
                      <w:lang w:bidi="ar-SA"/>
                    </w:rPr>
                    <w:t xml:space="preserve">    </w:t>
                  </w:r>
                  <w:sdt>
                    <w:sdtPr>
                      <w:rPr>
                        <w:rFonts w:eastAsia="Calibri" w:cs="Times New Roman"/>
                        <w:color w:val="2B579A"/>
                        <w:szCs w:val="22"/>
                        <w:shd w:val="clear" w:color="auto" w:fill="E6E6E6"/>
                        <w:lang w:bidi="ar-SA"/>
                      </w:rPr>
                      <w:id w:val="2014102027"/>
                      <w14:checkbox>
                        <w14:checked w14:val="0"/>
                        <w14:checkedState w14:val="2612" w14:font="MS Gothic"/>
                        <w14:uncheckedState w14:val="2610" w14:font="MS Gothic"/>
                      </w14:checkbox>
                    </w:sdtPr>
                    <w:sdtContent>
                      <w:r w:rsidR="00AD1FFA" w:rsidRPr="00892021">
                        <w:rPr>
                          <w:rFonts w:ascii="MS Gothic" w:eastAsia="MS Gothic" w:hAnsi="MS Gothic" w:cs="Times New Roman" w:hint="eastAsia"/>
                          <w:szCs w:val="22"/>
                          <w:lang w:bidi="ar-SA"/>
                        </w:rPr>
                        <w:t>☐</w:t>
                      </w:r>
                    </w:sdtContent>
                  </w:sdt>
                  <w:r w:rsidR="00AD1FFA" w:rsidRPr="00EE67AA">
                    <w:rPr>
                      <w:rFonts w:eastAsia="Calibri" w:cs="Times New Roman"/>
                      <w:szCs w:val="22"/>
                      <w:lang w:bidi="ar-SA"/>
                    </w:rPr>
                    <w:t xml:space="preserve"> NYS</w:t>
                  </w:r>
                </w:p>
                <w:p w14:paraId="16254F7C" w14:textId="77777777" w:rsidR="00AD1FFA" w:rsidRPr="00B62979" w:rsidRDefault="00AD1FFA" w:rsidP="00AD1FFA"/>
              </w:tc>
            </w:tr>
            <w:tr w:rsidR="00AD1FFA" w:rsidRPr="00B62979" w14:paraId="77E9E21E" w14:textId="77777777" w:rsidTr="002744ED">
              <w:trPr>
                <w:gridAfter w:val="1"/>
                <w:wAfter w:w="2552" w:type="dxa"/>
              </w:trPr>
              <w:tc>
                <w:tcPr>
                  <w:tcW w:w="7397" w:type="dxa"/>
                </w:tcPr>
                <w:p w14:paraId="7AB7CABE" w14:textId="77777777" w:rsidR="00AD1FFA" w:rsidRPr="00B62979" w:rsidRDefault="00AD1FFA" w:rsidP="00AD1FFA">
                  <w:pPr>
                    <w:rPr>
                      <w:rFonts w:cstheme="minorHAnsi"/>
                    </w:rPr>
                  </w:pPr>
                  <w:r w:rsidRPr="00B62979">
                    <w:rPr>
                      <w:rFonts w:eastAsia="Times New Roman" w:cstheme="minorHAnsi"/>
                      <w:lang w:val="en-US" w:eastAsia="en-AU"/>
                    </w:rPr>
                    <w:t>Cc:</w:t>
                  </w:r>
                </w:p>
              </w:tc>
            </w:tr>
            <w:tr w:rsidR="00AD1FFA" w:rsidRPr="00B62979" w14:paraId="76E26D4C" w14:textId="77777777" w:rsidTr="002744ED">
              <w:trPr>
                <w:gridAfter w:val="1"/>
                <w:wAfter w:w="2552" w:type="dxa"/>
              </w:trPr>
              <w:tc>
                <w:tcPr>
                  <w:tcW w:w="7397" w:type="dxa"/>
                </w:tcPr>
                <w:p w14:paraId="629485EB" w14:textId="77777777" w:rsidR="00AD1FFA" w:rsidRPr="00B62979" w:rsidRDefault="00AD1FFA" w:rsidP="00AD1FFA">
                  <w:pPr>
                    <w:rPr>
                      <w:rFonts w:cstheme="minorHAnsi"/>
                    </w:rPr>
                  </w:pPr>
                  <w:r w:rsidRPr="00B62979">
                    <w:rPr>
                      <w:rFonts w:eastAsia="Times New Roman" w:cstheme="minorHAnsi"/>
                      <w:lang w:val="en-US" w:eastAsia="en-AU"/>
                    </w:rPr>
                    <w:t>Add a subject:</w:t>
                  </w:r>
                  <w:r>
                    <w:rPr>
                      <w:rFonts w:eastAsia="Times New Roman" w:cstheme="minorHAnsi"/>
                      <w:lang w:val="en-US" w:eastAsia="en-AU"/>
                    </w:rPr>
                    <w:t xml:space="preserve"> </w:t>
                  </w:r>
                  <w:r>
                    <w:rPr>
                      <w:rFonts w:eastAsia="Times New Roman" w:cstheme="minorHAnsi"/>
                      <w:i/>
                      <w:iCs/>
                      <w:color w:val="FF0000"/>
                      <w:lang w:val="en-US" w:eastAsia="en-AU"/>
                    </w:rPr>
                    <w:t>Cl</w:t>
                  </w:r>
                  <w:r w:rsidRPr="00B62979">
                    <w:rPr>
                      <w:rFonts w:eastAsia="Times New Roman" w:cstheme="minorHAnsi"/>
                      <w:i/>
                      <w:iCs/>
                      <w:color w:val="FF0000"/>
                      <w:lang w:val="en-US" w:eastAsia="en-AU"/>
                    </w:rPr>
                    <w:t>arification</w:t>
                  </w:r>
                  <w:r>
                    <w:rPr>
                      <w:rFonts w:eastAsia="Times New Roman" w:cstheme="minorHAnsi"/>
                      <w:i/>
                      <w:iCs/>
                      <w:color w:val="FF0000"/>
                      <w:lang w:val="en-US" w:eastAsia="en-AU"/>
                    </w:rPr>
                    <w:t xml:space="preserve"> of voice mail details</w:t>
                  </w:r>
                </w:p>
              </w:tc>
            </w:tr>
            <w:tr w:rsidR="00AD1FFA" w:rsidRPr="00B62979" w14:paraId="6FEC72EC" w14:textId="77777777" w:rsidTr="002744ED">
              <w:trPr>
                <w:gridAfter w:val="1"/>
                <w:wAfter w:w="2552" w:type="dxa"/>
              </w:trPr>
              <w:tc>
                <w:tcPr>
                  <w:tcW w:w="7397" w:type="dxa"/>
                </w:tcPr>
                <w:p w14:paraId="6787F026" w14:textId="77777777" w:rsidR="00AD1FFA" w:rsidRPr="00B62979" w:rsidRDefault="00AD1FFA" w:rsidP="00AD1FFA">
                  <w:pPr>
                    <w:rPr>
                      <w:rFonts w:cstheme="minorHAnsi"/>
                    </w:rPr>
                  </w:pPr>
                  <w:r w:rsidRPr="00B62979">
                    <w:rPr>
                      <w:rFonts w:cstheme="minorHAnsi"/>
                    </w:rPr>
                    <w:t>Email Body:</w:t>
                  </w:r>
                </w:p>
                <w:p w14:paraId="6514BF3D" w14:textId="5C3E41B1" w:rsidR="00AD1FFA" w:rsidRDefault="00AD1FFA" w:rsidP="00AD1FFA">
                  <w:pPr>
                    <w:rPr>
                      <w:rFonts w:cstheme="minorHAnsi"/>
                      <w:i/>
                      <w:iCs/>
                      <w:color w:val="FF0000"/>
                    </w:rPr>
                  </w:pPr>
                  <w:r w:rsidRPr="00B62979">
                    <w:rPr>
                      <w:rFonts w:cstheme="minorHAnsi"/>
                      <w:i/>
                      <w:iCs/>
                      <w:color w:val="FF0000"/>
                    </w:rPr>
                    <w:t xml:space="preserve">Good afternoon, </w:t>
                  </w:r>
                </w:p>
                <w:p w14:paraId="67F97467" w14:textId="77777777" w:rsidR="00AD1FFA" w:rsidRPr="00373751" w:rsidRDefault="00AD1FFA" w:rsidP="009A4605">
                  <w:pPr>
                    <w:pStyle w:val="ListParagraph"/>
                    <w:numPr>
                      <w:ilvl w:val="0"/>
                      <w:numId w:val="72"/>
                    </w:numPr>
                    <w:rPr>
                      <w:i/>
                      <w:iCs/>
                      <w:color w:val="FF0000"/>
                    </w:rPr>
                  </w:pPr>
                  <w:r w:rsidRPr="00373751">
                    <w:rPr>
                      <w:i/>
                      <w:iCs/>
                      <w:color w:val="FF0000"/>
                    </w:rPr>
                    <w:t xml:space="preserve">I have listed to the voicemail, could I please clarify the date the electronic flyer is to be sent out? </w:t>
                  </w:r>
                </w:p>
                <w:p w14:paraId="67F38D2D" w14:textId="55711840" w:rsidR="00AD1FFA" w:rsidRPr="00373751" w:rsidRDefault="00AD1FFA" w:rsidP="009A4605">
                  <w:pPr>
                    <w:pStyle w:val="ListParagraph"/>
                    <w:numPr>
                      <w:ilvl w:val="0"/>
                      <w:numId w:val="72"/>
                    </w:numPr>
                    <w:rPr>
                      <w:rFonts w:cstheme="minorHAnsi"/>
                      <w:i/>
                      <w:iCs/>
                      <w:color w:val="FF0000"/>
                    </w:rPr>
                  </w:pPr>
                  <w:r w:rsidRPr="00373751">
                    <w:rPr>
                      <w:rFonts w:cstheme="minorHAnsi"/>
                      <w:i/>
                      <w:iCs/>
                      <w:color w:val="FF0000"/>
                    </w:rPr>
                    <w:t xml:space="preserve">I </w:t>
                  </w:r>
                  <w:r w:rsidR="00373751">
                    <w:rPr>
                      <w:rFonts w:cstheme="minorHAnsi"/>
                      <w:i/>
                      <w:iCs/>
                      <w:color w:val="FF0000"/>
                    </w:rPr>
                    <w:t>am also required</w:t>
                  </w:r>
                  <w:r w:rsidRPr="00373751">
                    <w:rPr>
                      <w:rFonts w:cstheme="minorHAnsi"/>
                      <w:i/>
                      <w:iCs/>
                      <w:color w:val="FF0000"/>
                    </w:rPr>
                    <w:t xml:space="preserve"> to </w:t>
                  </w:r>
                  <w:r w:rsidR="00373751">
                    <w:rPr>
                      <w:rFonts w:cstheme="minorHAnsi"/>
                      <w:i/>
                      <w:iCs/>
                      <w:color w:val="FF0000"/>
                    </w:rPr>
                    <w:t>negotiate the delivery of the information for the new flyer with the Activities Manager and Family Liaison Manger. To ensure that they meet the printing deadline.</w:t>
                  </w:r>
                </w:p>
                <w:p w14:paraId="057BD78F" w14:textId="6B3DFA86" w:rsidR="00AD1FFA" w:rsidRPr="00373751" w:rsidRDefault="00AD1FFA" w:rsidP="009A4605">
                  <w:pPr>
                    <w:pStyle w:val="ListParagraph"/>
                    <w:numPr>
                      <w:ilvl w:val="0"/>
                      <w:numId w:val="72"/>
                    </w:numPr>
                    <w:rPr>
                      <w:rFonts w:cstheme="minorHAnsi"/>
                      <w:i/>
                      <w:iCs/>
                      <w:color w:val="FF0000"/>
                    </w:rPr>
                  </w:pPr>
                  <w:r w:rsidRPr="00373751">
                    <w:rPr>
                      <w:rFonts w:cstheme="minorHAnsi"/>
                      <w:i/>
                      <w:iCs/>
                      <w:color w:val="FF0000"/>
                    </w:rPr>
                    <w:t xml:space="preserve">I am also required to provide </w:t>
                  </w:r>
                  <w:r w:rsidR="00373751">
                    <w:rPr>
                      <w:rFonts w:cstheme="minorHAnsi"/>
                      <w:i/>
                      <w:iCs/>
                      <w:color w:val="FF0000"/>
                    </w:rPr>
                    <w:t xml:space="preserve">the managers with </w:t>
                  </w:r>
                  <w:r w:rsidRPr="00373751">
                    <w:rPr>
                      <w:rFonts w:cstheme="minorHAnsi"/>
                      <w:i/>
                      <w:iCs/>
                      <w:color w:val="FF0000"/>
                    </w:rPr>
                    <w:t xml:space="preserve">details of two external services offered by the centre and include contact details including email </w:t>
                  </w:r>
                  <w:r w:rsidRPr="00373751">
                    <w:rPr>
                      <w:rFonts w:cstheme="minorHAnsi"/>
                      <w:i/>
                      <w:iCs/>
                      <w:color w:val="FF0000"/>
                    </w:rPr>
                    <w:lastRenderedPageBreak/>
                    <w:t>and telephone numbers as per the details in the current fact sheet on additional services.</w:t>
                  </w:r>
                </w:p>
                <w:p w14:paraId="7B09451D" w14:textId="77777777" w:rsidR="00AD1FFA" w:rsidRDefault="00AD1FFA" w:rsidP="00AD1FFA">
                  <w:pPr>
                    <w:rPr>
                      <w:rFonts w:cstheme="minorHAnsi"/>
                      <w:i/>
                      <w:iCs/>
                      <w:color w:val="FF0000"/>
                    </w:rPr>
                  </w:pPr>
                  <w:r>
                    <w:rPr>
                      <w:rFonts w:cstheme="minorHAnsi"/>
                      <w:i/>
                      <w:iCs/>
                      <w:color w:val="FF0000"/>
                    </w:rPr>
                    <w:t>Please advise if I have missed anything?</w:t>
                  </w:r>
                </w:p>
                <w:p w14:paraId="2DAD6445" w14:textId="77777777" w:rsidR="00AD1FFA" w:rsidRPr="00E749B7" w:rsidRDefault="00AD1FFA" w:rsidP="00AD1FFA">
                  <w:pPr>
                    <w:rPr>
                      <w:rFonts w:cstheme="minorHAnsi"/>
                      <w:i/>
                      <w:iCs/>
                      <w:color w:val="FF0000"/>
                    </w:rPr>
                  </w:pPr>
                  <w:r w:rsidRPr="00B62979">
                    <w:rPr>
                      <w:rFonts w:cstheme="minorHAnsi"/>
                      <w:i/>
                      <w:iCs/>
                      <w:color w:val="FF0000"/>
                    </w:rPr>
                    <w:t>Kind regards,</w:t>
                  </w:r>
                </w:p>
              </w:tc>
            </w:tr>
            <w:tr w:rsidR="00AD1FFA" w:rsidRPr="00B62979" w14:paraId="20A91354" w14:textId="77777777" w:rsidTr="002744ED">
              <w:trPr>
                <w:gridAfter w:val="1"/>
                <w:wAfter w:w="2552" w:type="dxa"/>
              </w:trPr>
              <w:tc>
                <w:tcPr>
                  <w:tcW w:w="7397" w:type="dxa"/>
                </w:tcPr>
                <w:p w14:paraId="5D01A8FD" w14:textId="77777777" w:rsidR="00AD1FFA" w:rsidRPr="00B62979" w:rsidRDefault="00AD1FFA" w:rsidP="00AD1FFA">
                  <w:pPr>
                    <w:rPr>
                      <w:rFonts w:cstheme="minorHAnsi"/>
                    </w:rPr>
                  </w:pPr>
                  <w:r w:rsidRPr="00B62979">
                    <w:rPr>
                      <w:rFonts w:cstheme="minorHAnsi"/>
                    </w:rPr>
                    <w:lastRenderedPageBreak/>
                    <w:t xml:space="preserve">Signature: </w:t>
                  </w:r>
                </w:p>
                <w:p w14:paraId="23BCE96C" w14:textId="77777777" w:rsidR="00AD1FFA" w:rsidRPr="00B62979" w:rsidRDefault="00AD1FFA" w:rsidP="00AD1FFA">
                  <w:pPr>
                    <w:rPr>
                      <w:rFonts w:cstheme="minorHAnsi"/>
                      <w:i/>
                      <w:iCs/>
                      <w:color w:val="FF0000"/>
                    </w:rPr>
                  </w:pPr>
                  <w:r w:rsidRPr="00B62979">
                    <w:rPr>
                      <w:rFonts w:cstheme="minorHAnsi"/>
                      <w:i/>
                      <w:iCs/>
                      <w:color w:val="FF0000"/>
                    </w:rPr>
                    <w:t>(Student name)</w:t>
                  </w:r>
                </w:p>
                <w:p w14:paraId="2153A336" w14:textId="77777777" w:rsidR="00AD1FFA" w:rsidRPr="00B62979" w:rsidRDefault="00AD1FFA" w:rsidP="00AD1FFA">
                  <w:pPr>
                    <w:rPr>
                      <w:rFonts w:cstheme="minorHAnsi"/>
                    </w:rPr>
                  </w:pPr>
                </w:p>
              </w:tc>
            </w:tr>
          </w:tbl>
          <w:p w14:paraId="032A9A37" w14:textId="77777777" w:rsidR="00AD1FFA" w:rsidRPr="00806414" w:rsidRDefault="00AD1FFA" w:rsidP="007F3E4D">
            <w:pPr>
              <w:spacing w:line="259" w:lineRule="auto"/>
              <w:rPr>
                <w:b/>
                <w:bCs/>
              </w:rPr>
            </w:pPr>
          </w:p>
        </w:tc>
      </w:tr>
    </w:tbl>
    <w:p w14:paraId="5974783C" w14:textId="6435740E" w:rsidR="00373751" w:rsidRDefault="00373751"/>
    <w:tbl>
      <w:tblPr>
        <w:tblStyle w:val="TableGrid0"/>
        <w:tblW w:w="10175" w:type="dxa"/>
        <w:tblLook w:val="04A0" w:firstRow="1" w:lastRow="0" w:firstColumn="1" w:lastColumn="0" w:noHBand="0" w:noVBand="1"/>
      </w:tblPr>
      <w:tblGrid>
        <w:gridCol w:w="10175"/>
      </w:tblGrid>
      <w:tr w:rsidR="007F3E4D" w:rsidRPr="00434021" w14:paraId="6CBC4907" w14:textId="77777777" w:rsidTr="00AD1FFA">
        <w:trPr>
          <w:trHeight w:val="321"/>
        </w:trPr>
        <w:tc>
          <w:tcPr>
            <w:tcW w:w="10175" w:type="dxa"/>
            <w:shd w:val="clear" w:color="auto" w:fill="D9D9D9" w:themeFill="background1" w:themeFillShade="D9"/>
            <w:vAlign w:val="center"/>
          </w:tcPr>
          <w:p w14:paraId="62EB0218" w14:textId="1F29072B" w:rsidR="007F3E4D" w:rsidRPr="00B5356F" w:rsidRDefault="00AD1FFA" w:rsidP="007F3E4D">
            <w:pPr>
              <w:spacing w:line="259" w:lineRule="auto"/>
              <w:rPr>
                <w:b/>
                <w:bCs/>
                <w:color w:val="FF0000"/>
              </w:rPr>
            </w:pPr>
            <w:r w:rsidRPr="00B5356F">
              <w:rPr>
                <w:rFonts w:cs="Cordia New"/>
                <w:b/>
                <w:bCs/>
                <w:szCs w:val="26"/>
                <w:lang w:val="en-AU" w:eastAsia="zh-CN" w:bidi="th-TH"/>
              </w:rPr>
              <w:t xml:space="preserve">Activity 2 </w:t>
            </w:r>
            <w:r w:rsidR="007F3E4D" w:rsidRPr="00B5356F">
              <w:rPr>
                <w:rFonts w:cs="Cordia New"/>
                <w:b/>
                <w:bCs/>
                <w:szCs w:val="26"/>
                <w:lang w:val="en-AU" w:eastAsia="zh-CN" w:bidi="th-TH"/>
              </w:rPr>
              <w:t>Task B</w:t>
            </w:r>
            <w:r w:rsidRPr="00B5356F">
              <w:rPr>
                <w:rFonts w:cs="Cordia New"/>
                <w:b/>
                <w:bCs/>
                <w:szCs w:val="26"/>
                <w:lang w:val="en-AU" w:eastAsia="zh-CN" w:bidi="th-TH"/>
              </w:rPr>
              <w:t>:</w:t>
            </w:r>
            <w:r w:rsidR="007F3E4D" w:rsidRPr="00B5356F">
              <w:rPr>
                <w:rFonts w:cs="Cordia New"/>
                <w:szCs w:val="26"/>
                <w:lang w:val="en-AU" w:eastAsia="zh-CN" w:bidi="th-TH"/>
              </w:rPr>
              <w:t xml:space="preserve"> Create an Email to negotiate timeframes of deliverables</w:t>
            </w:r>
            <w:r w:rsidR="00373751" w:rsidRPr="00B5356F">
              <w:rPr>
                <w:rFonts w:cs="Cordia New"/>
                <w:szCs w:val="26"/>
                <w:lang w:val="en-AU" w:eastAsia="zh-CN" w:bidi="th-TH"/>
              </w:rPr>
              <w:t xml:space="preserve"> and provide </w:t>
            </w:r>
            <w:r w:rsidR="00D04DAA" w:rsidRPr="00B5356F">
              <w:rPr>
                <w:rFonts w:cs="Cordia New"/>
                <w:szCs w:val="26"/>
                <w:lang w:val="en-AU" w:eastAsia="zh-CN" w:bidi="th-TH"/>
              </w:rPr>
              <w:t>lines of communication</w:t>
            </w:r>
            <w:r w:rsidR="00B5356F">
              <w:rPr>
                <w:rFonts w:cs="Cordia New"/>
                <w:szCs w:val="26"/>
                <w:lang w:val="en-AU" w:eastAsia="zh-CN" w:bidi="th-TH"/>
              </w:rPr>
              <w:t xml:space="preserve"> for other services</w:t>
            </w:r>
          </w:p>
        </w:tc>
      </w:tr>
      <w:tr w:rsidR="007F3E4D" w:rsidRPr="00434021" w14:paraId="108EBC72" w14:textId="77777777" w:rsidTr="007F3E4D">
        <w:trPr>
          <w:trHeight w:val="1124"/>
        </w:trPr>
        <w:tc>
          <w:tcPr>
            <w:tcW w:w="10175" w:type="dxa"/>
            <w:vAlign w:val="center"/>
          </w:tcPr>
          <w:p w14:paraId="6234E1BB" w14:textId="104C04EC" w:rsidR="00AD1FFA" w:rsidRPr="00340D37" w:rsidRDefault="00AD1FFA" w:rsidP="00AD1FFA">
            <w:r>
              <w:t>Email</w:t>
            </w:r>
            <w:r w:rsidR="00D04DAA">
              <w:t>:</w:t>
            </w:r>
            <w:r>
              <w:t xml:space="preserve"> to 2</w:t>
            </w:r>
            <w:r w:rsidRPr="00340D37">
              <w:t xml:space="preserve"> Work colleague</w:t>
            </w:r>
            <w:r>
              <w:t>’</w:t>
            </w:r>
            <w:r w:rsidRPr="00340D37">
              <w:t xml:space="preserve">s </w:t>
            </w:r>
          </w:p>
          <w:tbl>
            <w:tblPr>
              <w:tblStyle w:val="TableGrid"/>
              <w:tblW w:w="0" w:type="auto"/>
              <w:tblLook w:val="04A0" w:firstRow="1" w:lastRow="0" w:firstColumn="1" w:lastColumn="0" w:noHBand="0" w:noVBand="1"/>
            </w:tblPr>
            <w:tblGrid>
              <w:gridCol w:w="7400"/>
            </w:tblGrid>
            <w:tr w:rsidR="00AD1FFA" w:rsidRPr="00B62979" w14:paraId="10B0733B" w14:textId="77777777" w:rsidTr="00D5761C">
              <w:trPr>
                <w:trHeight w:val="197"/>
              </w:trPr>
              <w:tc>
                <w:tcPr>
                  <w:tcW w:w="7400" w:type="dxa"/>
                </w:tcPr>
                <w:p w14:paraId="21C4A9BD" w14:textId="77777777" w:rsidR="00AD1FFA" w:rsidRPr="00B62979" w:rsidRDefault="00AD1FFA" w:rsidP="00AD1FFA">
                  <w:pPr>
                    <w:ind w:right="-1988"/>
                    <w:rPr>
                      <w:rFonts w:cstheme="minorHAnsi"/>
                    </w:rPr>
                  </w:pPr>
                  <w:r>
                    <w:rPr>
                      <w:rFonts w:cstheme="minorHAnsi"/>
                    </w:rPr>
                    <w:t>Date:</w:t>
                  </w:r>
                </w:p>
              </w:tc>
            </w:tr>
            <w:tr w:rsidR="00AD1FFA" w:rsidRPr="00B62979" w14:paraId="53432E8C" w14:textId="77777777" w:rsidTr="00D5761C">
              <w:trPr>
                <w:trHeight w:val="197"/>
              </w:trPr>
              <w:tc>
                <w:tcPr>
                  <w:tcW w:w="7400" w:type="dxa"/>
                </w:tcPr>
                <w:p w14:paraId="5C41616B" w14:textId="77777777" w:rsidR="00AD1FFA" w:rsidRPr="00B62979" w:rsidRDefault="00AD1FFA" w:rsidP="00AD1FFA">
                  <w:pPr>
                    <w:ind w:right="-1988"/>
                    <w:rPr>
                      <w:rFonts w:cstheme="minorHAnsi"/>
                    </w:rPr>
                  </w:pPr>
                  <w:r w:rsidRPr="00B62979">
                    <w:rPr>
                      <w:rFonts w:cstheme="minorHAnsi"/>
                    </w:rPr>
                    <w:t>To:</w:t>
                  </w:r>
                </w:p>
              </w:tc>
            </w:tr>
            <w:tr w:rsidR="00AD1FFA" w:rsidRPr="00B62979" w14:paraId="4531B720" w14:textId="77777777" w:rsidTr="00D5761C">
              <w:trPr>
                <w:trHeight w:val="204"/>
              </w:trPr>
              <w:tc>
                <w:tcPr>
                  <w:tcW w:w="7400" w:type="dxa"/>
                </w:tcPr>
                <w:p w14:paraId="535D812F" w14:textId="77777777" w:rsidR="00AD1FFA" w:rsidRPr="00B62979" w:rsidRDefault="00AD1FFA" w:rsidP="00AD1FFA">
                  <w:pPr>
                    <w:ind w:right="-1988"/>
                    <w:rPr>
                      <w:rFonts w:cstheme="minorHAnsi"/>
                    </w:rPr>
                  </w:pPr>
                  <w:r w:rsidRPr="00B62979">
                    <w:rPr>
                      <w:rFonts w:eastAsia="Times New Roman" w:cstheme="minorHAnsi"/>
                      <w:lang w:val="en-US" w:eastAsia="en-AU"/>
                    </w:rPr>
                    <w:t>Cc:</w:t>
                  </w:r>
                </w:p>
              </w:tc>
            </w:tr>
            <w:tr w:rsidR="00AD1FFA" w:rsidRPr="00B62979" w14:paraId="1E09FF59" w14:textId="77777777" w:rsidTr="00D5761C">
              <w:trPr>
                <w:trHeight w:val="197"/>
              </w:trPr>
              <w:tc>
                <w:tcPr>
                  <w:tcW w:w="7400" w:type="dxa"/>
                </w:tcPr>
                <w:p w14:paraId="1F4B124E" w14:textId="77777777" w:rsidR="00AD1FFA" w:rsidRPr="00B62979" w:rsidRDefault="00AD1FFA" w:rsidP="00AD1FFA">
                  <w:pPr>
                    <w:ind w:right="-1988"/>
                    <w:rPr>
                      <w:rFonts w:eastAsia="Times New Roman" w:cstheme="minorHAnsi"/>
                      <w:lang w:val="en-US" w:eastAsia="en-AU"/>
                    </w:rPr>
                  </w:pPr>
                  <w:r>
                    <w:rPr>
                      <w:rFonts w:eastAsia="Times New Roman" w:cstheme="minorHAnsi"/>
                      <w:lang w:val="en-US" w:eastAsia="en-AU"/>
                    </w:rPr>
                    <w:t xml:space="preserve">From: </w:t>
                  </w:r>
                </w:p>
              </w:tc>
            </w:tr>
            <w:tr w:rsidR="00AD1FFA" w:rsidRPr="00B62979" w14:paraId="0ABF9F9B" w14:textId="77777777" w:rsidTr="00D5761C">
              <w:trPr>
                <w:trHeight w:val="204"/>
              </w:trPr>
              <w:tc>
                <w:tcPr>
                  <w:tcW w:w="7400" w:type="dxa"/>
                </w:tcPr>
                <w:p w14:paraId="0095B7FA" w14:textId="77777777" w:rsidR="00AD1FFA" w:rsidRPr="00B62979" w:rsidRDefault="00AD1FFA" w:rsidP="00AD1FFA">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AD1FFA" w:rsidRPr="00E749B7" w14:paraId="0D6C3CA9" w14:textId="77777777" w:rsidTr="00D5761C">
              <w:trPr>
                <w:trHeight w:val="401"/>
              </w:trPr>
              <w:tc>
                <w:tcPr>
                  <w:tcW w:w="7400" w:type="dxa"/>
                </w:tcPr>
                <w:p w14:paraId="745AB01C" w14:textId="77777777" w:rsidR="00AD1FFA" w:rsidRPr="00B62979" w:rsidRDefault="00AD1FFA" w:rsidP="00AD1FFA">
                  <w:pPr>
                    <w:ind w:right="-1988"/>
                    <w:rPr>
                      <w:rFonts w:cstheme="minorHAnsi"/>
                    </w:rPr>
                  </w:pPr>
                  <w:r w:rsidRPr="00B62979">
                    <w:rPr>
                      <w:rFonts w:cstheme="minorHAnsi"/>
                    </w:rPr>
                    <w:t>Email Body:</w:t>
                  </w:r>
                </w:p>
                <w:p w14:paraId="56230D5B" w14:textId="77777777" w:rsidR="00AD1FFA" w:rsidRDefault="00AD1FFA" w:rsidP="00AD1FFA">
                  <w:pPr>
                    <w:ind w:right="-1988"/>
                    <w:rPr>
                      <w:rFonts w:cstheme="minorHAnsi"/>
                      <w:i/>
                      <w:iCs/>
                      <w:color w:val="FF0000"/>
                    </w:rPr>
                  </w:pPr>
                </w:p>
                <w:p w14:paraId="19C442F0" w14:textId="77777777" w:rsidR="00AD1FFA" w:rsidRDefault="00AD1FFA" w:rsidP="00AD1FFA">
                  <w:pPr>
                    <w:ind w:right="-1988"/>
                    <w:rPr>
                      <w:rFonts w:cstheme="minorHAnsi"/>
                      <w:i/>
                      <w:iCs/>
                      <w:color w:val="FF0000"/>
                    </w:rPr>
                  </w:pPr>
                </w:p>
                <w:p w14:paraId="1948B3BA" w14:textId="77777777" w:rsidR="00AD1FFA" w:rsidRDefault="00AD1FFA" w:rsidP="00AD1FFA">
                  <w:pPr>
                    <w:ind w:right="-1988"/>
                    <w:rPr>
                      <w:rFonts w:cstheme="minorHAnsi"/>
                      <w:i/>
                      <w:iCs/>
                      <w:color w:val="FF0000"/>
                    </w:rPr>
                  </w:pPr>
                </w:p>
                <w:p w14:paraId="1523A570" w14:textId="77777777" w:rsidR="00AD1FFA" w:rsidRDefault="00AD1FFA" w:rsidP="00AD1FFA">
                  <w:pPr>
                    <w:ind w:right="-1988"/>
                    <w:rPr>
                      <w:rFonts w:cstheme="minorHAnsi"/>
                      <w:i/>
                      <w:iCs/>
                      <w:color w:val="FF0000"/>
                    </w:rPr>
                  </w:pPr>
                </w:p>
                <w:p w14:paraId="138E7C60" w14:textId="77777777" w:rsidR="00AD1FFA" w:rsidRDefault="00AD1FFA" w:rsidP="00AD1FFA">
                  <w:pPr>
                    <w:ind w:right="-1988"/>
                    <w:rPr>
                      <w:rFonts w:cstheme="minorHAnsi"/>
                      <w:i/>
                      <w:iCs/>
                      <w:color w:val="FF0000"/>
                    </w:rPr>
                  </w:pPr>
                </w:p>
                <w:p w14:paraId="5C463BAD" w14:textId="77777777" w:rsidR="00AD1FFA" w:rsidRPr="00E749B7" w:rsidRDefault="00AD1FFA" w:rsidP="00AD1FFA">
                  <w:pPr>
                    <w:ind w:right="-1988"/>
                    <w:rPr>
                      <w:rFonts w:cstheme="minorHAnsi"/>
                      <w:i/>
                      <w:iCs/>
                      <w:color w:val="FF0000"/>
                    </w:rPr>
                  </w:pPr>
                </w:p>
              </w:tc>
            </w:tr>
            <w:tr w:rsidR="00AD1FFA" w:rsidRPr="00B62979" w14:paraId="15B430B4" w14:textId="77777777" w:rsidTr="00D5761C">
              <w:trPr>
                <w:trHeight w:val="605"/>
              </w:trPr>
              <w:tc>
                <w:tcPr>
                  <w:tcW w:w="7400" w:type="dxa"/>
                </w:tcPr>
                <w:p w14:paraId="0C5FC696" w14:textId="77777777" w:rsidR="00AD1FFA" w:rsidRPr="00B62979" w:rsidRDefault="00AD1FFA" w:rsidP="00AD1FFA">
                  <w:pPr>
                    <w:ind w:right="-1988"/>
                    <w:rPr>
                      <w:rFonts w:cstheme="minorHAnsi"/>
                    </w:rPr>
                  </w:pPr>
                  <w:r w:rsidRPr="00B62979">
                    <w:rPr>
                      <w:rFonts w:cstheme="minorHAnsi"/>
                    </w:rPr>
                    <w:t xml:space="preserve">Signature: </w:t>
                  </w:r>
                </w:p>
                <w:p w14:paraId="51521BE4" w14:textId="77777777" w:rsidR="00AD1FFA" w:rsidRDefault="00AD1FFA" w:rsidP="00AD1FFA">
                  <w:pPr>
                    <w:ind w:right="-1988"/>
                    <w:rPr>
                      <w:rFonts w:cstheme="minorHAnsi"/>
                    </w:rPr>
                  </w:pPr>
                  <w:r>
                    <w:rPr>
                      <w:rFonts w:cstheme="minorHAnsi"/>
                    </w:rPr>
                    <w:t>Name and title:</w:t>
                  </w:r>
                </w:p>
                <w:p w14:paraId="5604EAE5" w14:textId="77777777" w:rsidR="00AD1FFA" w:rsidRPr="00B62979" w:rsidRDefault="00AD1FFA" w:rsidP="00AD1FFA">
                  <w:pPr>
                    <w:ind w:right="-1988"/>
                    <w:rPr>
                      <w:rFonts w:cstheme="minorHAnsi"/>
                    </w:rPr>
                  </w:pPr>
                  <w:r>
                    <w:rPr>
                      <w:rFonts w:cstheme="minorHAnsi"/>
                    </w:rPr>
                    <w:t>Address of facility</w:t>
                  </w:r>
                </w:p>
              </w:tc>
            </w:tr>
          </w:tbl>
          <w:p w14:paraId="4BD39F2F" w14:textId="77777777" w:rsidR="007F3E4D" w:rsidRPr="00A12412" w:rsidRDefault="007F3E4D" w:rsidP="007F3E4D">
            <w:pPr>
              <w:spacing w:line="259" w:lineRule="auto"/>
              <w:rPr>
                <w:rFonts w:cs="Cordia New"/>
                <w:b/>
                <w:bCs/>
                <w:i/>
                <w:iCs/>
                <w:szCs w:val="26"/>
              </w:rPr>
            </w:pPr>
          </w:p>
        </w:tc>
      </w:tr>
    </w:tbl>
    <w:p w14:paraId="29E0B9E0" w14:textId="77777777" w:rsidR="00AD1FFA" w:rsidRDefault="00AD1FFA"/>
    <w:tbl>
      <w:tblPr>
        <w:tblStyle w:val="TableGrid0"/>
        <w:tblW w:w="10175" w:type="dxa"/>
        <w:tblLook w:val="04A0" w:firstRow="1" w:lastRow="0" w:firstColumn="1" w:lastColumn="0" w:noHBand="0" w:noVBand="1"/>
      </w:tblPr>
      <w:tblGrid>
        <w:gridCol w:w="10175"/>
      </w:tblGrid>
      <w:tr w:rsidR="00AD1FFA" w:rsidRPr="00434021" w14:paraId="3BB71C25" w14:textId="77777777" w:rsidTr="00AD1FFA">
        <w:trPr>
          <w:trHeight w:val="446"/>
        </w:trPr>
        <w:tc>
          <w:tcPr>
            <w:tcW w:w="10175" w:type="dxa"/>
            <w:shd w:val="clear" w:color="auto" w:fill="D9D9D9" w:themeFill="background1" w:themeFillShade="D9"/>
            <w:vAlign w:val="center"/>
          </w:tcPr>
          <w:p w14:paraId="4BA95F3A" w14:textId="3825F11D" w:rsidR="00AD1FFA" w:rsidRDefault="00AD1FFA" w:rsidP="00AD1FFA">
            <w:r>
              <w:rPr>
                <w:b/>
                <w:bCs/>
                <w:color w:val="FF0000"/>
              </w:rPr>
              <w:t xml:space="preserve">Activity Task B - </w:t>
            </w:r>
            <w:r w:rsidRPr="00775F96">
              <w:rPr>
                <w:b/>
                <w:bCs/>
                <w:color w:val="FF0000"/>
              </w:rPr>
              <w:t>Assessor Instructions</w:t>
            </w:r>
          </w:p>
        </w:tc>
      </w:tr>
      <w:tr w:rsidR="00AD1FFA" w:rsidRPr="00434021" w14:paraId="594D0FC0" w14:textId="77777777" w:rsidTr="007F3E4D">
        <w:trPr>
          <w:trHeight w:val="1124"/>
        </w:trPr>
        <w:tc>
          <w:tcPr>
            <w:tcW w:w="10175" w:type="dxa"/>
            <w:vAlign w:val="center"/>
          </w:tcPr>
          <w:p w14:paraId="48875658" w14:textId="556A3E27" w:rsidR="00AD1FFA" w:rsidRPr="00775F96" w:rsidRDefault="00AD1FFA" w:rsidP="00AD1FFA">
            <w:pPr>
              <w:spacing w:line="259" w:lineRule="auto"/>
              <w:rPr>
                <w:b/>
                <w:bCs/>
                <w:color w:val="FF0000"/>
              </w:rPr>
            </w:pPr>
          </w:p>
          <w:p w14:paraId="7455A503" w14:textId="77777777" w:rsidR="00AD1FFA" w:rsidRDefault="00AD1FFA" w:rsidP="00AD1FFA">
            <w:pPr>
              <w:spacing w:line="259" w:lineRule="auto"/>
              <w:rPr>
                <w:b/>
                <w:bCs/>
                <w:color w:val="FF0000"/>
              </w:rPr>
            </w:pPr>
            <w:r>
              <w:rPr>
                <w:b/>
                <w:bCs/>
                <w:color w:val="FF0000"/>
              </w:rPr>
              <w:t xml:space="preserve">Task B </w:t>
            </w:r>
            <w:r w:rsidRPr="00DC5D20">
              <w:rPr>
                <w:b/>
                <w:bCs/>
                <w:color w:val="FF0000"/>
              </w:rPr>
              <w:t>Student Emailed both the Activities Manager Chris and the Family Liaison Manager Tony:</w:t>
            </w:r>
          </w:p>
          <w:p w14:paraId="1728CA59" w14:textId="77777777" w:rsidR="00B41D71" w:rsidRPr="00DC5D20" w:rsidRDefault="00B41D71" w:rsidP="00AD1FFA">
            <w:pPr>
              <w:spacing w:line="259" w:lineRule="auto"/>
              <w:rPr>
                <w:b/>
                <w:bCs/>
                <w:color w:val="FF0000"/>
              </w:rPr>
            </w:pPr>
          </w:p>
          <w:tbl>
            <w:tblPr>
              <w:tblStyle w:val="TableGrid"/>
              <w:tblW w:w="0" w:type="auto"/>
              <w:tblLook w:val="04A0" w:firstRow="1" w:lastRow="0" w:firstColumn="1" w:lastColumn="0" w:noHBand="0" w:noVBand="1"/>
            </w:tblPr>
            <w:tblGrid>
              <w:gridCol w:w="7397"/>
              <w:gridCol w:w="2552"/>
            </w:tblGrid>
            <w:tr w:rsidR="00AD1FFA" w:rsidRPr="00B62979" w14:paraId="5CAE9EEA" w14:textId="77777777" w:rsidTr="002744ED">
              <w:tc>
                <w:tcPr>
                  <w:tcW w:w="7397" w:type="dxa"/>
                </w:tcPr>
                <w:p w14:paraId="14A854EF" w14:textId="77777777" w:rsidR="00AD1FFA" w:rsidRPr="00DC5D20" w:rsidRDefault="00AD1FFA" w:rsidP="00AD1FFA">
                  <w:pPr>
                    <w:rPr>
                      <w:rFonts w:cstheme="minorHAnsi"/>
                      <w:color w:val="FF0000"/>
                    </w:rPr>
                  </w:pPr>
                  <w:r>
                    <w:rPr>
                      <w:rFonts w:cstheme="minorHAnsi"/>
                      <w:color w:val="FF0000"/>
                    </w:rPr>
                    <w:t>Date:</w:t>
                  </w:r>
                </w:p>
              </w:tc>
              <w:tc>
                <w:tcPr>
                  <w:tcW w:w="2552" w:type="dxa"/>
                  <w:vAlign w:val="center"/>
                </w:tcPr>
                <w:p w14:paraId="18CF1D95" w14:textId="77777777" w:rsidR="00AD1FFA" w:rsidRPr="00340D37" w:rsidRDefault="00000000" w:rsidP="00AD1FFA">
                  <w:pPr>
                    <w:rPr>
                      <w:rFonts w:eastAsia="Calibri" w:cs="Times New Roman"/>
                      <w:szCs w:val="22"/>
                      <w:lang w:bidi="ar-SA"/>
                    </w:rPr>
                  </w:pPr>
                  <w:sdt>
                    <w:sdtPr>
                      <w:rPr>
                        <w:rFonts w:eastAsia="Calibri" w:cs="Times New Roman"/>
                        <w:color w:val="2B579A"/>
                        <w:szCs w:val="22"/>
                        <w:shd w:val="clear" w:color="auto" w:fill="E6E6E6"/>
                        <w:lang w:bidi="ar-SA"/>
                      </w:rPr>
                      <w:id w:val="1331719726"/>
                      <w14:checkbox>
                        <w14:checked w14:val="0"/>
                        <w14:checkedState w14:val="2612" w14:font="MS Gothic"/>
                        <w14:uncheckedState w14:val="2610" w14:font="MS Gothic"/>
                      </w14:checkbox>
                    </w:sdtPr>
                    <w:sdtContent>
                      <w:r w:rsidR="00AD1FFA" w:rsidRPr="00EE67AA">
                        <w:rPr>
                          <w:rFonts w:ascii="Segoe UI Symbol" w:eastAsia="Calibri" w:hAnsi="Segoe UI Symbol" w:cs="Segoe UI Symbol"/>
                          <w:szCs w:val="22"/>
                          <w:lang w:bidi="ar-SA"/>
                        </w:rPr>
                        <w:t>☐</w:t>
                      </w:r>
                    </w:sdtContent>
                  </w:sdt>
                  <w:r w:rsidR="00AD1FFA" w:rsidRPr="00EE67AA">
                    <w:rPr>
                      <w:rFonts w:eastAsia="Calibri" w:cs="Times New Roman"/>
                      <w:szCs w:val="22"/>
                      <w:lang w:bidi="ar-SA"/>
                    </w:rPr>
                    <w:t xml:space="preserve"> S</w:t>
                  </w:r>
                  <w:r w:rsidR="00AD1FFA">
                    <w:rPr>
                      <w:rFonts w:eastAsia="Calibri" w:cs="Times New Roman"/>
                      <w:szCs w:val="22"/>
                      <w:lang w:bidi="ar-SA"/>
                    </w:rPr>
                    <w:t xml:space="preserve">    </w:t>
                  </w:r>
                  <w:sdt>
                    <w:sdtPr>
                      <w:rPr>
                        <w:rFonts w:eastAsia="Calibri" w:cs="Times New Roman"/>
                        <w:color w:val="2B579A"/>
                        <w:szCs w:val="22"/>
                        <w:shd w:val="clear" w:color="auto" w:fill="E6E6E6"/>
                        <w:lang w:bidi="ar-SA"/>
                      </w:rPr>
                      <w:id w:val="911742510"/>
                      <w14:checkbox>
                        <w14:checked w14:val="0"/>
                        <w14:checkedState w14:val="2612" w14:font="MS Gothic"/>
                        <w14:uncheckedState w14:val="2610" w14:font="MS Gothic"/>
                      </w14:checkbox>
                    </w:sdtPr>
                    <w:sdtContent>
                      <w:r w:rsidR="00AD1FFA" w:rsidRPr="00892021">
                        <w:rPr>
                          <w:rFonts w:ascii="MS Gothic" w:eastAsia="MS Gothic" w:hAnsi="MS Gothic" w:cs="Times New Roman" w:hint="eastAsia"/>
                          <w:szCs w:val="22"/>
                          <w:lang w:bidi="ar-SA"/>
                        </w:rPr>
                        <w:t>☐</w:t>
                      </w:r>
                    </w:sdtContent>
                  </w:sdt>
                  <w:r w:rsidR="00AD1FFA" w:rsidRPr="00EE67AA">
                    <w:rPr>
                      <w:rFonts w:eastAsia="Calibri" w:cs="Times New Roman"/>
                      <w:szCs w:val="22"/>
                      <w:lang w:bidi="ar-SA"/>
                    </w:rPr>
                    <w:t xml:space="preserve"> NYS</w:t>
                  </w:r>
                </w:p>
              </w:tc>
            </w:tr>
            <w:tr w:rsidR="00AD1FFA" w:rsidRPr="00B62979" w14:paraId="2CD486B1" w14:textId="77777777" w:rsidTr="002744ED">
              <w:trPr>
                <w:gridAfter w:val="1"/>
                <w:wAfter w:w="2552" w:type="dxa"/>
              </w:trPr>
              <w:tc>
                <w:tcPr>
                  <w:tcW w:w="7397" w:type="dxa"/>
                </w:tcPr>
                <w:p w14:paraId="32136348" w14:textId="77777777" w:rsidR="00AD1FFA" w:rsidRPr="00DC5D20" w:rsidRDefault="00AD1FFA" w:rsidP="00AD1FFA">
                  <w:pPr>
                    <w:rPr>
                      <w:rFonts w:cstheme="minorHAnsi"/>
                    </w:rPr>
                  </w:pPr>
                  <w:r w:rsidRPr="00340D37">
                    <w:rPr>
                      <w:rFonts w:cstheme="minorHAnsi"/>
                      <w:color w:val="FF0000"/>
                    </w:rPr>
                    <w:t xml:space="preserve">To: </w:t>
                  </w:r>
                  <w:hyperlink r:id="rId20" w:history="1">
                    <w:r w:rsidRPr="003A03C0">
                      <w:rPr>
                        <w:rStyle w:val="Hyperlink"/>
                        <w:rFonts w:cstheme="minorHAnsi"/>
                      </w:rPr>
                      <w:t>AM@caringcentre.com</w:t>
                    </w:r>
                  </w:hyperlink>
                  <w:r>
                    <w:rPr>
                      <w:rFonts w:cstheme="minorHAnsi"/>
                    </w:rPr>
                    <w:t xml:space="preserve"> </w:t>
                  </w:r>
                  <w:hyperlink r:id="rId21" w:history="1">
                    <w:r w:rsidRPr="003A03C0">
                      <w:rPr>
                        <w:rStyle w:val="Hyperlink"/>
                        <w:rFonts w:cstheme="minorHAnsi"/>
                      </w:rPr>
                      <w:t>LM@caringcentre.com</w:t>
                    </w:r>
                  </w:hyperlink>
                </w:p>
              </w:tc>
            </w:tr>
            <w:tr w:rsidR="00AD1FFA" w:rsidRPr="00B62979" w14:paraId="61E769B8" w14:textId="77777777" w:rsidTr="002744ED">
              <w:trPr>
                <w:gridAfter w:val="1"/>
                <w:wAfter w:w="2552" w:type="dxa"/>
              </w:trPr>
              <w:tc>
                <w:tcPr>
                  <w:tcW w:w="7397" w:type="dxa"/>
                </w:tcPr>
                <w:p w14:paraId="703FFD5A" w14:textId="77777777" w:rsidR="00AD1FFA" w:rsidRPr="00340D37" w:rsidRDefault="00AD1FFA" w:rsidP="00AD1FFA">
                  <w:pPr>
                    <w:tabs>
                      <w:tab w:val="right" w:pos="7181"/>
                    </w:tabs>
                    <w:rPr>
                      <w:rFonts w:cstheme="minorHAnsi"/>
                      <w:color w:val="FF0000"/>
                    </w:rPr>
                  </w:pPr>
                  <w:r w:rsidRPr="00340D37">
                    <w:rPr>
                      <w:rFonts w:eastAsia="Times New Roman" w:cstheme="minorHAnsi"/>
                      <w:color w:val="FF0000"/>
                      <w:lang w:val="en-US" w:eastAsia="en-AU"/>
                    </w:rPr>
                    <w:t>Cc:</w:t>
                  </w:r>
                  <w:r>
                    <w:rPr>
                      <w:rFonts w:eastAsia="Times New Roman" w:cstheme="minorHAnsi"/>
                      <w:color w:val="FF0000"/>
                      <w:lang w:val="en-US" w:eastAsia="en-AU"/>
                    </w:rPr>
                    <w:tab/>
                  </w:r>
                </w:p>
              </w:tc>
            </w:tr>
            <w:tr w:rsidR="00AD1FFA" w:rsidRPr="00B62979" w14:paraId="076534A1" w14:textId="77777777" w:rsidTr="002744ED">
              <w:trPr>
                <w:gridAfter w:val="1"/>
                <w:wAfter w:w="2552" w:type="dxa"/>
              </w:trPr>
              <w:tc>
                <w:tcPr>
                  <w:tcW w:w="7397" w:type="dxa"/>
                </w:tcPr>
                <w:p w14:paraId="05CF93C9" w14:textId="77777777" w:rsidR="00AD1FFA" w:rsidRPr="00340D37" w:rsidRDefault="00AD1FFA" w:rsidP="00AD1FFA">
                  <w:pPr>
                    <w:rPr>
                      <w:rFonts w:cstheme="minorHAnsi"/>
                      <w:color w:val="FF0000"/>
                    </w:rPr>
                  </w:pPr>
                  <w:r w:rsidRPr="00340D37">
                    <w:rPr>
                      <w:rFonts w:eastAsia="Times New Roman" w:cstheme="minorHAnsi"/>
                      <w:color w:val="FF0000"/>
                      <w:lang w:val="en-US" w:eastAsia="en-AU"/>
                    </w:rPr>
                    <w:t xml:space="preserve">Add a subject: </w:t>
                  </w:r>
                  <w:r w:rsidRPr="00340D37">
                    <w:rPr>
                      <w:rFonts w:eastAsia="Times New Roman" w:cstheme="minorHAnsi"/>
                      <w:i/>
                      <w:iCs/>
                      <w:color w:val="FF0000"/>
                      <w:lang w:val="en-US" w:eastAsia="en-AU"/>
                    </w:rPr>
                    <w:t>Monthly flyer information and contact details for 2 external services</w:t>
                  </w:r>
                </w:p>
              </w:tc>
            </w:tr>
            <w:tr w:rsidR="00AD1FFA" w:rsidRPr="00B62979" w14:paraId="6C50B24D" w14:textId="77777777" w:rsidTr="002744ED">
              <w:trPr>
                <w:gridAfter w:val="1"/>
                <w:wAfter w:w="2552" w:type="dxa"/>
              </w:trPr>
              <w:tc>
                <w:tcPr>
                  <w:tcW w:w="7397" w:type="dxa"/>
                </w:tcPr>
                <w:p w14:paraId="50A0B737" w14:textId="77777777" w:rsidR="00AD1FFA" w:rsidRPr="00B62979" w:rsidRDefault="00AD1FFA" w:rsidP="00AD1FFA">
                  <w:pPr>
                    <w:rPr>
                      <w:rFonts w:cstheme="minorHAnsi"/>
                    </w:rPr>
                  </w:pPr>
                  <w:r w:rsidRPr="00B62979">
                    <w:rPr>
                      <w:rFonts w:cstheme="minorHAnsi"/>
                    </w:rPr>
                    <w:t>Email Body:</w:t>
                  </w:r>
                </w:p>
                <w:p w14:paraId="40A191B2" w14:textId="1B896D29" w:rsidR="00AD1FFA" w:rsidRDefault="00AD1FFA" w:rsidP="00AD1FFA">
                  <w:pPr>
                    <w:rPr>
                      <w:rFonts w:cstheme="minorHAnsi"/>
                      <w:i/>
                      <w:iCs/>
                      <w:color w:val="FF0000"/>
                    </w:rPr>
                  </w:pPr>
                  <w:r w:rsidRPr="00B62979">
                    <w:rPr>
                      <w:rFonts w:cstheme="minorHAnsi"/>
                      <w:i/>
                      <w:iCs/>
                      <w:color w:val="FF0000"/>
                    </w:rPr>
                    <w:t xml:space="preserve">Good </w:t>
                  </w:r>
                  <w:r w:rsidR="00D04DAA" w:rsidRPr="00B62979">
                    <w:rPr>
                      <w:rFonts w:cstheme="minorHAnsi"/>
                      <w:i/>
                      <w:iCs/>
                      <w:color w:val="FF0000"/>
                    </w:rPr>
                    <w:t>afternoon,</w:t>
                  </w:r>
                  <w:r>
                    <w:rPr>
                      <w:rFonts w:cstheme="minorHAnsi"/>
                      <w:i/>
                      <w:iCs/>
                      <w:color w:val="FF0000"/>
                    </w:rPr>
                    <w:t xml:space="preserve"> Chris and Tony</w:t>
                  </w:r>
                </w:p>
                <w:p w14:paraId="115F35E7" w14:textId="4A774823" w:rsidR="00AD1FFA" w:rsidRDefault="00AD1FFA" w:rsidP="00AD1FFA">
                  <w:pPr>
                    <w:rPr>
                      <w:i/>
                      <w:iCs/>
                      <w:color w:val="FF0000"/>
                    </w:rPr>
                  </w:pPr>
                  <w:r>
                    <w:rPr>
                      <w:i/>
                      <w:iCs/>
                      <w:color w:val="FF0000"/>
                    </w:rPr>
                    <w:t>The centre manager left a voicemail asking that I email you both and request the information you would like in next month’s communication flyer.</w:t>
                  </w:r>
                  <w:r w:rsidR="00373751">
                    <w:rPr>
                      <w:i/>
                      <w:iCs/>
                      <w:color w:val="FF0000"/>
                    </w:rPr>
                    <w:t xml:space="preserve"> </w:t>
                  </w:r>
                </w:p>
                <w:p w14:paraId="0CA3A966" w14:textId="77777777" w:rsidR="00AD1FFA" w:rsidRDefault="00AD1FFA" w:rsidP="00AD1FFA">
                  <w:pPr>
                    <w:rPr>
                      <w:i/>
                      <w:iCs/>
                      <w:color w:val="FF0000"/>
                    </w:rPr>
                  </w:pPr>
                </w:p>
                <w:p w14:paraId="5615E2F1" w14:textId="0300B7FB" w:rsidR="00373751" w:rsidRPr="00D04DAA" w:rsidRDefault="00373751" w:rsidP="00AD1FFA">
                  <w:pPr>
                    <w:rPr>
                      <w:b/>
                      <w:bCs/>
                      <w:i/>
                      <w:iCs/>
                      <w:color w:val="FF0000"/>
                      <w:u w:val="single"/>
                    </w:rPr>
                  </w:pPr>
                  <w:r w:rsidRPr="00D04DAA">
                    <w:rPr>
                      <w:b/>
                      <w:bCs/>
                      <w:i/>
                      <w:iCs/>
                      <w:color w:val="FF0000"/>
                      <w:u w:val="single"/>
                    </w:rPr>
                    <w:t xml:space="preserve">Negotiate delivery of information: </w:t>
                  </w:r>
                </w:p>
                <w:p w14:paraId="7C3EE4C8" w14:textId="77777777" w:rsidR="00D04DAA" w:rsidRDefault="00AD1FFA" w:rsidP="00AD1FFA">
                  <w:pPr>
                    <w:rPr>
                      <w:i/>
                      <w:iCs/>
                      <w:color w:val="FF0000"/>
                    </w:rPr>
                  </w:pPr>
                  <w:r>
                    <w:rPr>
                      <w:i/>
                      <w:iCs/>
                      <w:color w:val="FF0000"/>
                    </w:rPr>
                    <w:t xml:space="preserve">If you could send the information in the next </w:t>
                  </w:r>
                  <w:r w:rsidR="00D04DAA">
                    <w:rPr>
                      <w:i/>
                      <w:iCs/>
                      <w:color w:val="FF0000"/>
                    </w:rPr>
                    <w:t>2</w:t>
                  </w:r>
                  <w:r>
                    <w:rPr>
                      <w:i/>
                      <w:iCs/>
                      <w:color w:val="FF0000"/>
                    </w:rPr>
                    <w:t xml:space="preserve"> to 3 days so that I can have it reviewed in time to </w:t>
                  </w:r>
                  <w:r w:rsidR="00D04DAA">
                    <w:rPr>
                      <w:i/>
                      <w:iCs/>
                      <w:color w:val="FF0000"/>
                    </w:rPr>
                    <w:t>for printing</w:t>
                  </w:r>
                  <w:r>
                    <w:rPr>
                      <w:i/>
                      <w:iCs/>
                      <w:color w:val="FF0000"/>
                    </w:rPr>
                    <w:t xml:space="preserve">. </w:t>
                  </w:r>
                </w:p>
                <w:p w14:paraId="7DA676A8" w14:textId="0728ECC9" w:rsidR="00AD1FFA" w:rsidRDefault="00AD1FFA" w:rsidP="00AD1FFA">
                  <w:pPr>
                    <w:rPr>
                      <w:i/>
                      <w:iCs/>
                      <w:color w:val="FF0000"/>
                    </w:rPr>
                  </w:pPr>
                  <w:r>
                    <w:rPr>
                      <w:i/>
                      <w:iCs/>
                      <w:color w:val="FF0000"/>
                    </w:rPr>
                    <w:t xml:space="preserve">If the information is received at a later date, the deadline will be missed.  </w:t>
                  </w:r>
                </w:p>
                <w:p w14:paraId="76230B9B" w14:textId="77777777" w:rsidR="00AD1FFA" w:rsidRDefault="00AD1FFA" w:rsidP="00AD1FFA">
                  <w:pPr>
                    <w:rPr>
                      <w:i/>
                      <w:iCs/>
                      <w:color w:val="FF0000"/>
                    </w:rPr>
                  </w:pPr>
                </w:p>
                <w:p w14:paraId="787265DD" w14:textId="4D9EC118" w:rsidR="00373751" w:rsidRPr="00D04DAA" w:rsidRDefault="00373751" w:rsidP="00AD1FFA">
                  <w:pPr>
                    <w:rPr>
                      <w:b/>
                      <w:bCs/>
                      <w:i/>
                      <w:iCs/>
                      <w:color w:val="FF0000"/>
                      <w:u w:val="single"/>
                    </w:rPr>
                  </w:pPr>
                  <w:r w:rsidRPr="00D04DAA">
                    <w:rPr>
                      <w:b/>
                      <w:bCs/>
                      <w:i/>
                      <w:iCs/>
                      <w:color w:val="FF0000"/>
                      <w:u w:val="single"/>
                    </w:rPr>
                    <w:t xml:space="preserve">Provide line of communication to other services: </w:t>
                  </w:r>
                </w:p>
                <w:p w14:paraId="39812DD3" w14:textId="01C9A07A" w:rsidR="00AD1FFA" w:rsidRPr="00DC5D20" w:rsidRDefault="00AD1FFA" w:rsidP="00AD1FFA">
                  <w:pPr>
                    <w:rPr>
                      <w:i/>
                      <w:iCs/>
                      <w:color w:val="FF0000"/>
                    </w:rPr>
                  </w:pPr>
                  <w:r>
                    <w:rPr>
                      <w:i/>
                      <w:iCs/>
                      <w:color w:val="FF0000"/>
                    </w:rPr>
                    <w:lastRenderedPageBreak/>
                    <w:t xml:space="preserve">The Manager also asked that I provide you with the contact details for two additional </w:t>
                  </w:r>
                  <w:r w:rsidRPr="00DC5D20">
                    <w:rPr>
                      <w:i/>
                      <w:iCs/>
                      <w:color w:val="FF0000"/>
                    </w:rPr>
                    <w:t>client services</w:t>
                  </w:r>
                  <w:r>
                    <w:rPr>
                      <w:i/>
                      <w:iCs/>
                      <w:color w:val="FF0000"/>
                    </w:rPr>
                    <w:t xml:space="preserve"> listed in the fact sheet. The line of communication for these services are listed below. </w:t>
                  </w:r>
                </w:p>
                <w:p w14:paraId="2BC7BC83" w14:textId="77777777" w:rsidR="00AD1FFA" w:rsidRDefault="00AD1FFA">
                  <w:pPr>
                    <w:pStyle w:val="ListParagraph"/>
                    <w:numPr>
                      <w:ilvl w:val="0"/>
                      <w:numId w:val="48"/>
                    </w:numPr>
                    <w:rPr>
                      <w:rFonts w:cstheme="minorHAnsi"/>
                      <w:i/>
                      <w:iCs/>
                      <w:color w:val="FF0000"/>
                    </w:rPr>
                  </w:pPr>
                  <w:r>
                    <w:rPr>
                      <w:rFonts w:cstheme="minorHAnsi"/>
                      <w:i/>
                      <w:iCs/>
                      <w:color w:val="FF0000"/>
                    </w:rPr>
                    <w:t>Swift hearing services the email address is xxxx@swift.com and the contact person is xxxx phone number 1800xxx</w:t>
                  </w:r>
                </w:p>
                <w:p w14:paraId="2897C4A9" w14:textId="77777777" w:rsidR="00AD1FFA" w:rsidRPr="00DC5D20" w:rsidRDefault="00AD1FFA">
                  <w:pPr>
                    <w:pStyle w:val="ListParagraph"/>
                    <w:numPr>
                      <w:ilvl w:val="0"/>
                      <w:numId w:val="48"/>
                    </w:numPr>
                    <w:rPr>
                      <w:rFonts w:cstheme="minorHAnsi"/>
                      <w:i/>
                      <w:iCs/>
                      <w:color w:val="FF0000"/>
                    </w:rPr>
                  </w:pPr>
                  <w:r>
                    <w:rPr>
                      <w:rFonts w:cstheme="minorHAnsi"/>
                      <w:i/>
                      <w:iCs/>
                      <w:color w:val="FF0000"/>
                    </w:rPr>
                    <w:t xml:space="preserve">People movers email address is </w:t>
                  </w:r>
                  <w:hyperlink r:id="rId22" w:history="1">
                    <w:r w:rsidRPr="00583CE5">
                      <w:rPr>
                        <w:rStyle w:val="Hyperlink"/>
                        <w:rFonts w:cstheme="minorHAnsi"/>
                        <w:i/>
                        <w:iCs/>
                      </w:rPr>
                      <w:t>xxxxx@pm.com</w:t>
                    </w:r>
                  </w:hyperlink>
                  <w:r>
                    <w:rPr>
                      <w:rFonts w:cstheme="minorHAnsi"/>
                      <w:i/>
                      <w:iCs/>
                      <w:color w:val="FF0000"/>
                    </w:rPr>
                    <w:t xml:space="preserve"> the contact person is xxxxx phone number xxxx.</w:t>
                  </w:r>
                </w:p>
                <w:p w14:paraId="61603D6B" w14:textId="77777777" w:rsidR="00AD1FFA" w:rsidRDefault="00AD1FFA" w:rsidP="00AD1FFA">
                  <w:pPr>
                    <w:rPr>
                      <w:rFonts w:cstheme="minorHAnsi"/>
                      <w:i/>
                      <w:iCs/>
                      <w:color w:val="FF0000"/>
                    </w:rPr>
                  </w:pPr>
                </w:p>
                <w:p w14:paraId="44210A49" w14:textId="77777777" w:rsidR="00AD1FFA" w:rsidRDefault="00AD1FFA" w:rsidP="00AD1FFA">
                  <w:pPr>
                    <w:rPr>
                      <w:rFonts w:cstheme="minorHAnsi"/>
                      <w:i/>
                      <w:iCs/>
                      <w:color w:val="FF0000"/>
                    </w:rPr>
                  </w:pPr>
                  <w:r>
                    <w:rPr>
                      <w:rFonts w:cstheme="minorHAnsi"/>
                      <w:i/>
                      <w:iCs/>
                      <w:color w:val="FF0000"/>
                    </w:rPr>
                    <w:t>I have included the contact person’s name for your convenience.</w:t>
                  </w:r>
                </w:p>
                <w:p w14:paraId="4294793F" w14:textId="77777777" w:rsidR="00AD1FFA" w:rsidRDefault="00AD1FFA" w:rsidP="00AD1FFA">
                  <w:pPr>
                    <w:rPr>
                      <w:rFonts w:cstheme="minorHAnsi"/>
                      <w:i/>
                      <w:iCs/>
                      <w:color w:val="FF0000"/>
                    </w:rPr>
                  </w:pPr>
                  <w:r>
                    <w:rPr>
                      <w:rFonts w:cstheme="minorHAnsi"/>
                      <w:i/>
                      <w:iCs/>
                      <w:color w:val="FF0000"/>
                    </w:rPr>
                    <w:t xml:space="preserve">Please let me know if I can be of any further assistance. </w:t>
                  </w:r>
                </w:p>
                <w:p w14:paraId="54FC40D9" w14:textId="77777777" w:rsidR="00AD1FFA" w:rsidRPr="00E749B7" w:rsidRDefault="00AD1FFA" w:rsidP="00AD1FFA">
                  <w:pPr>
                    <w:rPr>
                      <w:rFonts w:cstheme="minorHAnsi"/>
                      <w:i/>
                      <w:iCs/>
                      <w:color w:val="FF0000"/>
                    </w:rPr>
                  </w:pPr>
                  <w:r w:rsidRPr="00B62979">
                    <w:rPr>
                      <w:rFonts w:cstheme="minorHAnsi"/>
                      <w:i/>
                      <w:iCs/>
                      <w:color w:val="FF0000"/>
                    </w:rPr>
                    <w:t>Kind regards,</w:t>
                  </w:r>
                </w:p>
              </w:tc>
            </w:tr>
            <w:tr w:rsidR="00AD1FFA" w:rsidRPr="00B62979" w14:paraId="121C57AC" w14:textId="77777777" w:rsidTr="002744ED">
              <w:trPr>
                <w:gridAfter w:val="1"/>
                <w:wAfter w:w="2552" w:type="dxa"/>
              </w:trPr>
              <w:tc>
                <w:tcPr>
                  <w:tcW w:w="7397" w:type="dxa"/>
                </w:tcPr>
                <w:p w14:paraId="6ED51C45" w14:textId="77777777" w:rsidR="00AD1FFA" w:rsidRPr="00B62979" w:rsidRDefault="00AD1FFA" w:rsidP="00AD1FFA">
                  <w:pPr>
                    <w:rPr>
                      <w:rFonts w:cstheme="minorHAnsi"/>
                    </w:rPr>
                  </w:pPr>
                  <w:r w:rsidRPr="00B62979">
                    <w:rPr>
                      <w:rFonts w:cstheme="minorHAnsi"/>
                    </w:rPr>
                    <w:lastRenderedPageBreak/>
                    <w:t xml:space="preserve">Signature: </w:t>
                  </w:r>
                </w:p>
                <w:p w14:paraId="00AA7D47" w14:textId="77777777" w:rsidR="00AD1FFA" w:rsidRPr="00B62979" w:rsidRDefault="00AD1FFA" w:rsidP="00AD1FFA">
                  <w:pPr>
                    <w:rPr>
                      <w:rFonts w:cstheme="minorHAnsi"/>
                      <w:i/>
                      <w:iCs/>
                      <w:color w:val="FF0000"/>
                    </w:rPr>
                  </w:pPr>
                  <w:r w:rsidRPr="00B62979">
                    <w:rPr>
                      <w:rFonts w:cstheme="minorHAnsi"/>
                      <w:i/>
                      <w:iCs/>
                      <w:color w:val="FF0000"/>
                    </w:rPr>
                    <w:t>(Student name)</w:t>
                  </w:r>
                </w:p>
                <w:p w14:paraId="2794CA29" w14:textId="77777777" w:rsidR="00AD1FFA" w:rsidRPr="00B62979" w:rsidRDefault="00AD1FFA" w:rsidP="00AD1FFA">
                  <w:pPr>
                    <w:rPr>
                      <w:rFonts w:cstheme="minorHAnsi"/>
                    </w:rPr>
                  </w:pPr>
                </w:p>
              </w:tc>
            </w:tr>
          </w:tbl>
          <w:p w14:paraId="23ED150B" w14:textId="77777777" w:rsidR="00AD1FFA" w:rsidRDefault="00AD1FFA" w:rsidP="00AD1FFA"/>
        </w:tc>
      </w:tr>
    </w:tbl>
    <w:p w14:paraId="27380F47" w14:textId="77777777" w:rsidR="00403471" w:rsidRDefault="00403471"/>
    <w:tbl>
      <w:tblPr>
        <w:tblStyle w:val="TableGrid0"/>
        <w:tblW w:w="10060" w:type="dxa"/>
        <w:tblLook w:val="04A0" w:firstRow="1" w:lastRow="0" w:firstColumn="1" w:lastColumn="0" w:noHBand="0" w:noVBand="1"/>
      </w:tblPr>
      <w:tblGrid>
        <w:gridCol w:w="10060"/>
      </w:tblGrid>
      <w:tr w:rsidR="005E7666" w:rsidRPr="00434021" w14:paraId="0F58ED48" w14:textId="77777777" w:rsidTr="1EDA49EB">
        <w:trPr>
          <w:trHeight w:val="479"/>
        </w:trPr>
        <w:tc>
          <w:tcPr>
            <w:tcW w:w="10060" w:type="dxa"/>
            <w:shd w:val="clear" w:color="auto" w:fill="000000" w:themeFill="text1"/>
            <w:vAlign w:val="center"/>
          </w:tcPr>
          <w:p w14:paraId="6B67FCC4" w14:textId="42BBF768" w:rsidR="005E7666" w:rsidRPr="00434021" w:rsidRDefault="00574A09" w:rsidP="00DD2FA8">
            <w:pPr>
              <w:pStyle w:val="Heading1"/>
              <w:rPr>
                <w:lang w:val="en-AU" w:eastAsia="zh-CN" w:bidi="th-TH"/>
              </w:rPr>
            </w:pPr>
            <w:r>
              <w:br w:type="page"/>
            </w:r>
            <w:r w:rsidR="005E7666" w:rsidRPr="00434021">
              <w:rPr>
                <w:lang w:val="en-AU" w:eastAsia="zh-CN" w:bidi="th-TH"/>
              </w:rPr>
              <w:t xml:space="preserve">Activity </w:t>
            </w:r>
            <w:r w:rsidR="005E7666">
              <w:rPr>
                <w:lang w:val="en-AU" w:eastAsia="zh-CN" w:bidi="th-TH"/>
              </w:rPr>
              <w:t>3</w:t>
            </w:r>
            <w:r w:rsidR="00DD2FA8">
              <w:rPr>
                <w:lang w:val="en-AU" w:eastAsia="zh-CN" w:bidi="th-TH"/>
              </w:rPr>
              <w:t xml:space="preserve"> Task A</w:t>
            </w:r>
            <w:r w:rsidR="001E5E01">
              <w:rPr>
                <w:lang w:val="en-AU" w:eastAsia="zh-CN" w:bidi="th-TH"/>
              </w:rPr>
              <w:t>,</w:t>
            </w:r>
            <w:r w:rsidR="00DD2FA8">
              <w:rPr>
                <w:lang w:val="en-AU" w:eastAsia="zh-CN" w:bidi="th-TH"/>
              </w:rPr>
              <w:t xml:space="preserve"> B</w:t>
            </w:r>
            <w:r w:rsidR="001E5E01">
              <w:rPr>
                <w:lang w:val="en-AU" w:eastAsia="zh-CN" w:bidi="th-TH"/>
              </w:rPr>
              <w:t>, and C recorded roleplays</w:t>
            </w:r>
          </w:p>
        </w:tc>
      </w:tr>
      <w:tr w:rsidR="005E7666" w:rsidRPr="00434021" w14:paraId="26FBC204" w14:textId="77777777" w:rsidTr="1EDA49EB">
        <w:trPr>
          <w:trHeight w:val="798"/>
        </w:trPr>
        <w:tc>
          <w:tcPr>
            <w:tcW w:w="10060" w:type="dxa"/>
            <w:vAlign w:val="center"/>
          </w:tcPr>
          <w:p w14:paraId="75585EE7" w14:textId="5B1D69DA" w:rsidR="005E7666" w:rsidRPr="0066346F" w:rsidRDefault="00EF0ABD" w:rsidP="00AE1CFB">
            <w:pPr>
              <w:spacing w:after="160" w:line="276" w:lineRule="auto"/>
              <w:contextualSpacing/>
              <w:rPr>
                <w:rFonts w:cs="Cordia New"/>
                <w:szCs w:val="26"/>
                <w:lang w:val="en-AU" w:eastAsia="zh-CN" w:bidi="th-TH"/>
              </w:rPr>
            </w:pPr>
            <w:r>
              <w:rPr>
                <w:lang w:val="en-AU" w:eastAsia="zh-CN" w:bidi="th-TH"/>
              </w:rPr>
              <w:t xml:space="preserve">This activity requires you to respond to communication constrains appropriately </w:t>
            </w:r>
            <w:r w:rsidR="00F9465A">
              <w:rPr>
                <w:lang w:val="en-AU" w:eastAsia="zh-CN" w:bidi="th-TH"/>
              </w:rPr>
              <w:t xml:space="preserve">in three (3) different situations. </w:t>
            </w:r>
          </w:p>
          <w:p w14:paraId="2F102E5F" w14:textId="6B11DC32" w:rsidR="0066346F" w:rsidRDefault="6E2237C1" w:rsidP="0066346F">
            <w:pPr>
              <w:spacing w:after="160" w:line="276" w:lineRule="auto"/>
              <w:rPr>
                <w:lang w:val="en-AU" w:eastAsia="zh-CN" w:bidi="th-TH"/>
              </w:rPr>
            </w:pPr>
            <w:r w:rsidRPr="1EDA49EB">
              <w:rPr>
                <w:lang w:val="en-AU" w:eastAsia="zh-CN" w:bidi="th-TH"/>
              </w:rPr>
              <w:t>This activity is divided into three (3) separate role-plays.</w:t>
            </w:r>
            <w:r w:rsidR="42203BB8" w:rsidRPr="1EDA49EB">
              <w:rPr>
                <w:lang w:val="en-AU" w:eastAsia="zh-CN" w:bidi="th-TH"/>
              </w:rPr>
              <w:t xml:space="preserve"> </w:t>
            </w:r>
          </w:p>
          <w:p w14:paraId="5A3DACD1" w14:textId="63F89713" w:rsidR="005E7666" w:rsidRPr="00434021" w:rsidRDefault="005E7666" w:rsidP="00B9343F">
            <w:pPr>
              <w:spacing w:after="160" w:line="276" w:lineRule="auto"/>
              <w:rPr>
                <w:lang w:val="en-AU" w:eastAsia="zh-CN" w:bidi="th-TH"/>
              </w:rPr>
            </w:pPr>
            <w:r w:rsidRPr="00434021">
              <w:rPr>
                <w:lang w:val="en-AU" w:eastAsia="zh-CN" w:bidi="th-TH"/>
              </w:rPr>
              <w:t xml:space="preserve">You will be required to communicate with colleagues and your supervisor during this activity. </w:t>
            </w:r>
          </w:p>
          <w:p w14:paraId="0B1BB328" w14:textId="77777777" w:rsidR="005E7666" w:rsidRPr="00434021" w:rsidRDefault="005E7666" w:rsidP="00B9343F">
            <w:pPr>
              <w:spacing w:after="160" w:line="276" w:lineRule="auto"/>
              <w:rPr>
                <w:lang w:val="en-AU" w:eastAsia="zh-CN" w:bidi="th-TH"/>
              </w:rPr>
            </w:pPr>
            <w:r w:rsidRPr="00434021">
              <w:rPr>
                <w:lang w:val="en-AU" w:eastAsia="zh-CN" w:bidi="th-TH"/>
              </w:rPr>
              <w:t>The resources required for this activity:</w:t>
            </w:r>
          </w:p>
          <w:p w14:paraId="40B4C838" w14:textId="77777777" w:rsidR="005E7666" w:rsidRPr="00434021" w:rsidRDefault="005E7666">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Computer and internet to access the intranet </w:t>
            </w:r>
          </w:p>
          <w:p w14:paraId="7271D924" w14:textId="77777777" w:rsidR="005E7666" w:rsidRPr="00434021" w:rsidRDefault="005E7666">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 xml:space="preserve">Relevant workplace policies and procedures </w:t>
            </w:r>
          </w:p>
          <w:p w14:paraId="14A44140" w14:textId="77777777" w:rsidR="005E7666" w:rsidRPr="00434021" w:rsidRDefault="005E7666">
            <w:pPr>
              <w:numPr>
                <w:ilvl w:val="0"/>
                <w:numId w:val="32"/>
              </w:numPr>
              <w:spacing w:after="160" w:line="259" w:lineRule="auto"/>
              <w:contextualSpacing/>
              <w:rPr>
                <w:rFonts w:cs="Cordia New"/>
                <w:szCs w:val="26"/>
                <w:lang w:val="en-AU" w:eastAsia="zh-CN" w:bidi="th-TH"/>
              </w:rPr>
            </w:pPr>
            <w:r w:rsidRPr="00434021">
              <w:rPr>
                <w:rFonts w:cs="Cordia New"/>
                <w:szCs w:val="26"/>
                <w:lang w:val="en-AU" w:eastAsia="zh-CN" w:bidi="th-TH"/>
              </w:rPr>
              <w:t>A recording device (phone or laptop)</w:t>
            </w:r>
          </w:p>
          <w:p w14:paraId="3D19EF3D" w14:textId="490E727C" w:rsidR="00434021" w:rsidRPr="00434021" w:rsidRDefault="005E7666">
            <w:pPr>
              <w:numPr>
                <w:ilvl w:val="0"/>
                <w:numId w:val="32"/>
              </w:numPr>
              <w:spacing w:after="160" w:line="259" w:lineRule="auto"/>
              <w:contextualSpacing/>
              <w:rPr>
                <w:rFonts w:cs="Cordia New"/>
                <w:szCs w:val="26"/>
              </w:rPr>
            </w:pPr>
            <w:r w:rsidRPr="00434021">
              <w:rPr>
                <w:rFonts w:cs="Cordia New"/>
                <w:szCs w:val="26"/>
                <w:lang w:val="en-AU" w:eastAsia="zh-CN" w:bidi="th-TH"/>
              </w:rPr>
              <w:t xml:space="preserve">Supervisor and/or colleague assistance to record evidence </w:t>
            </w:r>
          </w:p>
        </w:tc>
      </w:tr>
      <w:tr w:rsidR="00910107" w:rsidRPr="00434021" w14:paraId="597B02F0" w14:textId="77777777" w:rsidTr="00EE4ADB">
        <w:trPr>
          <w:trHeight w:val="509"/>
        </w:trPr>
        <w:tc>
          <w:tcPr>
            <w:tcW w:w="10060" w:type="dxa"/>
            <w:shd w:val="clear" w:color="auto" w:fill="AEAAAA" w:themeFill="background2" w:themeFillShade="BF"/>
            <w:vAlign w:val="center"/>
          </w:tcPr>
          <w:p w14:paraId="2A8F60A2" w14:textId="099483B2" w:rsidR="00910107" w:rsidRPr="00DE1E0E" w:rsidRDefault="00DE1E0E" w:rsidP="00DE1E0E">
            <w:pPr>
              <w:spacing w:after="160" w:line="276" w:lineRule="auto"/>
              <w:contextualSpacing/>
              <w:rPr>
                <w:rFonts w:cs="Cordia New"/>
                <w:szCs w:val="26"/>
                <w:lang w:val="en-AU" w:eastAsia="zh-CN" w:bidi="th-TH"/>
              </w:rPr>
            </w:pPr>
            <w:bookmarkStart w:id="6" w:name="_Hlk132825256"/>
            <w:r>
              <w:rPr>
                <w:b/>
                <w:bCs/>
                <w:lang w:val="en-AU" w:eastAsia="zh-CN" w:bidi="th-TH"/>
              </w:rPr>
              <w:t>A</w:t>
            </w:r>
            <w:r w:rsidR="00325D23">
              <w:rPr>
                <w:b/>
                <w:bCs/>
                <w:lang w:val="en-AU" w:eastAsia="zh-CN" w:bidi="th-TH"/>
              </w:rPr>
              <w:t xml:space="preserve">ctivity </w:t>
            </w:r>
            <w:r>
              <w:rPr>
                <w:b/>
                <w:bCs/>
                <w:lang w:val="en-AU" w:eastAsia="zh-CN" w:bidi="th-TH"/>
              </w:rPr>
              <w:t xml:space="preserve">3 </w:t>
            </w:r>
            <w:r w:rsidRPr="00434021">
              <w:rPr>
                <w:b/>
                <w:bCs/>
                <w:lang w:val="en-AU" w:eastAsia="zh-CN" w:bidi="th-TH"/>
              </w:rPr>
              <w:t>Task A:</w:t>
            </w:r>
            <w:r w:rsidRPr="00434021">
              <w:rPr>
                <w:lang w:val="en-AU" w:eastAsia="zh-CN" w:bidi="th-TH"/>
              </w:rPr>
              <w:t xml:space="preserve"> </w:t>
            </w:r>
            <w:r w:rsidRPr="0080686F">
              <w:rPr>
                <w:rFonts w:cs="Cordia New"/>
                <w:b/>
                <w:bCs/>
                <w:szCs w:val="26"/>
                <w:lang w:val="en-AU" w:eastAsia="zh-CN" w:bidi="th-TH"/>
              </w:rPr>
              <w:t>Roleplay</w:t>
            </w:r>
            <w:r w:rsidR="00325D23">
              <w:rPr>
                <w:rFonts w:cs="Cordia New"/>
                <w:b/>
                <w:bCs/>
                <w:szCs w:val="26"/>
                <w:lang w:val="en-AU" w:eastAsia="zh-CN" w:bidi="th-TH"/>
              </w:rPr>
              <w:t xml:space="preserve"> 1 of 3</w:t>
            </w:r>
          </w:p>
        </w:tc>
      </w:tr>
      <w:tr w:rsidR="003B4F2E" w:rsidRPr="00434021" w14:paraId="47B9000C" w14:textId="77777777" w:rsidTr="003B4F2E">
        <w:trPr>
          <w:trHeight w:val="509"/>
        </w:trPr>
        <w:tc>
          <w:tcPr>
            <w:tcW w:w="10060" w:type="dxa"/>
            <w:shd w:val="clear" w:color="auto" w:fill="FFFFFF" w:themeFill="background1"/>
            <w:vAlign w:val="center"/>
          </w:tcPr>
          <w:p w14:paraId="73B5F7F8" w14:textId="77777777" w:rsidR="003B4F2E" w:rsidRPr="00C11970" w:rsidRDefault="003B4F2E" w:rsidP="003B4F2E">
            <w:pPr>
              <w:rPr>
                <w:b/>
                <w:bCs/>
                <w:lang w:val="en-AU" w:eastAsia="zh-CN" w:bidi="th-TH"/>
              </w:rPr>
            </w:pPr>
            <w:r w:rsidRPr="00C11970">
              <w:rPr>
                <w:b/>
                <w:bCs/>
                <w:lang w:val="en-AU" w:eastAsia="zh-CN" w:bidi="th-TH"/>
              </w:rPr>
              <w:t>Scenario:</w:t>
            </w:r>
          </w:p>
          <w:p w14:paraId="26F6DE7B" w14:textId="2222CD68" w:rsidR="003B4F2E" w:rsidRDefault="003B4F2E" w:rsidP="003B4F2E">
            <w:pPr>
              <w:rPr>
                <w:lang w:val="en-AU" w:eastAsia="zh-CN" w:bidi="th-TH"/>
              </w:rPr>
            </w:pPr>
            <w:r w:rsidRPr="1EDA49EB">
              <w:rPr>
                <w:lang w:val="en-AU" w:eastAsia="zh-CN" w:bidi="th-TH"/>
              </w:rPr>
              <w:t xml:space="preserve">You are </w:t>
            </w:r>
            <w:r>
              <w:rPr>
                <w:lang w:val="en-AU" w:eastAsia="zh-CN" w:bidi="th-TH"/>
              </w:rPr>
              <w:t xml:space="preserve">working in an aged care facility. You are </w:t>
            </w:r>
            <w:r w:rsidRPr="1EDA49EB">
              <w:rPr>
                <w:lang w:val="en-AU" w:eastAsia="zh-CN" w:bidi="th-TH"/>
              </w:rPr>
              <w:t>wearing a face mask in line with COVID policies</w:t>
            </w:r>
            <w:r w:rsidR="00545F7D">
              <w:rPr>
                <w:lang w:val="en-AU" w:eastAsia="zh-CN" w:bidi="th-TH"/>
              </w:rPr>
              <w:t xml:space="preserve">. At times </w:t>
            </w:r>
            <w:r>
              <w:rPr>
                <w:lang w:val="en-AU" w:eastAsia="zh-CN" w:bidi="th-TH"/>
              </w:rPr>
              <w:t>this makes it difficult for cli</w:t>
            </w:r>
            <w:r w:rsidRPr="1EDA49EB">
              <w:rPr>
                <w:lang w:val="en-AU" w:eastAsia="zh-CN" w:bidi="th-TH"/>
              </w:rPr>
              <w:t>ent</w:t>
            </w:r>
            <w:r>
              <w:rPr>
                <w:lang w:val="en-AU" w:eastAsia="zh-CN" w:bidi="th-TH"/>
              </w:rPr>
              <w:t>s</w:t>
            </w:r>
            <w:r w:rsidRPr="1EDA49EB">
              <w:rPr>
                <w:lang w:val="en-AU" w:eastAsia="zh-CN" w:bidi="th-TH"/>
              </w:rPr>
              <w:t xml:space="preserve"> to hear you</w:t>
            </w:r>
            <w:r>
              <w:rPr>
                <w:lang w:val="en-AU" w:eastAsia="zh-CN" w:bidi="th-TH"/>
              </w:rPr>
              <w:t xml:space="preserve"> clearly</w:t>
            </w:r>
            <w:r w:rsidRPr="1EDA49EB">
              <w:rPr>
                <w:lang w:val="en-AU" w:eastAsia="zh-CN" w:bidi="th-TH"/>
              </w:rPr>
              <w:t xml:space="preserve">. </w:t>
            </w:r>
            <w:r>
              <w:rPr>
                <w:lang w:val="en-AU" w:eastAsia="zh-CN" w:bidi="th-TH"/>
              </w:rPr>
              <w:t xml:space="preserve"> </w:t>
            </w:r>
          </w:p>
          <w:p w14:paraId="072CFDFD" w14:textId="77777777" w:rsidR="008C39EE" w:rsidRDefault="008C39EE" w:rsidP="003B4F2E">
            <w:pPr>
              <w:rPr>
                <w:lang w:val="en-AU" w:eastAsia="zh-CN" w:bidi="th-TH"/>
              </w:rPr>
            </w:pPr>
          </w:p>
          <w:p w14:paraId="4EE728C2" w14:textId="77777777" w:rsidR="003B4F2E" w:rsidRDefault="003B4F2E" w:rsidP="003B4F2E">
            <w:pPr>
              <w:rPr>
                <w:lang w:val="en-AU" w:eastAsia="zh-CN" w:bidi="th-TH"/>
              </w:rPr>
            </w:pPr>
            <w:r>
              <w:rPr>
                <w:lang w:val="en-AU" w:eastAsia="zh-CN" w:bidi="th-TH"/>
              </w:rPr>
              <w:t xml:space="preserve">A new </w:t>
            </w:r>
            <w:r w:rsidRPr="1EDA49EB">
              <w:rPr>
                <w:lang w:val="en-AU" w:eastAsia="zh-CN" w:bidi="th-TH"/>
              </w:rPr>
              <w:t>client</w:t>
            </w:r>
            <w:r>
              <w:rPr>
                <w:lang w:val="en-AU" w:eastAsia="zh-CN" w:bidi="th-TH"/>
              </w:rPr>
              <w:t>,</w:t>
            </w:r>
            <w:r w:rsidRPr="1EDA49EB">
              <w:rPr>
                <w:lang w:val="en-AU" w:eastAsia="zh-CN" w:bidi="th-TH"/>
              </w:rPr>
              <w:t xml:space="preserve"> </w:t>
            </w:r>
            <w:r>
              <w:rPr>
                <w:lang w:val="en-AU" w:eastAsia="zh-CN" w:bidi="th-TH"/>
              </w:rPr>
              <w:t xml:space="preserve">Terry, </w:t>
            </w:r>
            <w:r w:rsidRPr="1EDA49EB">
              <w:rPr>
                <w:lang w:val="en-AU" w:eastAsia="zh-CN" w:bidi="th-TH"/>
              </w:rPr>
              <w:t xml:space="preserve">is currently sitting in the main lounge </w:t>
            </w:r>
            <w:r>
              <w:rPr>
                <w:lang w:val="en-AU" w:eastAsia="zh-CN" w:bidi="th-TH"/>
              </w:rPr>
              <w:t xml:space="preserve">area waiting for you. </w:t>
            </w:r>
          </w:p>
          <w:p w14:paraId="1C63F014" w14:textId="77777777" w:rsidR="008C39EE" w:rsidRDefault="008C39EE" w:rsidP="003B4F2E">
            <w:pPr>
              <w:rPr>
                <w:lang w:val="en-AU" w:eastAsia="zh-CN" w:bidi="th-TH"/>
              </w:rPr>
            </w:pPr>
          </w:p>
          <w:p w14:paraId="0C9D580C" w14:textId="0B4771D8" w:rsidR="003B4F2E" w:rsidRDefault="003B4F2E" w:rsidP="003B4F2E">
            <w:pPr>
              <w:rPr>
                <w:lang w:val="en-AU" w:eastAsia="zh-CN" w:bidi="th-TH"/>
              </w:rPr>
            </w:pPr>
            <w:r>
              <w:rPr>
                <w:lang w:val="en-AU" w:eastAsia="zh-CN" w:bidi="th-TH"/>
              </w:rPr>
              <w:t xml:space="preserve">They know you will be discussing their care preferences. </w:t>
            </w:r>
          </w:p>
          <w:p w14:paraId="690FAC40" w14:textId="77777777" w:rsidR="008C39EE" w:rsidRDefault="008C39EE" w:rsidP="003B4F2E">
            <w:pPr>
              <w:rPr>
                <w:lang w:val="en-AU" w:eastAsia="zh-CN" w:bidi="th-TH"/>
              </w:rPr>
            </w:pPr>
          </w:p>
          <w:p w14:paraId="67C1D20C" w14:textId="1A3D9E65" w:rsidR="003B4F2E" w:rsidRDefault="003B4F2E" w:rsidP="003B4F2E">
            <w:pPr>
              <w:rPr>
                <w:lang w:val="en-AU" w:eastAsia="zh-CN" w:bidi="th-TH"/>
              </w:rPr>
            </w:pPr>
            <w:r>
              <w:rPr>
                <w:lang w:val="en-AU" w:eastAsia="zh-CN" w:bidi="th-TH"/>
              </w:rPr>
              <w:t xml:space="preserve">There are </w:t>
            </w:r>
            <w:r w:rsidRPr="1EDA49EB">
              <w:rPr>
                <w:lang w:val="en-AU" w:eastAsia="zh-CN" w:bidi="th-TH"/>
              </w:rPr>
              <w:t xml:space="preserve">other residents </w:t>
            </w:r>
            <w:r>
              <w:rPr>
                <w:lang w:val="en-AU" w:eastAsia="zh-CN" w:bidi="th-TH"/>
              </w:rPr>
              <w:t xml:space="preserve">in the room involved in a </w:t>
            </w:r>
            <w:r w:rsidRPr="1EDA49EB">
              <w:rPr>
                <w:lang w:val="en-AU" w:eastAsia="zh-CN" w:bidi="th-TH"/>
              </w:rPr>
              <w:t>nois</w:t>
            </w:r>
            <w:r>
              <w:rPr>
                <w:lang w:val="en-AU" w:eastAsia="zh-CN" w:bidi="th-TH"/>
              </w:rPr>
              <w:t>y game involving a balloon.</w:t>
            </w:r>
            <w:r w:rsidRPr="1EDA49EB">
              <w:rPr>
                <w:lang w:val="en-AU" w:eastAsia="zh-CN" w:bidi="th-TH"/>
              </w:rPr>
              <w:t xml:space="preserve">  </w:t>
            </w:r>
          </w:p>
          <w:p w14:paraId="61C46DE6" w14:textId="77777777" w:rsidR="003B4F2E" w:rsidRDefault="003B4F2E" w:rsidP="00DE1E0E">
            <w:pPr>
              <w:contextualSpacing/>
              <w:rPr>
                <w:b/>
                <w:bCs/>
              </w:rPr>
            </w:pPr>
          </w:p>
        </w:tc>
      </w:tr>
      <w:tr w:rsidR="001E5E01" w:rsidRPr="00434021" w14:paraId="05B777F9" w14:textId="77777777" w:rsidTr="003B4F2E">
        <w:trPr>
          <w:trHeight w:val="509"/>
        </w:trPr>
        <w:tc>
          <w:tcPr>
            <w:tcW w:w="10060" w:type="dxa"/>
            <w:shd w:val="clear" w:color="auto" w:fill="FFFFFF" w:themeFill="background1"/>
            <w:vAlign w:val="center"/>
          </w:tcPr>
          <w:p w14:paraId="06C5BFF4" w14:textId="5134B405" w:rsidR="001E5E01" w:rsidRPr="00153E6C" w:rsidRDefault="001E5E01" w:rsidP="001E5E01">
            <w:pPr>
              <w:rPr>
                <w:b/>
                <w:bCs/>
                <w:lang w:val="en-AU" w:eastAsia="zh-CN" w:bidi="th-TH"/>
              </w:rPr>
            </w:pPr>
            <w:r>
              <w:rPr>
                <w:b/>
                <w:bCs/>
                <w:lang w:val="en-AU" w:eastAsia="zh-CN" w:bidi="th-TH"/>
              </w:rPr>
              <w:t>R</w:t>
            </w:r>
            <w:r w:rsidR="00ED092E">
              <w:rPr>
                <w:b/>
                <w:bCs/>
                <w:lang w:val="en-AU" w:eastAsia="zh-CN" w:bidi="th-TH"/>
              </w:rPr>
              <w:t>ecording the r</w:t>
            </w:r>
            <w:r>
              <w:rPr>
                <w:b/>
                <w:bCs/>
                <w:lang w:val="en-AU" w:eastAsia="zh-CN" w:bidi="th-TH"/>
              </w:rPr>
              <w:t xml:space="preserve">oleplay: Respond appropriately to situation with communication constraints </w:t>
            </w:r>
          </w:p>
          <w:p w14:paraId="6B61AF22" w14:textId="31A65556" w:rsidR="001E5E01" w:rsidRDefault="001E5E01" w:rsidP="001E5E01">
            <w:pPr>
              <w:rPr>
                <w:lang w:val="en-AU" w:eastAsia="zh-CN" w:bidi="th-TH"/>
              </w:rPr>
            </w:pPr>
            <w:r w:rsidRPr="1EDA49EB">
              <w:rPr>
                <w:lang w:val="en-AU" w:eastAsia="zh-CN" w:bidi="th-TH"/>
              </w:rPr>
              <w:t xml:space="preserve">You need to </w:t>
            </w:r>
            <w:r>
              <w:rPr>
                <w:lang w:val="en-AU" w:eastAsia="zh-CN" w:bidi="th-TH"/>
              </w:rPr>
              <w:t xml:space="preserve">engage and interact with the client </w:t>
            </w:r>
            <w:r w:rsidR="00ED092E">
              <w:rPr>
                <w:lang w:val="en-AU" w:eastAsia="zh-CN" w:bidi="th-TH"/>
              </w:rPr>
              <w:t xml:space="preserve">in a manner that </w:t>
            </w:r>
            <w:r>
              <w:rPr>
                <w:lang w:val="en-AU" w:eastAsia="zh-CN" w:bidi="th-TH"/>
              </w:rPr>
              <w:t>gain</w:t>
            </w:r>
            <w:r w:rsidR="00ED092E">
              <w:rPr>
                <w:lang w:val="en-AU" w:eastAsia="zh-CN" w:bidi="th-TH"/>
              </w:rPr>
              <w:t>s</w:t>
            </w:r>
            <w:r>
              <w:rPr>
                <w:lang w:val="en-AU" w:eastAsia="zh-CN" w:bidi="th-TH"/>
              </w:rPr>
              <w:t xml:space="preserve"> their trust and confidence to discuss and co</w:t>
            </w:r>
            <w:r w:rsidRPr="1EDA49EB">
              <w:rPr>
                <w:lang w:val="en-AU" w:eastAsia="zh-CN" w:bidi="th-TH"/>
              </w:rPr>
              <w:t xml:space="preserve">nfirm </w:t>
            </w:r>
            <w:r>
              <w:rPr>
                <w:lang w:val="en-AU" w:eastAsia="zh-CN" w:bidi="th-TH"/>
              </w:rPr>
              <w:t xml:space="preserve">their specific </w:t>
            </w:r>
            <w:r w:rsidRPr="1EDA49EB">
              <w:rPr>
                <w:lang w:val="en-AU" w:eastAsia="zh-CN" w:bidi="th-TH"/>
              </w:rPr>
              <w:t>care routine</w:t>
            </w:r>
            <w:r>
              <w:rPr>
                <w:lang w:val="en-AU" w:eastAsia="zh-CN" w:bidi="th-TH"/>
              </w:rPr>
              <w:t xml:space="preserve">, especially any </w:t>
            </w:r>
            <w:r w:rsidRPr="1EDA49EB">
              <w:rPr>
                <w:lang w:val="en-AU" w:eastAsia="zh-CN" w:bidi="th-TH"/>
              </w:rPr>
              <w:t xml:space="preserve">assistance </w:t>
            </w:r>
            <w:r>
              <w:rPr>
                <w:lang w:val="en-AU" w:eastAsia="zh-CN" w:bidi="th-TH"/>
              </w:rPr>
              <w:t>they may require with personal hygiene.</w:t>
            </w:r>
          </w:p>
          <w:p w14:paraId="1D888DBC" w14:textId="77777777" w:rsidR="001E5E01" w:rsidRDefault="001E5E01" w:rsidP="001E5E01">
            <w:pPr>
              <w:rPr>
                <w:lang w:val="en-AU" w:eastAsia="zh-CN" w:bidi="th-TH"/>
              </w:rPr>
            </w:pPr>
          </w:p>
          <w:p w14:paraId="1AB22BCF" w14:textId="77777777" w:rsidR="001E5E01" w:rsidRDefault="001E5E01" w:rsidP="001E5E01">
            <w:pPr>
              <w:rPr>
                <w:lang w:val="en-AU" w:eastAsia="zh-CN" w:bidi="th-TH"/>
              </w:rPr>
            </w:pPr>
            <w:r w:rsidRPr="00A34AC2">
              <w:rPr>
                <w:lang w:val="en-AU" w:eastAsia="zh-CN" w:bidi="th-TH"/>
              </w:rPr>
              <w:t xml:space="preserve">With a support person playing </w:t>
            </w:r>
            <w:r>
              <w:rPr>
                <w:lang w:val="en-AU" w:eastAsia="zh-CN" w:bidi="th-TH"/>
              </w:rPr>
              <w:t>the role of Terry, you are required to work through the details outlined in the scenario while demonstrating your skills and knowledge of policy, procedures, and relevant industry expectations and address each of the following:</w:t>
            </w:r>
          </w:p>
          <w:p w14:paraId="404754C1" w14:textId="2A0E520E" w:rsidR="001E5E01" w:rsidRDefault="001E5E01" w:rsidP="009A4605">
            <w:pPr>
              <w:pStyle w:val="ListParagraph"/>
              <w:numPr>
                <w:ilvl w:val="0"/>
                <w:numId w:val="56"/>
              </w:numPr>
              <w:rPr>
                <w:lang w:val="en-AU" w:eastAsia="zh-CN" w:bidi="th-TH"/>
              </w:rPr>
            </w:pPr>
            <w:r>
              <w:rPr>
                <w:lang w:val="en-AU" w:eastAsia="zh-CN" w:bidi="th-TH"/>
              </w:rPr>
              <w:t>communication constraints</w:t>
            </w:r>
          </w:p>
          <w:p w14:paraId="0B8B3E91" w14:textId="77777777" w:rsidR="001E5E01" w:rsidRDefault="001E5E01" w:rsidP="009A4605">
            <w:pPr>
              <w:pStyle w:val="ListParagraph"/>
              <w:numPr>
                <w:ilvl w:val="0"/>
                <w:numId w:val="56"/>
              </w:numPr>
              <w:spacing w:after="160" w:line="276" w:lineRule="auto"/>
            </w:pPr>
            <w:r>
              <w:rPr>
                <w:lang w:val="en-AU" w:eastAsia="zh-CN" w:bidi="th-TH"/>
              </w:rPr>
              <w:t>the behaviours demonstrated by Terry</w:t>
            </w:r>
          </w:p>
          <w:p w14:paraId="34F0674B" w14:textId="66B85AED" w:rsidR="001E5E01" w:rsidRPr="008C39EE" w:rsidRDefault="001E5E01" w:rsidP="009A4605">
            <w:pPr>
              <w:pStyle w:val="ListParagraph"/>
              <w:numPr>
                <w:ilvl w:val="0"/>
                <w:numId w:val="56"/>
              </w:numPr>
              <w:spacing w:after="160" w:line="276" w:lineRule="auto"/>
            </w:pPr>
            <w:r>
              <w:lastRenderedPageBreak/>
              <w:t>and resolve any issues as effectively as possible</w:t>
            </w:r>
            <w:r w:rsidR="008C39EE">
              <w:t>.</w:t>
            </w:r>
          </w:p>
        </w:tc>
      </w:tr>
      <w:tr w:rsidR="001E5E01" w:rsidRPr="00434021" w14:paraId="27BC2468" w14:textId="77777777" w:rsidTr="003B4F2E">
        <w:trPr>
          <w:trHeight w:val="509"/>
        </w:trPr>
        <w:tc>
          <w:tcPr>
            <w:tcW w:w="10060" w:type="dxa"/>
            <w:shd w:val="clear" w:color="auto" w:fill="FFFFFF" w:themeFill="background1"/>
            <w:vAlign w:val="center"/>
          </w:tcPr>
          <w:p w14:paraId="7E23B7BB" w14:textId="64922EE3" w:rsidR="001E5E01" w:rsidRPr="006626F8" w:rsidRDefault="001E5E01" w:rsidP="001E5E01">
            <w:pPr>
              <w:rPr>
                <w:b/>
                <w:bCs/>
                <w:lang w:val="en-AU" w:eastAsia="zh-CN" w:bidi="th-TH"/>
              </w:rPr>
            </w:pPr>
            <w:r>
              <w:rPr>
                <w:b/>
                <w:bCs/>
                <w:lang w:val="en-AU" w:eastAsia="zh-CN" w:bidi="th-TH"/>
              </w:rPr>
              <w:lastRenderedPageBreak/>
              <w:t xml:space="preserve">Observing the task, the assessor will be looking for evidence that you have the </w:t>
            </w:r>
            <w:r w:rsidRPr="006626F8">
              <w:rPr>
                <w:b/>
                <w:bCs/>
                <w:lang w:val="en-AU" w:eastAsia="zh-CN" w:bidi="th-TH"/>
              </w:rPr>
              <w:t xml:space="preserve">skills and knowledge </w:t>
            </w:r>
            <w:r>
              <w:rPr>
                <w:b/>
                <w:bCs/>
                <w:lang w:val="en-AU" w:eastAsia="zh-CN" w:bidi="th-TH"/>
              </w:rPr>
              <w:t xml:space="preserve">to </w:t>
            </w:r>
            <w:r w:rsidRPr="006626F8">
              <w:rPr>
                <w:b/>
                <w:bCs/>
                <w:lang w:val="en-AU" w:eastAsia="zh-CN" w:bidi="th-TH"/>
              </w:rPr>
              <w:t>respond to the</w:t>
            </w:r>
            <w:r>
              <w:rPr>
                <w:b/>
                <w:bCs/>
                <w:lang w:val="en-AU" w:eastAsia="zh-CN" w:bidi="th-TH"/>
              </w:rPr>
              <w:t xml:space="preserve"> situation</w:t>
            </w:r>
            <w:r w:rsidRPr="006626F8">
              <w:rPr>
                <w:b/>
                <w:bCs/>
                <w:lang w:val="en-AU" w:eastAsia="zh-CN" w:bidi="th-TH"/>
              </w:rPr>
              <w:t>:</w:t>
            </w:r>
          </w:p>
          <w:p w14:paraId="129007FA" w14:textId="77777777" w:rsidR="001E5E01" w:rsidRDefault="001E5E01" w:rsidP="009A4605">
            <w:pPr>
              <w:pStyle w:val="ListParagraph"/>
              <w:numPr>
                <w:ilvl w:val="0"/>
                <w:numId w:val="57"/>
              </w:numPr>
              <w:rPr>
                <w:lang w:val="en-AU" w:eastAsia="zh-CN" w:bidi="th-TH"/>
              </w:rPr>
            </w:pPr>
            <w:bookmarkStart w:id="7" w:name="_Hlk132804683"/>
            <w:r>
              <w:rPr>
                <w:lang w:val="en-AU" w:eastAsia="zh-CN" w:bidi="th-TH"/>
              </w:rPr>
              <w:t xml:space="preserve">Followed communication protocols that apply to the situation </w:t>
            </w:r>
          </w:p>
          <w:p w14:paraId="3A8EBD3D" w14:textId="77777777" w:rsidR="001E5E01" w:rsidRDefault="001E5E01" w:rsidP="009A4605">
            <w:pPr>
              <w:pStyle w:val="ListParagraph"/>
              <w:numPr>
                <w:ilvl w:val="0"/>
                <w:numId w:val="57"/>
              </w:numPr>
              <w:rPr>
                <w:lang w:val="en-AU" w:eastAsia="zh-CN" w:bidi="th-TH"/>
              </w:rPr>
            </w:pPr>
            <w:r>
              <w:rPr>
                <w:lang w:val="en-AU" w:eastAsia="zh-CN" w:bidi="th-TH"/>
              </w:rPr>
              <w:t xml:space="preserve">Exchanged information clearly in a timely manner while </w:t>
            </w:r>
          </w:p>
          <w:p w14:paraId="10FEA893" w14:textId="77777777" w:rsidR="001E5E01" w:rsidRDefault="001E5E01" w:rsidP="009A4605">
            <w:pPr>
              <w:pStyle w:val="ListParagraph"/>
              <w:numPr>
                <w:ilvl w:val="0"/>
                <w:numId w:val="57"/>
              </w:numPr>
              <w:rPr>
                <w:lang w:val="en-AU" w:eastAsia="zh-CN" w:bidi="th-TH"/>
              </w:rPr>
            </w:pPr>
            <w:r>
              <w:rPr>
                <w:lang w:val="en-AU" w:eastAsia="zh-CN" w:bidi="th-TH"/>
              </w:rPr>
              <w:t xml:space="preserve">Followed confidentiality procedures </w:t>
            </w:r>
          </w:p>
          <w:p w14:paraId="1495D9F5" w14:textId="77777777" w:rsidR="001E5E01" w:rsidRPr="00734DF0" w:rsidRDefault="001E5E01" w:rsidP="009A4605">
            <w:pPr>
              <w:pStyle w:val="ListParagraph"/>
              <w:numPr>
                <w:ilvl w:val="0"/>
                <w:numId w:val="57"/>
              </w:numPr>
              <w:rPr>
                <w:lang w:val="en-AU" w:eastAsia="zh-CN" w:bidi="th-TH"/>
              </w:rPr>
            </w:pPr>
            <w:r>
              <w:rPr>
                <w:lang w:val="en-AU" w:eastAsia="zh-CN" w:bidi="th-TH"/>
              </w:rPr>
              <w:t xml:space="preserve">Advised available services </w:t>
            </w:r>
          </w:p>
          <w:p w14:paraId="53D75B94" w14:textId="77777777" w:rsidR="001E5E01" w:rsidRDefault="001E5E01" w:rsidP="009A4605">
            <w:pPr>
              <w:pStyle w:val="ListParagraph"/>
              <w:numPr>
                <w:ilvl w:val="0"/>
                <w:numId w:val="57"/>
              </w:numPr>
              <w:rPr>
                <w:lang w:val="en-AU" w:eastAsia="zh-CN" w:bidi="th-TH"/>
              </w:rPr>
            </w:pPr>
            <w:r w:rsidRPr="00734DF0">
              <w:rPr>
                <w:lang w:val="en-AU" w:eastAsia="zh-CN" w:bidi="th-TH"/>
              </w:rPr>
              <w:t>Enquire</w:t>
            </w:r>
            <w:r>
              <w:rPr>
                <w:lang w:val="en-AU" w:eastAsia="zh-CN" w:bidi="th-TH"/>
              </w:rPr>
              <w:t>d</w:t>
            </w:r>
            <w:r w:rsidRPr="00734DF0">
              <w:rPr>
                <w:lang w:val="en-AU" w:eastAsia="zh-CN" w:bidi="th-TH"/>
              </w:rPr>
              <w:t xml:space="preserve"> into </w:t>
            </w:r>
            <w:r>
              <w:rPr>
                <w:lang w:val="en-AU" w:eastAsia="zh-CN" w:bidi="th-TH"/>
              </w:rPr>
              <w:t xml:space="preserve">clients’ preferences of </w:t>
            </w:r>
            <w:r w:rsidRPr="00734DF0">
              <w:rPr>
                <w:lang w:val="en-AU" w:eastAsia="zh-CN" w:bidi="th-TH"/>
              </w:rPr>
              <w:t>care routine</w:t>
            </w:r>
          </w:p>
          <w:p w14:paraId="07E112DD" w14:textId="77777777" w:rsidR="001E5E01" w:rsidRDefault="001E5E01" w:rsidP="009A4605">
            <w:pPr>
              <w:pStyle w:val="ListParagraph"/>
              <w:numPr>
                <w:ilvl w:val="0"/>
                <w:numId w:val="57"/>
              </w:numPr>
              <w:rPr>
                <w:lang w:val="en-AU" w:eastAsia="zh-CN" w:bidi="th-TH"/>
              </w:rPr>
            </w:pPr>
            <w:r>
              <w:rPr>
                <w:lang w:val="en-AU" w:eastAsia="zh-CN" w:bidi="th-TH"/>
              </w:rPr>
              <w:t>C</w:t>
            </w:r>
            <w:r w:rsidRPr="00734DF0">
              <w:rPr>
                <w:lang w:val="en-AU" w:eastAsia="zh-CN" w:bidi="th-TH"/>
              </w:rPr>
              <w:t>larif</w:t>
            </w:r>
            <w:r>
              <w:rPr>
                <w:lang w:val="en-AU" w:eastAsia="zh-CN" w:bidi="th-TH"/>
              </w:rPr>
              <w:t>ied the</w:t>
            </w:r>
            <w:r w:rsidRPr="00734DF0">
              <w:rPr>
                <w:lang w:val="en-AU" w:eastAsia="zh-CN" w:bidi="th-TH"/>
              </w:rPr>
              <w:t xml:space="preserve"> meaning</w:t>
            </w:r>
            <w:r>
              <w:rPr>
                <w:lang w:val="en-AU" w:eastAsia="zh-CN" w:bidi="th-TH"/>
              </w:rPr>
              <w:t xml:space="preserve"> of terms and processes</w:t>
            </w:r>
          </w:p>
          <w:p w14:paraId="609D5072" w14:textId="77777777" w:rsidR="001E5E01" w:rsidRPr="00734DF0" w:rsidRDefault="001E5E01" w:rsidP="009A4605">
            <w:pPr>
              <w:pStyle w:val="ListParagraph"/>
              <w:numPr>
                <w:ilvl w:val="0"/>
                <w:numId w:val="57"/>
              </w:numPr>
              <w:rPr>
                <w:lang w:val="en-AU" w:eastAsia="zh-CN" w:bidi="th-TH"/>
              </w:rPr>
            </w:pPr>
            <w:r>
              <w:rPr>
                <w:lang w:val="en-AU" w:eastAsia="zh-CN" w:bidi="th-TH"/>
              </w:rPr>
              <w:t>C</w:t>
            </w:r>
            <w:r w:rsidRPr="00734DF0">
              <w:rPr>
                <w:lang w:val="en-AU" w:eastAsia="zh-CN" w:bidi="th-TH"/>
              </w:rPr>
              <w:t>onfirm</w:t>
            </w:r>
            <w:r>
              <w:rPr>
                <w:lang w:val="en-AU" w:eastAsia="zh-CN" w:bidi="th-TH"/>
              </w:rPr>
              <w:t>ed</w:t>
            </w:r>
            <w:r w:rsidRPr="00734DF0">
              <w:rPr>
                <w:lang w:val="en-AU" w:eastAsia="zh-CN" w:bidi="th-TH"/>
              </w:rPr>
              <w:t xml:space="preserve"> clients understanding of outcomes</w:t>
            </w:r>
            <w:r>
              <w:rPr>
                <w:lang w:val="en-AU" w:eastAsia="zh-CN" w:bidi="th-TH"/>
              </w:rPr>
              <w:t xml:space="preserve"> </w:t>
            </w:r>
          </w:p>
          <w:bookmarkEnd w:id="7"/>
          <w:p w14:paraId="0E240D0B" w14:textId="77777777" w:rsidR="001E5E01" w:rsidRDefault="001E5E01" w:rsidP="009A4605">
            <w:pPr>
              <w:pStyle w:val="ListParagraph"/>
              <w:numPr>
                <w:ilvl w:val="0"/>
                <w:numId w:val="57"/>
              </w:numPr>
              <w:rPr>
                <w:lang w:val="en-AU" w:eastAsia="zh-CN" w:bidi="th-TH"/>
              </w:rPr>
            </w:pPr>
            <w:r>
              <w:rPr>
                <w:lang w:val="en-AU" w:eastAsia="zh-CN" w:bidi="th-TH"/>
              </w:rPr>
              <w:t xml:space="preserve">Confirmed understanding </w:t>
            </w:r>
          </w:p>
          <w:p w14:paraId="18151A7E" w14:textId="77777777" w:rsidR="001E5E01" w:rsidRPr="00734DF0" w:rsidRDefault="001E5E01" w:rsidP="009A4605">
            <w:pPr>
              <w:pStyle w:val="ListParagraph"/>
              <w:numPr>
                <w:ilvl w:val="0"/>
                <w:numId w:val="57"/>
              </w:numPr>
              <w:rPr>
                <w:lang w:val="en-AU" w:eastAsia="zh-CN" w:bidi="th-TH"/>
              </w:rPr>
            </w:pPr>
            <w:r>
              <w:rPr>
                <w:lang w:val="en-AU" w:eastAsia="zh-CN" w:bidi="th-TH"/>
              </w:rPr>
              <w:t xml:space="preserve">Responded </w:t>
            </w:r>
            <w:r w:rsidRPr="00734DF0">
              <w:rPr>
                <w:lang w:val="en-AU" w:eastAsia="zh-CN" w:bidi="th-TH"/>
              </w:rPr>
              <w:t>appropriately to communication constraint</w:t>
            </w:r>
            <w:r>
              <w:rPr>
                <w:lang w:val="en-AU" w:eastAsia="zh-CN" w:bidi="th-TH"/>
              </w:rPr>
              <w:t xml:space="preserve">s </w:t>
            </w:r>
          </w:p>
          <w:p w14:paraId="7A158C81" w14:textId="77777777" w:rsidR="001E5E01" w:rsidRDefault="001E5E01" w:rsidP="001E5E01">
            <w:pPr>
              <w:rPr>
                <w:b/>
                <w:bCs/>
              </w:rPr>
            </w:pPr>
          </w:p>
        </w:tc>
      </w:tr>
      <w:tr w:rsidR="005E7666" w:rsidRPr="007677A3" w14:paraId="68B63BCD" w14:textId="77777777" w:rsidTr="1EDA49EB">
        <w:trPr>
          <w:trHeight w:val="798"/>
        </w:trPr>
        <w:tc>
          <w:tcPr>
            <w:tcW w:w="10060" w:type="dxa"/>
            <w:vAlign w:val="center"/>
          </w:tcPr>
          <w:p w14:paraId="08125AEE" w14:textId="0E4DD89C" w:rsidR="00C11970" w:rsidRDefault="00037358" w:rsidP="00B9343F">
            <w:pPr>
              <w:rPr>
                <w:b/>
                <w:bCs/>
                <w:lang w:val="en-AU" w:eastAsia="zh-CN" w:bidi="th-TH"/>
              </w:rPr>
            </w:pPr>
            <w:bookmarkStart w:id="8" w:name="_Hlk132823900"/>
            <w:bookmarkStart w:id="9" w:name="_Hlk132281645"/>
            <w:bookmarkStart w:id="10" w:name="_Hlk132824968"/>
            <w:r>
              <w:rPr>
                <w:b/>
                <w:bCs/>
                <w:lang w:val="en-AU" w:eastAsia="zh-CN" w:bidi="th-TH"/>
              </w:rPr>
              <w:t>Brief for volunteer support person</w:t>
            </w:r>
            <w:r w:rsidR="00153E6C">
              <w:rPr>
                <w:b/>
                <w:bCs/>
                <w:lang w:val="en-AU" w:eastAsia="zh-CN" w:bidi="th-TH"/>
              </w:rPr>
              <w:t>:</w:t>
            </w:r>
          </w:p>
          <w:p w14:paraId="1287676E" w14:textId="77777777" w:rsidR="008C39EE" w:rsidRDefault="008C39EE" w:rsidP="00B9343F">
            <w:pPr>
              <w:rPr>
                <w:b/>
                <w:bCs/>
                <w:lang w:val="en-AU" w:eastAsia="zh-CN" w:bidi="th-TH"/>
              </w:rPr>
            </w:pPr>
          </w:p>
          <w:p w14:paraId="2C049344" w14:textId="6663CD4B" w:rsidR="00153E6C" w:rsidRDefault="00037358" w:rsidP="00797EA3">
            <w:pPr>
              <w:rPr>
                <w:lang w:val="en-AU" w:eastAsia="zh-CN" w:bidi="th-TH"/>
              </w:rPr>
            </w:pPr>
            <w:r>
              <w:rPr>
                <w:lang w:val="en-AU" w:eastAsia="zh-CN" w:bidi="th-TH"/>
              </w:rPr>
              <w:t xml:space="preserve">You </w:t>
            </w:r>
            <w:r w:rsidR="003B4F2E">
              <w:rPr>
                <w:lang w:val="en-AU" w:eastAsia="zh-CN" w:bidi="th-TH"/>
              </w:rPr>
              <w:t xml:space="preserve">are to play the of Terry, </w:t>
            </w:r>
            <w:r>
              <w:rPr>
                <w:lang w:val="en-AU" w:eastAsia="zh-CN" w:bidi="th-TH"/>
              </w:rPr>
              <w:t xml:space="preserve">respond </w:t>
            </w:r>
            <w:r w:rsidR="001E5E01">
              <w:rPr>
                <w:lang w:val="en-AU" w:eastAsia="zh-CN" w:bidi="th-TH"/>
              </w:rPr>
              <w:t xml:space="preserve">to the student </w:t>
            </w:r>
            <w:r>
              <w:rPr>
                <w:lang w:val="en-AU" w:eastAsia="zh-CN" w:bidi="th-TH"/>
              </w:rPr>
              <w:t>in a manner that supports the task requirements.</w:t>
            </w:r>
            <w:r w:rsidR="00797EA3">
              <w:rPr>
                <w:lang w:val="en-AU" w:eastAsia="zh-CN" w:bidi="th-TH"/>
              </w:rPr>
              <w:t xml:space="preserve"> </w:t>
            </w:r>
          </w:p>
          <w:p w14:paraId="35DFA887" w14:textId="5B7B80AF" w:rsidR="00797EA3" w:rsidRDefault="00797EA3" w:rsidP="00797EA3">
            <w:pPr>
              <w:rPr>
                <w:lang w:val="en-AU" w:eastAsia="zh-CN" w:bidi="th-TH"/>
              </w:rPr>
            </w:pPr>
            <w:r>
              <w:rPr>
                <w:lang w:val="en-AU" w:eastAsia="zh-CN" w:bidi="th-TH"/>
              </w:rPr>
              <w:t>Use active listening skills: look directly at the student you are supporting, nod and respond to their questions and acknowledge their explanations in a manner that supports the outcome they require.</w:t>
            </w:r>
          </w:p>
          <w:p w14:paraId="2C511376" w14:textId="3CA4CE16" w:rsidR="00572E06" w:rsidRDefault="001E5E01" w:rsidP="00CC2644">
            <w:pPr>
              <w:rPr>
                <w:lang w:val="en-AU" w:eastAsia="zh-CN" w:bidi="th-TH"/>
              </w:rPr>
            </w:pPr>
            <w:r>
              <w:rPr>
                <w:b/>
                <w:bCs/>
                <w:lang w:val="en-AU" w:eastAsia="zh-CN" w:bidi="th-TH"/>
              </w:rPr>
              <w:t>Terry’s role</w:t>
            </w:r>
            <w:r w:rsidR="00CC2644">
              <w:rPr>
                <w:b/>
                <w:bCs/>
                <w:lang w:val="en-AU" w:eastAsia="zh-CN" w:bidi="th-TH"/>
              </w:rPr>
              <w:t xml:space="preserve">: </w:t>
            </w:r>
            <w:r w:rsidR="00037358">
              <w:rPr>
                <w:lang w:val="en-AU" w:eastAsia="zh-CN" w:bidi="th-TH"/>
              </w:rPr>
              <w:t>Assume you are a new resident in a care facility</w:t>
            </w:r>
            <w:r w:rsidR="008C39EE">
              <w:rPr>
                <w:lang w:val="en-AU" w:eastAsia="zh-CN" w:bidi="th-TH"/>
              </w:rPr>
              <w:t>.</w:t>
            </w:r>
          </w:p>
          <w:p w14:paraId="26238B54" w14:textId="77777777" w:rsidR="008C39EE" w:rsidRPr="00CC2644" w:rsidRDefault="008C39EE" w:rsidP="00CC2644">
            <w:pPr>
              <w:rPr>
                <w:b/>
                <w:bCs/>
                <w:lang w:val="en-AU" w:eastAsia="zh-CN" w:bidi="th-TH"/>
              </w:rPr>
            </w:pPr>
          </w:p>
          <w:p w14:paraId="49288EC8" w14:textId="7766BA1C" w:rsidR="00037358" w:rsidRDefault="00572E06">
            <w:pPr>
              <w:pStyle w:val="ListParagraph"/>
              <w:numPr>
                <w:ilvl w:val="0"/>
                <w:numId w:val="49"/>
              </w:numPr>
              <w:rPr>
                <w:lang w:val="en-AU" w:eastAsia="zh-CN" w:bidi="th-TH"/>
              </w:rPr>
            </w:pPr>
            <w:r>
              <w:rPr>
                <w:lang w:val="en-AU" w:eastAsia="zh-CN" w:bidi="th-TH"/>
              </w:rPr>
              <w:t>Yo</w:t>
            </w:r>
            <w:r w:rsidR="00037358">
              <w:rPr>
                <w:lang w:val="en-AU" w:eastAsia="zh-CN" w:bidi="th-TH"/>
              </w:rPr>
              <w:t>u</w:t>
            </w:r>
            <w:r>
              <w:rPr>
                <w:lang w:val="en-AU" w:eastAsia="zh-CN" w:bidi="th-TH"/>
              </w:rPr>
              <w:t xml:space="preserve"> </w:t>
            </w:r>
            <w:r w:rsidR="00037358">
              <w:rPr>
                <w:lang w:val="en-AU" w:eastAsia="zh-CN" w:bidi="th-TH"/>
              </w:rPr>
              <w:t xml:space="preserve">require specific care arrangements </w:t>
            </w:r>
            <w:r>
              <w:rPr>
                <w:lang w:val="en-AU" w:eastAsia="zh-CN" w:bidi="th-TH"/>
              </w:rPr>
              <w:t>for personal hygiene, you are a little self-conscious about your needs</w:t>
            </w:r>
            <w:r w:rsidR="00037358">
              <w:rPr>
                <w:lang w:val="en-AU" w:eastAsia="zh-CN" w:bidi="th-TH"/>
              </w:rPr>
              <w:t xml:space="preserve"> </w:t>
            </w:r>
          </w:p>
          <w:p w14:paraId="17D17EA6" w14:textId="19830127" w:rsidR="00037358" w:rsidRDefault="00A50486">
            <w:pPr>
              <w:pStyle w:val="ListParagraph"/>
              <w:numPr>
                <w:ilvl w:val="0"/>
                <w:numId w:val="49"/>
              </w:numPr>
              <w:rPr>
                <w:lang w:val="en-AU" w:eastAsia="zh-CN" w:bidi="th-TH"/>
              </w:rPr>
            </w:pPr>
            <w:r>
              <w:rPr>
                <w:lang w:val="en-AU" w:eastAsia="zh-CN" w:bidi="th-TH"/>
              </w:rPr>
              <w:t>The environment is</w:t>
            </w:r>
            <w:r w:rsidR="001E5E01">
              <w:rPr>
                <w:lang w:val="en-AU" w:eastAsia="zh-CN" w:bidi="th-TH"/>
              </w:rPr>
              <w:t xml:space="preserve"> very noisy and</w:t>
            </w:r>
            <w:r>
              <w:rPr>
                <w:lang w:val="en-AU" w:eastAsia="zh-CN" w:bidi="th-TH"/>
              </w:rPr>
              <w:t xml:space="preserve"> communicati</w:t>
            </w:r>
            <w:r w:rsidR="001E5E01">
              <w:rPr>
                <w:lang w:val="en-AU" w:eastAsia="zh-CN" w:bidi="th-TH"/>
              </w:rPr>
              <w:t xml:space="preserve">ng is very </w:t>
            </w:r>
            <w:r>
              <w:rPr>
                <w:lang w:val="en-AU" w:eastAsia="zh-CN" w:bidi="th-TH"/>
              </w:rPr>
              <w:t>difficult</w:t>
            </w:r>
            <w:r w:rsidR="008C39EE">
              <w:rPr>
                <w:lang w:val="en-AU" w:eastAsia="zh-CN" w:bidi="th-TH"/>
              </w:rPr>
              <w:t>.</w:t>
            </w:r>
          </w:p>
          <w:p w14:paraId="0C4642AE" w14:textId="4E6DD3D1" w:rsidR="00572E06" w:rsidRDefault="001E5E01">
            <w:pPr>
              <w:pStyle w:val="ListParagraph"/>
              <w:numPr>
                <w:ilvl w:val="0"/>
                <w:numId w:val="49"/>
              </w:numPr>
              <w:rPr>
                <w:lang w:val="en-AU" w:eastAsia="zh-CN" w:bidi="th-TH"/>
              </w:rPr>
            </w:pPr>
            <w:r>
              <w:rPr>
                <w:lang w:val="en-AU" w:eastAsia="zh-CN" w:bidi="th-TH"/>
              </w:rPr>
              <w:t>In the conversation you are to r</w:t>
            </w:r>
            <w:r w:rsidR="00572E06">
              <w:rPr>
                <w:lang w:val="en-AU" w:eastAsia="zh-CN" w:bidi="th-TH"/>
              </w:rPr>
              <w:t>equest</w:t>
            </w:r>
            <w:r w:rsidR="00037358">
              <w:rPr>
                <w:lang w:val="en-AU" w:eastAsia="zh-CN" w:bidi="th-TH"/>
              </w:rPr>
              <w:t xml:space="preserve"> 3 </w:t>
            </w:r>
            <w:r w:rsidR="00572E06">
              <w:rPr>
                <w:lang w:val="en-AU" w:eastAsia="zh-CN" w:bidi="th-TH"/>
              </w:rPr>
              <w:t xml:space="preserve">specific </w:t>
            </w:r>
            <w:r w:rsidR="00A50486">
              <w:rPr>
                <w:lang w:val="en-AU" w:eastAsia="zh-CN" w:bidi="th-TH"/>
              </w:rPr>
              <w:t>areas of</w:t>
            </w:r>
            <w:r w:rsidR="00572E06">
              <w:rPr>
                <w:lang w:val="en-AU" w:eastAsia="zh-CN" w:bidi="th-TH"/>
              </w:rPr>
              <w:t xml:space="preserve"> service to</w:t>
            </w:r>
            <w:r w:rsidR="00037358">
              <w:rPr>
                <w:lang w:val="en-AU" w:eastAsia="zh-CN" w:bidi="th-TH"/>
              </w:rPr>
              <w:t xml:space="preserve"> ensure </w:t>
            </w:r>
            <w:r>
              <w:rPr>
                <w:lang w:val="en-AU" w:eastAsia="zh-CN" w:bidi="th-TH"/>
              </w:rPr>
              <w:t xml:space="preserve">a </w:t>
            </w:r>
            <w:r w:rsidR="002B2E6F">
              <w:rPr>
                <w:lang w:val="en-AU" w:eastAsia="zh-CN" w:bidi="th-TH"/>
              </w:rPr>
              <w:t>level of</w:t>
            </w:r>
            <w:r w:rsidR="00037358">
              <w:rPr>
                <w:lang w:val="en-AU" w:eastAsia="zh-CN" w:bidi="th-TH"/>
              </w:rPr>
              <w:t xml:space="preserve"> care </w:t>
            </w:r>
            <w:r w:rsidR="002B2E6F">
              <w:rPr>
                <w:lang w:val="en-AU" w:eastAsia="zh-CN" w:bidi="th-TH"/>
              </w:rPr>
              <w:t>your happy with</w:t>
            </w:r>
          </w:p>
          <w:p w14:paraId="2593C6E4" w14:textId="1C99A296" w:rsidR="1EDA49EB" w:rsidRDefault="00037358">
            <w:pPr>
              <w:pStyle w:val="ListParagraph"/>
              <w:numPr>
                <w:ilvl w:val="0"/>
                <w:numId w:val="49"/>
              </w:numPr>
              <w:rPr>
                <w:lang w:val="en-AU" w:eastAsia="zh-CN" w:bidi="th-TH"/>
              </w:rPr>
            </w:pPr>
            <w:r>
              <w:rPr>
                <w:lang w:val="en-AU" w:eastAsia="zh-CN" w:bidi="th-TH"/>
              </w:rPr>
              <w:t xml:space="preserve">Finally respond in a positive manner when the </w:t>
            </w:r>
            <w:r w:rsidR="00572E06">
              <w:rPr>
                <w:lang w:val="en-AU" w:eastAsia="zh-CN" w:bidi="th-TH"/>
              </w:rPr>
              <w:t>level of</w:t>
            </w:r>
            <w:r>
              <w:rPr>
                <w:lang w:val="en-AU" w:eastAsia="zh-CN" w:bidi="th-TH"/>
              </w:rPr>
              <w:t xml:space="preserve"> services you have requested are offered</w:t>
            </w:r>
            <w:bookmarkEnd w:id="8"/>
            <w:r>
              <w:rPr>
                <w:lang w:val="en-AU" w:eastAsia="zh-CN" w:bidi="th-TH"/>
              </w:rPr>
              <w:t>.</w:t>
            </w:r>
            <w:bookmarkEnd w:id="9"/>
          </w:p>
          <w:p w14:paraId="25592A3D" w14:textId="77777777" w:rsidR="005E7666" w:rsidRPr="00434021" w:rsidRDefault="005E7666" w:rsidP="00B9343F">
            <w:pPr>
              <w:rPr>
                <w:lang w:val="en-AU" w:eastAsia="zh-CN" w:bidi="th-TH"/>
              </w:rPr>
            </w:pPr>
          </w:p>
        </w:tc>
      </w:tr>
      <w:bookmarkEnd w:id="6"/>
      <w:bookmarkEnd w:id="10"/>
      <w:tr w:rsidR="00FA5889" w:rsidRPr="007677A3" w14:paraId="4DB99B04" w14:textId="77777777" w:rsidTr="00CA66C0">
        <w:trPr>
          <w:trHeight w:val="798"/>
        </w:trPr>
        <w:tc>
          <w:tcPr>
            <w:tcW w:w="10060" w:type="dxa"/>
            <w:shd w:val="clear" w:color="auto" w:fill="FFFFFF" w:themeFill="background1"/>
            <w:vAlign w:val="center"/>
          </w:tcPr>
          <w:p w14:paraId="63FF45E9" w14:textId="77777777" w:rsidR="00FA5889" w:rsidRPr="00CA66C0" w:rsidRDefault="00FA5889" w:rsidP="00FA5889">
            <w:pPr>
              <w:tabs>
                <w:tab w:val="left" w:pos="4536"/>
              </w:tabs>
              <w:spacing w:line="360" w:lineRule="auto"/>
              <w:rPr>
                <w:rFonts w:eastAsia="Simplon Norm" w:cs="Simplon Norm"/>
                <w:b/>
                <w:bCs/>
                <w:color w:val="000000" w:themeColor="text1"/>
                <w:szCs w:val="22"/>
                <w:u w:val="single"/>
                <w:lang w:val="en-AU"/>
              </w:rPr>
            </w:pPr>
            <w:r w:rsidRPr="00CA66C0">
              <w:rPr>
                <w:rFonts w:eastAsia="Simplon Norm" w:cs="Simplon Norm"/>
                <w:b/>
                <w:bCs/>
                <w:color w:val="000000" w:themeColor="text1"/>
                <w:szCs w:val="22"/>
                <w:u w:val="single"/>
                <w:lang w:val="en-AU"/>
              </w:rPr>
              <w:t>Recording instructions</w:t>
            </w:r>
          </w:p>
          <w:p w14:paraId="5329DB54"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Assessment benchmark</w:t>
            </w:r>
          </w:p>
          <w:p w14:paraId="07CFFDA3" w14:textId="77777777" w:rsidR="00FA5889" w:rsidRPr="00CA66C0"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To ensure that the recording of the task meets the assessment requirements, carefully review the   </w:t>
            </w:r>
            <w:r w:rsidRPr="00CA66C0">
              <w:rPr>
                <w:rFonts w:eastAsia="Simplon Norm" w:cs="Simplon Norm"/>
                <w:i/>
                <w:iCs/>
                <w:color w:val="000000" w:themeColor="text1"/>
                <w:szCs w:val="22"/>
                <w:lang w:val="en-AU"/>
              </w:rPr>
              <w:t>Observation Checklist</w:t>
            </w:r>
            <w:r w:rsidRPr="00CA66C0">
              <w:rPr>
                <w:rFonts w:eastAsia="Simplon Norm" w:cs="Simplon Norm"/>
                <w:color w:val="000000" w:themeColor="text1"/>
                <w:szCs w:val="22"/>
                <w:lang w:val="en-AU"/>
              </w:rPr>
              <w:t xml:space="preserve"> containing the benchmarks to be used to assess your performance in the submitted recording.</w:t>
            </w:r>
          </w:p>
          <w:p w14:paraId="5141FAB4" w14:textId="77777777" w:rsidR="00FA5889" w:rsidRPr="00CA66C0" w:rsidRDefault="00FA5889" w:rsidP="00FA5889">
            <w:pPr>
              <w:tabs>
                <w:tab w:val="left" w:pos="4536"/>
              </w:tabs>
              <w:rPr>
                <w:rFonts w:eastAsia="Simplon Norm" w:cs="Simplon Norm"/>
                <w:color w:val="000000" w:themeColor="text1"/>
                <w:szCs w:val="22"/>
                <w:lang w:val="en-AU"/>
              </w:rPr>
            </w:pPr>
          </w:p>
          <w:p w14:paraId="6B3BB6D6"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Role play recording requirements: </w:t>
            </w:r>
          </w:p>
          <w:p w14:paraId="6CE21BB6" w14:textId="77777777" w:rsidR="00FA5889" w:rsidRPr="00CA66C0" w:rsidRDefault="00FA5889" w:rsidP="00FA5889">
            <w:pPr>
              <w:rPr>
                <w:b/>
                <w:bCs/>
              </w:rPr>
            </w:pPr>
            <w:r w:rsidRPr="00CA66C0">
              <w:rPr>
                <w:b/>
                <w:bCs/>
              </w:rPr>
              <w:t xml:space="preserve">Duration </w:t>
            </w:r>
          </w:p>
          <w:p w14:paraId="394E0B94" w14:textId="030B98A0" w:rsidR="00FA5889" w:rsidRPr="00CA66C0" w:rsidRDefault="00FA5889" w:rsidP="00FA5889">
            <w:r w:rsidRPr="00CA66C0">
              <w:t xml:space="preserve">2 – 5 minutes (this does not include the </w:t>
            </w:r>
            <w:r w:rsidR="00765B71" w:rsidRPr="00CA66C0">
              <w:t>volunteer’s</w:t>
            </w:r>
            <w:r w:rsidRPr="00CA66C0">
              <w:t xml:space="preserve"> statement below)</w:t>
            </w:r>
          </w:p>
          <w:p w14:paraId="021F0D5A"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File type </w:t>
            </w:r>
          </w:p>
          <w:p w14:paraId="7C4FEE56" w14:textId="77777777" w:rsidR="00FA5889" w:rsidRPr="00CA66C0"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Must be MP4. </w:t>
            </w:r>
          </w:p>
          <w:p w14:paraId="217765BD"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File naming convention</w:t>
            </w:r>
          </w:p>
          <w:p w14:paraId="7C86BDE0" w14:textId="3A800D14" w:rsidR="00FA5889"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‘yymmdd_studentname_studentID_CHCCOM005_Activity</w:t>
            </w:r>
            <w:r w:rsidR="00037358" w:rsidRPr="00CA66C0">
              <w:rPr>
                <w:rFonts w:eastAsia="Simplon Norm" w:cs="Simplon Norm"/>
                <w:color w:val="000000" w:themeColor="text1"/>
                <w:szCs w:val="22"/>
                <w:lang w:val="en-AU"/>
              </w:rPr>
              <w:t>3A</w:t>
            </w:r>
            <w:r w:rsidRPr="00CA66C0">
              <w:rPr>
                <w:rFonts w:eastAsia="Simplon Norm" w:cs="Simplon Norm"/>
                <w:color w:val="000000" w:themeColor="text1"/>
                <w:szCs w:val="22"/>
                <w:lang w:val="en-AU"/>
              </w:rPr>
              <w:t xml:space="preserve">_SWLA_Portfolio ’ and submitted with your assessment for marking.  </w:t>
            </w:r>
          </w:p>
          <w:p w14:paraId="340AE65A" w14:textId="77777777" w:rsidR="008C39EE" w:rsidRPr="00CA66C0" w:rsidRDefault="008C39EE" w:rsidP="00FA5889">
            <w:pPr>
              <w:tabs>
                <w:tab w:val="left" w:pos="4536"/>
              </w:tabs>
              <w:rPr>
                <w:rFonts w:eastAsia="Simplon Norm" w:cs="Simplon Norm"/>
                <w:color w:val="000000" w:themeColor="text1"/>
                <w:szCs w:val="22"/>
                <w:lang w:val="en-AU"/>
              </w:rPr>
            </w:pPr>
          </w:p>
          <w:p w14:paraId="582F3FBF" w14:textId="77777777" w:rsidR="00FA5889" w:rsidRPr="00CA66C0" w:rsidRDefault="00FA5889" w:rsidP="00FA5889">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Volunteer – informed consent</w:t>
            </w:r>
          </w:p>
          <w:p w14:paraId="27AD6884" w14:textId="77777777" w:rsidR="00FA5889" w:rsidRPr="00CA66C0" w:rsidRDefault="00FA5889" w:rsidP="00FA5889">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428F5988" w14:textId="77777777" w:rsidR="00FA5889" w:rsidRPr="00CA66C0" w:rsidRDefault="00FA5889" w:rsidP="00FA5889">
            <w:pPr>
              <w:tabs>
                <w:tab w:val="left" w:pos="4536"/>
              </w:tabs>
              <w:rPr>
                <w:rFonts w:eastAsia="Simplon Norm" w:cs="Simplon Norm"/>
                <w:color w:val="000000" w:themeColor="text1"/>
                <w:szCs w:val="22"/>
                <w:lang w:val="en-AU"/>
              </w:rPr>
            </w:pPr>
          </w:p>
          <w:p w14:paraId="106A9E7C" w14:textId="77777777" w:rsidR="00FA5889" w:rsidRPr="00CA66C0" w:rsidRDefault="00FA5889" w:rsidP="00FA5889">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CA66C0">
              <w:rPr>
                <w:rFonts w:eastAsia="Simplon Norm" w:cs="Simplon Norm"/>
                <w:b/>
                <w:bCs/>
                <w:i/>
                <w:iCs/>
                <w:color w:val="000000" w:themeColor="text1"/>
                <w:szCs w:val="22"/>
                <w:lang w:val="en-AU"/>
              </w:rPr>
              <w:t xml:space="preserve"> </w:t>
            </w:r>
            <w:r w:rsidRPr="00CA66C0">
              <w:rPr>
                <w:rFonts w:eastAsia="Simplon Norm" w:cs="Simplon Norm"/>
                <w:i/>
                <w:iCs/>
                <w:color w:val="000000" w:themeColor="text1"/>
                <w:szCs w:val="22"/>
                <w:lang w:val="en-AU"/>
              </w:rPr>
              <w:t xml:space="preserve">online learning platform to my </w:t>
            </w:r>
            <w:r w:rsidRPr="00CA66C0">
              <w:rPr>
                <w:rFonts w:eastAsia="Simplon Norm" w:cs="Simplon Norm"/>
                <w:i/>
                <w:iCs/>
                <w:color w:val="000000" w:themeColor="text1"/>
                <w:szCs w:val="22"/>
                <w:lang w:val="en-AU"/>
              </w:rPr>
              <w:lastRenderedPageBreak/>
              <w:t xml:space="preserve">Assessor for grading. All participant/s in this session indicate their consent to be included in this recording by stating their name and job title."  </w:t>
            </w:r>
          </w:p>
          <w:p w14:paraId="654EB9FC" w14:textId="77777777" w:rsidR="00FA5889" w:rsidRPr="00CA66C0" w:rsidRDefault="00FA5889" w:rsidP="00FA5889">
            <w:pPr>
              <w:tabs>
                <w:tab w:val="left" w:pos="4536"/>
              </w:tabs>
              <w:rPr>
                <w:rFonts w:eastAsia="Simplon Norm" w:cs="Simplon Norm"/>
                <w:color w:val="000000" w:themeColor="text1"/>
                <w:szCs w:val="22"/>
                <w:lang w:val="en-AU"/>
              </w:rPr>
            </w:pPr>
          </w:p>
          <w:p w14:paraId="1841E891" w14:textId="77777777" w:rsidR="00FA5889" w:rsidRDefault="00FA5889" w:rsidP="00FA5889">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5B5255CA" w14:textId="77777777" w:rsidR="008C39EE" w:rsidRPr="00CA66C0" w:rsidRDefault="008C39EE" w:rsidP="00FA5889">
            <w:pPr>
              <w:tabs>
                <w:tab w:val="left" w:pos="4536"/>
              </w:tabs>
              <w:rPr>
                <w:rFonts w:eastAsia="Simplon Norm" w:cs="Simplon Norm"/>
                <w:i/>
                <w:iCs/>
                <w:color w:val="000000" w:themeColor="text1"/>
                <w:szCs w:val="22"/>
                <w:lang w:val="en-AU"/>
              </w:rPr>
            </w:pPr>
          </w:p>
          <w:p w14:paraId="3383CB5B" w14:textId="77777777" w:rsidR="00FA5889" w:rsidRPr="00634FC2" w:rsidRDefault="00FA5889" w:rsidP="00FA5889">
            <w:pPr>
              <w:tabs>
                <w:tab w:val="left" w:pos="4536"/>
              </w:tabs>
              <w:rPr>
                <w:rFonts w:eastAsia="Simplon Norm" w:cs="Simplon Norm"/>
                <w:color w:val="000000" w:themeColor="text1"/>
                <w:szCs w:val="22"/>
                <w:lang w:val="en-AU"/>
              </w:rPr>
            </w:pPr>
            <w:r w:rsidRPr="00CA66C0">
              <w:rPr>
                <w:rFonts w:eastAsia="Simplon Norm" w:cs="Simplon Norm"/>
                <w:b/>
                <w:bCs/>
                <w:color w:val="000000" w:themeColor="text1"/>
                <w:szCs w:val="22"/>
                <w:lang w:val="en-AU"/>
              </w:rPr>
              <w:t>This recording is part of the assessment submission.</w:t>
            </w:r>
          </w:p>
          <w:p w14:paraId="32E9C865" w14:textId="77777777" w:rsidR="00FA5889" w:rsidRDefault="00FA5889" w:rsidP="00FA5889">
            <w:pPr>
              <w:contextualSpacing/>
              <w:rPr>
                <w:b/>
                <w:bCs/>
              </w:rPr>
            </w:pPr>
          </w:p>
        </w:tc>
      </w:tr>
    </w:tbl>
    <w:p w14:paraId="28170395" w14:textId="7A14FA3E" w:rsidR="002B2E6F" w:rsidRDefault="002B2E6F"/>
    <w:tbl>
      <w:tblPr>
        <w:tblStyle w:val="TableGrid0"/>
        <w:tblW w:w="10074" w:type="dxa"/>
        <w:tblLayout w:type="fixed"/>
        <w:tblLook w:val="04A0" w:firstRow="1" w:lastRow="0" w:firstColumn="1" w:lastColumn="0" w:noHBand="0" w:noVBand="1"/>
      </w:tblPr>
      <w:tblGrid>
        <w:gridCol w:w="704"/>
        <w:gridCol w:w="7229"/>
        <w:gridCol w:w="2127"/>
        <w:gridCol w:w="14"/>
      </w:tblGrid>
      <w:tr w:rsidR="009D0EEC" w:rsidRPr="009D0EEC" w14:paraId="559EFA98" w14:textId="77777777" w:rsidTr="009D0EEC">
        <w:trPr>
          <w:trHeight w:val="479"/>
        </w:trPr>
        <w:tc>
          <w:tcPr>
            <w:tcW w:w="10074" w:type="dxa"/>
            <w:gridSpan w:val="4"/>
            <w:shd w:val="clear" w:color="auto" w:fill="AEAAAA" w:themeFill="background2" w:themeFillShade="BF"/>
          </w:tcPr>
          <w:p w14:paraId="37E48A6B" w14:textId="16A67AE5" w:rsidR="009D0EEC" w:rsidRPr="009D0EEC" w:rsidRDefault="009D0EEC" w:rsidP="00325D23">
            <w:pPr>
              <w:spacing w:after="160" w:line="259" w:lineRule="auto"/>
              <w:rPr>
                <w:rFonts w:eastAsia="Calibri" w:cs="Times New Roman"/>
                <w:lang w:val="en-AU" w:eastAsia="zh-CN" w:bidi="ar-SA"/>
              </w:rPr>
            </w:pPr>
            <w:bookmarkStart w:id="11" w:name="_Hlk132811286"/>
            <w:r w:rsidRPr="009D0EEC">
              <w:rPr>
                <w:rFonts w:eastAsia="Calibri" w:cs="Times New Roman"/>
                <w:b/>
                <w:bCs/>
                <w:lang w:val="en-AU" w:eastAsia="zh-CN" w:bidi="ar-SA"/>
              </w:rPr>
              <w:t xml:space="preserve">Observation checklist: Activity 3 Task </w:t>
            </w:r>
            <w:r>
              <w:rPr>
                <w:rFonts w:eastAsia="Calibri" w:cs="Times New Roman"/>
                <w:b/>
                <w:bCs/>
                <w:lang w:val="en-AU" w:eastAsia="zh-CN" w:bidi="ar-SA"/>
              </w:rPr>
              <w:t>A</w:t>
            </w:r>
            <w:r w:rsidR="00B5356F">
              <w:rPr>
                <w:rFonts w:eastAsia="Calibri" w:cs="Times New Roman"/>
                <w:b/>
                <w:bCs/>
                <w:lang w:val="en-AU" w:eastAsia="zh-CN" w:bidi="ar-SA"/>
              </w:rPr>
              <w:t>:</w:t>
            </w:r>
            <w:r w:rsidR="00325D23">
              <w:rPr>
                <w:rFonts w:eastAsia="Calibri" w:cs="Times New Roman"/>
                <w:b/>
                <w:bCs/>
                <w:lang w:val="en-AU" w:eastAsia="zh-CN" w:bidi="ar-SA"/>
              </w:rPr>
              <w:t xml:space="preserve"> Roleplay 1</w:t>
            </w:r>
          </w:p>
        </w:tc>
      </w:tr>
      <w:tr w:rsidR="009D0EEC" w:rsidRPr="009D0EEC" w14:paraId="3C07D4AB" w14:textId="77777777" w:rsidTr="00251B56">
        <w:trPr>
          <w:gridAfter w:val="1"/>
          <w:wAfter w:w="14" w:type="dxa"/>
          <w:trHeight w:val="1543"/>
        </w:trPr>
        <w:tc>
          <w:tcPr>
            <w:tcW w:w="704" w:type="dxa"/>
            <w:shd w:val="clear" w:color="auto" w:fill="FFFFFF" w:themeFill="background1"/>
          </w:tcPr>
          <w:p w14:paraId="4F007D3F" w14:textId="77777777" w:rsidR="009D0EEC" w:rsidRP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a. </w:t>
            </w:r>
          </w:p>
        </w:tc>
        <w:tc>
          <w:tcPr>
            <w:tcW w:w="7229" w:type="dxa"/>
          </w:tcPr>
          <w:p w14:paraId="01FF700A" w14:textId="65B8996A" w:rsidR="00E5357B" w:rsidRDefault="00267DE0" w:rsidP="00E5357B">
            <w:pPr>
              <w:rPr>
                <w:lang w:val="en-AU" w:eastAsia="zh-CN" w:bidi="th-TH"/>
              </w:rPr>
            </w:pPr>
            <w:r>
              <w:rPr>
                <w:lang w:val="en-AU" w:eastAsia="zh-CN" w:bidi="th-TH"/>
              </w:rPr>
              <w:t>Student f</w:t>
            </w:r>
            <w:r w:rsidR="00E5357B" w:rsidRPr="00E5357B">
              <w:rPr>
                <w:lang w:val="en-AU" w:eastAsia="zh-CN" w:bidi="th-TH"/>
              </w:rPr>
              <w:t>ollow</w:t>
            </w:r>
            <w:r>
              <w:rPr>
                <w:lang w:val="en-AU" w:eastAsia="zh-CN" w:bidi="th-TH"/>
              </w:rPr>
              <w:t>ed</w:t>
            </w:r>
            <w:r w:rsidR="00E5357B" w:rsidRPr="00E5357B">
              <w:rPr>
                <w:lang w:val="en-AU" w:eastAsia="zh-CN" w:bidi="th-TH"/>
              </w:rPr>
              <w:t xml:space="preserve"> communication protocols that apply to interactions with different people </w:t>
            </w:r>
          </w:p>
          <w:p w14:paraId="2DAE9BFB" w14:textId="7E4A4329" w:rsidR="00CE704C" w:rsidRPr="00EE4ADB" w:rsidRDefault="00CE704C" w:rsidP="009A4605">
            <w:pPr>
              <w:pStyle w:val="ListParagraph"/>
              <w:numPr>
                <w:ilvl w:val="0"/>
                <w:numId w:val="59"/>
              </w:numPr>
              <w:rPr>
                <w:color w:val="FF0000"/>
                <w:lang w:val="en-AU" w:eastAsia="zh-CN" w:bidi="th-TH"/>
              </w:rPr>
            </w:pPr>
            <w:r w:rsidRPr="00EE4ADB">
              <w:rPr>
                <w:color w:val="FF0000"/>
                <w:lang w:val="en-AU" w:eastAsia="zh-CN" w:bidi="th-TH"/>
              </w:rPr>
              <w:t>Demonstrated appropriate introductions</w:t>
            </w:r>
          </w:p>
          <w:p w14:paraId="1EA2AC66" w14:textId="7A43B252" w:rsidR="00CE704C" w:rsidRPr="00EE4ADB" w:rsidRDefault="00CE704C" w:rsidP="009A4605">
            <w:pPr>
              <w:pStyle w:val="ListParagraph"/>
              <w:numPr>
                <w:ilvl w:val="0"/>
                <w:numId w:val="59"/>
              </w:numPr>
              <w:rPr>
                <w:color w:val="FF0000"/>
                <w:lang w:val="en-AU" w:eastAsia="zh-CN" w:bidi="th-TH"/>
              </w:rPr>
            </w:pPr>
            <w:r w:rsidRPr="00EE4ADB">
              <w:rPr>
                <w:color w:val="FF0000"/>
                <w:lang w:val="en-AU" w:eastAsia="zh-CN" w:bidi="th-TH"/>
              </w:rPr>
              <w:t xml:space="preserve">Explained </w:t>
            </w:r>
            <w:r w:rsidR="00E5357B" w:rsidRPr="00EE4ADB">
              <w:rPr>
                <w:color w:val="FF0000"/>
                <w:lang w:val="en-AU" w:eastAsia="zh-CN" w:bidi="th-TH"/>
              </w:rPr>
              <w:t>their</w:t>
            </w:r>
            <w:r w:rsidRPr="00EE4ADB">
              <w:rPr>
                <w:color w:val="FF0000"/>
                <w:lang w:val="en-AU" w:eastAsia="zh-CN" w:bidi="th-TH"/>
              </w:rPr>
              <w:t xml:space="preserve"> role</w:t>
            </w:r>
          </w:p>
          <w:p w14:paraId="3B2A1EBE" w14:textId="77777777" w:rsidR="00E5357B" w:rsidRPr="00EE4ADB" w:rsidRDefault="00CE704C" w:rsidP="009A4605">
            <w:pPr>
              <w:pStyle w:val="ListParagraph"/>
              <w:numPr>
                <w:ilvl w:val="0"/>
                <w:numId w:val="59"/>
              </w:numPr>
              <w:rPr>
                <w:color w:val="FF0000"/>
                <w:lang w:val="en-AU" w:eastAsia="zh-CN" w:bidi="th-TH"/>
              </w:rPr>
            </w:pPr>
            <w:r w:rsidRPr="00EE4ADB">
              <w:rPr>
                <w:color w:val="FF0000"/>
                <w:lang w:val="en-AU" w:eastAsia="zh-CN" w:bidi="th-TH"/>
              </w:rPr>
              <w:t>Enquired into clients’ preferences of care routine</w:t>
            </w:r>
          </w:p>
          <w:p w14:paraId="0954329B" w14:textId="77777777" w:rsidR="00EE4ADB" w:rsidRPr="00EE4ADB" w:rsidRDefault="00267DE0" w:rsidP="009A4605">
            <w:pPr>
              <w:pStyle w:val="ListParagraph"/>
              <w:numPr>
                <w:ilvl w:val="0"/>
                <w:numId w:val="59"/>
              </w:numPr>
              <w:rPr>
                <w:color w:val="FF0000"/>
                <w:lang w:val="en-AU" w:eastAsia="zh-CN" w:bidi="th-TH"/>
              </w:rPr>
            </w:pPr>
            <w:r w:rsidRPr="00EE4ADB">
              <w:rPr>
                <w:color w:val="FF0000"/>
                <w:szCs w:val="22"/>
                <w:lang w:val="en-AU" w:eastAsia="zh-CN" w:bidi="th-TH"/>
              </w:rPr>
              <w:t xml:space="preserve">Student sat with the client and spoke in an unrushed manner. </w:t>
            </w:r>
          </w:p>
          <w:p w14:paraId="47A7656B" w14:textId="00B2138F" w:rsidR="00267DE0" w:rsidRPr="00EE4ADB" w:rsidRDefault="00267DE0" w:rsidP="008C39EE">
            <w:pPr>
              <w:pStyle w:val="ListParagraph"/>
              <w:ind w:left="1440"/>
              <w:rPr>
                <w:color w:val="FF0000"/>
                <w:lang w:val="en-AU" w:eastAsia="zh-CN" w:bidi="th-TH"/>
              </w:rPr>
            </w:pPr>
          </w:p>
          <w:p w14:paraId="4ECB092B" w14:textId="77777777" w:rsidR="009D0EEC" w:rsidRPr="00E5357B" w:rsidRDefault="009D0EEC" w:rsidP="00267DE0">
            <w:pPr>
              <w:ind w:left="720"/>
              <w:rPr>
                <w:color w:val="FF0000"/>
                <w:szCs w:val="22"/>
                <w:lang w:val="en-AU" w:eastAsia="zh-CN" w:bidi="th-TH"/>
              </w:rPr>
            </w:pPr>
          </w:p>
        </w:tc>
        <w:tc>
          <w:tcPr>
            <w:tcW w:w="2127" w:type="dxa"/>
          </w:tcPr>
          <w:p w14:paraId="474F1C2E" w14:textId="0275AA93" w:rsidR="009D0EEC" w:rsidRPr="009D0EEC" w:rsidRDefault="00000000" w:rsidP="00351E35">
            <w:pPr>
              <w:rPr>
                <w:rFonts w:eastAsia="Calibri" w:cs="Times New Roman"/>
                <w:sz w:val="24"/>
                <w:szCs w:val="24"/>
                <w:lang w:val="en-AU" w:eastAsia="zh-CN" w:bidi="ar-SA"/>
              </w:rPr>
            </w:pPr>
            <w:sdt>
              <w:sdtPr>
                <w:rPr>
                  <w:rFonts w:eastAsia="Calibri" w:cs="Times New Roman"/>
                  <w:color w:val="2B579A"/>
                  <w:szCs w:val="22"/>
                  <w:shd w:val="clear" w:color="auto" w:fill="E6E6E6"/>
                  <w:lang w:bidi="ar-SA"/>
                </w:rPr>
                <w:id w:val="510183636"/>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w:t>
            </w:r>
            <w:r w:rsidR="00CE2A99">
              <w:rPr>
                <w:rFonts w:eastAsia="Calibri" w:cs="Times New Roman"/>
                <w:szCs w:val="22"/>
                <w:lang w:val="en-AU" w:eastAsia="zh-CN" w:bidi="ar-SA"/>
              </w:rPr>
              <w:t xml:space="preserve"> </w:t>
            </w:r>
            <w:sdt>
              <w:sdtPr>
                <w:rPr>
                  <w:rFonts w:eastAsia="Calibri" w:cs="Times New Roman"/>
                  <w:color w:val="2B579A"/>
                  <w:shd w:val="clear" w:color="auto" w:fill="E6E6E6"/>
                  <w:lang w:bidi="ar-SA"/>
                </w:rPr>
                <w:id w:val="-796758308"/>
                <w:placeholder>
                  <w:docPart w:val="0B30D024AA414AD2A25B28E49627E124"/>
                </w:placeholder>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hd w:val="clear" w:color="auto" w:fill="E6E6E6"/>
                    <w:lang w:val="en-AU" w:eastAsia="zh-CN" w:bidi="ar-SA"/>
                  </w:rPr>
                  <w:t>☐</w:t>
                </w:r>
              </w:sdtContent>
            </w:sdt>
            <w:r w:rsidR="009D0EEC" w:rsidRPr="009D0EEC">
              <w:rPr>
                <w:rFonts w:eastAsia="Calibri" w:cs="Times New Roman"/>
                <w:lang w:val="en-AU" w:eastAsia="zh-CN" w:bidi="ar-SA"/>
              </w:rPr>
              <w:t xml:space="preserve"> NYS</w:t>
            </w:r>
          </w:p>
          <w:p w14:paraId="40F8DD5D" w14:textId="77777777" w:rsidR="009D0EEC" w:rsidRPr="009D0EEC" w:rsidRDefault="009D0EEC" w:rsidP="00351E35">
            <w:pPr>
              <w:rPr>
                <w:rFonts w:eastAsia="Calibri" w:cs="Times New Roman"/>
                <w:lang w:val="en-AU" w:eastAsia="zh-CN" w:bidi="ar-SA"/>
              </w:rPr>
            </w:pPr>
          </w:p>
          <w:p w14:paraId="0E3901D4" w14:textId="218C5B94" w:rsidR="009D0EEC" w:rsidRPr="009D0EEC" w:rsidRDefault="009D0EEC" w:rsidP="00CE2A99">
            <w:pPr>
              <w:rPr>
                <w:rFonts w:eastAsia="Calibri" w:cs="Times New Roman"/>
                <w:sz w:val="24"/>
                <w:szCs w:val="24"/>
                <w:lang w:val="en-AU" w:eastAsia="zh-CN" w:bidi="ar-SA"/>
              </w:rPr>
            </w:pPr>
            <w:r w:rsidRPr="009D0EEC">
              <w:rPr>
                <w:rFonts w:ascii="Segoe UI Symbol" w:eastAsia="Calibri" w:hAnsi="Segoe UI Symbol" w:cs="Segoe UI Symbol"/>
                <w:lang w:val="en-AU" w:eastAsia="zh-CN" w:bidi="ar-SA"/>
              </w:rPr>
              <w:t>☐</w:t>
            </w:r>
            <w:r w:rsidRPr="009D0EEC">
              <w:rPr>
                <w:rFonts w:eastAsia="Calibri" w:cs="Times New Roman"/>
                <w:lang w:val="en-AU" w:eastAsia="zh-CN" w:bidi="ar-SA"/>
              </w:rPr>
              <w:t xml:space="preserve"> S</w:t>
            </w:r>
            <w:r w:rsidR="00CE2A99">
              <w:rPr>
                <w:rFonts w:eastAsia="Calibri" w:cs="Times New Roman"/>
                <w:lang w:val="en-AU" w:eastAsia="zh-CN" w:bidi="ar-SA"/>
              </w:rPr>
              <w:t xml:space="preserve">  </w:t>
            </w:r>
            <w:r w:rsidRPr="009D0EEC">
              <w:rPr>
                <w:rFonts w:ascii="MS Gothic" w:eastAsia="MS Gothic" w:hAnsi="MS Gothic" w:cs="Times New Roman"/>
                <w:lang w:val="en-AU" w:eastAsia="zh-CN" w:bidi="ar-SA"/>
              </w:rPr>
              <w:t>☐</w:t>
            </w:r>
            <w:r w:rsidRPr="009D0EEC">
              <w:rPr>
                <w:rFonts w:eastAsia="Calibri" w:cs="Times New Roman"/>
                <w:lang w:val="en-AU" w:eastAsia="zh-CN" w:bidi="ar-SA"/>
              </w:rPr>
              <w:t xml:space="preserve"> NYS</w:t>
            </w:r>
          </w:p>
        </w:tc>
      </w:tr>
      <w:tr w:rsidR="009D0EEC" w:rsidRPr="009D0EEC" w14:paraId="7F620C56" w14:textId="77777777" w:rsidTr="00251B56">
        <w:trPr>
          <w:gridAfter w:val="1"/>
          <w:wAfter w:w="14" w:type="dxa"/>
          <w:trHeight w:val="1740"/>
        </w:trPr>
        <w:tc>
          <w:tcPr>
            <w:tcW w:w="704" w:type="dxa"/>
            <w:shd w:val="clear" w:color="auto" w:fill="FFFFFF" w:themeFill="background1"/>
          </w:tcPr>
          <w:p w14:paraId="4EBB85A5" w14:textId="77777777" w:rsid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b. </w:t>
            </w:r>
          </w:p>
          <w:p w14:paraId="074692E5" w14:textId="77777777" w:rsidR="008B7506" w:rsidRDefault="008B7506" w:rsidP="008B7506">
            <w:pPr>
              <w:rPr>
                <w:rFonts w:eastAsia="Calibri" w:cs="Times New Roman"/>
                <w:b/>
                <w:bCs/>
                <w:sz w:val="24"/>
                <w:szCs w:val="24"/>
                <w:lang w:val="en-AU" w:eastAsia="zh-CN" w:bidi="ar-SA"/>
              </w:rPr>
            </w:pPr>
          </w:p>
          <w:p w14:paraId="137675DF" w14:textId="0B02D8DF" w:rsidR="008B7506" w:rsidRPr="009D0EEC" w:rsidRDefault="008B7506" w:rsidP="008B7506">
            <w:pPr>
              <w:rPr>
                <w:rFonts w:eastAsia="Calibri" w:cs="Times New Roman"/>
                <w:sz w:val="24"/>
                <w:szCs w:val="24"/>
                <w:lang w:val="en-AU" w:eastAsia="zh-CN" w:bidi="ar-SA"/>
              </w:rPr>
            </w:pPr>
          </w:p>
        </w:tc>
        <w:tc>
          <w:tcPr>
            <w:tcW w:w="7229" w:type="dxa"/>
          </w:tcPr>
          <w:p w14:paraId="4294A602" w14:textId="12EC02A4" w:rsidR="009D0EEC" w:rsidRDefault="009D0EEC" w:rsidP="00351E35">
            <w:pPr>
              <w:rPr>
                <w:lang w:val="en-AU" w:eastAsia="zh-CN" w:bidi="th-TH"/>
              </w:rPr>
            </w:pPr>
            <w:r w:rsidRPr="009D0EEC">
              <w:rPr>
                <w:lang w:val="en-AU" w:eastAsia="zh-CN" w:bidi="th-TH"/>
              </w:rPr>
              <w:t>Student exchanged information clearly in a timely manner and within confidentiality procedures</w:t>
            </w:r>
            <w:r w:rsidR="003F62D0">
              <w:rPr>
                <w:lang w:val="en-AU" w:eastAsia="zh-CN" w:bidi="th-TH"/>
              </w:rPr>
              <w:t xml:space="preserve"> </w:t>
            </w:r>
          </w:p>
          <w:p w14:paraId="38A76347" w14:textId="77777777" w:rsidR="00C133C8" w:rsidRPr="00267DE0" w:rsidRDefault="00C133C8" w:rsidP="009A4605">
            <w:pPr>
              <w:pStyle w:val="ListParagraph"/>
              <w:numPr>
                <w:ilvl w:val="0"/>
                <w:numId w:val="58"/>
              </w:numPr>
              <w:ind w:hanging="360"/>
              <w:rPr>
                <w:lang w:val="en-AU" w:eastAsia="zh-CN" w:bidi="th-TH"/>
              </w:rPr>
            </w:pPr>
            <w:r w:rsidRPr="009D0EEC">
              <w:rPr>
                <w:color w:val="FF0000"/>
                <w:szCs w:val="22"/>
                <w:lang w:val="en-AU" w:eastAsia="zh-CN" w:bidi="th-TH"/>
              </w:rPr>
              <w:t xml:space="preserve">Student let the client know of their rights in relation to confidentiality. </w:t>
            </w:r>
          </w:p>
          <w:p w14:paraId="609A0244" w14:textId="4AA4FB03" w:rsidR="00E5357B" w:rsidRPr="00267DE0" w:rsidRDefault="00E5357B" w:rsidP="009A4605">
            <w:pPr>
              <w:pStyle w:val="ListParagraph"/>
              <w:numPr>
                <w:ilvl w:val="0"/>
                <w:numId w:val="58"/>
              </w:numPr>
              <w:ind w:hanging="360"/>
              <w:rPr>
                <w:color w:val="FF0000"/>
                <w:lang w:val="en-AU" w:eastAsia="zh-CN" w:bidi="th-TH"/>
              </w:rPr>
            </w:pPr>
            <w:r w:rsidRPr="00267DE0">
              <w:rPr>
                <w:color w:val="FF0000"/>
                <w:lang w:val="en-AU" w:eastAsia="zh-CN" w:bidi="th-TH"/>
              </w:rPr>
              <w:t xml:space="preserve">Exchange information clearly in a timely manner </w:t>
            </w:r>
          </w:p>
          <w:p w14:paraId="5A324972" w14:textId="363E866C" w:rsidR="00E5357B" w:rsidRPr="00267DE0" w:rsidRDefault="00E5357B" w:rsidP="009A4605">
            <w:pPr>
              <w:pStyle w:val="ListParagraph"/>
              <w:numPr>
                <w:ilvl w:val="0"/>
                <w:numId w:val="58"/>
              </w:numPr>
              <w:ind w:hanging="360"/>
              <w:rPr>
                <w:color w:val="FF0000"/>
                <w:lang w:val="en-AU" w:eastAsia="zh-CN" w:bidi="th-TH"/>
              </w:rPr>
            </w:pPr>
            <w:r w:rsidRPr="00267DE0">
              <w:rPr>
                <w:color w:val="FF0000"/>
                <w:lang w:val="en-AU" w:eastAsia="zh-CN" w:bidi="th-TH"/>
              </w:rPr>
              <w:t xml:space="preserve">Communicate available services </w:t>
            </w:r>
          </w:p>
          <w:p w14:paraId="39EA78F7" w14:textId="3AC94B49" w:rsidR="009D0EEC" w:rsidRPr="00EE4ADB" w:rsidRDefault="009D0EEC" w:rsidP="00EE4ADB">
            <w:pPr>
              <w:rPr>
                <w:color w:val="FF0000"/>
                <w:szCs w:val="22"/>
                <w:lang w:val="en-AU" w:eastAsia="zh-CN" w:bidi="th-TH"/>
              </w:rPr>
            </w:pPr>
          </w:p>
        </w:tc>
        <w:tc>
          <w:tcPr>
            <w:tcW w:w="2127" w:type="dxa"/>
          </w:tcPr>
          <w:p w14:paraId="732F79D6" w14:textId="77777777" w:rsidR="009D0EEC" w:rsidRPr="009D0EEC" w:rsidRDefault="00000000" w:rsidP="00351E35">
            <w:pPr>
              <w:rPr>
                <w:rFonts w:eastAsia="Calibri" w:cs="Times New Roman"/>
                <w:color w:val="2B579A"/>
                <w:szCs w:val="22"/>
                <w:shd w:val="clear" w:color="auto" w:fill="E6E6E6"/>
                <w:lang w:val="en-AU" w:eastAsia="zh-CN" w:bidi="ar-SA"/>
              </w:rPr>
            </w:pPr>
            <w:sdt>
              <w:sdtPr>
                <w:rPr>
                  <w:rFonts w:eastAsia="Calibri" w:cs="Times New Roman"/>
                  <w:color w:val="2B579A"/>
                  <w:szCs w:val="22"/>
                  <w:shd w:val="clear" w:color="auto" w:fill="E6E6E6"/>
                  <w:lang w:bidi="ar-SA"/>
                </w:rPr>
                <w:id w:val="1158886557"/>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 </w:t>
            </w:r>
            <w:sdt>
              <w:sdtPr>
                <w:rPr>
                  <w:rFonts w:eastAsia="Calibri" w:cs="Times New Roman"/>
                  <w:color w:val="2B579A"/>
                  <w:szCs w:val="22"/>
                  <w:shd w:val="clear" w:color="auto" w:fill="E6E6E6"/>
                  <w:lang w:bidi="ar-SA"/>
                </w:rPr>
                <w:id w:val="-1010991328"/>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NYS</w:t>
            </w:r>
          </w:p>
        </w:tc>
      </w:tr>
      <w:tr w:rsidR="009D0EEC" w:rsidRPr="009D0EEC" w14:paraId="53D941BB" w14:textId="77777777" w:rsidTr="00251B56">
        <w:trPr>
          <w:gridAfter w:val="1"/>
          <w:wAfter w:w="14" w:type="dxa"/>
          <w:trHeight w:val="841"/>
        </w:trPr>
        <w:tc>
          <w:tcPr>
            <w:tcW w:w="704" w:type="dxa"/>
            <w:shd w:val="clear" w:color="auto" w:fill="FFFFFF" w:themeFill="background1"/>
          </w:tcPr>
          <w:p w14:paraId="21A21ABB" w14:textId="77777777" w:rsid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c. </w:t>
            </w:r>
          </w:p>
          <w:p w14:paraId="035FA415" w14:textId="77777777" w:rsidR="00C133C8" w:rsidRDefault="00C133C8" w:rsidP="00C133C8">
            <w:pPr>
              <w:rPr>
                <w:rFonts w:eastAsia="Calibri" w:cs="Times New Roman"/>
                <w:b/>
                <w:bCs/>
                <w:sz w:val="24"/>
                <w:szCs w:val="24"/>
                <w:lang w:val="en-AU" w:eastAsia="zh-CN" w:bidi="ar-SA"/>
              </w:rPr>
            </w:pPr>
          </w:p>
          <w:p w14:paraId="6F803A59" w14:textId="62E84303" w:rsidR="00C133C8" w:rsidRPr="009D0EEC" w:rsidRDefault="00C133C8" w:rsidP="00C133C8">
            <w:pPr>
              <w:rPr>
                <w:rFonts w:eastAsia="Calibri" w:cs="Times New Roman"/>
                <w:sz w:val="24"/>
                <w:szCs w:val="24"/>
                <w:lang w:val="en-AU" w:eastAsia="zh-CN" w:bidi="ar-SA"/>
              </w:rPr>
            </w:pPr>
          </w:p>
        </w:tc>
        <w:tc>
          <w:tcPr>
            <w:tcW w:w="7229" w:type="dxa"/>
          </w:tcPr>
          <w:p w14:paraId="254B52F5" w14:textId="015C53D5" w:rsidR="009D0EEC" w:rsidRDefault="009D0EEC" w:rsidP="00351E35">
            <w:pPr>
              <w:rPr>
                <w:lang w:val="en-AU" w:eastAsia="zh-CN" w:bidi="th-TH"/>
              </w:rPr>
            </w:pPr>
            <w:r w:rsidRPr="009D0EEC">
              <w:rPr>
                <w:lang w:val="en-AU" w:eastAsia="zh-CN" w:bidi="th-TH"/>
              </w:rPr>
              <w:t>Student listened to requests, clarified meaning and responded appropriately</w:t>
            </w:r>
            <w:r w:rsidR="00267DE0">
              <w:rPr>
                <w:lang w:val="en-AU" w:eastAsia="zh-CN" w:bidi="th-TH"/>
              </w:rPr>
              <w:t xml:space="preserve"> </w:t>
            </w:r>
          </w:p>
          <w:p w14:paraId="55BA46C3" w14:textId="6BF36DA9" w:rsidR="009D0EEC" w:rsidRPr="009D0EEC" w:rsidRDefault="009D0EEC">
            <w:pPr>
              <w:numPr>
                <w:ilvl w:val="0"/>
                <w:numId w:val="35"/>
              </w:numPr>
              <w:contextualSpacing/>
              <w:rPr>
                <w:rFonts w:cs="Cordia New"/>
                <w:color w:val="FF0000"/>
                <w:szCs w:val="22"/>
                <w:lang w:val="en-AU" w:eastAsia="zh-CN" w:bidi="th-TH"/>
              </w:rPr>
            </w:pPr>
            <w:r w:rsidRPr="009D0EEC">
              <w:rPr>
                <w:rFonts w:cs="Cordia New"/>
                <w:color w:val="FF0000"/>
                <w:szCs w:val="22"/>
                <w:lang w:val="en-AU" w:eastAsia="zh-CN" w:bidi="th-TH"/>
              </w:rPr>
              <w:t xml:space="preserve">Student demonstrated effective communication both (verbal and non-verbal) speaking to the client in a manner that aligns with the </w:t>
            </w:r>
            <w:r w:rsidR="00BB6DF1" w:rsidRPr="009D0EEC">
              <w:rPr>
                <w:rFonts w:cs="Cordia New"/>
                <w:color w:val="FF0000"/>
                <w:szCs w:val="22"/>
                <w:lang w:val="en-AU" w:eastAsia="zh-CN" w:bidi="th-TH"/>
              </w:rPr>
              <w:t>organisation’</w:t>
            </w:r>
            <w:r w:rsidR="00BB6DF1" w:rsidRPr="009D0EEC">
              <w:rPr>
                <w:rFonts w:cs="Cordia New"/>
                <w:color w:val="FF0000"/>
                <w:szCs w:val="22"/>
              </w:rPr>
              <w:t>s</w:t>
            </w:r>
            <w:r w:rsidRPr="009D0EEC">
              <w:rPr>
                <w:rFonts w:cs="Cordia New"/>
                <w:color w:val="FF0000"/>
                <w:szCs w:val="22"/>
                <w:lang w:val="en-AU" w:eastAsia="zh-CN" w:bidi="th-TH"/>
              </w:rPr>
              <w:t xml:space="preserve"> communication processes and in a way the client understands. </w:t>
            </w:r>
          </w:p>
          <w:p w14:paraId="663984CC" w14:textId="17B7A47E" w:rsidR="009D0EEC" w:rsidRPr="009D0EEC" w:rsidRDefault="009D0EEC">
            <w:pPr>
              <w:numPr>
                <w:ilvl w:val="0"/>
                <w:numId w:val="35"/>
              </w:numPr>
              <w:contextualSpacing/>
              <w:rPr>
                <w:rFonts w:cs="Cordia New"/>
                <w:color w:val="FF0000"/>
                <w:szCs w:val="22"/>
                <w:lang w:val="en-AU" w:eastAsia="zh-CN" w:bidi="th-TH"/>
              </w:rPr>
            </w:pPr>
            <w:r w:rsidRPr="009D0EEC">
              <w:rPr>
                <w:rFonts w:cs="Cordia New"/>
                <w:color w:val="FF0000"/>
                <w:szCs w:val="22"/>
                <w:lang w:val="en-AU" w:eastAsia="zh-CN" w:bidi="th-TH"/>
              </w:rPr>
              <w:t xml:space="preserve">Student listened to the clients’ requests and summarised the information to clarify what the client has requested. </w:t>
            </w:r>
          </w:p>
          <w:p w14:paraId="25EDCB7B" w14:textId="6C008D6F" w:rsidR="00267DE0" w:rsidRPr="009D0EEC" w:rsidRDefault="00267DE0" w:rsidP="00C133C8">
            <w:pPr>
              <w:pStyle w:val="ListParagraph"/>
              <w:rPr>
                <w:color w:val="FF0000"/>
                <w:szCs w:val="22"/>
                <w:lang w:val="en-AU" w:eastAsia="zh-CN" w:bidi="th-TH"/>
              </w:rPr>
            </w:pPr>
          </w:p>
        </w:tc>
        <w:tc>
          <w:tcPr>
            <w:tcW w:w="2127" w:type="dxa"/>
          </w:tcPr>
          <w:p w14:paraId="2EA3EA27" w14:textId="77777777" w:rsidR="009D0EEC" w:rsidRPr="009D0EEC" w:rsidRDefault="00000000" w:rsidP="00351E35">
            <w:pPr>
              <w:rPr>
                <w:rFonts w:eastAsia="Calibri" w:cs="Times New Roman"/>
                <w:color w:val="2B579A"/>
                <w:lang w:val="en-AU" w:eastAsia="zh-CN" w:bidi="ar-SA"/>
              </w:rPr>
            </w:pPr>
            <w:sdt>
              <w:sdtPr>
                <w:rPr>
                  <w:rFonts w:eastAsia="Calibri" w:cs="Times New Roman"/>
                  <w:color w:val="2B579A"/>
                  <w:szCs w:val="22"/>
                  <w:shd w:val="clear" w:color="auto" w:fill="E6E6E6"/>
                  <w:lang w:bidi="ar-SA"/>
                </w:rPr>
                <w:id w:val="1065456767"/>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 </w:t>
            </w:r>
            <w:sdt>
              <w:sdtPr>
                <w:rPr>
                  <w:rFonts w:eastAsia="Calibri" w:cs="Times New Roman"/>
                  <w:color w:val="2B579A"/>
                  <w:shd w:val="clear" w:color="auto" w:fill="E6E6E6"/>
                  <w:lang w:bidi="ar-SA"/>
                </w:rPr>
                <w:id w:val="709611627"/>
                <w:placeholder>
                  <w:docPart w:val="D471C5011BE940F3B455B939C76044A8"/>
                </w:placeholder>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hd w:val="clear" w:color="auto" w:fill="E6E6E6"/>
                    <w:lang w:val="en-AU" w:eastAsia="zh-CN" w:bidi="ar-SA"/>
                  </w:rPr>
                  <w:t>☐</w:t>
                </w:r>
              </w:sdtContent>
            </w:sdt>
            <w:r w:rsidR="009D0EEC" w:rsidRPr="009D0EEC">
              <w:rPr>
                <w:rFonts w:eastAsia="Calibri" w:cs="Times New Roman"/>
                <w:lang w:val="en-AU" w:eastAsia="zh-CN" w:bidi="ar-SA"/>
              </w:rPr>
              <w:t xml:space="preserve"> NYS</w:t>
            </w:r>
          </w:p>
          <w:p w14:paraId="615AA40C" w14:textId="77777777" w:rsidR="009D0EEC" w:rsidRPr="009D0EEC" w:rsidRDefault="009D0EEC" w:rsidP="00351E35">
            <w:pPr>
              <w:rPr>
                <w:rFonts w:eastAsia="Calibri" w:cs="Times New Roman"/>
                <w:lang w:val="en-AU" w:eastAsia="zh-CN" w:bidi="ar-SA"/>
              </w:rPr>
            </w:pPr>
          </w:p>
          <w:p w14:paraId="6D543DF1" w14:textId="77777777" w:rsidR="009D0EEC" w:rsidRPr="009D0EEC" w:rsidRDefault="009D0EEC" w:rsidP="00351E35">
            <w:pPr>
              <w:rPr>
                <w:rFonts w:eastAsia="Calibri" w:cs="Times New Roman"/>
                <w:shd w:val="clear" w:color="auto" w:fill="E6E6E6"/>
                <w:lang w:val="en-AU" w:eastAsia="zh-CN" w:bidi="ar-SA"/>
              </w:rPr>
            </w:pPr>
          </w:p>
        </w:tc>
      </w:tr>
      <w:tr w:rsidR="009D0EEC" w:rsidRPr="009D0EEC" w14:paraId="52BCF510" w14:textId="77777777" w:rsidTr="00251B56">
        <w:trPr>
          <w:gridAfter w:val="1"/>
          <w:wAfter w:w="14" w:type="dxa"/>
          <w:trHeight w:val="1290"/>
        </w:trPr>
        <w:tc>
          <w:tcPr>
            <w:tcW w:w="704" w:type="dxa"/>
            <w:shd w:val="clear" w:color="auto" w:fill="FFFFFF" w:themeFill="background1"/>
          </w:tcPr>
          <w:p w14:paraId="50BB9473" w14:textId="77777777" w:rsidR="009D0EEC" w:rsidRPr="009D0EEC" w:rsidRDefault="009D0EEC">
            <w:pPr>
              <w:numPr>
                <w:ilvl w:val="0"/>
                <w:numId w:val="26"/>
              </w:numPr>
              <w:contextualSpacing/>
              <w:rPr>
                <w:rFonts w:eastAsia="Calibri" w:cs="Times New Roman"/>
                <w:b/>
                <w:bCs/>
                <w:sz w:val="24"/>
                <w:szCs w:val="24"/>
                <w:lang w:val="en-AU" w:eastAsia="zh-CN" w:bidi="ar-SA"/>
              </w:rPr>
            </w:pPr>
            <w:r w:rsidRPr="009D0EEC">
              <w:rPr>
                <w:rFonts w:eastAsia="Calibri" w:cs="Times New Roman"/>
                <w:b/>
                <w:bCs/>
                <w:sz w:val="24"/>
                <w:szCs w:val="24"/>
                <w:lang w:val="en-AU" w:eastAsia="zh-CN" w:bidi="ar-SA"/>
              </w:rPr>
              <w:t xml:space="preserve">d. </w:t>
            </w:r>
          </w:p>
        </w:tc>
        <w:tc>
          <w:tcPr>
            <w:tcW w:w="7229" w:type="dxa"/>
          </w:tcPr>
          <w:p w14:paraId="473AE0BC" w14:textId="1F51405F" w:rsidR="009D0EEC" w:rsidRPr="009D0EEC" w:rsidRDefault="009D0EEC" w:rsidP="00351E35">
            <w:pPr>
              <w:rPr>
                <w:rFonts w:eastAsia="Simplon Norm" w:cs="Simplon Norm"/>
                <w:shd w:val="clear" w:color="auto" w:fill="FFFFFF"/>
                <w:lang w:val="en-AU" w:eastAsia="zh-CN" w:bidi="th-TH"/>
              </w:rPr>
            </w:pPr>
            <w:r w:rsidRPr="009D0EEC">
              <w:rPr>
                <w:rFonts w:eastAsia="Simplon Norm" w:cs="Simplon Norm"/>
                <w:shd w:val="clear" w:color="auto" w:fill="FFFFFF"/>
                <w:lang w:val="en-AU" w:eastAsia="zh-CN" w:bidi="th-TH"/>
              </w:rPr>
              <w:t>Confirm the persons understanding of what is available to them in terms of adjusting their personal care routine</w:t>
            </w:r>
            <w:r w:rsidR="003F62D0">
              <w:rPr>
                <w:rFonts w:eastAsia="Simplon Norm" w:cs="Simplon Norm"/>
                <w:shd w:val="clear" w:color="auto" w:fill="FFFFFF"/>
                <w:lang w:val="en-AU" w:eastAsia="zh-CN" w:bidi="th-TH"/>
              </w:rPr>
              <w:t xml:space="preserve"> </w:t>
            </w:r>
          </w:p>
          <w:p w14:paraId="14B65B8B" w14:textId="5B420818" w:rsidR="009D0EEC" w:rsidRPr="009D0EEC" w:rsidRDefault="009D0EEC">
            <w:pPr>
              <w:numPr>
                <w:ilvl w:val="0"/>
                <w:numId w:val="36"/>
              </w:numPr>
              <w:contextualSpacing/>
              <w:rPr>
                <w:rFonts w:cs="Cordia New"/>
                <w:color w:val="FF0000"/>
                <w:szCs w:val="26"/>
                <w:lang w:val="en-AU" w:eastAsia="zh-CN" w:bidi="th-TH"/>
              </w:rPr>
            </w:pPr>
            <w:r w:rsidRPr="009D0EEC">
              <w:rPr>
                <w:rFonts w:cs="Cordia New"/>
                <w:color w:val="FF0000"/>
                <w:szCs w:val="26"/>
                <w:lang w:val="en-AU" w:eastAsia="zh-CN" w:bidi="th-TH"/>
              </w:rPr>
              <w:t>Student confirmed the persons understanding by asking questions that align with the workplace processes. For example:</w:t>
            </w:r>
          </w:p>
          <w:p w14:paraId="32E2AEF3" w14:textId="77777777" w:rsidR="009D0EEC" w:rsidRPr="009D0EEC" w:rsidRDefault="009D0EEC">
            <w:pPr>
              <w:numPr>
                <w:ilvl w:val="1"/>
                <w:numId w:val="36"/>
              </w:numPr>
              <w:contextualSpacing/>
              <w:rPr>
                <w:rFonts w:cs="Cordia New"/>
                <w:color w:val="FF0000"/>
                <w:szCs w:val="26"/>
                <w:lang w:val="en-AU" w:eastAsia="zh-CN" w:bidi="th-TH"/>
              </w:rPr>
            </w:pPr>
            <w:r w:rsidRPr="009D0EEC">
              <w:rPr>
                <w:rFonts w:cs="Cordia New"/>
                <w:color w:val="FF0000"/>
                <w:szCs w:val="26"/>
                <w:lang w:val="en-AU" w:eastAsia="zh-CN" w:bidi="th-TH"/>
              </w:rPr>
              <w:t xml:space="preserve">Is there anything else you need in terms of your personal support routine? </w:t>
            </w:r>
          </w:p>
          <w:p w14:paraId="3D5E76BF" w14:textId="7B2E45A5" w:rsidR="009D0EEC" w:rsidRPr="009D0EEC" w:rsidRDefault="009D0EEC">
            <w:pPr>
              <w:numPr>
                <w:ilvl w:val="1"/>
                <w:numId w:val="36"/>
              </w:numPr>
              <w:contextualSpacing/>
              <w:rPr>
                <w:rFonts w:cs="Cordia New"/>
                <w:color w:val="FF0000"/>
                <w:szCs w:val="26"/>
                <w:lang w:val="en-AU" w:eastAsia="zh-CN" w:bidi="th-TH"/>
              </w:rPr>
            </w:pPr>
            <w:r w:rsidRPr="009D0EEC">
              <w:rPr>
                <w:rFonts w:cs="Cordia New"/>
                <w:color w:val="FF0000"/>
                <w:szCs w:val="26"/>
                <w:lang w:val="en-AU" w:eastAsia="zh-CN" w:bidi="th-TH"/>
              </w:rPr>
              <w:t>Have I explained everything in a way that you understood?</w:t>
            </w:r>
            <w:r w:rsidR="00EE4ADB">
              <w:rPr>
                <w:rFonts w:eastAsia="Simplon Norm" w:cs="Simplon Norm"/>
                <w:shd w:val="clear" w:color="auto" w:fill="FFFFFF"/>
                <w:lang w:val="en-AU" w:eastAsia="zh-CN" w:bidi="th-TH"/>
              </w:rPr>
              <w:t xml:space="preserve"> </w:t>
            </w:r>
          </w:p>
          <w:p w14:paraId="6BFE4863" w14:textId="77777777" w:rsidR="009D0EEC" w:rsidRPr="009D0EEC" w:rsidRDefault="009D0EEC" w:rsidP="00351E35">
            <w:pPr>
              <w:rPr>
                <w:lang w:val="en-AU" w:eastAsia="zh-CN" w:bidi="th-TH"/>
              </w:rPr>
            </w:pPr>
          </w:p>
        </w:tc>
        <w:tc>
          <w:tcPr>
            <w:tcW w:w="2127" w:type="dxa"/>
          </w:tcPr>
          <w:p w14:paraId="152BF75A" w14:textId="77777777" w:rsidR="009D0EEC" w:rsidRPr="009D0EEC" w:rsidRDefault="00000000" w:rsidP="00351E35">
            <w:pPr>
              <w:rPr>
                <w:rFonts w:eastAsia="Calibri" w:cs="Times New Roman"/>
                <w:color w:val="2B579A"/>
                <w:szCs w:val="22"/>
                <w:shd w:val="clear" w:color="auto" w:fill="E6E6E6"/>
                <w:lang w:val="en-AU" w:eastAsia="zh-CN" w:bidi="ar-SA"/>
              </w:rPr>
            </w:pPr>
            <w:sdt>
              <w:sdtPr>
                <w:rPr>
                  <w:rFonts w:eastAsia="Calibri" w:cs="Times New Roman"/>
                  <w:color w:val="2B579A"/>
                  <w:szCs w:val="22"/>
                  <w:shd w:val="clear" w:color="auto" w:fill="E6E6E6"/>
                  <w:lang w:bidi="ar-SA"/>
                </w:rPr>
                <w:id w:val="79576167"/>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S </w:t>
            </w:r>
            <w:sdt>
              <w:sdtPr>
                <w:rPr>
                  <w:rFonts w:eastAsia="Calibri" w:cs="Times New Roman"/>
                  <w:color w:val="2B579A"/>
                  <w:szCs w:val="22"/>
                  <w:shd w:val="clear" w:color="auto" w:fill="E6E6E6"/>
                  <w:lang w:bidi="ar-SA"/>
                </w:rPr>
                <w:id w:val="-1738550439"/>
                <w14:checkbox>
                  <w14:checked w14:val="0"/>
                  <w14:checkedState w14:val="2612" w14:font="MS Gothic"/>
                  <w14:uncheckedState w14:val="2610" w14:font="MS Gothic"/>
                </w14:checkbox>
              </w:sdtPr>
              <w:sdtContent>
                <w:r w:rsidR="009D0EEC" w:rsidRPr="009D0EEC">
                  <w:rPr>
                    <w:rFonts w:ascii="Segoe UI Symbol" w:eastAsia="Calibri" w:hAnsi="Segoe UI Symbol" w:cs="Segoe UI Symbol"/>
                    <w:color w:val="2B579A"/>
                    <w:szCs w:val="22"/>
                    <w:shd w:val="clear" w:color="auto" w:fill="E6E6E6"/>
                    <w:lang w:val="en-AU" w:eastAsia="zh-CN" w:bidi="ar-SA"/>
                  </w:rPr>
                  <w:t>☐</w:t>
                </w:r>
              </w:sdtContent>
            </w:sdt>
            <w:r w:rsidR="009D0EEC" w:rsidRPr="009D0EEC">
              <w:rPr>
                <w:rFonts w:eastAsia="Calibri" w:cs="Times New Roman"/>
                <w:szCs w:val="22"/>
                <w:lang w:val="en-AU" w:eastAsia="zh-CN" w:bidi="ar-SA"/>
              </w:rPr>
              <w:t xml:space="preserve"> NYS</w:t>
            </w:r>
          </w:p>
        </w:tc>
      </w:tr>
      <w:tr w:rsidR="00C133C8" w:rsidRPr="009D0EEC" w14:paraId="7FF7F6C1" w14:textId="77777777" w:rsidTr="00251B56">
        <w:trPr>
          <w:gridAfter w:val="1"/>
          <w:wAfter w:w="14" w:type="dxa"/>
          <w:trHeight w:val="1290"/>
        </w:trPr>
        <w:tc>
          <w:tcPr>
            <w:tcW w:w="704" w:type="dxa"/>
            <w:shd w:val="clear" w:color="auto" w:fill="FFFFFF" w:themeFill="background1"/>
          </w:tcPr>
          <w:p w14:paraId="46E13695" w14:textId="7FD8D24B" w:rsidR="00C133C8" w:rsidRPr="009D0EEC" w:rsidRDefault="00C133C8">
            <w:pPr>
              <w:numPr>
                <w:ilvl w:val="0"/>
                <w:numId w:val="26"/>
              </w:numPr>
              <w:contextualSpacing/>
              <w:rPr>
                <w:rFonts w:eastAsia="Calibri" w:cs="Times New Roman"/>
                <w:b/>
                <w:bCs/>
                <w:sz w:val="24"/>
                <w:szCs w:val="24"/>
                <w:lang w:bidi="ar-SA"/>
              </w:rPr>
            </w:pPr>
            <w:r>
              <w:rPr>
                <w:rFonts w:eastAsia="Calibri" w:cs="Times New Roman"/>
                <w:b/>
                <w:bCs/>
                <w:sz w:val="24"/>
                <w:szCs w:val="24"/>
                <w:lang w:bidi="ar-SA"/>
              </w:rPr>
              <w:t xml:space="preserve">e. </w:t>
            </w:r>
          </w:p>
        </w:tc>
        <w:tc>
          <w:tcPr>
            <w:tcW w:w="7229" w:type="dxa"/>
          </w:tcPr>
          <w:p w14:paraId="1D5782ED" w14:textId="26BF2108" w:rsidR="00C133C8" w:rsidRDefault="00C133C8" w:rsidP="00C133C8">
            <w:pPr>
              <w:rPr>
                <w:rFonts w:eastAsia="Simplon Norm" w:cs="Simplon Norm"/>
                <w:shd w:val="clear" w:color="auto" w:fill="FFFFFF"/>
              </w:rPr>
            </w:pPr>
            <w:r>
              <w:rPr>
                <w:rFonts w:eastAsia="Simplon Norm" w:cs="Simplon Norm"/>
                <w:shd w:val="clear" w:color="auto" w:fill="FFFFFF"/>
              </w:rPr>
              <w:t>Used appropriate communication strategies</w:t>
            </w:r>
            <w:r w:rsidR="00067079">
              <w:rPr>
                <w:rFonts w:eastAsia="Simplon Norm" w:cs="Simplon Norm"/>
                <w:shd w:val="clear" w:color="auto" w:fill="FFFFFF"/>
              </w:rPr>
              <w:t xml:space="preserve"> </w:t>
            </w:r>
            <w:r>
              <w:rPr>
                <w:rFonts w:eastAsia="Simplon Norm" w:cs="Simplon Norm"/>
                <w:shd w:val="clear" w:color="auto" w:fill="FFFFFF"/>
              </w:rPr>
              <w:t>and techniques</w:t>
            </w:r>
            <w:r w:rsidR="00067079">
              <w:rPr>
                <w:rFonts w:eastAsia="Simplon Norm" w:cs="Simplon Norm"/>
                <w:shd w:val="clear" w:color="auto" w:fill="FFFFFF"/>
              </w:rPr>
              <w:t xml:space="preserve"> (resolved conflict within the environment)</w:t>
            </w:r>
            <w:r>
              <w:rPr>
                <w:rFonts w:eastAsia="Simplon Norm" w:cs="Simplon Norm"/>
                <w:shd w:val="clear" w:color="auto" w:fill="FFFFFF"/>
              </w:rPr>
              <w:t xml:space="preserve"> in accordance with organisation procedures, where communication constraints were present. </w:t>
            </w:r>
          </w:p>
          <w:p w14:paraId="48F7DC4D" w14:textId="3DAC906E" w:rsidR="00C133C8" w:rsidRPr="00445E48" w:rsidRDefault="00C133C8" w:rsidP="009A4605">
            <w:pPr>
              <w:pStyle w:val="ListParagraph"/>
              <w:numPr>
                <w:ilvl w:val="0"/>
                <w:numId w:val="56"/>
              </w:numPr>
              <w:rPr>
                <w:rFonts w:eastAsia="Simplon Norm" w:cs="Simplon Norm"/>
                <w:shd w:val="clear" w:color="auto" w:fill="FFFFFF"/>
              </w:rPr>
            </w:pPr>
            <w:r>
              <w:rPr>
                <w:rFonts w:eastAsia="Simplon Norm" w:cs="Simplon Norm"/>
                <w:color w:val="FF0000"/>
                <w:shd w:val="clear" w:color="auto" w:fill="FFFFFF"/>
              </w:rPr>
              <w:t>identify actual constraints to effective communication and resolve according to organisation procedures</w:t>
            </w:r>
            <w:r w:rsidR="008C39EE">
              <w:rPr>
                <w:rFonts w:eastAsia="Simplon Norm" w:cs="Simplon Norm"/>
                <w:color w:val="FF0000"/>
                <w:shd w:val="clear" w:color="auto" w:fill="FFFFFF"/>
              </w:rPr>
              <w:t>.</w:t>
            </w:r>
          </w:p>
        </w:tc>
        <w:tc>
          <w:tcPr>
            <w:tcW w:w="2127" w:type="dxa"/>
          </w:tcPr>
          <w:p w14:paraId="67CB5E92" w14:textId="791F8E43" w:rsidR="00C133C8" w:rsidRPr="009D0EEC" w:rsidRDefault="00000000" w:rsidP="00C133C8">
            <w:pPr>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790810457"/>
                <w14:checkbox>
                  <w14:checked w14:val="0"/>
                  <w14:checkedState w14:val="2612" w14:font="MS Gothic"/>
                  <w14:uncheckedState w14:val="2610" w14:font="MS Gothic"/>
                </w14:checkbox>
              </w:sdtPr>
              <w:sdtContent>
                <w:r w:rsidR="00C133C8" w:rsidRPr="009D0EEC">
                  <w:rPr>
                    <w:rFonts w:ascii="Segoe UI Symbol" w:eastAsia="Calibri" w:hAnsi="Segoe UI Symbol" w:cs="Segoe UI Symbol"/>
                    <w:color w:val="2B579A"/>
                    <w:szCs w:val="22"/>
                    <w:shd w:val="clear" w:color="auto" w:fill="E6E6E6"/>
                    <w:lang w:val="en-AU" w:eastAsia="zh-CN" w:bidi="ar-SA"/>
                  </w:rPr>
                  <w:t>☐</w:t>
                </w:r>
              </w:sdtContent>
            </w:sdt>
            <w:r w:rsidR="00C133C8" w:rsidRPr="009D0EEC">
              <w:rPr>
                <w:rFonts w:eastAsia="Calibri" w:cs="Times New Roman"/>
                <w:szCs w:val="22"/>
                <w:lang w:val="en-AU" w:eastAsia="zh-CN" w:bidi="ar-SA"/>
              </w:rPr>
              <w:t xml:space="preserve"> S </w:t>
            </w:r>
            <w:sdt>
              <w:sdtPr>
                <w:rPr>
                  <w:rFonts w:eastAsia="Calibri" w:cs="Times New Roman"/>
                  <w:color w:val="2B579A"/>
                  <w:szCs w:val="22"/>
                  <w:shd w:val="clear" w:color="auto" w:fill="E6E6E6"/>
                  <w:lang w:bidi="ar-SA"/>
                </w:rPr>
                <w:id w:val="2060744387"/>
                <w14:checkbox>
                  <w14:checked w14:val="0"/>
                  <w14:checkedState w14:val="2612" w14:font="MS Gothic"/>
                  <w14:uncheckedState w14:val="2610" w14:font="MS Gothic"/>
                </w14:checkbox>
              </w:sdtPr>
              <w:sdtContent>
                <w:r w:rsidR="00C133C8" w:rsidRPr="009D0EEC">
                  <w:rPr>
                    <w:rFonts w:ascii="Segoe UI Symbol" w:eastAsia="Calibri" w:hAnsi="Segoe UI Symbol" w:cs="Segoe UI Symbol"/>
                    <w:color w:val="2B579A"/>
                    <w:szCs w:val="22"/>
                    <w:shd w:val="clear" w:color="auto" w:fill="E6E6E6"/>
                    <w:lang w:val="en-AU" w:eastAsia="zh-CN" w:bidi="ar-SA"/>
                  </w:rPr>
                  <w:t>☐</w:t>
                </w:r>
              </w:sdtContent>
            </w:sdt>
            <w:r w:rsidR="00C133C8" w:rsidRPr="009D0EEC">
              <w:rPr>
                <w:rFonts w:eastAsia="Calibri" w:cs="Times New Roman"/>
                <w:szCs w:val="22"/>
                <w:lang w:val="en-AU" w:eastAsia="zh-CN" w:bidi="ar-SA"/>
              </w:rPr>
              <w:t xml:space="preserve"> NYS</w:t>
            </w:r>
          </w:p>
        </w:tc>
      </w:tr>
      <w:tr w:rsidR="00C133C8" w:rsidRPr="009D0EEC" w14:paraId="359E0E54" w14:textId="77777777" w:rsidTr="00267DE0">
        <w:trPr>
          <w:gridAfter w:val="1"/>
          <w:wAfter w:w="14" w:type="dxa"/>
          <w:trHeight w:val="479"/>
        </w:trPr>
        <w:tc>
          <w:tcPr>
            <w:tcW w:w="10060" w:type="dxa"/>
            <w:gridSpan w:val="3"/>
          </w:tcPr>
          <w:p w14:paraId="36123796" w14:textId="77777777" w:rsidR="00C133C8" w:rsidRPr="009D0EEC" w:rsidRDefault="00C133C8" w:rsidP="00C133C8">
            <w:pPr>
              <w:spacing w:after="160" w:line="259" w:lineRule="auto"/>
              <w:rPr>
                <w:rFonts w:eastAsia="Simplon Norm" w:cs="Simplon Norm"/>
                <w:b/>
                <w:bCs/>
                <w:lang w:val="en-AU" w:eastAsia="zh-CN" w:bidi="ar-SA"/>
              </w:rPr>
            </w:pPr>
            <w:r w:rsidRPr="009D0EEC">
              <w:rPr>
                <w:rFonts w:eastAsia="Simplon Norm" w:cs="Simplon Norm"/>
                <w:b/>
                <w:bCs/>
                <w:lang w:val="en-AU" w:eastAsia="zh-CN" w:bidi="ar-SA"/>
              </w:rPr>
              <w:t>Recording comments:</w:t>
            </w:r>
          </w:p>
          <w:p w14:paraId="73EB47FC" w14:textId="77777777" w:rsidR="00C133C8" w:rsidRPr="009D0EEC" w:rsidRDefault="00C133C8" w:rsidP="00C133C8">
            <w:pPr>
              <w:spacing w:after="160" w:line="259" w:lineRule="auto"/>
              <w:rPr>
                <w:rFonts w:eastAsia="Calibri" w:cs="Times New Roman"/>
                <w:szCs w:val="22"/>
                <w:lang w:val="en-AU" w:eastAsia="zh-CN" w:bidi="ar-SA"/>
              </w:rPr>
            </w:pPr>
          </w:p>
          <w:p w14:paraId="24358E3A" w14:textId="77777777" w:rsidR="00C133C8" w:rsidRPr="009D0EEC" w:rsidRDefault="00C133C8" w:rsidP="00C133C8">
            <w:pPr>
              <w:spacing w:after="160" w:line="259" w:lineRule="auto"/>
              <w:rPr>
                <w:rFonts w:eastAsia="Calibri" w:cs="Times New Roman"/>
                <w:szCs w:val="22"/>
                <w:lang w:val="en-AU" w:eastAsia="zh-CN" w:bidi="ar-SA"/>
              </w:rPr>
            </w:pPr>
          </w:p>
        </w:tc>
      </w:tr>
      <w:bookmarkEnd w:id="11"/>
    </w:tbl>
    <w:p w14:paraId="11D109EC" w14:textId="4752102E" w:rsidR="009D0EEC" w:rsidRDefault="009D0EEC"/>
    <w:tbl>
      <w:tblPr>
        <w:tblStyle w:val="TableGrid0"/>
        <w:tblW w:w="10060" w:type="dxa"/>
        <w:tblLook w:val="04A0" w:firstRow="1" w:lastRow="0" w:firstColumn="1" w:lastColumn="0" w:noHBand="0" w:noVBand="1"/>
      </w:tblPr>
      <w:tblGrid>
        <w:gridCol w:w="10060"/>
      </w:tblGrid>
      <w:tr w:rsidR="00D163F3" w:rsidRPr="007677A3" w14:paraId="693B49AD" w14:textId="77777777" w:rsidTr="00FC1D63">
        <w:trPr>
          <w:trHeight w:val="463"/>
        </w:trPr>
        <w:tc>
          <w:tcPr>
            <w:tcW w:w="10060" w:type="dxa"/>
            <w:shd w:val="clear" w:color="auto" w:fill="AEAAAA" w:themeFill="background2" w:themeFillShade="BF"/>
            <w:vAlign w:val="center"/>
          </w:tcPr>
          <w:p w14:paraId="45B5C45F" w14:textId="4ADE8FC1" w:rsidR="00D163F3" w:rsidRPr="00FC1D63" w:rsidRDefault="00955351" w:rsidP="00FC1D63">
            <w:pPr>
              <w:spacing w:after="160" w:line="259" w:lineRule="auto"/>
              <w:rPr>
                <w:b/>
                <w:bCs/>
                <w:lang w:val="en-AU" w:eastAsia="zh-CN" w:bidi="th-TH"/>
              </w:rPr>
            </w:pPr>
            <w:r w:rsidRPr="009D0EEC">
              <w:rPr>
                <w:rFonts w:eastAsia="Calibri" w:cs="Times New Roman"/>
                <w:b/>
                <w:bCs/>
                <w:lang w:val="en-AU" w:eastAsia="zh-CN" w:bidi="ar-SA"/>
              </w:rPr>
              <w:t xml:space="preserve">Activity 3 </w:t>
            </w:r>
            <w:r w:rsidR="00325D23">
              <w:rPr>
                <w:rFonts w:eastAsia="Calibri" w:cs="Times New Roman"/>
                <w:b/>
                <w:bCs/>
                <w:lang w:val="en-AU" w:eastAsia="zh-CN" w:bidi="ar-SA"/>
              </w:rPr>
              <w:t>Task B: Roleplay 2</w:t>
            </w:r>
          </w:p>
        </w:tc>
      </w:tr>
      <w:tr w:rsidR="001E5E01" w:rsidRPr="007677A3" w14:paraId="281E4B85" w14:textId="77777777" w:rsidTr="001E5E01">
        <w:trPr>
          <w:trHeight w:val="463"/>
        </w:trPr>
        <w:tc>
          <w:tcPr>
            <w:tcW w:w="10060" w:type="dxa"/>
            <w:shd w:val="clear" w:color="auto" w:fill="FFFFFF" w:themeFill="background1"/>
            <w:vAlign w:val="center"/>
          </w:tcPr>
          <w:p w14:paraId="4A78119B" w14:textId="77777777" w:rsidR="001E5E01" w:rsidRPr="004D69D0" w:rsidRDefault="001E5E01" w:rsidP="001E5E01">
            <w:pPr>
              <w:rPr>
                <w:b/>
                <w:bCs/>
                <w:lang w:val="en-AU" w:eastAsia="zh-CN" w:bidi="th-TH"/>
              </w:rPr>
            </w:pPr>
            <w:r w:rsidRPr="004D69D0">
              <w:rPr>
                <w:b/>
                <w:bCs/>
                <w:lang w:val="en-AU" w:eastAsia="zh-CN" w:bidi="th-TH"/>
              </w:rPr>
              <w:t>Scenario:</w:t>
            </w:r>
          </w:p>
          <w:p w14:paraId="7B484677" w14:textId="77777777" w:rsidR="001E5E01" w:rsidRDefault="001E5E01" w:rsidP="001E5E01">
            <w:pPr>
              <w:rPr>
                <w:lang w:val="en-AU" w:eastAsia="zh-CN" w:bidi="th-TH"/>
              </w:rPr>
            </w:pPr>
            <w:r>
              <w:rPr>
                <w:lang w:val="en-AU" w:eastAsia="zh-CN" w:bidi="th-TH"/>
              </w:rPr>
              <w:t>Today y</w:t>
            </w:r>
            <w:r w:rsidRPr="00017D34">
              <w:rPr>
                <w:lang w:val="en-AU" w:eastAsia="zh-CN" w:bidi="th-TH"/>
              </w:rPr>
              <w:t>ou are working with a hearing-impair</w:t>
            </w:r>
            <w:r w:rsidRPr="00017D34">
              <w:t>ed</w:t>
            </w:r>
            <w:r w:rsidRPr="00017D34">
              <w:rPr>
                <w:lang w:val="en-AU" w:eastAsia="zh-CN" w:bidi="th-TH"/>
              </w:rPr>
              <w:t xml:space="preserve"> client</w:t>
            </w:r>
            <w:r>
              <w:rPr>
                <w:lang w:val="en-AU" w:eastAsia="zh-CN" w:bidi="th-TH"/>
              </w:rPr>
              <w:t xml:space="preserve"> Misty, </w:t>
            </w:r>
            <w:r w:rsidRPr="00017D34">
              <w:rPr>
                <w:lang w:val="en-AU" w:eastAsia="zh-CN" w:bidi="th-TH"/>
              </w:rPr>
              <w:t xml:space="preserve">it is time for them to have a shower. </w:t>
            </w:r>
          </w:p>
          <w:p w14:paraId="1EC4374C" w14:textId="77777777" w:rsidR="001E5E01" w:rsidRDefault="001E5E01" w:rsidP="001E5E01">
            <w:pPr>
              <w:rPr>
                <w:lang w:val="en-AU" w:eastAsia="zh-CN" w:bidi="th-TH"/>
              </w:rPr>
            </w:pPr>
            <w:r w:rsidRPr="00017D34">
              <w:rPr>
                <w:lang w:val="en-AU" w:eastAsia="zh-CN" w:bidi="th-TH"/>
              </w:rPr>
              <w:t xml:space="preserve">When you </w:t>
            </w:r>
            <w:r>
              <w:rPr>
                <w:lang w:val="en-AU" w:eastAsia="zh-CN" w:bidi="th-TH"/>
              </w:rPr>
              <w:t xml:space="preserve">enter their room and advise it is </w:t>
            </w:r>
            <w:r w:rsidRPr="00017D34">
              <w:rPr>
                <w:lang w:val="en-AU" w:eastAsia="zh-CN" w:bidi="th-TH"/>
              </w:rPr>
              <w:t>time</w:t>
            </w:r>
            <w:r>
              <w:rPr>
                <w:lang w:val="en-AU" w:eastAsia="zh-CN" w:bidi="th-TH"/>
              </w:rPr>
              <w:t xml:space="preserve"> for their shower Misty shakes her head.</w:t>
            </w:r>
          </w:p>
          <w:p w14:paraId="688A2005" w14:textId="77777777" w:rsidR="001E5E01" w:rsidRDefault="001E5E01" w:rsidP="001E5E01">
            <w:pPr>
              <w:rPr>
                <w:lang w:val="en-AU" w:eastAsia="zh-CN" w:bidi="th-TH"/>
              </w:rPr>
            </w:pPr>
            <w:r w:rsidRPr="00017D34">
              <w:rPr>
                <w:lang w:val="en-AU" w:eastAsia="zh-CN" w:bidi="th-TH"/>
              </w:rPr>
              <w:t xml:space="preserve">In </w:t>
            </w:r>
            <w:r>
              <w:rPr>
                <w:lang w:val="en-AU" w:eastAsia="zh-CN" w:bidi="th-TH"/>
              </w:rPr>
              <w:t>your</w:t>
            </w:r>
            <w:r w:rsidRPr="00017D34">
              <w:rPr>
                <w:lang w:val="en-AU" w:eastAsia="zh-CN" w:bidi="th-TH"/>
              </w:rPr>
              <w:t xml:space="preserve"> attempt to discuss this with </w:t>
            </w:r>
            <w:r>
              <w:rPr>
                <w:lang w:val="en-AU" w:eastAsia="zh-CN" w:bidi="th-TH"/>
              </w:rPr>
              <w:t xml:space="preserve">her she appears to </w:t>
            </w:r>
            <w:r w:rsidRPr="00017D34">
              <w:rPr>
                <w:lang w:val="en-AU" w:eastAsia="zh-CN" w:bidi="th-TH"/>
              </w:rPr>
              <w:t xml:space="preserve">become very frustrated and </w:t>
            </w:r>
            <w:r>
              <w:rPr>
                <w:lang w:val="en-AU" w:eastAsia="zh-CN" w:bidi="th-TH"/>
              </w:rPr>
              <w:t xml:space="preserve">angry. </w:t>
            </w:r>
          </w:p>
          <w:p w14:paraId="15FB4F9D" w14:textId="64F2AEFA" w:rsidR="001E5E01" w:rsidRDefault="001E5E01" w:rsidP="001E5E01">
            <w:pPr>
              <w:rPr>
                <w:lang w:val="en-AU" w:eastAsia="zh-CN" w:bidi="th-TH"/>
              </w:rPr>
            </w:pPr>
            <w:r>
              <w:rPr>
                <w:lang w:val="en-AU" w:eastAsia="zh-CN" w:bidi="th-TH"/>
              </w:rPr>
              <w:t>She</w:t>
            </w:r>
            <w:r w:rsidRPr="00017D34">
              <w:rPr>
                <w:lang w:val="en-AU" w:eastAsia="zh-CN" w:bidi="th-TH"/>
              </w:rPr>
              <w:t xml:space="preserve"> push</w:t>
            </w:r>
            <w:r>
              <w:rPr>
                <w:lang w:val="en-AU" w:eastAsia="zh-CN" w:bidi="th-TH"/>
              </w:rPr>
              <w:t>es</w:t>
            </w:r>
            <w:r w:rsidRPr="00017D34">
              <w:rPr>
                <w:lang w:val="en-AU" w:eastAsia="zh-CN" w:bidi="th-TH"/>
              </w:rPr>
              <w:t xml:space="preserve"> things off the table </w:t>
            </w:r>
            <w:r>
              <w:rPr>
                <w:lang w:val="en-AU" w:eastAsia="zh-CN" w:bidi="th-TH"/>
              </w:rPr>
              <w:t xml:space="preserve">that is beside her </w:t>
            </w:r>
            <w:r w:rsidR="00B42EA8">
              <w:rPr>
                <w:lang w:val="en-AU" w:eastAsia="zh-CN" w:bidi="th-TH"/>
              </w:rPr>
              <w:t xml:space="preserve">bed </w:t>
            </w:r>
            <w:r>
              <w:rPr>
                <w:lang w:val="en-AU" w:eastAsia="zh-CN" w:bidi="th-TH"/>
              </w:rPr>
              <w:t>on to the floor</w:t>
            </w:r>
            <w:r w:rsidRPr="00017D34">
              <w:rPr>
                <w:lang w:val="en-AU" w:eastAsia="zh-CN" w:bidi="th-TH"/>
              </w:rPr>
              <w:t xml:space="preserve">. </w:t>
            </w:r>
          </w:p>
          <w:p w14:paraId="6529EDCF" w14:textId="77777777" w:rsidR="001E5E01" w:rsidRDefault="001E5E01" w:rsidP="001E5E01">
            <w:pPr>
              <w:rPr>
                <w:lang w:val="en-AU" w:eastAsia="zh-CN" w:bidi="th-TH"/>
              </w:rPr>
            </w:pPr>
            <w:r w:rsidRPr="00017D34">
              <w:rPr>
                <w:lang w:val="en-AU" w:eastAsia="zh-CN" w:bidi="th-TH"/>
              </w:rPr>
              <w:t xml:space="preserve">You </w:t>
            </w:r>
            <w:r>
              <w:rPr>
                <w:lang w:val="en-AU" w:eastAsia="zh-CN" w:bidi="th-TH"/>
              </w:rPr>
              <w:t xml:space="preserve">first thought is that Misty may </w:t>
            </w:r>
            <w:r w:rsidRPr="00017D34">
              <w:rPr>
                <w:lang w:val="en-AU" w:eastAsia="zh-CN" w:bidi="th-TH"/>
              </w:rPr>
              <w:t xml:space="preserve">hurt themselves. </w:t>
            </w:r>
          </w:p>
          <w:p w14:paraId="6C1621DF" w14:textId="77777777" w:rsidR="001E5E01" w:rsidRPr="009D0EEC" w:rsidRDefault="001E5E01" w:rsidP="00FC1D63">
            <w:pPr>
              <w:spacing w:line="259" w:lineRule="auto"/>
              <w:rPr>
                <w:rFonts w:eastAsia="Calibri" w:cs="Times New Roman"/>
                <w:b/>
                <w:bCs/>
                <w:lang w:bidi="ar-SA"/>
              </w:rPr>
            </w:pPr>
          </w:p>
        </w:tc>
      </w:tr>
      <w:tr w:rsidR="00FC1D63" w:rsidRPr="007677A3" w14:paraId="418CE9A9" w14:textId="77777777" w:rsidTr="00797EA3">
        <w:trPr>
          <w:trHeight w:val="798"/>
        </w:trPr>
        <w:tc>
          <w:tcPr>
            <w:tcW w:w="10060" w:type="dxa"/>
            <w:shd w:val="clear" w:color="auto" w:fill="FFFFFF" w:themeFill="background1"/>
            <w:vAlign w:val="center"/>
          </w:tcPr>
          <w:p w14:paraId="05CED557" w14:textId="23E10868" w:rsidR="006626F8" w:rsidRDefault="004D69D0" w:rsidP="006626F8">
            <w:pPr>
              <w:rPr>
                <w:b/>
                <w:bCs/>
                <w:lang w:val="en-AU" w:eastAsia="zh-CN" w:bidi="th-TH"/>
              </w:rPr>
            </w:pPr>
            <w:r>
              <w:rPr>
                <w:b/>
                <w:bCs/>
                <w:lang w:val="en-AU" w:eastAsia="zh-CN" w:bidi="th-TH"/>
              </w:rPr>
              <w:t>R</w:t>
            </w:r>
            <w:r w:rsidR="00ED092E">
              <w:rPr>
                <w:b/>
                <w:bCs/>
                <w:lang w:val="en-AU" w:eastAsia="zh-CN" w:bidi="th-TH"/>
              </w:rPr>
              <w:t>ecording the r</w:t>
            </w:r>
            <w:r>
              <w:rPr>
                <w:b/>
                <w:bCs/>
                <w:lang w:val="en-AU" w:eastAsia="zh-CN" w:bidi="th-TH"/>
              </w:rPr>
              <w:t>oleplay</w:t>
            </w:r>
            <w:r w:rsidR="00A34AC2">
              <w:rPr>
                <w:b/>
                <w:bCs/>
                <w:lang w:val="en-AU" w:eastAsia="zh-CN" w:bidi="th-TH"/>
              </w:rPr>
              <w:t xml:space="preserve">: Respond appropriately to situations with communication </w:t>
            </w:r>
            <w:r w:rsidR="00BB6DF1">
              <w:rPr>
                <w:b/>
                <w:bCs/>
                <w:lang w:val="en-AU" w:eastAsia="zh-CN" w:bidi="th-TH"/>
              </w:rPr>
              <w:t>constraints</w:t>
            </w:r>
            <w:r w:rsidR="00BB6DF1">
              <w:rPr>
                <w:b/>
                <w:bCs/>
              </w:rPr>
              <w:t>.</w:t>
            </w:r>
            <w:r w:rsidR="00A34AC2">
              <w:rPr>
                <w:b/>
                <w:bCs/>
                <w:lang w:val="en-AU" w:eastAsia="zh-CN" w:bidi="th-TH"/>
              </w:rPr>
              <w:t xml:space="preserve"> </w:t>
            </w:r>
          </w:p>
          <w:p w14:paraId="28B1D943" w14:textId="3F5F64F4" w:rsidR="001E5E01" w:rsidRDefault="001E5E01" w:rsidP="006626F8">
            <w:pPr>
              <w:rPr>
                <w:lang w:val="en-AU" w:eastAsia="zh-CN" w:bidi="th-TH"/>
              </w:rPr>
            </w:pPr>
            <w:r>
              <w:rPr>
                <w:lang w:val="en-AU" w:eastAsia="zh-CN" w:bidi="th-TH"/>
              </w:rPr>
              <w:t xml:space="preserve">You need to engage and interact with the client </w:t>
            </w:r>
            <w:r w:rsidR="00ED092E">
              <w:rPr>
                <w:lang w:val="en-AU" w:eastAsia="zh-CN" w:bidi="th-TH"/>
              </w:rPr>
              <w:t xml:space="preserve">in a manner that </w:t>
            </w:r>
            <w:r>
              <w:rPr>
                <w:lang w:val="en-AU" w:eastAsia="zh-CN" w:bidi="th-TH"/>
              </w:rPr>
              <w:t>gain</w:t>
            </w:r>
            <w:r w:rsidR="00ED092E">
              <w:rPr>
                <w:lang w:val="en-AU" w:eastAsia="zh-CN" w:bidi="th-TH"/>
              </w:rPr>
              <w:t>s</w:t>
            </w:r>
            <w:r>
              <w:rPr>
                <w:lang w:val="en-AU" w:eastAsia="zh-CN" w:bidi="th-TH"/>
              </w:rPr>
              <w:t xml:space="preserve"> their trust and confidence </w:t>
            </w:r>
            <w:r w:rsidR="00325D23">
              <w:rPr>
                <w:lang w:val="en-AU" w:eastAsia="zh-CN" w:bidi="th-TH"/>
              </w:rPr>
              <w:t xml:space="preserve">so that they let you assist them take a shower as this is the only time you have available. </w:t>
            </w:r>
          </w:p>
          <w:p w14:paraId="03520B94" w14:textId="77777777" w:rsidR="00325D23" w:rsidRPr="001E5E01" w:rsidRDefault="00325D23" w:rsidP="006626F8">
            <w:pPr>
              <w:rPr>
                <w:lang w:val="en-AU" w:eastAsia="zh-CN" w:bidi="th-TH"/>
              </w:rPr>
            </w:pPr>
          </w:p>
          <w:p w14:paraId="44D3A465" w14:textId="77777777" w:rsidR="004D69D0" w:rsidRDefault="00EE4ADB" w:rsidP="006626F8">
            <w:pPr>
              <w:rPr>
                <w:lang w:val="en-AU" w:eastAsia="zh-CN" w:bidi="th-TH"/>
              </w:rPr>
            </w:pPr>
            <w:bookmarkStart w:id="12" w:name="_Hlk132823947"/>
            <w:r>
              <w:rPr>
                <w:lang w:val="en-AU" w:eastAsia="zh-CN" w:bidi="th-TH"/>
              </w:rPr>
              <w:t>With a support person playing the role of Misty,</w:t>
            </w:r>
            <w:r w:rsidR="004D69D0">
              <w:rPr>
                <w:lang w:val="en-AU" w:eastAsia="zh-CN" w:bidi="th-TH"/>
              </w:rPr>
              <w:t xml:space="preserve"> you are required to</w:t>
            </w:r>
            <w:r>
              <w:rPr>
                <w:lang w:val="en-AU" w:eastAsia="zh-CN" w:bidi="th-TH"/>
              </w:rPr>
              <w:t xml:space="preserve"> demonstrate</w:t>
            </w:r>
            <w:r w:rsidR="004D69D0">
              <w:rPr>
                <w:lang w:val="en-AU" w:eastAsia="zh-CN" w:bidi="th-TH"/>
              </w:rPr>
              <w:t xml:space="preserve"> your skills and knowledge of policy, procedures to deal with:</w:t>
            </w:r>
          </w:p>
          <w:p w14:paraId="534BF738" w14:textId="216EC118" w:rsidR="004D69D0" w:rsidRDefault="004D69D0" w:rsidP="009A4605">
            <w:pPr>
              <w:pStyle w:val="ListParagraph"/>
              <w:numPr>
                <w:ilvl w:val="0"/>
                <w:numId w:val="56"/>
              </w:numPr>
              <w:rPr>
                <w:lang w:val="en-AU" w:eastAsia="zh-CN" w:bidi="th-TH"/>
              </w:rPr>
            </w:pPr>
            <w:r>
              <w:rPr>
                <w:lang w:val="en-AU" w:eastAsia="zh-CN" w:bidi="th-TH"/>
              </w:rPr>
              <w:t>communication constraints</w:t>
            </w:r>
          </w:p>
          <w:p w14:paraId="612DDC6C" w14:textId="1560AB20" w:rsidR="004D69D0" w:rsidRDefault="004D69D0" w:rsidP="009A4605">
            <w:pPr>
              <w:pStyle w:val="ListParagraph"/>
              <w:numPr>
                <w:ilvl w:val="0"/>
                <w:numId w:val="56"/>
              </w:numPr>
              <w:rPr>
                <w:lang w:val="en-AU" w:eastAsia="zh-CN" w:bidi="th-TH"/>
              </w:rPr>
            </w:pPr>
            <w:r>
              <w:rPr>
                <w:lang w:val="en-AU" w:eastAsia="zh-CN" w:bidi="th-TH"/>
              </w:rPr>
              <w:t>early identification of difficult situations</w:t>
            </w:r>
          </w:p>
          <w:p w14:paraId="786699BD" w14:textId="5CEF4C06" w:rsidR="004D69D0" w:rsidRDefault="004D69D0" w:rsidP="009A4605">
            <w:pPr>
              <w:pStyle w:val="ListParagraph"/>
              <w:numPr>
                <w:ilvl w:val="0"/>
                <w:numId w:val="56"/>
              </w:numPr>
              <w:rPr>
                <w:lang w:val="en-AU" w:eastAsia="zh-CN" w:bidi="th-TH"/>
              </w:rPr>
            </w:pPr>
            <w:r>
              <w:rPr>
                <w:lang w:val="en-AU" w:eastAsia="zh-CN" w:bidi="th-TH"/>
              </w:rPr>
              <w:t>respond to the dem</w:t>
            </w:r>
            <w:r w:rsidR="006626F8">
              <w:rPr>
                <w:lang w:val="en-AU" w:eastAsia="zh-CN" w:bidi="th-TH"/>
              </w:rPr>
              <w:t>onstrat</w:t>
            </w:r>
            <w:r>
              <w:rPr>
                <w:lang w:val="en-AU" w:eastAsia="zh-CN" w:bidi="th-TH"/>
              </w:rPr>
              <w:t>ed</w:t>
            </w:r>
            <w:r w:rsidR="006626F8">
              <w:rPr>
                <w:lang w:val="en-AU" w:eastAsia="zh-CN" w:bidi="th-TH"/>
              </w:rPr>
              <w:t xml:space="preserve"> </w:t>
            </w:r>
            <w:r w:rsidR="00BB6DF1">
              <w:rPr>
                <w:lang w:val="en-AU" w:eastAsia="zh-CN" w:bidi="th-TH"/>
              </w:rPr>
              <w:t>behaviours</w:t>
            </w:r>
            <w:r w:rsidR="00BB6DF1">
              <w:t>.</w:t>
            </w:r>
          </w:p>
          <w:p w14:paraId="1898D8F1" w14:textId="0ED511C5" w:rsidR="00FC1D63" w:rsidRDefault="004D69D0" w:rsidP="009A4605">
            <w:pPr>
              <w:pStyle w:val="ListParagraph"/>
              <w:numPr>
                <w:ilvl w:val="0"/>
                <w:numId w:val="56"/>
              </w:numPr>
              <w:rPr>
                <w:lang w:val="en-AU" w:eastAsia="zh-CN" w:bidi="th-TH"/>
              </w:rPr>
            </w:pPr>
            <w:r>
              <w:rPr>
                <w:lang w:val="en-AU" w:eastAsia="zh-CN" w:bidi="th-TH"/>
              </w:rPr>
              <w:t>situation</w:t>
            </w:r>
            <w:r w:rsidR="00A34AC2">
              <w:rPr>
                <w:lang w:val="en-AU" w:eastAsia="zh-CN" w:bidi="th-TH"/>
              </w:rPr>
              <w:t>s and resolve them</w:t>
            </w:r>
            <w:r>
              <w:rPr>
                <w:lang w:val="en-AU" w:eastAsia="zh-CN" w:bidi="th-TH"/>
              </w:rPr>
              <w:t xml:space="preserve"> as effectively as </w:t>
            </w:r>
            <w:bookmarkEnd w:id="12"/>
            <w:r w:rsidR="00BB6DF1">
              <w:rPr>
                <w:lang w:val="en-AU" w:eastAsia="zh-CN" w:bidi="th-TH"/>
              </w:rPr>
              <w:t>possible</w:t>
            </w:r>
            <w:r w:rsidR="00BB6DF1">
              <w:t>.</w:t>
            </w:r>
          </w:p>
          <w:p w14:paraId="2CEAAA1D" w14:textId="5CED59BF" w:rsidR="00B42EA8" w:rsidRPr="006626F8" w:rsidRDefault="00B42EA8" w:rsidP="00B42EA8">
            <w:pPr>
              <w:pStyle w:val="ListParagraph"/>
              <w:rPr>
                <w:lang w:val="en-AU" w:eastAsia="zh-CN" w:bidi="th-TH"/>
              </w:rPr>
            </w:pPr>
          </w:p>
        </w:tc>
      </w:tr>
      <w:tr w:rsidR="00325D23" w:rsidRPr="007677A3" w14:paraId="6FC32B81" w14:textId="77777777" w:rsidTr="00797EA3">
        <w:trPr>
          <w:trHeight w:val="798"/>
        </w:trPr>
        <w:tc>
          <w:tcPr>
            <w:tcW w:w="10060" w:type="dxa"/>
            <w:shd w:val="clear" w:color="auto" w:fill="FFFFFF" w:themeFill="background1"/>
            <w:vAlign w:val="center"/>
          </w:tcPr>
          <w:p w14:paraId="6DE27E5B" w14:textId="77777777" w:rsidR="00325D23" w:rsidRPr="006626F8" w:rsidRDefault="00325D23" w:rsidP="00325D23">
            <w:pPr>
              <w:rPr>
                <w:b/>
                <w:bCs/>
                <w:lang w:val="en-AU" w:eastAsia="zh-CN" w:bidi="th-TH"/>
              </w:rPr>
            </w:pPr>
            <w:r>
              <w:rPr>
                <w:b/>
                <w:bCs/>
                <w:lang w:val="en-AU" w:eastAsia="zh-CN" w:bidi="th-TH"/>
              </w:rPr>
              <w:t xml:space="preserve">Observing the task, the assessor will be looking for evidence that you have the </w:t>
            </w:r>
            <w:r w:rsidRPr="006626F8">
              <w:rPr>
                <w:b/>
                <w:bCs/>
                <w:lang w:val="en-AU" w:eastAsia="zh-CN" w:bidi="th-TH"/>
              </w:rPr>
              <w:t xml:space="preserve">skills and knowledge </w:t>
            </w:r>
            <w:r>
              <w:rPr>
                <w:b/>
                <w:bCs/>
                <w:lang w:val="en-AU" w:eastAsia="zh-CN" w:bidi="th-TH"/>
              </w:rPr>
              <w:t xml:space="preserve">to </w:t>
            </w:r>
            <w:r w:rsidRPr="006626F8">
              <w:rPr>
                <w:b/>
                <w:bCs/>
                <w:lang w:val="en-AU" w:eastAsia="zh-CN" w:bidi="th-TH"/>
              </w:rPr>
              <w:t>respond to the</w:t>
            </w:r>
            <w:r>
              <w:rPr>
                <w:b/>
                <w:bCs/>
                <w:lang w:val="en-AU" w:eastAsia="zh-CN" w:bidi="th-TH"/>
              </w:rPr>
              <w:t xml:space="preserve"> situation</w:t>
            </w:r>
            <w:r w:rsidRPr="006626F8">
              <w:rPr>
                <w:b/>
                <w:bCs/>
                <w:lang w:val="en-AU" w:eastAsia="zh-CN" w:bidi="th-TH"/>
              </w:rPr>
              <w:t>:</w:t>
            </w:r>
          </w:p>
          <w:p w14:paraId="251657CE" w14:textId="39AD236C" w:rsidR="00325D23" w:rsidRPr="00FC1D63" w:rsidRDefault="00325D23" w:rsidP="009A4605">
            <w:pPr>
              <w:pStyle w:val="ListParagraph"/>
              <w:numPr>
                <w:ilvl w:val="0"/>
                <w:numId w:val="56"/>
              </w:numPr>
              <w:rPr>
                <w:lang w:val="en-AU" w:eastAsia="zh-CN" w:bidi="th-TH"/>
              </w:rPr>
            </w:pPr>
            <w:r>
              <w:rPr>
                <w:shd w:val="clear" w:color="auto" w:fill="FFFFFF"/>
              </w:rPr>
              <w:t>Respond</w:t>
            </w:r>
            <w:r w:rsidRPr="00734DF0">
              <w:rPr>
                <w:lang w:val="en-AU" w:eastAsia="zh-CN" w:bidi="th-TH"/>
              </w:rPr>
              <w:t xml:space="preserve"> appropriately to communication </w:t>
            </w:r>
            <w:r w:rsidR="008C39EE" w:rsidRPr="00734DF0">
              <w:rPr>
                <w:lang w:val="en-AU" w:eastAsia="zh-CN" w:bidi="th-TH"/>
              </w:rPr>
              <w:t>constraint</w:t>
            </w:r>
            <w:r w:rsidR="008C39EE">
              <w:t>s.</w:t>
            </w:r>
          </w:p>
          <w:p w14:paraId="65333F4B" w14:textId="48F96E72" w:rsidR="00325D23" w:rsidRPr="00E16EC7" w:rsidRDefault="00325D23" w:rsidP="009A4605">
            <w:pPr>
              <w:pStyle w:val="ListParagraph"/>
              <w:numPr>
                <w:ilvl w:val="0"/>
                <w:numId w:val="56"/>
              </w:numPr>
              <w:rPr>
                <w:lang w:val="en-AU" w:eastAsia="zh-CN" w:bidi="th-TH"/>
              </w:rPr>
            </w:pPr>
            <w:r w:rsidRPr="1EDA49EB">
              <w:rPr>
                <w:rFonts w:cs="Calibri"/>
                <w:shd w:val="clear" w:color="auto" w:fill="FFFFFF"/>
              </w:rPr>
              <w:t xml:space="preserve">Use </w:t>
            </w:r>
            <w:r>
              <w:rPr>
                <w:rFonts w:cs="Calibri"/>
                <w:shd w:val="clear" w:color="auto" w:fill="FFFFFF"/>
              </w:rPr>
              <w:t xml:space="preserve">your </w:t>
            </w:r>
            <w:r w:rsidRPr="1EDA49EB">
              <w:rPr>
                <w:rFonts w:cs="Calibri"/>
                <w:shd w:val="clear" w:color="auto" w:fill="FFFFFF"/>
              </w:rPr>
              <w:t>communication skills to</w:t>
            </w:r>
            <w:r>
              <w:rPr>
                <w:rFonts w:cs="Calibri"/>
                <w:shd w:val="clear" w:color="auto" w:fill="FFFFFF"/>
              </w:rPr>
              <w:t xml:space="preserve"> avoid the </w:t>
            </w:r>
            <w:r w:rsidR="008C39EE">
              <w:rPr>
                <w:rFonts w:cs="Calibri"/>
                <w:shd w:val="clear" w:color="auto" w:fill="FFFFFF"/>
              </w:rPr>
              <w:t>situation.</w:t>
            </w:r>
            <w:r>
              <w:rPr>
                <w:rFonts w:cs="Calibri"/>
                <w:shd w:val="clear" w:color="auto" w:fill="FFFFFF"/>
              </w:rPr>
              <w:t xml:space="preserve"> </w:t>
            </w:r>
          </w:p>
          <w:p w14:paraId="7A1008B1" w14:textId="240EE5DB" w:rsidR="00325D23" w:rsidRPr="00E16EC7" w:rsidRDefault="00325D23" w:rsidP="009A4605">
            <w:pPr>
              <w:pStyle w:val="ListParagraph"/>
              <w:numPr>
                <w:ilvl w:val="0"/>
                <w:numId w:val="56"/>
              </w:numPr>
              <w:rPr>
                <w:lang w:val="en-AU" w:eastAsia="zh-CN" w:bidi="th-TH"/>
              </w:rPr>
            </w:pPr>
            <w:r w:rsidRPr="1EDA49EB">
              <w:rPr>
                <w:rFonts w:cs="Calibri"/>
                <w:shd w:val="clear" w:color="auto" w:fill="FFFFFF"/>
              </w:rPr>
              <w:t xml:space="preserve">Use </w:t>
            </w:r>
            <w:r>
              <w:rPr>
                <w:rFonts w:cs="Calibri"/>
                <w:shd w:val="clear" w:color="auto" w:fill="FFFFFF"/>
              </w:rPr>
              <w:t xml:space="preserve">your </w:t>
            </w:r>
            <w:r w:rsidRPr="1EDA49EB">
              <w:rPr>
                <w:rFonts w:cs="Calibri"/>
                <w:shd w:val="clear" w:color="auto" w:fill="FFFFFF"/>
              </w:rPr>
              <w:t>communication skills to</w:t>
            </w:r>
            <w:r>
              <w:rPr>
                <w:rFonts w:cs="Calibri"/>
                <w:shd w:val="clear" w:color="auto" w:fill="FFFFFF"/>
              </w:rPr>
              <w:t xml:space="preserve"> defuse the situation</w:t>
            </w:r>
            <w:r w:rsidR="008C39EE">
              <w:rPr>
                <w:rFonts w:cs="Calibri"/>
                <w:shd w:val="clear" w:color="auto" w:fill="FFFFFF"/>
              </w:rPr>
              <w:t>.</w:t>
            </w:r>
          </w:p>
          <w:p w14:paraId="542A7672" w14:textId="4887FF7E" w:rsidR="00325D23" w:rsidRPr="00E16EC7" w:rsidRDefault="00325D23" w:rsidP="009A4605">
            <w:pPr>
              <w:pStyle w:val="ListParagraph"/>
              <w:numPr>
                <w:ilvl w:val="0"/>
                <w:numId w:val="56"/>
              </w:numPr>
              <w:rPr>
                <w:lang w:val="en-AU" w:eastAsia="zh-CN" w:bidi="th-TH"/>
              </w:rPr>
            </w:pPr>
            <w:r w:rsidRPr="1EDA49EB">
              <w:rPr>
                <w:rFonts w:cs="Calibri"/>
                <w:shd w:val="clear" w:color="auto" w:fill="FFFFFF"/>
              </w:rPr>
              <w:t xml:space="preserve">Use </w:t>
            </w:r>
            <w:r>
              <w:rPr>
                <w:rFonts w:cs="Calibri"/>
                <w:shd w:val="clear" w:color="auto" w:fill="FFFFFF"/>
              </w:rPr>
              <w:t xml:space="preserve">your </w:t>
            </w:r>
            <w:r w:rsidRPr="1EDA49EB">
              <w:rPr>
                <w:rFonts w:cs="Calibri"/>
                <w:shd w:val="clear" w:color="auto" w:fill="FFFFFF"/>
              </w:rPr>
              <w:t>communication skills to</w:t>
            </w:r>
            <w:r>
              <w:rPr>
                <w:rFonts w:cs="Calibri"/>
                <w:shd w:val="clear" w:color="auto" w:fill="FFFFFF"/>
              </w:rPr>
              <w:t xml:space="preserve"> resolve the </w:t>
            </w:r>
            <w:r w:rsidR="008C39EE">
              <w:rPr>
                <w:rFonts w:cs="Calibri"/>
                <w:shd w:val="clear" w:color="auto" w:fill="FFFFFF"/>
              </w:rPr>
              <w:t>situation.</w:t>
            </w:r>
          </w:p>
          <w:p w14:paraId="7C0ECEE6" w14:textId="49E5721F" w:rsidR="00325D23" w:rsidRPr="00E16EC7" w:rsidRDefault="00325D23" w:rsidP="009A4605">
            <w:pPr>
              <w:pStyle w:val="ListParagraph"/>
              <w:numPr>
                <w:ilvl w:val="0"/>
                <w:numId w:val="56"/>
              </w:numPr>
              <w:rPr>
                <w:lang w:val="en-AU" w:eastAsia="zh-CN" w:bidi="th-TH"/>
              </w:rPr>
            </w:pPr>
            <w:r w:rsidRPr="00E16EC7">
              <w:rPr>
                <w:rFonts w:cs="Calibri"/>
                <w:shd w:val="clear" w:color="auto" w:fill="FFFFFF"/>
              </w:rPr>
              <w:t xml:space="preserve">Identify the early signs of the difficult </w:t>
            </w:r>
            <w:r w:rsidR="008C39EE" w:rsidRPr="00E16EC7">
              <w:rPr>
                <w:rFonts w:cs="Calibri"/>
                <w:shd w:val="clear" w:color="auto" w:fill="FFFFFF"/>
              </w:rPr>
              <w:t>situation.</w:t>
            </w:r>
            <w:r w:rsidRPr="00E16EC7">
              <w:rPr>
                <w:rFonts w:cs="Calibri"/>
                <w:shd w:val="clear" w:color="auto" w:fill="FFFFFF"/>
              </w:rPr>
              <w:t xml:space="preserve"> </w:t>
            </w:r>
          </w:p>
          <w:p w14:paraId="2D79F5E4" w14:textId="0257F8B1" w:rsidR="006245B2" w:rsidRPr="00C27D7E" w:rsidRDefault="00325D23" w:rsidP="009A4605">
            <w:pPr>
              <w:pStyle w:val="ListParagraph"/>
              <w:numPr>
                <w:ilvl w:val="0"/>
                <w:numId w:val="56"/>
              </w:numPr>
              <w:rPr>
                <w:lang w:val="en-AU" w:eastAsia="zh-CN" w:bidi="th-TH"/>
              </w:rPr>
            </w:pPr>
            <w:r>
              <w:rPr>
                <w:rFonts w:cs="Calibri"/>
                <w:shd w:val="clear" w:color="auto" w:fill="FFFFFF"/>
              </w:rPr>
              <w:t>R</w:t>
            </w:r>
            <w:r w:rsidRPr="0021072C">
              <w:rPr>
                <w:rFonts w:cs="Calibri"/>
                <w:shd w:val="clear" w:color="auto" w:fill="FFFFFF"/>
              </w:rPr>
              <w:t>eport difficult situations accordingly</w:t>
            </w:r>
            <w:r w:rsidR="008C39EE">
              <w:rPr>
                <w:rFonts w:cs="Calibri"/>
                <w:shd w:val="clear" w:color="auto" w:fill="FFFFFF"/>
              </w:rPr>
              <w:t>.</w:t>
            </w:r>
            <w:r w:rsidRPr="0021072C">
              <w:rPr>
                <w:rFonts w:cs="Calibri"/>
                <w:shd w:val="clear" w:color="auto" w:fill="FFFFFF"/>
              </w:rPr>
              <w:t xml:space="preserve"> </w:t>
            </w:r>
          </w:p>
          <w:p w14:paraId="069A7D3C" w14:textId="6D5D4055" w:rsidR="00C27D7E" w:rsidRPr="00C27D7E" w:rsidRDefault="00C27D7E" w:rsidP="00C27D7E">
            <w:pPr>
              <w:pStyle w:val="ListParagraph"/>
              <w:rPr>
                <w:lang w:val="en-AU" w:eastAsia="zh-CN" w:bidi="th-TH"/>
              </w:rPr>
            </w:pPr>
          </w:p>
        </w:tc>
      </w:tr>
      <w:tr w:rsidR="00FC1D63" w:rsidRPr="007677A3" w14:paraId="4B4312D4" w14:textId="77777777" w:rsidTr="00797EA3">
        <w:trPr>
          <w:trHeight w:val="798"/>
        </w:trPr>
        <w:tc>
          <w:tcPr>
            <w:tcW w:w="10060" w:type="dxa"/>
            <w:shd w:val="clear" w:color="auto" w:fill="FFFFFF" w:themeFill="background1"/>
            <w:vAlign w:val="center"/>
          </w:tcPr>
          <w:p w14:paraId="68E0E1E6" w14:textId="77777777" w:rsidR="00EE4ADB" w:rsidRDefault="00EE4ADB" w:rsidP="00EE4ADB">
            <w:pPr>
              <w:rPr>
                <w:b/>
                <w:bCs/>
                <w:lang w:val="en-AU" w:eastAsia="zh-CN" w:bidi="th-TH"/>
              </w:rPr>
            </w:pPr>
            <w:r>
              <w:rPr>
                <w:b/>
                <w:bCs/>
                <w:lang w:val="en-AU" w:eastAsia="zh-CN" w:bidi="th-TH"/>
              </w:rPr>
              <w:t>Brief for volunteer support person:</w:t>
            </w:r>
          </w:p>
          <w:p w14:paraId="0EA27050" w14:textId="4AF0F7B6" w:rsidR="00E16EC7" w:rsidRDefault="00E16EC7" w:rsidP="00E16EC7">
            <w:pPr>
              <w:rPr>
                <w:lang w:val="en-AU" w:eastAsia="zh-CN" w:bidi="th-TH"/>
              </w:rPr>
            </w:pPr>
            <w:r>
              <w:rPr>
                <w:lang w:val="en-AU" w:eastAsia="zh-CN" w:bidi="th-TH"/>
              </w:rPr>
              <w:t>You are required to play</w:t>
            </w:r>
            <w:r w:rsidR="00325D23">
              <w:rPr>
                <w:lang w:val="en-AU" w:eastAsia="zh-CN" w:bidi="th-TH"/>
              </w:rPr>
              <w:t xml:space="preserve"> the role of Misty, respond to the student in a manner that </w:t>
            </w:r>
            <w:r>
              <w:rPr>
                <w:lang w:val="en-AU" w:eastAsia="zh-CN" w:bidi="th-TH"/>
              </w:rPr>
              <w:t>depict</w:t>
            </w:r>
            <w:r w:rsidR="00325D23">
              <w:rPr>
                <w:lang w:val="en-AU" w:eastAsia="zh-CN" w:bidi="th-TH"/>
              </w:rPr>
              <w:t>s</w:t>
            </w:r>
            <w:r>
              <w:rPr>
                <w:lang w:val="en-AU" w:eastAsia="zh-CN" w:bidi="th-TH"/>
              </w:rPr>
              <w:t xml:space="preserve"> the actions described in the scenario. </w:t>
            </w:r>
          </w:p>
          <w:p w14:paraId="2E021E2A" w14:textId="77777777" w:rsidR="00325D23" w:rsidRDefault="00325D23" w:rsidP="00E16EC7">
            <w:pPr>
              <w:rPr>
                <w:lang w:val="en-AU" w:eastAsia="zh-CN" w:bidi="th-TH"/>
              </w:rPr>
            </w:pPr>
          </w:p>
          <w:p w14:paraId="0841E6F5" w14:textId="77777777" w:rsidR="00CC2644" w:rsidRDefault="00325D23" w:rsidP="00E16EC7">
            <w:pPr>
              <w:rPr>
                <w:lang w:val="en-AU" w:eastAsia="zh-CN" w:bidi="th-TH"/>
              </w:rPr>
            </w:pPr>
            <w:r w:rsidRPr="00325D23">
              <w:rPr>
                <w:b/>
                <w:bCs/>
                <w:lang w:val="en-AU" w:eastAsia="zh-CN" w:bidi="th-TH"/>
              </w:rPr>
              <w:t>Misty’s role:</w:t>
            </w:r>
            <w:r w:rsidR="00CC2644">
              <w:rPr>
                <w:b/>
                <w:bCs/>
                <w:lang w:val="en-AU" w:eastAsia="zh-CN" w:bidi="th-TH"/>
              </w:rPr>
              <w:t xml:space="preserve"> </w:t>
            </w:r>
            <w:r w:rsidR="00E16EC7">
              <w:rPr>
                <w:lang w:val="en-AU" w:eastAsia="zh-CN" w:bidi="th-TH"/>
              </w:rPr>
              <w:t>Assume you</w:t>
            </w:r>
            <w:r w:rsidR="00CC2644">
              <w:rPr>
                <w:lang w:val="en-AU" w:eastAsia="zh-CN" w:bidi="th-TH"/>
              </w:rPr>
              <w:t>:</w:t>
            </w:r>
          </w:p>
          <w:p w14:paraId="264DA101" w14:textId="5D0B76B5" w:rsidR="00CC2644" w:rsidRDefault="00E16EC7" w:rsidP="009A4605">
            <w:pPr>
              <w:pStyle w:val="ListParagraph"/>
              <w:numPr>
                <w:ilvl w:val="0"/>
                <w:numId w:val="69"/>
              </w:numPr>
              <w:rPr>
                <w:lang w:val="en-AU" w:eastAsia="zh-CN" w:bidi="th-TH"/>
              </w:rPr>
            </w:pPr>
            <w:r>
              <w:rPr>
                <w:lang w:val="en-AU" w:eastAsia="zh-CN" w:bidi="th-TH"/>
              </w:rPr>
              <w:t>struggle to hear</w:t>
            </w:r>
          </w:p>
          <w:p w14:paraId="0BC1DDB4" w14:textId="7EAA0EEC" w:rsidR="00CC2644" w:rsidRDefault="00E16EC7" w:rsidP="009A4605">
            <w:pPr>
              <w:pStyle w:val="ListParagraph"/>
              <w:numPr>
                <w:ilvl w:val="0"/>
                <w:numId w:val="69"/>
              </w:numPr>
              <w:rPr>
                <w:lang w:val="en-AU" w:eastAsia="zh-CN" w:bidi="th-TH"/>
              </w:rPr>
            </w:pPr>
            <w:r>
              <w:rPr>
                <w:lang w:val="en-AU" w:eastAsia="zh-CN" w:bidi="th-TH"/>
              </w:rPr>
              <w:t xml:space="preserve">are having a </w:t>
            </w:r>
            <w:r w:rsidR="00325D23">
              <w:rPr>
                <w:lang w:val="en-AU" w:eastAsia="zh-CN" w:bidi="th-TH"/>
              </w:rPr>
              <w:t>grumpy</w:t>
            </w:r>
            <w:r>
              <w:rPr>
                <w:lang w:val="en-AU" w:eastAsia="zh-CN" w:bidi="th-TH"/>
              </w:rPr>
              <w:t xml:space="preserve"> day</w:t>
            </w:r>
          </w:p>
          <w:p w14:paraId="6B5C5BD0" w14:textId="0DBA6C39" w:rsidR="00E16EC7" w:rsidRDefault="00CC2644" w:rsidP="009A4605">
            <w:pPr>
              <w:pStyle w:val="ListParagraph"/>
              <w:numPr>
                <w:ilvl w:val="0"/>
                <w:numId w:val="69"/>
              </w:numPr>
              <w:rPr>
                <w:lang w:val="en-AU" w:eastAsia="zh-CN" w:bidi="th-TH"/>
              </w:rPr>
            </w:pPr>
            <w:r>
              <w:rPr>
                <w:lang w:val="en-AU" w:eastAsia="zh-CN" w:bidi="th-TH"/>
              </w:rPr>
              <w:t xml:space="preserve">are </w:t>
            </w:r>
            <w:r w:rsidR="00E16EC7">
              <w:rPr>
                <w:lang w:val="en-AU" w:eastAsia="zh-CN" w:bidi="th-TH"/>
              </w:rPr>
              <w:t xml:space="preserve">in an environment that affords you little personal space or real </w:t>
            </w:r>
            <w:r w:rsidR="00BB6DF1">
              <w:rPr>
                <w:lang w:val="en-AU" w:eastAsia="zh-CN" w:bidi="th-TH"/>
              </w:rPr>
              <w:t>privacy</w:t>
            </w:r>
            <w:r w:rsidR="00BB6DF1">
              <w:t>.</w:t>
            </w:r>
            <w:r w:rsidR="00E16EC7">
              <w:rPr>
                <w:lang w:val="en-AU" w:eastAsia="zh-CN" w:bidi="th-TH"/>
              </w:rPr>
              <w:t xml:space="preserve"> </w:t>
            </w:r>
          </w:p>
          <w:p w14:paraId="16FA64A9" w14:textId="77777777" w:rsidR="00BB6DF1" w:rsidRDefault="00BB6DF1" w:rsidP="00EE4ADB">
            <w:pPr>
              <w:rPr>
                <w:lang w:val="en-AU" w:eastAsia="zh-CN" w:bidi="th-TH"/>
              </w:rPr>
            </w:pPr>
          </w:p>
          <w:p w14:paraId="4241A4DC" w14:textId="43D68007" w:rsidR="00EE4ADB" w:rsidRDefault="006626F8" w:rsidP="00EE4ADB">
            <w:pPr>
              <w:rPr>
                <w:lang w:val="en-AU" w:eastAsia="zh-CN" w:bidi="th-TH"/>
              </w:rPr>
            </w:pPr>
            <w:r>
              <w:rPr>
                <w:lang w:val="en-AU" w:eastAsia="zh-CN" w:bidi="th-TH"/>
              </w:rPr>
              <w:t>R</w:t>
            </w:r>
            <w:r w:rsidR="00EE4ADB">
              <w:rPr>
                <w:lang w:val="en-AU" w:eastAsia="zh-CN" w:bidi="th-TH"/>
              </w:rPr>
              <w:t>espond to the</w:t>
            </w:r>
            <w:r w:rsidR="00E16EC7">
              <w:rPr>
                <w:lang w:val="en-AU" w:eastAsia="zh-CN" w:bidi="th-TH"/>
              </w:rPr>
              <w:t xml:space="preserve"> student’s</w:t>
            </w:r>
            <w:r w:rsidR="00EE4ADB">
              <w:rPr>
                <w:lang w:val="en-AU" w:eastAsia="zh-CN" w:bidi="th-TH"/>
              </w:rPr>
              <w:t xml:space="preserve"> questions</w:t>
            </w:r>
            <w:r w:rsidR="00E16EC7">
              <w:rPr>
                <w:lang w:val="en-AU" w:eastAsia="zh-CN" w:bidi="th-TH"/>
              </w:rPr>
              <w:t xml:space="preserve">, however, maintaining the attitude and disposition mentioned above.  </w:t>
            </w:r>
          </w:p>
          <w:p w14:paraId="198ECD8D" w14:textId="77777777" w:rsidR="008C39EE" w:rsidRDefault="008C39EE" w:rsidP="00EE4ADB">
            <w:pPr>
              <w:rPr>
                <w:lang w:val="en-AU" w:eastAsia="zh-CN" w:bidi="th-TH"/>
              </w:rPr>
            </w:pPr>
          </w:p>
          <w:p w14:paraId="797782D4" w14:textId="77777777" w:rsidR="00E16EC7" w:rsidRDefault="00E16EC7" w:rsidP="00E16EC7">
            <w:pPr>
              <w:rPr>
                <w:lang w:val="en-AU" w:eastAsia="zh-CN" w:bidi="th-TH"/>
              </w:rPr>
            </w:pPr>
            <w:r>
              <w:rPr>
                <w:lang w:val="en-AU" w:eastAsia="zh-CN" w:bidi="th-TH"/>
              </w:rPr>
              <w:t xml:space="preserve">Do no harm to yourself or to the student. </w:t>
            </w:r>
          </w:p>
          <w:p w14:paraId="173AF12D" w14:textId="77777777" w:rsidR="00FC1D63" w:rsidRPr="00017D34" w:rsidRDefault="00FC1D63" w:rsidP="00E16EC7"/>
        </w:tc>
      </w:tr>
      <w:tr w:rsidR="006D3D14" w:rsidRPr="007677A3" w14:paraId="57F3FE00" w14:textId="77777777" w:rsidTr="006D3D14">
        <w:trPr>
          <w:trHeight w:val="798"/>
        </w:trPr>
        <w:tc>
          <w:tcPr>
            <w:tcW w:w="10060" w:type="dxa"/>
          </w:tcPr>
          <w:p w14:paraId="6FF84464" w14:textId="77777777" w:rsidR="006D3D14" w:rsidRPr="00634FC2" w:rsidRDefault="006D3D14" w:rsidP="000D59FE">
            <w:pPr>
              <w:tabs>
                <w:tab w:val="left" w:pos="4536"/>
              </w:tabs>
              <w:spacing w:line="360" w:lineRule="auto"/>
              <w:rPr>
                <w:rFonts w:eastAsia="Simplon Norm" w:cs="Simplon Norm"/>
                <w:b/>
                <w:bCs/>
                <w:color w:val="000000" w:themeColor="text1"/>
                <w:szCs w:val="22"/>
                <w:u w:val="single"/>
                <w:lang w:val="en-AU"/>
              </w:rPr>
            </w:pPr>
            <w:r w:rsidRPr="00634FC2">
              <w:rPr>
                <w:rFonts w:eastAsia="Simplon Norm" w:cs="Simplon Norm"/>
                <w:b/>
                <w:bCs/>
                <w:color w:val="000000" w:themeColor="text1"/>
                <w:szCs w:val="22"/>
                <w:u w:val="single"/>
                <w:lang w:val="en-AU"/>
              </w:rPr>
              <w:t>Recording instructions</w:t>
            </w:r>
          </w:p>
          <w:p w14:paraId="226493FC" w14:textId="77777777" w:rsidR="006D3D14" w:rsidRPr="00A6761B" w:rsidRDefault="006D3D14" w:rsidP="000D59FE">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Assessment b</w:t>
            </w:r>
            <w:r w:rsidRPr="00A6761B">
              <w:rPr>
                <w:rFonts w:eastAsia="Simplon Norm" w:cs="Simplon Norm"/>
                <w:b/>
                <w:bCs/>
                <w:color w:val="000000" w:themeColor="text1"/>
                <w:szCs w:val="22"/>
                <w:lang w:val="en-AU"/>
              </w:rPr>
              <w:t>enchmark</w:t>
            </w:r>
          </w:p>
          <w:p w14:paraId="078DF481" w14:textId="77777777" w:rsidR="006D3D14" w:rsidRDefault="006D3D14" w:rsidP="000D59FE">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To ensure that the record</w:t>
            </w:r>
            <w:r>
              <w:rPr>
                <w:rFonts w:eastAsia="Simplon Norm" w:cs="Simplon Norm"/>
                <w:color w:val="000000" w:themeColor="text1"/>
                <w:szCs w:val="22"/>
                <w:lang w:val="en-AU"/>
              </w:rPr>
              <w:t xml:space="preserve">ing </w:t>
            </w:r>
            <w:r w:rsidRPr="00634FC2">
              <w:rPr>
                <w:rFonts w:eastAsia="Simplon Norm" w:cs="Simplon Norm"/>
                <w:color w:val="000000" w:themeColor="text1"/>
                <w:szCs w:val="22"/>
                <w:lang w:val="en-AU"/>
              </w:rPr>
              <w:t>of th</w:t>
            </w:r>
            <w:r>
              <w:rPr>
                <w:rFonts w:eastAsia="Simplon Norm" w:cs="Simplon Norm"/>
                <w:color w:val="000000" w:themeColor="text1"/>
                <w:szCs w:val="22"/>
                <w:lang w:val="en-AU"/>
              </w:rPr>
              <w:t>e</w:t>
            </w:r>
            <w:r w:rsidRPr="00634FC2">
              <w:rPr>
                <w:rFonts w:eastAsia="Simplon Norm" w:cs="Simplon Norm"/>
                <w:color w:val="000000" w:themeColor="text1"/>
                <w:szCs w:val="22"/>
                <w:lang w:val="en-AU"/>
              </w:rPr>
              <w:t xml:space="preserve"> task meet</w:t>
            </w:r>
            <w:r>
              <w:rPr>
                <w:rFonts w:eastAsia="Simplon Norm" w:cs="Simplon Norm"/>
                <w:color w:val="000000" w:themeColor="text1"/>
                <w:szCs w:val="22"/>
                <w:lang w:val="en-AU"/>
              </w:rPr>
              <w:t>s the</w:t>
            </w:r>
            <w:r w:rsidRPr="00634FC2">
              <w:rPr>
                <w:rFonts w:eastAsia="Simplon Norm" w:cs="Simplon Norm"/>
                <w:color w:val="000000" w:themeColor="text1"/>
                <w:szCs w:val="22"/>
                <w:lang w:val="en-AU"/>
              </w:rPr>
              <w:t xml:space="preserve"> assessment requirements, carefully review the</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 </w:t>
            </w:r>
            <w:r w:rsidRPr="00634FC2">
              <w:rPr>
                <w:rFonts w:eastAsia="Simplon Norm" w:cs="Simplon Norm"/>
                <w:color w:val="000000" w:themeColor="text1"/>
                <w:szCs w:val="22"/>
                <w:lang w:val="en-AU"/>
              </w:rPr>
              <w:t xml:space="preserve"> </w:t>
            </w:r>
            <w:r w:rsidRPr="008C39EE">
              <w:rPr>
                <w:rFonts w:eastAsia="Simplon Norm" w:cs="Simplon Norm"/>
                <w:i/>
                <w:iCs/>
                <w:color w:val="000000" w:themeColor="text1"/>
                <w:szCs w:val="22"/>
                <w:lang w:val="en-AU"/>
              </w:rPr>
              <w:t>Observation Checklist</w:t>
            </w:r>
            <w:r w:rsidRPr="00CF15CA">
              <w:rPr>
                <w:rFonts w:eastAsia="Simplon Norm" w:cs="Simplon Norm"/>
                <w:color w:val="000000" w:themeColor="text1"/>
                <w:szCs w:val="22"/>
                <w:lang w:val="en-AU"/>
              </w:rPr>
              <w:t xml:space="preserve"> </w:t>
            </w:r>
            <w:r>
              <w:rPr>
                <w:rFonts w:eastAsia="Simplon Norm" w:cs="Simplon Norm"/>
                <w:color w:val="000000" w:themeColor="text1"/>
                <w:szCs w:val="22"/>
                <w:lang w:val="en-AU"/>
              </w:rPr>
              <w:t xml:space="preserve">containing the benchmarks to be used to assess </w:t>
            </w:r>
            <w:r w:rsidRPr="00634FC2">
              <w:rPr>
                <w:rFonts w:eastAsia="Simplon Norm" w:cs="Simplon Norm"/>
                <w:color w:val="000000" w:themeColor="text1"/>
                <w:szCs w:val="22"/>
                <w:lang w:val="en-AU"/>
              </w:rPr>
              <w:t>your performance in the</w:t>
            </w:r>
            <w:r>
              <w:rPr>
                <w:rFonts w:eastAsia="Simplon Norm" w:cs="Simplon Norm"/>
                <w:color w:val="000000" w:themeColor="text1"/>
                <w:szCs w:val="22"/>
                <w:lang w:val="en-AU"/>
              </w:rPr>
              <w:t xml:space="preserve"> submitted </w:t>
            </w:r>
            <w:r w:rsidRPr="00634FC2">
              <w:rPr>
                <w:rFonts w:eastAsia="Simplon Norm" w:cs="Simplon Norm"/>
                <w:color w:val="000000" w:themeColor="text1"/>
                <w:szCs w:val="22"/>
                <w:lang w:val="en-AU"/>
              </w:rPr>
              <w:t>recording.</w:t>
            </w:r>
          </w:p>
          <w:p w14:paraId="6BE9B70D" w14:textId="77777777" w:rsidR="006D3D14" w:rsidRPr="00634FC2" w:rsidRDefault="006D3D14" w:rsidP="000D59FE">
            <w:pPr>
              <w:tabs>
                <w:tab w:val="left" w:pos="4536"/>
              </w:tabs>
              <w:rPr>
                <w:rFonts w:eastAsia="Simplon Norm" w:cs="Simplon Norm"/>
                <w:color w:val="000000" w:themeColor="text1"/>
                <w:szCs w:val="22"/>
                <w:lang w:val="en-AU"/>
              </w:rPr>
            </w:pPr>
          </w:p>
          <w:p w14:paraId="002064CA" w14:textId="77777777" w:rsidR="006D3D14" w:rsidRDefault="006D3D14" w:rsidP="000D59FE">
            <w:pPr>
              <w:tabs>
                <w:tab w:val="left" w:pos="4536"/>
              </w:tabs>
              <w:rPr>
                <w:rFonts w:eastAsia="Simplon Norm" w:cs="Simplon Norm"/>
                <w:b/>
                <w:bCs/>
                <w:color w:val="000000" w:themeColor="text1"/>
                <w:szCs w:val="22"/>
                <w:lang w:val="en-AU"/>
              </w:rPr>
            </w:pPr>
            <w:r>
              <w:rPr>
                <w:rFonts w:eastAsia="Simplon Norm" w:cs="Simplon Norm"/>
                <w:b/>
                <w:bCs/>
                <w:color w:val="000000" w:themeColor="text1"/>
                <w:szCs w:val="22"/>
                <w:lang w:val="en-AU"/>
              </w:rPr>
              <w:t xml:space="preserve">Role play recording </w:t>
            </w:r>
            <w:r w:rsidRPr="00A6761B">
              <w:rPr>
                <w:rFonts w:eastAsia="Simplon Norm" w:cs="Simplon Norm"/>
                <w:b/>
                <w:bCs/>
                <w:color w:val="000000" w:themeColor="text1"/>
                <w:szCs w:val="22"/>
                <w:lang w:val="en-AU"/>
              </w:rPr>
              <w:t xml:space="preserve">requirements: </w:t>
            </w:r>
          </w:p>
          <w:p w14:paraId="75C73E9F" w14:textId="77777777" w:rsidR="006D3D14" w:rsidRPr="00A6761B" w:rsidRDefault="006D3D14" w:rsidP="000D59FE">
            <w:pPr>
              <w:rPr>
                <w:b/>
                <w:bCs/>
              </w:rPr>
            </w:pPr>
            <w:r w:rsidRPr="00A6761B">
              <w:rPr>
                <w:b/>
                <w:bCs/>
              </w:rPr>
              <w:t xml:space="preserve">Duration </w:t>
            </w:r>
          </w:p>
          <w:p w14:paraId="77BA3E2A" w14:textId="2BF5D86C" w:rsidR="006D3D14" w:rsidRDefault="006D3D14" w:rsidP="000D59FE">
            <w:r>
              <w:t xml:space="preserve">2 – 5 minutes (this does not include the </w:t>
            </w:r>
            <w:r w:rsidR="00765B71">
              <w:t>volunteer’s</w:t>
            </w:r>
            <w:r>
              <w:t xml:space="preserve"> statement below)</w:t>
            </w:r>
          </w:p>
          <w:p w14:paraId="3EEFC8C5" w14:textId="77777777" w:rsidR="006D3D14" w:rsidRDefault="006D3D14" w:rsidP="000D59FE"/>
          <w:p w14:paraId="0FF5FC9E" w14:textId="77777777" w:rsidR="006D3D14" w:rsidRDefault="006D3D14" w:rsidP="000D59FE">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 xml:space="preserve">File type </w:t>
            </w:r>
          </w:p>
          <w:p w14:paraId="6AE90513" w14:textId="77777777" w:rsidR="006D3D14" w:rsidRDefault="006D3D14" w:rsidP="000D59FE">
            <w:pPr>
              <w:tabs>
                <w:tab w:val="left" w:pos="4536"/>
              </w:tabs>
              <w:rPr>
                <w:rFonts w:eastAsia="Simplon Norm" w:cs="Simplon Norm"/>
                <w:color w:val="000000" w:themeColor="text1"/>
                <w:szCs w:val="22"/>
                <w:lang w:val="en-AU"/>
              </w:rPr>
            </w:pPr>
            <w:r>
              <w:rPr>
                <w:rFonts w:eastAsia="Simplon Norm" w:cs="Simplon Norm"/>
                <w:color w:val="000000" w:themeColor="text1"/>
                <w:szCs w:val="22"/>
                <w:lang w:val="en-AU"/>
              </w:rPr>
              <w:t xml:space="preserve">Must be MP4. </w:t>
            </w:r>
          </w:p>
          <w:p w14:paraId="08749547" w14:textId="77777777" w:rsidR="006D3D14" w:rsidRDefault="006D3D14" w:rsidP="000D59FE">
            <w:pPr>
              <w:tabs>
                <w:tab w:val="left" w:pos="4536"/>
              </w:tabs>
              <w:rPr>
                <w:rFonts w:eastAsia="Simplon Norm" w:cs="Simplon Norm"/>
                <w:color w:val="000000" w:themeColor="text1"/>
                <w:szCs w:val="22"/>
                <w:lang w:val="en-AU"/>
              </w:rPr>
            </w:pPr>
          </w:p>
          <w:p w14:paraId="7B8F8381" w14:textId="77777777" w:rsidR="006D3D14" w:rsidRPr="00A6761B" w:rsidRDefault="006D3D14" w:rsidP="000D59FE">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File naming convention</w:t>
            </w:r>
          </w:p>
          <w:p w14:paraId="4BB4ED57" w14:textId="0E173F63" w:rsidR="006D3D14" w:rsidRDefault="006D3D14" w:rsidP="000D59FE">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‘yymmdd_studentname_studentID_CHCCOM005_Activity</w:t>
            </w:r>
            <w:r>
              <w:rPr>
                <w:rFonts w:eastAsia="Simplon Norm" w:cs="Simplon Norm"/>
                <w:color w:val="000000" w:themeColor="text1"/>
                <w:szCs w:val="22"/>
                <w:lang w:val="en-AU"/>
              </w:rPr>
              <w:t>3B</w:t>
            </w:r>
            <w:r w:rsidRPr="00634FC2">
              <w:rPr>
                <w:rFonts w:eastAsia="Simplon Norm" w:cs="Simplon Norm"/>
                <w:color w:val="000000" w:themeColor="text1"/>
                <w:szCs w:val="22"/>
                <w:lang w:val="en-AU"/>
              </w:rPr>
              <w:t xml:space="preserve">_SWLA_Portfolio ’ and submitted with your assessment for marking.  </w:t>
            </w:r>
          </w:p>
          <w:p w14:paraId="7701F7A5" w14:textId="77777777" w:rsidR="006D3D14" w:rsidRPr="00634FC2" w:rsidRDefault="006D3D14" w:rsidP="000D59FE">
            <w:pPr>
              <w:tabs>
                <w:tab w:val="left" w:pos="4536"/>
              </w:tabs>
              <w:rPr>
                <w:rFonts w:eastAsia="Simplon Norm" w:cs="Simplon Norm"/>
                <w:color w:val="000000" w:themeColor="text1"/>
                <w:szCs w:val="22"/>
                <w:lang w:val="en-AU"/>
              </w:rPr>
            </w:pPr>
          </w:p>
          <w:p w14:paraId="21867B5D" w14:textId="77777777" w:rsidR="006D3D14" w:rsidRPr="00A6761B" w:rsidRDefault="006D3D14" w:rsidP="000D59FE">
            <w:pPr>
              <w:tabs>
                <w:tab w:val="left" w:pos="4536"/>
              </w:tabs>
              <w:rPr>
                <w:rFonts w:eastAsia="Simplon Norm" w:cs="Simplon Norm"/>
                <w:b/>
                <w:bCs/>
                <w:color w:val="000000" w:themeColor="text1"/>
                <w:szCs w:val="22"/>
                <w:lang w:val="en-AU"/>
              </w:rPr>
            </w:pPr>
            <w:r w:rsidRPr="00A6761B">
              <w:rPr>
                <w:rFonts w:eastAsia="Simplon Norm" w:cs="Simplon Norm"/>
                <w:b/>
                <w:bCs/>
                <w:color w:val="000000" w:themeColor="text1"/>
                <w:szCs w:val="22"/>
                <w:lang w:val="en-AU"/>
              </w:rPr>
              <w:t>Volunteer – informed consent</w:t>
            </w:r>
          </w:p>
          <w:p w14:paraId="3F377388" w14:textId="77777777" w:rsidR="006D3D14" w:rsidRPr="00634FC2" w:rsidRDefault="006D3D14" w:rsidP="000D59FE">
            <w:pPr>
              <w:tabs>
                <w:tab w:val="left" w:pos="4536"/>
              </w:tabs>
              <w:rPr>
                <w:rFonts w:eastAsia="Simplon Norm" w:cs="Simplon Norm"/>
                <w:color w:val="000000" w:themeColor="text1"/>
                <w:szCs w:val="22"/>
                <w:lang w:val="en-AU"/>
              </w:rPr>
            </w:pPr>
            <w:r w:rsidRPr="00634FC2">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4D57EC97" w14:textId="77777777" w:rsidR="006D3D14" w:rsidRPr="00634FC2" w:rsidRDefault="006D3D14" w:rsidP="000D59FE">
            <w:pPr>
              <w:tabs>
                <w:tab w:val="left" w:pos="4536"/>
              </w:tabs>
              <w:rPr>
                <w:rFonts w:eastAsia="Simplon Norm" w:cs="Simplon Norm"/>
                <w:color w:val="000000" w:themeColor="text1"/>
                <w:szCs w:val="22"/>
                <w:lang w:val="en-AU"/>
              </w:rPr>
            </w:pPr>
          </w:p>
          <w:p w14:paraId="411C41EF" w14:textId="77777777" w:rsidR="006D3D14" w:rsidRPr="00A6761B" w:rsidRDefault="006D3D14" w:rsidP="000D59FE">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A6761B">
              <w:rPr>
                <w:rFonts w:eastAsia="Simplon Norm" w:cs="Simplon Norm"/>
                <w:b/>
                <w:bCs/>
                <w:i/>
                <w:iCs/>
                <w:color w:val="000000" w:themeColor="text1"/>
                <w:szCs w:val="22"/>
                <w:lang w:val="en-AU"/>
              </w:rPr>
              <w:t xml:space="preserve"> </w:t>
            </w:r>
            <w:r w:rsidRPr="00A6761B">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741A48EF" w14:textId="77777777" w:rsidR="006D3D14" w:rsidRPr="00634FC2" w:rsidRDefault="006D3D14" w:rsidP="000D59FE">
            <w:pPr>
              <w:tabs>
                <w:tab w:val="left" w:pos="4536"/>
              </w:tabs>
              <w:rPr>
                <w:rFonts w:eastAsia="Simplon Norm" w:cs="Simplon Norm"/>
                <w:color w:val="000000" w:themeColor="text1"/>
                <w:szCs w:val="22"/>
                <w:lang w:val="en-AU"/>
              </w:rPr>
            </w:pPr>
          </w:p>
          <w:p w14:paraId="2F6CF43C" w14:textId="77777777" w:rsidR="006D3D14" w:rsidRDefault="006D3D14" w:rsidP="000D59FE">
            <w:pPr>
              <w:tabs>
                <w:tab w:val="left" w:pos="4536"/>
              </w:tabs>
              <w:rPr>
                <w:rFonts w:eastAsia="Simplon Norm" w:cs="Simplon Norm"/>
                <w:i/>
                <w:iCs/>
                <w:color w:val="000000" w:themeColor="text1"/>
                <w:szCs w:val="22"/>
                <w:lang w:val="en-AU"/>
              </w:rPr>
            </w:pPr>
            <w:r w:rsidRPr="00A6761B">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01E25B92" w14:textId="77777777" w:rsidR="006D3D14" w:rsidRPr="00A6761B" w:rsidRDefault="006D3D14" w:rsidP="000D59FE">
            <w:pPr>
              <w:tabs>
                <w:tab w:val="left" w:pos="4536"/>
              </w:tabs>
              <w:rPr>
                <w:rFonts w:eastAsia="Simplon Norm" w:cs="Simplon Norm"/>
                <w:i/>
                <w:iCs/>
                <w:color w:val="000000" w:themeColor="text1"/>
                <w:szCs w:val="22"/>
                <w:lang w:val="en-AU"/>
              </w:rPr>
            </w:pPr>
          </w:p>
          <w:p w14:paraId="63DFA53C" w14:textId="77777777" w:rsidR="006D3D14" w:rsidRPr="00634FC2" w:rsidRDefault="006D3D14" w:rsidP="000D59FE">
            <w:pPr>
              <w:tabs>
                <w:tab w:val="left" w:pos="4536"/>
              </w:tabs>
              <w:rPr>
                <w:rFonts w:eastAsia="Simplon Norm" w:cs="Simplon Norm"/>
                <w:color w:val="000000" w:themeColor="text1"/>
                <w:szCs w:val="22"/>
                <w:lang w:val="en-AU"/>
              </w:rPr>
            </w:pPr>
            <w:r>
              <w:rPr>
                <w:rFonts w:eastAsia="Simplon Norm" w:cs="Simplon Norm"/>
                <w:b/>
                <w:bCs/>
                <w:color w:val="000000" w:themeColor="text1"/>
                <w:szCs w:val="22"/>
                <w:lang w:val="en-AU"/>
              </w:rPr>
              <w:t>T</w:t>
            </w:r>
            <w:r w:rsidRPr="00634FC2">
              <w:rPr>
                <w:rFonts w:eastAsia="Simplon Norm" w:cs="Simplon Norm"/>
                <w:b/>
                <w:bCs/>
                <w:color w:val="000000" w:themeColor="text1"/>
                <w:szCs w:val="22"/>
                <w:lang w:val="en-AU"/>
              </w:rPr>
              <w:t xml:space="preserve">his recording </w:t>
            </w:r>
            <w:r>
              <w:rPr>
                <w:rFonts w:eastAsia="Simplon Norm" w:cs="Simplon Norm"/>
                <w:b/>
                <w:bCs/>
                <w:color w:val="000000" w:themeColor="text1"/>
                <w:szCs w:val="22"/>
                <w:lang w:val="en-AU"/>
              </w:rPr>
              <w:t>i</w:t>
            </w:r>
            <w:r w:rsidRPr="00634FC2">
              <w:rPr>
                <w:rFonts w:eastAsia="Simplon Norm" w:cs="Simplon Norm"/>
                <w:b/>
                <w:bCs/>
                <w:color w:val="000000" w:themeColor="text1"/>
                <w:szCs w:val="22"/>
                <w:lang w:val="en-AU"/>
              </w:rPr>
              <w:t xml:space="preserve">s part of </w:t>
            </w:r>
            <w:r>
              <w:rPr>
                <w:rFonts w:eastAsia="Simplon Norm" w:cs="Simplon Norm"/>
                <w:b/>
                <w:bCs/>
                <w:color w:val="000000" w:themeColor="text1"/>
                <w:szCs w:val="22"/>
                <w:lang w:val="en-AU"/>
              </w:rPr>
              <w:t>the</w:t>
            </w:r>
            <w:r w:rsidRPr="00634FC2">
              <w:rPr>
                <w:rFonts w:eastAsia="Simplon Norm" w:cs="Simplon Norm"/>
                <w:b/>
                <w:bCs/>
                <w:color w:val="000000" w:themeColor="text1"/>
                <w:szCs w:val="22"/>
                <w:lang w:val="en-AU"/>
              </w:rPr>
              <w:t xml:space="preserve"> assessment submission.</w:t>
            </w:r>
          </w:p>
          <w:p w14:paraId="15D2EDA8" w14:textId="77777777" w:rsidR="006D3D14" w:rsidRPr="00634FC2" w:rsidRDefault="006D3D14" w:rsidP="000D59FE">
            <w:pPr>
              <w:tabs>
                <w:tab w:val="left" w:pos="4536"/>
              </w:tabs>
              <w:spacing w:line="360" w:lineRule="auto"/>
              <w:rPr>
                <w:rFonts w:eastAsia="Simplon Norm" w:cs="Simplon Norm"/>
                <w:b/>
                <w:bCs/>
                <w:color w:val="000000" w:themeColor="text1"/>
                <w:szCs w:val="22"/>
                <w:u w:val="single"/>
              </w:rPr>
            </w:pPr>
          </w:p>
        </w:tc>
      </w:tr>
    </w:tbl>
    <w:p w14:paraId="0EC70F36" w14:textId="4B652CD2" w:rsidR="006D3D14" w:rsidRDefault="006D3D14"/>
    <w:p w14:paraId="46D8C9F8" w14:textId="77777777" w:rsidR="00797EA3" w:rsidRDefault="00797EA3"/>
    <w:tbl>
      <w:tblPr>
        <w:tblStyle w:val="TableGrid0"/>
        <w:tblW w:w="10116" w:type="dxa"/>
        <w:tblLayout w:type="fixed"/>
        <w:tblLook w:val="04A0" w:firstRow="1" w:lastRow="0" w:firstColumn="1" w:lastColumn="0" w:noHBand="0" w:noVBand="1"/>
      </w:tblPr>
      <w:tblGrid>
        <w:gridCol w:w="846"/>
        <w:gridCol w:w="6662"/>
        <w:gridCol w:w="2608"/>
      </w:tblGrid>
      <w:tr w:rsidR="00797EA3" w:rsidRPr="00EE67AA" w14:paraId="4C35F508" w14:textId="77777777" w:rsidTr="00E16EC7">
        <w:trPr>
          <w:trHeight w:val="479"/>
        </w:trPr>
        <w:tc>
          <w:tcPr>
            <w:tcW w:w="10116" w:type="dxa"/>
            <w:gridSpan w:val="3"/>
            <w:shd w:val="clear" w:color="auto" w:fill="AEAAAA" w:themeFill="background2" w:themeFillShade="BF"/>
          </w:tcPr>
          <w:p w14:paraId="450AD90F" w14:textId="0BC57312" w:rsidR="00797EA3" w:rsidRDefault="00797EA3" w:rsidP="00325D23">
            <w:pPr>
              <w:spacing w:line="259" w:lineRule="auto"/>
              <w:rPr>
                <w:rFonts w:eastAsia="Calibri" w:cs="Times New Roman"/>
                <w:lang w:bidi="ar-SA"/>
              </w:rPr>
            </w:pPr>
            <w:r>
              <w:rPr>
                <w:rFonts w:eastAsia="Calibri" w:cs="Times New Roman"/>
                <w:b/>
                <w:bCs/>
                <w:lang w:bidi="ar-SA"/>
              </w:rPr>
              <w:t xml:space="preserve">Observation checklist: Activity 3 </w:t>
            </w:r>
            <w:r w:rsidRPr="5EE0A39C">
              <w:rPr>
                <w:rFonts w:eastAsia="Calibri" w:cs="Times New Roman"/>
                <w:b/>
                <w:bCs/>
                <w:lang w:bidi="ar-SA"/>
              </w:rPr>
              <w:t xml:space="preserve">Task </w:t>
            </w:r>
            <w:r w:rsidR="000A02DE">
              <w:rPr>
                <w:rFonts w:eastAsia="Calibri" w:cs="Times New Roman"/>
                <w:b/>
                <w:bCs/>
                <w:lang w:bidi="ar-SA"/>
              </w:rPr>
              <w:t>B</w:t>
            </w:r>
            <w:r w:rsidR="00B5356F">
              <w:rPr>
                <w:rFonts w:eastAsia="Calibri" w:cs="Times New Roman"/>
                <w:b/>
                <w:bCs/>
                <w:lang w:bidi="ar-SA"/>
              </w:rPr>
              <w:t>:</w:t>
            </w:r>
            <w:r w:rsidR="00325D23">
              <w:rPr>
                <w:rFonts w:eastAsia="Calibri" w:cs="Times New Roman"/>
                <w:b/>
                <w:bCs/>
                <w:lang w:bidi="ar-SA"/>
              </w:rPr>
              <w:t xml:space="preserve"> Roleplay 2</w:t>
            </w:r>
          </w:p>
        </w:tc>
      </w:tr>
      <w:tr w:rsidR="00797EA3" w:rsidRPr="00EE67AA" w14:paraId="5FD3B05D" w14:textId="77777777" w:rsidTr="000E7A5E">
        <w:trPr>
          <w:trHeight w:val="286"/>
        </w:trPr>
        <w:tc>
          <w:tcPr>
            <w:tcW w:w="846" w:type="dxa"/>
          </w:tcPr>
          <w:p w14:paraId="2AC8D3B2" w14:textId="77777777" w:rsidR="00797EA3" w:rsidRDefault="00797EA3">
            <w:pPr>
              <w:numPr>
                <w:ilvl w:val="0"/>
                <w:numId w:val="26"/>
              </w:numPr>
              <w:spacing w:line="259" w:lineRule="auto"/>
              <w:contextualSpacing/>
              <w:rPr>
                <w:rFonts w:eastAsia="Calibri" w:cs="Times New Roman"/>
                <w:b/>
                <w:bCs/>
                <w:sz w:val="24"/>
                <w:szCs w:val="24"/>
                <w:lang w:val="en-AU" w:bidi="ar-SA"/>
              </w:rPr>
            </w:pPr>
            <w:bookmarkStart w:id="13" w:name="_Hlk132827062"/>
            <w:r w:rsidRPr="00C61866">
              <w:rPr>
                <w:rFonts w:eastAsia="Calibri" w:cs="Times New Roman"/>
                <w:b/>
                <w:bCs/>
                <w:sz w:val="24"/>
                <w:szCs w:val="24"/>
                <w:lang w:val="en-AU" w:bidi="ar-SA"/>
              </w:rPr>
              <w:t xml:space="preserve">a. </w:t>
            </w:r>
          </w:p>
          <w:p w14:paraId="19D55916" w14:textId="77777777" w:rsidR="00E16EC7" w:rsidRDefault="00E16EC7" w:rsidP="00E16EC7">
            <w:pPr>
              <w:rPr>
                <w:rFonts w:eastAsia="Calibri" w:cs="Times New Roman"/>
                <w:b/>
                <w:bCs/>
                <w:sz w:val="24"/>
                <w:szCs w:val="24"/>
                <w:lang w:val="en-AU" w:bidi="ar-SA"/>
              </w:rPr>
            </w:pPr>
          </w:p>
          <w:p w14:paraId="4D0612EA" w14:textId="756E0C28" w:rsidR="00E16EC7" w:rsidRPr="00E16EC7" w:rsidRDefault="00E16EC7" w:rsidP="00E16EC7">
            <w:pPr>
              <w:jc w:val="center"/>
              <w:rPr>
                <w:rFonts w:eastAsia="Calibri" w:cs="Times New Roman"/>
                <w:sz w:val="24"/>
                <w:szCs w:val="24"/>
                <w:lang w:bidi="ar-SA"/>
              </w:rPr>
            </w:pPr>
          </w:p>
        </w:tc>
        <w:tc>
          <w:tcPr>
            <w:tcW w:w="6662" w:type="dxa"/>
          </w:tcPr>
          <w:p w14:paraId="7D108122" w14:textId="32662D92" w:rsidR="00797EA3" w:rsidRDefault="00797EA3" w:rsidP="00EF598F">
            <w:pPr>
              <w:rPr>
                <w:lang w:bidi="ar-SA"/>
              </w:rPr>
            </w:pPr>
            <w:r>
              <w:rPr>
                <w:lang w:bidi="ar-SA"/>
              </w:rPr>
              <w:t xml:space="preserve">Student </w:t>
            </w:r>
            <w:r w:rsidR="00A53C89">
              <w:rPr>
                <w:lang w:bidi="ar-SA"/>
              </w:rPr>
              <w:t>used appropriate communication strategies and techniques</w:t>
            </w:r>
            <w:r w:rsidR="00067079">
              <w:rPr>
                <w:lang w:bidi="ar-SA"/>
              </w:rPr>
              <w:t xml:space="preserve"> (avoided communication conflict)</w:t>
            </w:r>
            <w:r w:rsidR="00A53C89">
              <w:rPr>
                <w:lang w:bidi="ar-SA"/>
              </w:rPr>
              <w:t xml:space="preserve"> in accordance with organisation procedures, where communication constra</w:t>
            </w:r>
            <w:r w:rsidRPr="0039045E">
              <w:rPr>
                <w:lang w:bidi="ar-SA"/>
              </w:rPr>
              <w:t xml:space="preserve">ints </w:t>
            </w:r>
            <w:r w:rsidR="00A53C89">
              <w:rPr>
                <w:lang w:bidi="ar-SA"/>
              </w:rPr>
              <w:t>were present</w:t>
            </w:r>
          </w:p>
          <w:p w14:paraId="3E075679" w14:textId="5026CF14" w:rsidR="00797EA3" w:rsidRDefault="00797EA3">
            <w:pPr>
              <w:pStyle w:val="ListParagraph"/>
              <w:numPr>
                <w:ilvl w:val="0"/>
                <w:numId w:val="33"/>
              </w:numPr>
              <w:rPr>
                <w:color w:val="FF0000"/>
              </w:rPr>
            </w:pPr>
            <w:r w:rsidRPr="1EDA49EB">
              <w:rPr>
                <w:color w:val="FF0000"/>
                <w:lang w:bidi="ar-SA"/>
              </w:rPr>
              <w:t xml:space="preserve">Student identified </w:t>
            </w:r>
            <w:r w:rsidR="00A53C89">
              <w:rPr>
                <w:color w:val="FF0000"/>
                <w:lang w:bidi="ar-SA"/>
              </w:rPr>
              <w:t xml:space="preserve">that Misty may not have understood that it was time for her shower. </w:t>
            </w:r>
            <w:r w:rsidRPr="1EDA49EB">
              <w:rPr>
                <w:color w:val="FF0000"/>
                <w:lang w:bidi="ar-SA"/>
              </w:rPr>
              <w:t xml:space="preserve"> </w:t>
            </w:r>
          </w:p>
          <w:p w14:paraId="3A8D2CE9" w14:textId="1600DB0A" w:rsidR="00797EA3" w:rsidRPr="00C61866" w:rsidRDefault="00797EA3">
            <w:pPr>
              <w:pStyle w:val="ListParagraph"/>
              <w:numPr>
                <w:ilvl w:val="0"/>
                <w:numId w:val="33"/>
              </w:numPr>
              <w:rPr>
                <w:color w:val="FF0000"/>
              </w:rPr>
            </w:pPr>
            <w:r w:rsidRPr="1EDA49EB">
              <w:rPr>
                <w:color w:val="FF0000"/>
                <w:lang w:bidi="ar-SA"/>
              </w:rPr>
              <w:t xml:space="preserve">The student </w:t>
            </w:r>
            <w:r w:rsidR="00A53C89">
              <w:rPr>
                <w:color w:val="FF0000"/>
                <w:lang w:bidi="ar-SA"/>
              </w:rPr>
              <w:t xml:space="preserve">tried to keep Misty calm </w:t>
            </w:r>
          </w:p>
          <w:p w14:paraId="5500AF06" w14:textId="77777777" w:rsidR="00797EA3" w:rsidRPr="00F8404E" w:rsidRDefault="00797EA3" w:rsidP="00EF598F">
            <w:pPr>
              <w:rPr>
                <w:color w:val="FF0000"/>
                <w:szCs w:val="22"/>
              </w:rPr>
            </w:pPr>
          </w:p>
        </w:tc>
        <w:tc>
          <w:tcPr>
            <w:tcW w:w="2608" w:type="dxa"/>
          </w:tcPr>
          <w:p w14:paraId="4BF4D9B5" w14:textId="64268FAF" w:rsidR="00797EA3" w:rsidRPr="00EE67AA" w:rsidRDefault="00000000" w:rsidP="00EF598F">
            <w:pPr>
              <w:spacing w:after="160" w:line="259" w:lineRule="auto"/>
              <w:rPr>
                <w:rFonts w:eastAsia="Calibri" w:cs="Times New Roman"/>
                <w:sz w:val="24"/>
                <w:szCs w:val="24"/>
                <w:lang w:val="en-AU" w:bidi="ar-SA"/>
              </w:rPr>
            </w:pPr>
            <w:sdt>
              <w:sdtPr>
                <w:rPr>
                  <w:rFonts w:eastAsia="Calibri" w:cs="Times New Roman"/>
                  <w:color w:val="2B579A"/>
                  <w:szCs w:val="22"/>
                  <w:shd w:val="clear" w:color="auto" w:fill="E6E6E6"/>
                  <w:lang w:bidi="ar-SA"/>
                </w:rPr>
                <w:id w:val="789400559"/>
                <w14:checkbox>
                  <w14:checked w14:val="0"/>
                  <w14:checkedState w14:val="2612" w14:font="MS Gothic"/>
                  <w14:uncheckedState w14:val="2610" w14:font="MS Gothic"/>
                </w14:checkbox>
              </w:sdt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251B56">
              <w:rPr>
                <w:rFonts w:eastAsia="Calibri" w:cs="Times New Roman"/>
                <w:szCs w:val="22"/>
                <w:lang w:val="en-AU" w:bidi="ar-SA"/>
              </w:rPr>
              <w:t xml:space="preserve"> </w:t>
            </w:r>
            <w:sdt>
              <w:sdtPr>
                <w:rPr>
                  <w:rFonts w:eastAsia="Calibri" w:cs="Times New Roman"/>
                  <w:color w:val="2B579A"/>
                  <w:shd w:val="clear" w:color="auto" w:fill="E6E6E6"/>
                  <w:lang w:bidi="ar-SA"/>
                </w:rPr>
                <w:id w:val="2006403144"/>
                <w:placeholder>
                  <w:docPart w:val="99D6C3640C3C49489E079977C0DB724F"/>
                </w:placeholder>
                <w14:checkbox>
                  <w14:checked w14:val="0"/>
                  <w14:checkedState w14:val="2612" w14:font="MS Gothic"/>
                  <w14:uncheckedState w14:val="2610" w14:font="MS Gothic"/>
                </w14:checkbox>
              </w:sdtPr>
              <w:sdtContent>
                <w:r w:rsidR="00797EA3" w:rsidRPr="1EDA49EB">
                  <w:rPr>
                    <w:rFonts w:ascii="MS Gothic" w:eastAsia="MS Gothic" w:hAnsi="MS Gothic" w:cs="Times New Roman"/>
                    <w:lang w:bidi="ar-SA"/>
                  </w:rPr>
                  <w:t>☐</w:t>
                </w:r>
              </w:sdtContent>
            </w:sdt>
            <w:r w:rsidR="00797EA3" w:rsidRPr="1EDA49EB">
              <w:rPr>
                <w:rFonts w:eastAsia="Calibri" w:cs="Times New Roman"/>
                <w:lang w:val="en-AU" w:bidi="ar-SA"/>
              </w:rPr>
              <w:t xml:space="preserve"> NYS</w:t>
            </w:r>
          </w:p>
          <w:p w14:paraId="0B50DEC8" w14:textId="77777777" w:rsidR="00797EA3" w:rsidRPr="00EE67AA" w:rsidRDefault="00797EA3" w:rsidP="00EF598F">
            <w:pPr>
              <w:spacing w:after="160" w:line="259" w:lineRule="auto"/>
              <w:rPr>
                <w:rFonts w:eastAsia="Calibri" w:cs="Times New Roman"/>
                <w:lang w:val="en-AU" w:bidi="ar-SA"/>
              </w:rPr>
            </w:pPr>
          </w:p>
          <w:p w14:paraId="079E529B" w14:textId="501AAA79" w:rsidR="00797EA3" w:rsidRPr="00EE67AA" w:rsidRDefault="00797EA3" w:rsidP="00251B56">
            <w:pPr>
              <w:spacing w:after="160" w:line="259" w:lineRule="auto"/>
              <w:rPr>
                <w:rFonts w:eastAsia="Calibri" w:cs="Times New Roman"/>
                <w:sz w:val="24"/>
                <w:szCs w:val="24"/>
                <w:lang w:val="en-AU" w:bidi="ar-SA"/>
              </w:rPr>
            </w:pPr>
          </w:p>
        </w:tc>
      </w:tr>
      <w:tr w:rsidR="00797EA3" w:rsidRPr="00EE67AA" w14:paraId="4A4E8BFE" w14:textId="77777777" w:rsidTr="00E16EC7">
        <w:trPr>
          <w:trHeight w:val="1740"/>
        </w:trPr>
        <w:tc>
          <w:tcPr>
            <w:tcW w:w="846" w:type="dxa"/>
          </w:tcPr>
          <w:p w14:paraId="5721D87E" w14:textId="77777777" w:rsidR="00797EA3" w:rsidRPr="00C61866" w:rsidRDefault="00797EA3">
            <w:pPr>
              <w:numPr>
                <w:ilvl w:val="0"/>
                <w:numId w:val="26"/>
              </w:numPr>
              <w:spacing w:line="259" w:lineRule="auto"/>
              <w:contextualSpacing/>
              <w:rPr>
                <w:rFonts w:eastAsia="Calibri" w:cs="Times New Roman"/>
                <w:b/>
                <w:bCs/>
                <w:sz w:val="24"/>
                <w:szCs w:val="24"/>
                <w:lang w:bidi="ar-SA"/>
              </w:rPr>
            </w:pPr>
            <w:r w:rsidRPr="00C61866">
              <w:rPr>
                <w:rFonts w:eastAsia="Calibri" w:cs="Times New Roman"/>
                <w:b/>
                <w:bCs/>
                <w:sz w:val="24"/>
                <w:szCs w:val="24"/>
                <w:lang w:bidi="ar-SA"/>
              </w:rPr>
              <w:t xml:space="preserve">b. </w:t>
            </w:r>
          </w:p>
        </w:tc>
        <w:tc>
          <w:tcPr>
            <w:tcW w:w="6662" w:type="dxa"/>
          </w:tcPr>
          <w:p w14:paraId="64D10A23" w14:textId="6A7B30C5" w:rsidR="00FB65C0" w:rsidRDefault="00FB65C0" w:rsidP="00FB65C0">
            <w:pPr>
              <w:rPr>
                <w:rFonts w:eastAsia="Simplon Norm" w:cs="Simplon Norm"/>
                <w:shd w:val="clear" w:color="auto" w:fill="FFFFFF"/>
              </w:rPr>
            </w:pPr>
            <w:r>
              <w:rPr>
                <w:rFonts w:eastAsia="Simplon Norm" w:cs="Simplon Norm"/>
                <w:shd w:val="clear" w:color="auto" w:fill="FFFFFF"/>
              </w:rPr>
              <w:t xml:space="preserve">Student communicated service information in </w:t>
            </w:r>
            <w:r w:rsidR="00FA759A">
              <w:rPr>
                <w:rFonts w:eastAsia="Simplon Norm" w:cs="Simplon Norm"/>
                <w:shd w:val="clear" w:color="auto" w:fill="FFFFFF"/>
              </w:rPr>
              <w:t>a manner</w:t>
            </w:r>
            <w:r>
              <w:rPr>
                <w:rFonts w:eastAsia="Simplon Norm" w:cs="Simplon Norm"/>
                <w:shd w:val="clear" w:color="auto" w:fill="FFFFFF"/>
              </w:rPr>
              <w:t xml:space="preserve"> that was clear and easily understood.</w:t>
            </w:r>
          </w:p>
          <w:p w14:paraId="3D0CD674" w14:textId="77777777" w:rsidR="00797EA3" w:rsidRDefault="00797EA3" w:rsidP="00EF598F">
            <w:pPr>
              <w:rPr>
                <w:color w:val="FF0000"/>
                <w:szCs w:val="22"/>
              </w:rPr>
            </w:pPr>
          </w:p>
          <w:p w14:paraId="0366D65A" w14:textId="6814E23A" w:rsidR="00797EA3" w:rsidRDefault="00797EA3">
            <w:pPr>
              <w:pStyle w:val="ListParagraph"/>
              <w:numPr>
                <w:ilvl w:val="0"/>
                <w:numId w:val="34"/>
              </w:numPr>
              <w:rPr>
                <w:color w:val="FF0000"/>
                <w:szCs w:val="22"/>
              </w:rPr>
            </w:pPr>
            <w:r w:rsidRPr="00C61866">
              <w:rPr>
                <w:color w:val="FF0000"/>
                <w:szCs w:val="22"/>
              </w:rPr>
              <w:t>Student spoke in a clear and concise manner</w:t>
            </w:r>
            <w:r w:rsidR="00FB65C0">
              <w:rPr>
                <w:color w:val="FF0000"/>
                <w:szCs w:val="22"/>
              </w:rPr>
              <w:t xml:space="preserve"> advising Misty it was time for her shower </w:t>
            </w:r>
          </w:p>
          <w:p w14:paraId="1A756882" w14:textId="3CC90779" w:rsidR="00797EA3" w:rsidRPr="00C61866" w:rsidRDefault="00797EA3">
            <w:pPr>
              <w:pStyle w:val="ListParagraph"/>
              <w:numPr>
                <w:ilvl w:val="0"/>
                <w:numId w:val="34"/>
              </w:numPr>
              <w:rPr>
                <w:color w:val="FF0000"/>
                <w:szCs w:val="22"/>
              </w:rPr>
            </w:pPr>
            <w:r>
              <w:rPr>
                <w:color w:val="FF0000"/>
                <w:szCs w:val="22"/>
              </w:rPr>
              <w:t xml:space="preserve">Student </w:t>
            </w:r>
            <w:r w:rsidR="00A53C89">
              <w:rPr>
                <w:color w:val="FF0000"/>
                <w:szCs w:val="22"/>
              </w:rPr>
              <w:t>did not become aggressive or argumentative with Misty</w:t>
            </w:r>
            <w:r w:rsidRPr="00C61866">
              <w:rPr>
                <w:color w:val="FF0000"/>
                <w:szCs w:val="22"/>
              </w:rPr>
              <w:t xml:space="preserve">. </w:t>
            </w:r>
          </w:p>
          <w:p w14:paraId="253713DA" w14:textId="77777777" w:rsidR="00797EA3" w:rsidRPr="218D1A79" w:rsidRDefault="00797EA3" w:rsidP="00EF598F">
            <w:pPr>
              <w:rPr>
                <w:lang w:bidi="ar-SA"/>
              </w:rPr>
            </w:pPr>
          </w:p>
        </w:tc>
        <w:tc>
          <w:tcPr>
            <w:tcW w:w="2608" w:type="dxa"/>
          </w:tcPr>
          <w:p w14:paraId="476A0BAB" w14:textId="3B3B75CD" w:rsidR="00797EA3" w:rsidRDefault="00000000" w:rsidP="000A02DE">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465156128"/>
                <w14:checkbox>
                  <w14:checked w14:val="0"/>
                  <w14:checkedState w14:val="2612" w14:font="MS Gothic"/>
                  <w14:uncheckedState w14:val="2610" w14:font="MS Gothic"/>
                </w14:checkbox>
              </w:sdt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0A02DE">
              <w:rPr>
                <w:rFonts w:eastAsia="Calibri" w:cs="Times New Roman"/>
                <w:szCs w:val="22"/>
                <w:lang w:val="en-AU" w:bidi="ar-SA"/>
              </w:rPr>
              <w:t xml:space="preserve"> </w:t>
            </w:r>
            <w:sdt>
              <w:sdtPr>
                <w:rPr>
                  <w:rFonts w:eastAsia="Calibri" w:cs="Times New Roman"/>
                  <w:color w:val="2B579A"/>
                  <w:szCs w:val="22"/>
                  <w:shd w:val="clear" w:color="auto" w:fill="E6E6E6"/>
                  <w:lang w:bidi="ar-SA"/>
                </w:rPr>
                <w:id w:val="1670991260"/>
                <w14:checkbox>
                  <w14:checked w14:val="0"/>
                  <w14:checkedState w14:val="2612" w14:font="MS Gothic"/>
                  <w14:uncheckedState w14:val="2610" w14:font="MS Gothic"/>
                </w14:checkbox>
              </w:sdtPr>
              <w:sdtContent>
                <w:r w:rsidR="00797EA3" w:rsidRPr="00892021">
                  <w:rPr>
                    <w:rFonts w:ascii="MS Gothic" w:eastAsia="MS Gothic" w:hAnsi="MS Gothic" w:cs="Times New Roman" w:hint="eastAsia"/>
                    <w:szCs w:val="22"/>
                    <w:lang w:bidi="ar-SA"/>
                  </w:rPr>
                  <w:t>☐</w:t>
                </w:r>
              </w:sdtContent>
            </w:sdt>
            <w:r w:rsidR="00797EA3" w:rsidRPr="00EE67AA">
              <w:rPr>
                <w:rFonts w:eastAsia="Calibri" w:cs="Times New Roman"/>
                <w:szCs w:val="22"/>
                <w:lang w:val="en-AU" w:bidi="ar-SA"/>
              </w:rPr>
              <w:t xml:space="preserve"> NYS</w:t>
            </w:r>
          </w:p>
        </w:tc>
      </w:tr>
      <w:tr w:rsidR="00797EA3" w:rsidRPr="00EE67AA" w14:paraId="2BC375B7" w14:textId="77777777" w:rsidTr="00E16EC7">
        <w:trPr>
          <w:trHeight w:val="841"/>
        </w:trPr>
        <w:tc>
          <w:tcPr>
            <w:tcW w:w="846" w:type="dxa"/>
          </w:tcPr>
          <w:p w14:paraId="425D6631" w14:textId="77777777" w:rsidR="00797EA3" w:rsidRPr="00C61866" w:rsidRDefault="00797EA3">
            <w:pPr>
              <w:numPr>
                <w:ilvl w:val="0"/>
                <w:numId w:val="26"/>
              </w:numPr>
              <w:spacing w:line="259" w:lineRule="auto"/>
              <w:contextualSpacing/>
              <w:rPr>
                <w:rFonts w:eastAsia="Calibri" w:cs="Times New Roman"/>
                <w:b/>
                <w:bCs/>
                <w:sz w:val="24"/>
                <w:szCs w:val="24"/>
                <w:lang w:bidi="ar-SA"/>
              </w:rPr>
            </w:pPr>
            <w:r w:rsidRPr="00C61866">
              <w:rPr>
                <w:rFonts w:eastAsia="Calibri" w:cs="Times New Roman"/>
                <w:b/>
                <w:bCs/>
                <w:sz w:val="24"/>
                <w:szCs w:val="24"/>
                <w:lang w:bidi="ar-SA"/>
              </w:rPr>
              <w:t xml:space="preserve">c. </w:t>
            </w:r>
          </w:p>
        </w:tc>
        <w:tc>
          <w:tcPr>
            <w:tcW w:w="6662" w:type="dxa"/>
          </w:tcPr>
          <w:p w14:paraId="14263441" w14:textId="77777777" w:rsidR="00797EA3" w:rsidRDefault="00797EA3" w:rsidP="00EF598F">
            <w:r>
              <w:t>Student listened to requests, clarified meaning and responded appropriately</w:t>
            </w:r>
          </w:p>
          <w:p w14:paraId="4C6977BE" w14:textId="1E0E162C" w:rsidR="00A53C89" w:rsidRDefault="00797EA3">
            <w:pPr>
              <w:pStyle w:val="ListParagraph"/>
              <w:numPr>
                <w:ilvl w:val="0"/>
                <w:numId w:val="35"/>
              </w:numPr>
              <w:rPr>
                <w:color w:val="FF0000"/>
                <w:szCs w:val="22"/>
              </w:rPr>
            </w:pPr>
            <w:r w:rsidRPr="00C92F3D">
              <w:rPr>
                <w:color w:val="FF0000"/>
                <w:szCs w:val="22"/>
              </w:rPr>
              <w:lastRenderedPageBreak/>
              <w:t>Student demonstrated effective communication both (verbal and non-verbal) speaking to the client in a manner</w:t>
            </w:r>
            <w:r>
              <w:rPr>
                <w:color w:val="FF0000"/>
                <w:szCs w:val="22"/>
              </w:rPr>
              <w:t xml:space="preserve"> that aligns with the </w:t>
            </w:r>
            <w:r w:rsidR="00FA759A">
              <w:rPr>
                <w:color w:val="FF0000"/>
                <w:szCs w:val="22"/>
              </w:rPr>
              <w:t>organisation’s</w:t>
            </w:r>
            <w:r>
              <w:rPr>
                <w:color w:val="FF0000"/>
                <w:szCs w:val="22"/>
              </w:rPr>
              <w:t xml:space="preserve"> communication processes</w:t>
            </w:r>
            <w:r w:rsidRPr="00C92F3D">
              <w:rPr>
                <w:color w:val="FF0000"/>
                <w:szCs w:val="22"/>
              </w:rPr>
              <w:t xml:space="preserve"> and in a way </w:t>
            </w:r>
            <w:r>
              <w:rPr>
                <w:color w:val="FF0000"/>
                <w:szCs w:val="22"/>
              </w:rPr>
              <w:t>the client understands</w:t>
            </w:r>
            <w:r w:rsidRPr="00C92F3D">
              <w:rPr>
                <w:color w:val="FF0000"/>
                <w:szCs w:val="22"/>
              </w:rPr>
              <w:t xml:space="preserve">. </w:t>
            </w:r>
          </w:p>
          <w:p w14:paraId="2E295F81" w14:textId="2DCDD4CD" w:rsidR="00797EA3" w:rsidRPr="00A53C89" w:rsidRDefault="00797EA3">
            <w:pPr>
              <w:pStyle w:val="ListParagraph"/>
              <w:numPr>
                <w:ilvl w:val="0"/>
                <w:numId w:val="35"/>
              </w:numPr>
              <w:rPr>
                <w:color w:val="FF0000"/>
                <w:szCs w:val="22"/>
              </w:rPr>
            </w:pPr>
            <w:r w:rsidRPr="00A53C89">
              <w:rPr>
                <w:color w:val="FF0000"/>
                <w:szCs w:val="22"/>
              </w:rPr>
              <w:t xml:space="preserve">Student sat with the client and spoke in an unrushed manner. </w:t>
            </w:r>
          </w:p>
          <w:p w14:paraId="0441960F" w14:textId="77777777" w:rsidR="00797EA3" w:rsidRPr="009F6F7C" w:rsidRDefault="00797EA3">
            <w:pPr>
              <w:pStyle w:val="ListParagraph"/>
              <w:numPr>
                <w:ilvl w:val="0"/>
                <w:numId w:val="35"/>
              </w:numPr>
              <w:rPr>
                <w:color w:val="FF0000"/>
                <w:szCs w:val="22"/>
              </w:rPr>
            </w:pPr>
            <w:r w:rsidRPr="00C92F3D">
              <w:rPr>
                <w:color w:val="FF0000"/>
                <w:szCs w:val="22"/>
              </w:rPr>
              <w:t xml:space="preserve">Where the student was unsure, they let the client know they would check with the supervisor. </w:t>
            </w:r>
          </w:p>
        </w:tc>
        <w:tc>
          <w:tcPr>
            <w:tcW w:w="2608" w:type="dxa"/>
          </w:tcPr>
          <w:p w14:paraId="5368558C" w14:textId="4067D5EF" w:rsidR="00797EA3" w:rsidRDefault="00000000" w:rsidP="000A02DE">
            <w:pPr>
              <w:spacing w:after="160" w:line="259" w:lineRule="auto"/>
              <w:rPr>
                <w:rFonts w:eastAsia="Calibri" w:cs="Times New Roman"/>
                <w:color w:val="2B579A"/>
                <w:lang w:bidi="ar-SA"/>
              </w:rPr>
            </w:pPr>
            <w:sdt>
              <w:sdtPr>
                <w:rPr>
                  <w:rFonts w:eastAsia="Calibri" w:cs="Times New Roman"/>
                  <w:color w:val="2B579A"/>
                  <w:szCs w:val="22"/>
                  <w:shd w:val="clear" w:color="auto" w:fill="E6E6E6"/>
                  <w:lang w:bidi="ar-SA"/>
                </w:rPr>
                <w:id w:val="-1593010099"/>
                <w14:checkbox>
                  <w14:checked w14:val="0"/>
                  <w14:checkedState w14:val="2612" w14:font="MS Gothic"/>
                  <w14:uncheckedState w14:val="2610" w14:font="MS Gothic"/>
                </w14:checkbox>
              </w:sdt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0A02DE">
              <w:rPr>
                <w:rFonts w:eastAsia="Calibri" w:cs="Times New Roman"/>
                <w:szCs w:val="22"/>
                <w:lang w:val="en-AU" w:bidi="ar-SA"/>
              </w:rPr>
              <w:t xml:space="preserve"> </w:t>
            </w:r>
            <w:sdt>
              <w:sdtPr>
                <w:rPr>
                  <w:rFonts w:eastAsia="Calibri" w:cs="Times New Roman"/>
                  <w:color w:val="2B579A"/>
                  <w:shd w:val="clear" w:color="auto" w:fill="E6E6E6"/>
                  <w:lang w:bidi="ar-SA"/>
                </w:rPr>
                <w:id w:val="515037053"/>
                <w:placeholder>
                  <w:docPart w:val="99D6C3640C3C49489E079977C0DB724F"/>
                </w:placeholder>
                <w14:checkbox>
                  <w14:checked w14:val="0"/>
                  <w14:checkedState w14:val="2612" w14:font="MS Gothic"/>
                  <w14:uncheckedState w14:val="2610" w14:font="MS Gothic"/>
                </w14:checkbox>
              </w:sdtPr>
              <w:sdtContent>
                <w:r w:rsidR="00797EA3" w:rsidRPr="1EDA49EB">
                  <w:rPr>
                    <w:rFonts w:ascii="MS Gothic" w:eastAsia="MS Gothic" w:hAnsi="MS Gothic" w:cs="Times New Roman"/>
                    <w:lang w:bidi="ar-SA"/>
                  </w:rPr>
                  <w:t>☐</w:t>
                </w:r>
              </w:sdtContent>
            </w:sdt>
            <w:r w:rsidR="00797EA3" w:rsidRPr="1EDA49EB">
              <w:rPr>
                <w:rFonts w:eastAsia="Calibri" w:cs="Times New Roman"/>
                <w:lang w:val="en-AU" w:bidi="ar-SA"/>
              </w:rPr>
              <w:t xml:space="preserve"> NYS</w:t>
            </w:r>
          </w:p>
          <w:p w14:paraId="64A6B94B" w14:textId="77777777" w:rsidR="00797EA3" w:rsidRDefault="00797EA3" w:rsidP="00EF598F">
            <w:pPr>
              <w:spacing w:line="259" w:lineRule="auto"/>
              <w:rPr>
                <w:rFonts w:eastAsia="Calibri" w:cs="Times New Roman"/>
                <w:lang w:val="en-AU" w:bidi="ar-SA"/>
              </w:rPr>
            </w:pPr>
          </w:p>
          <w:p w14:paraId="14EB8E6C" w14:textId="77777777" w:rsidR="00797EA3" w:rsidRDefault="00797EA3" w:rsidP="005B4A1F">
            <w:pPr>
              <w:spacing w:line="259" w:lineRule="auto"/>
              <w:rPr>
                <w:rFonts w:eastAsia="Calibri" w:cs="Times New Roman"/>
                <w:shd w:val="clear" w:color="auto" w:fill="E6E6E6"/>
                <w:lang w:val="en-AU" w:bidi="ar-SA"/>
              </w:rPr>
            </w:pPr>
          </w:p>
        </w:tc>
      </w:tr>
      <w:tr w:rsidR="00797EA3" w:rsidRPr="00EE67AA" w14:paraId="0EB055FB" w14:textId="77777777" w:rsidTr="00E16EC7">
        <w:trPr>
          <w:trHeight w:val="1290"/>
        </w:trPr>
        <w:tc>
          <w:tcPr>
            <w:tcW w:w="846" w:type="dxa"/>
          </w:tcPr>
          <w:p w14:paraId="0487B4F7" w14:textId="77777777" w:rsidR="00797EA3" w:rsidRPr="001F2810" w:rsidRDefault="00797EA3">
            <w:pPr>
              <w:numPr>
                <w:ilvl w:val="0"/>
                <w:numId w:val="26"/>
              </w:numPr>
              <w:spacing w:line="259" w:lineRule="auto"/>
              <w:contextualSpacing/>
              <w:rPr>
                <w:rFonts w:eastAsia="Calibri" w:cs="Times New Roman"/>
                <w:b/>
                <w:bCs/>
                <w:sz w:val="24"/>
                <w:szCs w:val="24"/>
                <w:lang w:bidi="ar-SA"/>
              </w:rPr>
            </w:pPr>
            <w:r w:rsidRPr="001F2810">
              <w:rPr>
                <w:rFonts w:eastAsia="Calibri" w:cs="Times New Roman"/>
                <w:b/>
                <w:bCs/>
                <w:sz w:val="24"/>
                <w:szCs w:val="24"/>
                <w:lang w:bidi="ar-SA"/>
              </w:rPr>
              <w:lastRenderedPageBreak/>
              <w:t xml:space="preserve">d. </w:t>
            </w:r>
          </w:p>
        </w:tc>
        <w:tc>
          <w:tcPr>
            <w:tcW w:w="6662" w:type="dxa"/>
          </w:tcPr>
          <w:p w14:paraId="65362625" w14:textId="5FFFD1F4" w:rsidR="00797EA3" w:rsidRDefault="00A53C89" w:rsidP="00EF598F">
            <w:pPr>
              <w:rPr>
                <w:rFonts w:eastAsia="Simplon Norm" w:cs="Simplon Norm"/>
                <w:shd w:val="clear" w:color="auto" w:fill="FFFFFF"/>
              </w:rPr>
            </w:pPr>
            <w:r>
              <w:rPr>
                <w:rFonts w:eastAsia="Simplon Norm" w:cs="Simplon Norm"/>
                <w:shd w:val="clear" w:color="auto" w:fill="FFFFFF"/>
              </w:rPr>
              <w:t>Student took appropriate action on identifying the situation in a timely manner</w:t>
            </w:r>
          </w:p>
          <w:p w14:paraId="474DABFE" w14:textId="1E8748E4" w:rsidR="00797EA3" w:rsidRPr="00C92F3D" w:rsidRDefault="00A53C89">
            <w:pPr>
              <w:pStyle w:val="ListParagraph"/>
              <w:numPr>
                <w:ilvl w:val="1"/>
                <w:numId w:val="36"/>
              </w:numPr>
              <w:rPr>
                <w:color w:val="FF0000"/>
                <w:lang w:val="en-AU" w:eastAsia="zh-CN" w:bidi="th-TH"/>
              </w:rPr>
            </w:pPr>
            <w:r>
              <w:rPr>
                <w:color w:val="FF0000"/>
              </w:rPr>
              <w:t xml:space="preserve">Student sought assistance from supervisor </w:t>
            </w:r>
          </w:p>
          <w:p w14:paraId="09CBF928" w14:textId="77777777" w:rsidR="00797EA3" w:rsidRDefault="00797EA3" w:rsidP="00EF598F"/>
        </w:tc>
        <w:tc>
          <w:tcPr>
            <w:tcW w:w="2608" w:type="dxa"/>
          </w:tcPr>
          <w:p w14:paraId="46CF02EF" w14:textId="705B26ED" w:rsidR="00797EA3" w:rsidRDefault="00000000" w:rsidP="000A02DE">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109387770"/>
                <w14:checkbox>
                  <w14:checked w14:val="0"/>
                  <w14:checkedState w14:val="2612" w14:font="MS Gothic"/>
                  <w14:uncheckedState w14:val="2610" w14:font="MS Gothic"/>
                </w14:checkbox>
              </w:sdtPr>
              <w:sdtContent>
                <w:r w:rsidR="00797EA3" w:rsidRPr="00EE67AA">
                  <w:rPr>
                    <w:rFonts w:ascii="Segoe UI Symbol" w:eastAsia="Calibri" w:hAnsi="Segoe UI Symbol" w:cs="Segoe UI Symbol"/>
                    <w:szCs w:val="22"/>
                    <w:lang w:val="en-AU" w:bidi="ar-SA"/>
                  </w:rPr>
                  <w:t>☐</w:t>
                </w:r>
              </w:sdtContent>
            </w:sdt>
            <w:r w:rsidR="00797EA3" w:rsidRPr="00EE67AA">
              <w:rPr>
                <w:rFonts w:eastAsia="Calibri" w:cs="Times New Roman"/>
                <w:szCs w:val="22"/>
                <w:lang w:val="en-AU" w:bidi="ar-SA"/>
              </w:rPr>
              <w:t xml:space="preserve"> S</w:t>
            </w:r>
            <w:r w:rsidR="000A02DE">
              <w:rPr>
                <w:rFonts w:eastAsia="Calibri" w:cs="Times New Roman"/>
                <w:szCs w:val="22"/>
                <w:lang w:val="en-AU" w:bidi="ar-SA"/>
              </w:rPr>
              <w:t xml:space="preserve"> </w:t>
            </w:r>
            <w:sdt>
              <w:sdtPr>
                <w:rPr>
                  <w:rFonts w:eastAsia="Calibri" w:cs="Times New Roman"/>
                  <w:color w:val="2B579A"/>
                  <w:szCs w:val="22"/>
                  <w:shd w:val="clear" w:color="auto" w:fill="E6E6E6"/>
                  <w:lang w:bidi="ar-SA"/>
                </w:rPr>
                <w:id w:val="2011334261"/>
                <w14:checkbox>
                  <w14:checked w14:val="0"/>
                  <w14:checkedState w14:val="2612" w14:font="MS Gothic"/>
                  <w14:uncheckedState w14:val="2610" w14:font="MS Gothic"/>
                </w14:checkbox>
              </w:sdtPr>
              <w:sdtContent>
                <w:r w:rsidR="00797EA3" w:rsidRPr="00892021">
                  <w:rPr>
                    <w:rFonts w:ascii="MS Gothic" w:eastAsia="MS Gothic" w:hAnsi="MS Gothic" w:cs="Times New Roman" w:hint="eastAsia"/>
                    <w:szCs w:val="22"/>
                    <w:lang w:bidi="ar-SA"/>
                  </w:rPr>
                  <w:t>☐</w:t>
                </w:r>
              </w:sdtContent>
            </w:sdt>
            <w:r w:rsidR="00797EA3" w:rsidRPr="00EE67AA">
              <w:rPr>
                <w:rFonts w:eastAsia="Calibri" w:cs="Times New Roman"/>
                <w:szCs w:val="22"/>
                <w:lang w:val="en-AU" w:bidi="ar-SA"/>
              </w:rPr>
              <w:t xml:space="preserve"> NYS</w:t>
            </w:r>
          </w:p>
        </w:tc>
      </w:tr>
      <w:bookmarkEnd w:id="13"/>
      <w:tr w:rsidR="00797EA3" w:rsidRPr="00EE67AA" w14:paraId="5DF1FF2A" w14:textId="77777777" w:rsidTr="00E16EC7">
        <w:trPr>
          <w:trHeight w:val="479"/>
        </w:trPr>
        <w:tc>
          <w:tcPr>
            <w:tcW w:w="10116" w:type="dxa"/>
            <w:gridSpan w:val="3"/>
          </w:tcPr>
          <w:p w14:paraId="1DDF38C8" w14:textId="77777777" w:rsidR="00797EA3" w:rsidRPr="007E3C25" w:rsidRDefault="00797EA3" w:rsidP="00EF598F">
            <w:pPr>
              <w:spacing w:line="259" w:lineRule="auto"/>
              <w:rPr>
                <w:rFonts w:eastAsia="Simplon Norm" w:cs="Simplon Norm"/>
                <w:b/>
                <w:bCs/>
                <w:lang w:bidi="ar-SA"/>
              </w:rPr>
            </w:pPr>
            <w:r>
              <w:rPr>
                <w:rFonts w:eastAsia="Simplon Norm" w:cs="Simplon Norm"/>
                <w:b/>
                <w:bCs/>
                <w:lang w:bidi="ar-SA"/>
              </w:rPr>
              <w:t xml:space="preserve">Recording </w:t>
            </w:r>
            <w:r w:rsidRPr="6AF0F665">
              <w:rPr>
                <w:rFonts w:eastAsia="Simplon Norm" w:cs="Simplon Norm"/>
                <w:b/>
                <w:bCs/>
                <w:lang w:bidi="ar-SA"/>
              </w:rPr>
              <w:t>comments:</w:t>
            </w:r>
          </w:p>
          <w:p w14:paraId="179205C9" w14:textId="77777777" w:rsidR="00797EA3" w:rsidRDefault="00797EA3" w:rsidP="00EF598F">
            <w:pPr>
              <w:spacing w:line="259" w:lineRule="auto"/>
              <w:rPr>
                <w:rFonts w:eastAsia="Calibri" w:cs="Times New Roman"/>
                <w:szCs w:val="22"/>
                <w:lang w:bidi="ar-SA"/>
              </w:rPr>
            </w:pPr>
          </w:p>
          <w:p w14:paraId="7249907A" w14:textId="77777777" w:rsidR="00797EA3" w:rsidRDefault="00797EA3" w:rsidP="00EF598F">
            <w:pPr>
              <w:spacing w:line="259" w:lineRule="auto"/>
              <w:rPr>
                <w:rFonts w:eastAsia="Calibri" w:cs="Times New Roman"/>
                <w:szCs w:val="22"/>
                <w:lang w:bidi="ar-SA"/>
              </w:rPr>
            </w:pPr>
          </w:p>
          <w:p w14:paraId="152BFF42" w14:textId="77777777" w:rsidR="000E7A5E" w:rsidRDefault="000E7A5E" w:rsidP="00EF598F">
            <w:pPr>
              <w:spacing w:line="259" w:lineRule="auto"/>
              <w:rPr>
                <w:rFonts w:eastAsia="Calibri" w:cs="Times New Roman"/>
                <w:szCs w:val="22"/>
                <w:lang w:bidi="ar-SA"/>
              </w:rPr>
            </w:pPr>
          </w:p>
          <w:p w14:paraId="2CCCB4CD" w14:textId="77777777" w:rsidR="000E7A5E" w:rsidRDefault="000E7A5E" w:rsidP="00EF598F">
            <w:pPr>
              <w:spacing w:line="259" w:lineRule="auto"/>
              <w:rPr>
                <w:rFonts w:eastAsia="Calibri" w:cs="Times New Roman"/>
                <w:szCs w:val="22"/>
                <w:lang w:bidi="ar-SA"/>
              </w:rPr>
            </w:pPr>
          </w:p>
          <w:p w14:paraId="57F49B2D" w14:textId="53EC56D9" w:rsidR="000E7A5E" w:rsidRDefault="000E7A5E" w:rsidP="00EF598F">
            <w:pPr>
              <w:spacing w:line="259" w:lineRule="auto"/>
              <w:rPr>
                <w:rFonts w:eastAsia="Calibri" w:cs="Times New Roman"/>
                <w:szCs w:val="22"/>
                <w:lang w:bidi="ar-SA"/>
              </w:rPr>
            </w:pPr>
          </w:p>
        </w:tc>
      </w:tr>
    </w:tbl>
    <w:p w14:paraId="7750251F" w14:textId="038A0DDD" w:rsidR="000A02DE" w:rsidRDefault="000A02DE"/>
    <w:p w14:paraId="624299D2" w14:textId="3ADAECCB" w:rsidR="006245B2" w:rsidRDefault="006245B2"/>
    <w:p w14:paraId="7C6F115A" w14:textId="77777777" w:rsidR="00FF5107" w:rsidRDefault="00FF5107">
      <w:r>
        <w:br w:type="page"/>
      </w:r>
    </w:p>
    <w:p w14:paraId="17D544A8" w14:textId="77777777" w:rsidR="000A02DE" w:rsidRDefault="000A02DE"/>
    <w:tbl>
      <w:tblPr>
        <w:tblStyle w:val="TableGrid0"/>
        <w:tblW w:w="9776" w:type="dxa"/>
        <w:tblLayout w:type="fixed"/>
        <w:tblLook w:val="04A0" w:firstRow="1" w:lastRow="0" w:firstColumn="1" w:lastColumn="0" w:noHBand="0" w:noVBand="1"/>
      </w:tblPr>
      <w:tblGrid>
        <w:gridCol w:w="9776"/>
      </w:tblGrid>
      <w:tr w:rsidR="00797EA3" w:rsidRPr="00434021" w14:paraId="0A8B6B0D" w14:textId="77777777" w:rsidTr="00325D23">
        <w:trPr>
          <w:trHeight w:val="443"/>
        </w:trPr>
        <w:tc>
          <w:tcPr>
            <w:tcW w:w="9776" w:type="dxa"/>
            <w:shd w:val="clear" w:color="auto" w:fill="AEAAAA" w:themeFill="background2" w:themeFillShade="BF"/>
            <w:vAlign w:val="center"/>
          </w:tcPr>
          <w:p w14:paraId="0D90E41A" w14:textId="3E41C358" w:rsidR="00797EA3" w:rsidRPr="00434021" w:rsidRDefault="00797EA3" w:rsidP="00955351">
            <w:pPr>
              <w:spacing w:after="160" w:line="259" w:lineRule="auto"/>
              <w:rPr>
                <w:b/>
                <w:bCs/>
              </w:rPr>
            </w:pPr>
            <w:r>
              <w:rPr>
                <w:b/>
                <w:bCs/>
                <w:lang w:val="en-AU" w:eastAsia="zh-CN" w:bidi="th-TH"/>
              </w:rPr>
              <w:t>A</w:t>
            </w:r>
            <w:r w:rsidR="00B5356F">
              <w:rPr>
                <w:b/>
                <w:bCs/>
                <w:lang w:val="en-AU" w:eastAsia="zh-CN" w:bidi="th-TH"/>
              </w:rPr>
              <w:t xml:space="preserve">ctivity </w:t>
            </w:r>
            <w:r>
              <w:rPr>
                <w:b/>
                <w:bCs/>
                <w:lang w:val="en-AU" w:eastAsia="zh-CN" w:bidi="th-TH"/>
              </w:rPr>
              <w:t xml:space="preserve">3 </w:t>
            </w:r>
            <w:r w:rsidRPr="00186EE6">
              <w:rPr>
                <w:b/>
                <w:bCs/>
                <w:lang w:val="en-AU" w:eastAsia="zh-CN" w:bidi="th-TH"/>
              </w:rPr>
              <w:t>Task C: Roleplay</w:t>
            </w:r>
            <w:r w:rsidR="00325D23">
              <w:rPr>
                <w:b/>
                <w:bCs/>
                <w:lang w:val="en-AU" w:eastAsia="zh-CN" w:bidi="th-TH"/>
              </w:rPr>
              <w:t xml:space="preserve"> 3</w:t>
            </w:r>
          </w:p>
        </w:tc>
      </w:tr>
      <w:tr w:rsidR="00955351" w:rsidRPr="00434021" w14:paraId="03A148FB" w14:textId="77777777" w:rsidTr="000A02DE">
        <w:trPr>
          <w:trHeight w:val="798"/>
        </w:trPr>
        <w:tc>
          <w:tcPr>
            <w:tcW w:w="9776" w:type="dxa"/>
            <w:vAlign w:val="center"/>
          </w:tcPr>
          <w:p w14:paraId="7EBF5812" w14:textId="77777777" w:rsidR="00955351" w:rsidRDefault="00955351" w:rsidP="00955351">
            <w:pPr>
              <w:rPr>
                <w:b/>
                <w:bCs/>
                <w:lang w:val="en-AU" w:eastAsia="zh-CN" w:bidi="th-TH"/>
              </w:rPr>
            </w:pPr>
            <w:r w:rsidRPr="004D69D0">
              <w:rPr>
                <w:b/>
                <w:bCs/>
                <w:lang w:val="en-AU" w:eastAsia="zh-CN" w:bidi="th-TH"/>
              </w:rPr>
              <w:t>Scenario:</w:t>
            </w:r>
          </w:p>
          <w:p w14:paraId="2B5A505F" w14:textId="77777777" w:rsidR="00FF5107" w:rsidRPr="004D69D0" w:rsidRDefault="00FF5107" w:rsidP="00955351">
            <w:pPr>
              <w:rPr>
                <w:b/>
                <w:bCs/>
                <w:lang w:val="en-AU" w:eastAsia="zh-CN" w:bidi="th-TH"/>
              </w:rPr>
            </w:pPr>
          </w:p>
          <w:p w14:paraId="67B8FFB7" w14:textId="301E4FEF" w:rsidR="00325D23" w:rsidRDefault="000A6D79" w:rsidP="00955351">
            <w:pPr>
              <w:rPr>
                <w:lang w:val="en-AU" w:eastAsia="zh-CN" w:bidi="th-TH"/>
              </w:rPr>
            </w:pPr>
            <w:r>
              <w:rPr>
                <w:lang w:val="en-AU" w:eastAsia="zh-CN" w:bidi="th-TH"/>
              </w:rPr>
              <w:t>It is 5:30pm and a</w:t>
            </w:r>
            <w:r w:rsidR="00325D23">
              <w:rPr>
                <w:lang w:val="en-AU" w:eastAsia="zh-CN" w:bidi="th-TH"/>
              </w:rPr>
              <w:t xml:space="preserve"> male</w:t>
            </w:r>
            <w:r w:rsidR="00955351" w:rsidRPr="00186EE6">
              <w:rPr>
                <w:lang w:val="en-AU" w:eastAsia="zh-CN" w:bidi="th-TH"/>
              </w:rPr>
              <w:t xml:space="preserve"> visitor has arrived at the facility </w:t>
            </w:r>
            <w:r w:rsidR="00ED092E">
              <w:rPr>
                <w:lang w:val="en-AU" w:eastAsia="zh-CN" w:bidi="th-TH"/>
              </w:rPr>
              <w:t>you assume they are there to</w:t>
            </w:r>
            <w:r w:rsidR="00955351" w:rsidRPr="00186EE6">
              <w:rPr>
                <w:lang w:val="en-AU" w:eastAsia="zh-CN" w:bidi="th-TH"/>
              </w:rPr>
              <w:t xml:space="preserve"> visit </w:t>
            </w:r>
            <w:r w:rsidR="00ED092E">
              <w:rPr>
                <w:lang w:val="en-AU" w:eastAsia="zh-CN" w:bidi="th-TH"/>
              </w:rPr>
              <w:t>a relative</w:t>
            </w:r>
            <w:r>
              <w:rPr>
                <w:lang w:val="en-AU" w:eastAsia="zh-CN" w:bidi="th-TH"/>
              </w:rPr>
              <w:t>.</w:t>
            </w:r>
          </w:p>
          <w:p w14:paraId="5CA784F9" w14:textId="77777777" w:rsidR="00FF5107" w:rsidRDefault="00FF5107" w:rsidP="00955351">
            <w:pPr>
              <w:rPr>
                <w:lang w:val="en-AU" w:eastAsia="zh-CN" w:bidi="th-TH"/>
              </w:rPr>
            </w:pPr>
          </w:p>
          <w:p w14:paraId="4BB61D16" w14:textId="77777777" w:rsidR="00ED092E" w:rsidRDefault="000A6D79" w:rsidP="00955351">
            <w:pPr>
              <w:rPr>
                <w:lang w:val="en-AU" w:eastAsia="zh-CN" w:bidi="th-TH"/>
              </w:rPr>
            </w:pPr>
            <w:r>
              <w:rPr>
                <w:lang w:val="en-AU" w:eastAsia="zh-CN" w:bidi="th-TH"/>
              </w:rPr>
              <w:t>The visitor</w:t>
            </w:r>
            <w:r w:rsidR="00325D23">
              <w:rPr>
                <w:lang w:val="en-AU" w:eastAsia="zh-CN" w:bidi="th-TH"/>
              </w:rPr>
              <w:t xml:space="preserve"> is male and over 50 years of age</w:t>
            </w:r>
            <w:r w:rsidR="00ED092E">
              <w:rPr>
                <w:lang w:val="en-AU" w:eastAsia="zh-CN" w:bidi="th-TH"/>
              </w:rPr>
              <w:t>,</w:t>
            </w:r>
            <w:r w:rsidR="00325D23">
              <w:rPr>
                <w:lang w:val="en-AU" w:eastAsia="zh-CN" w:bidi="th-TH"/>
              </w:rPr>
              <w:t xml:space="preserve"> it</w:t>
            </w:r>
            <w:r w:rsidR="00ED092E">
              <w:rPr>
                <w:lang w:val="en-AU" w:eastAsia="zh-CN" w:bidi="th-TH"/>
              </w:rPr>
              <w:t xml:space="preserve"> quickly becomes obvious</w:t>
            </w:r>
            <w:r w:rsidR="00325D23">
              <w:rPr>
                <w:lang w:val="en-AU" w:eastAsia="zh-CN" w:bidi="th-TH"/>
              </w:rPr>
              <w:t xml:space="preserve"> they do</w:t>
            </w:r>
            <w:r>
              <w:rPr>
                <w:lang w:val="en-AU" w:eastAsia="zh-CN" w:bidi="th-TH"/>
              </w:rPr>
              <w:t xml:space="preserve"> not speak any English</w:t>
            </w:r>
            <w:r w:rsidR="00ED092E">
              <w:rPr>
                <w:lang w:val="en-AU" w:eastAsia="zh-CN" w:bidi="th-TH"/>
              </w:rPr>
              <w:t>.</w:t>
            </w:r>
          </w:p>
          <w:p w14:paraId="5AA9EBB0" w14:textId="77777777" w:rsidR="00FF5107" w:rsidRDefault="00FF5107" w:rsidP="00955351">
            <w:pPr>
              <w:rPr>
                <w:lang w:val="en-AU" w:eastAsia="zh-CN" w:bidi="th-TH"/>
              </w:rPr>
            </w:pPr>
          </w:p>
          <w:p w14:paraId="0435A281" w14:textId="7D0890DA" w:rsidR="00325D23" w:rsidRDefault="00ED092E" w:rsidP="00955351">
            <w:pPr>
              <w:rPr>
                <w:lang w:val="en-AU" w:eastAsia="zh-CN" w:bidi="th-TH"/>
              </w:rPr>
            </w:pPr>
            <w:r>
              <w:rPr>
                <w:lang w:val="en-AU" w:eastAsia="zh-CN" w:bidi="th-TH"/>
              </w:rPr>
              <w:t>Y</w:t>
            </w:r>
            <w:r w:rsidR="000A6D79">
              <w:rPr>
                <w:lang w:val="en-AU" w:eastAsia="zh-CN" w:bidi="th-TH"/>
              </w:rPr>
              <w:t>ou only speak English</w:t>
            </w:r>
            <w:r w:rsidR="004D69D0">
              <w:rPr>
                <w:lang w:val="en-AU" w:eastAsia="zh-CN" w:bidi="th-TH"/>
              </w:rPr>
              <w:t xml:space="preserve">. </w:t>
            </w:r>
          </w:p>
          <w:p w14:paraId="44697DB4" w14:textId="77777777" w:rsidR="00FF5107" w:rsidRDefault="00FF5107" w:rsidP="00955351">
            <w:pPr>
              <w:rPr>
                <w:lang w:val="en-AU" w:eastAsia="zh-CN" w:bidi="th-TH"/>
              </w:rPr>
            </w:pPr>
          </w:p>
          <w:p w14:paraId="5FDFB6E6" w14:textId="3EA66AAB" w:rsidR="00325D23" w:rsidRDefault="000A6D79" w:rsidP="00955351">
            <w:pPr>
              <w:rPr>
                <w:lang w:val="en-AU" w:eastAsia="zh-CN" w:bidi="th-TH"/>
              </w:rPr>
            </w:pPr>
            <w:r>
              <w:rPr>
                <w:lang w:val="en-AU" w:eastAsia="zh-CN" w:bidi="th-TH"/>
              </w:rPr>
              <w:t>You have n</w:t>
            </w:r>
            <w:r w:rsidR="00325D23">
              <w:rPr>
                <w:lang w:val="en-AU" w:eastAsia="zh-CN" w:bidi="th-TH"/>
              </w:rPr>
              <w:t xml:space="preserve">ever seen this person </w:t>
            </w:r>
            <w:r w:rsidR="00ED092E">
              <w:rPr>
                <w:lang w:val="en-AU" w:eastAsia="zh-CN" w:bidi="th-TH"/>
              </w:rPr>
              <w:t>before,</w:t>
            </w:r>
            <w:r>
              <w:rPr>
                <w:lang w:val="en-AU" w:eastAsia="zh-CN" w:bidi="th-TH"/>
              </w:rPr>
              <w:t xml:space="preserve"> and they do not appear to know their relatives room number. </w:t>
            </w:r>
          </w:p>
          <w:p w14:paraId="3C20FEEF" w14:textId="77777777" w:rsidR="00FF5107" w:rsidRDefault="00FF5107" w:rsidP="00955351">
            <w:pPr>
              <w:rPr>
                <w:lang w:val="en-AU" w:eastAsia="zh-CN" w:bidi="th-TH"/>
              </w:rPr>
            </w:pPr>
          </w:p>
          <w:p w14:paraId="3F109C6D" w14:textId="77777777" w:rsidR="00325D23" w:rsidRDefault="004D69D0" w:rsidP="00955351">
            <w:pPr>
              <w:rPr>
                <w:lang w:val="en-AU" w:eastAsia="zh-CN" w:bidi="th-TH"/>
              </w:rPr>
            </w:pPr>
            <w:r>
              <w:rPr>
                <w:lang w:val="en-AU" w:eastAsia="zh-CN" w:bidi="th-TH"/>
              </w:rPr>
              <w:t xml:space="preserve">You are concerned about the security aspect, as the facility has had intruders in the past. </w:t>
            </w:r>
          </w:p>
          <w:p w14:paraId="76C553E3" w14:textId="5EC53B33" w:rsidR="00325D23" w:rsidRDefault="004D69D0" w:rsidP="00955351">
            <w:pPr>
              <w:rPr>
                <w:lang w:val="en-AU" w:eastAsia="zh-CN" w:bidi="th-TH"/>
              </w:rPr>
            </w:pPr>
            <w:r>
              <w:rPr>
                <w:lang w:val="en-AU" w:eastAsia="zh-CN" w:bidi="th-TH"/>
              </w:rPr>
              <w:t>The visitor has completed the regular sign in protocols</w:t>
            </w:r>
            <w:r w:rsidR="00ED092E">
              <w:rPr>
                <w:lang w:val="en-AU" w:eastAsia="zh-CN" w:bidi="th-TH"/>
              </w:rPr>
              <w:t>.</w:t>
            </w:r>
          </w:p>
          <w:p w14:paraId="495DB158" w14:textId="77777777" w:rsidR="00FF5107" w:rsidRDefault="00FF5107" w:rsidP="00955351">
            <w:pPr>
              <w:rPr>
                <w:lang w:val="en-AU" w:eastAsia="zh-CN" w:bidi="th-TH"/>
              </w:rPr>
            </w:pPr>
          </w:p>
          <w:p w14:paraId="52EE0685" w14:textId="77777777" w:rsidR="00325D23" w:rsidRDefault="004D69D0" w:rsidP="00955351">
            <w:pPr>
              <w:rPr>
                <w:lang w:val="en-AU" w:eastAsia="zh-CN" w:bidi="th-TH"/>
              </w:rPr>
            </w:pPr>
            <w:r>
              <w:rPr>
                <w:lang w:val="en-AU" w:eastAsia="zh-CN" w:bidi="th-TH"/>
              </w:rPr>
              <w:t xml:space="preserve">However, you are unable to read their handwriting, therefore you cannot address them by name, and you are still unable to figure out who they are trying to visit. </w:t>
            </w:r>
          </w:p>
          <w:p w14:paraId="23F52EBD" w14:textId="77777777" w:rsidR="00FF5107" w:rsidRDefault="00FF5107" w:rsidP="00955351">
            <w:pPr>
              <w:rPr>
                <w:lang w:val="en-AU" w:eastAsia="zh-CN" w:bidi="th-TH"/>
              </w:rPr>
            </w:pPr>
          </w:p>
          <w:p w14:paraId="05C16EA0" w14:textId="20EE5A8C" w:rsidR="00325D23" w:rsidRDefault="000A6D79" w:rsidP="00955351">
            <w:pPr>
              <w:rPr>
                <w:lang w:val="en-AU" w:eastAsia="zh-CN" w:bidi="th-TH"/>
              </w:rPr>
            </w:pPr>
            <w:r>
              <w:rPr>
                <w:lang w:val="en-AU" w:eastAsia="zh-CN" w:bidi="th-TH"/>
              </w:rPr>
              <w:t xml:space="preserve">They are getting frustrated </w:t>
            </w:r>
            <w:r w:rsidR="00972A99">
              <w:rPr>
                <w:lang w:val="en-AU" w:eastAsia="zh-CN" w:bidi="th-TH"/>
              </w:rPr>
              <w:t xml:space="preserve">and loud </w:t>
            </w:r>
            <w:r>
              <w:rPr>
                <w:lang w:val="en-AU" w:eastAsia="zh-CN" w:bidi="th-TH"/>
              </w:rPr>
              <w:t xml:space="preserve">because you </w:t>
            </w:r>
            <w:r w:rsidR="00ED092E">
              <w:rPr>
                <w:lang w:val="en-AU" w:eastAsia="zh-CN" w:bidi="th-TH"/>
              </w:rPr>
              <w:t xml:space="preserve">do not </w:t>
            </w:r>
            <w:r>
              <w:rPr>
                <w:lang w:val="en-AU" w:eastAsia="zh-CN" w:bidi="th-TH"/>
              </w:rPr>
              <w:t>understand</w:t>
            </w:r>
            <w:r w:rsidR="00ED092E">
              <w:rPr>
                <w:lang w:val="en-AU" w:eastAsia="zh-CN" w:bidi="th-TH"/>
              </w:rPr>
              <w:t xml:space="preserve"> them. </w:t>
            </w:r>
          </w:p>
          <w:p w14:paraId="230BFD18" w14:textId="77777777" w:rsidR="00FF5107" w:rsidRDefault="00FF5107" w:rsidP="00955351">
            <w:pPr>
              <w:rPr>
                <w:lang w:val="en-AU" w:eastAsia="zh-CN" w:bidi="th-TH"/>
              </w:rPr>
            </w:pPr>
          </w:p>
          <w:p w14:paraId="0DA2A98C" w14:textId="7CF608ED" w:rsidR="00955351" w:rsidRPr="00186EE6" w:rsidRDefault="000A6D79" w:rsidP="00955351">
            <w:pPr>
              <w:rPr>
                <w:lang w:val="en-AU" w:eastAsia="zh-CN" w:bidi="th-TH"/>
              </w:rPr>
            </w:pPr>
            <w:r>
              <w:rPr>
                <w:lang w:val="en-AU" w:eastAsia="zh-CN" w:bidi="th-TH"/>
              </w:rPr>
              <w:t xml:space="preserve">They keep pointing to their </w:t>
            </w:r>
            <w:r w:rsidR="004D69D0">
              <w:rPr>
                <w:lang w:val="en-AU" w:eastAsia="zh-CN" w:bidi="th-TH"/>
              </w:rPr>
              <w:t>phone,</w:t>
            </w:r>
            <w:r>
              <w:rPr>
                <w:lang w:val="en-AU" w:eastAsia="zh-CN" w:bidi="th-TH"/>
              </w:rPr>
              <w:t xml:space="preserve"> but you do not understand what they are trying to say.</w:t>
            </w:r>
            <w:r w:rsidR="00955351" w:rsidRPr="00186EE6">
              <w:rPr>
                <w:lang w:val="en-AU" w:eastAsia="zh-CN" w:bidi="th-TH"/>
              </w:rPr>
              <w:t xml:space="preserve"> </w:t>
            </w:r>
          </w:p>
          <w:p w14:paraId="41EEDD01" w14:textId="77777777" w:rsidR="00955351" w:rsidRDefault="00955351" w:rsidP="00ED092E">
            <w:pPr>
              <w:rPr>
                <w:b/>
                <w:bCs/>
              </w:rPr>
            </w:pPr>
          </w:p>
        </w:tc>
      </w:tr>
      <w:tr w:rsidR="00ED092E" w:rsidRPr="00434021" w14:paraId="1034F42E" w14:textId="77777777" w:rsidTr="000A02DE">
        <w:trPr>
          <w:trHeight w:val="798"/>
        </w:trPr>
        <w:tc>
          <w:tcPr>
            <w:tcW w:w="9776" w:type="dxa"/>
            <w:vAlign w:val="center"/>
          </w:tcPr>
          <w:p w14:paraId="4E8BADF6" w14:textId="4FAE37FA" w:rsidR="00ED092E" w:rsidRPr="00153E6C" w:rsidRDefault="00ED092E" w:rsidP="00ED092E">
            <w:pPr>
              <w:jc w:val="both"/>
              <w:rPr>
                <w:b/>
                <w:bCs/>
                <w:lang w:val="en-AU" w:eastAsia="zh-CN" w:bidi="th-TH"/>
              </w:rPr>
            </w:pPr>
            <w:r>
              <w:rPr>
                <w:b/>
                <w:bCs/>
                <w:lang w:val="en-AU" w:eastAsia="zh-CN" w:bidi="th-TH"/>
              </w:rPr>
              <w:t xml:space="preserve">Recording the roleplay: Respond appropriately to situation with communication constraints </w:t>
            </w:r>
          </w:p>
          <w:p w14:paraId="279B7E3D" w14:textId="77777777" w:rsidR="006D3D14" w:rsidRDefault="006D3D14" w:rsidP="00ED092E">
            <w:pPr>
              <w:rPr>
                <w:lang w:val="en-AU" w:eastAsia="zh-CN" w:bidi="th-TH"/>
              </w:rPr>
            </w:pPr>
          </w:p>
          <w:p w14:paraId="5F9DA410" w14:textId="3165C0A0" w:rsidR="00ED092E" w:rsidRDefault="00ED092E" w:rsidP="00ED092E">
            <w:pPr>
              <w:rPr>
                <w:lang w:val="en-AU" w:eastAsia="zh-CN" w:bidi="th-TH"/>
              </w:rPr>
            </w:pPr>
            <w:r w:rsidRPr="1EDA49EB">
              <w:rPr>
                <w:lang w:val="en-AU" w:eastAsia="zh-CN" w:bidi="th-TH"/>
              </w:rPr>
              <w:t xml:space="preserve">You need to </w:t>
            </w:r>
            <w:r>
              <w:rPr>
                <w:lang w:val="en-AU" w:eastAsia="zh-CN" w:bidi="th-TH"/>
              </w:rPr>
              <w:t>engage and interact with the visitor in a manner that gains their trust and confidence to solve the issue as quickly and as quietly as possible</w:t>
            </w:r>
            <w:r w:rsidR="00B85684">
              <w:rPr>
                <w:lang w:val="en-AU" w:eastAsia="zh-CN" w:bidi="th-TH"/>
              </w:rPr>
              <w:t>.</w:t>
            </w:r>
          </w:p>
          <w:p w14:paraId="3DABD0A8" w14:textId="77777777" w:rsidR="00ED092E" w:rsidRDefault="00ED092E" w:rsidP="00ED092E">
            <w:pPr>
              <w:rPr>
                <w:lang w:val="en-AU" w:eastAsia="zh-CN" w:bidi="th-TH"/>
              </w:rPr>
            </w:pPr>
          </w:p>
          <w:p w14:paraId="03708484" w14:textId="50ECE874" w:rsidR="00ED092E" w:rsidRDefault="00ED092E" w:rsidP="00ED092E">
            <w:pPr>
              <w:rPr>
                <w:lang w:val="en-AU" w:eastAsia="zh-CN" w:bidi="th-TH"/>
              </w:rPr>
            </w:pPr>
            <w:r w:rsidRPr="00A34AC2">
              <w:rPr>
                <w:lang w:val="en-AU" w:eastAsia="zh-CN" w:bidi="th-TH"/>
              </w:rPr>
              <w:t xml:space="preserve">With a support person playing </w:t>
            </w:r>
            <w:r>
              <w:rPr>
                <w:lang w:val="en-AU" w:eastAsia="zh-CN" w:bidi="th-TH"/>
              </w:rPr>
              <w:t>the role of the unnamed visitor, you are required to work through the details outlined in the scenario while demonstrating your skills and knowledge of policy, procedures, and relevant industry expectations and address each of the following:</w:t>
            </w:r>
          </w:p>
          <w:p w14:paraId="0E987A5F" w14:textId="63A750B1" w:rsidR="00ED092E" w:rsidRDefault="00ED092E" w:rsidP="009A4605">
            <w:pPr>
              <w:pStyle w:val="ListParagraph"/>
              <w:numPr>
                <w:ilvl w:val="0"/>
                <w:numId w:val="56"/>
              </w:numPr>
              <w:rPr>
                <w:lang w:val="en-AU" w:eastAsia="zh-CN" w:bidi="th-TH"/>
              </w:rPr>
            </w:pPr>
            <w:r>
              <w:rPr>
                <w:lang w:val="en-AU" w:eastAsia="zh-CN" w:bidi="th-TH"/>
              </w:rPr>
              <w:t>communication constraints</w:t>
            </w:r>
          </w:p>
          <w:p w14:paraId="0A9B4DC1" w14:textId="600AAD00" w:rsidR="00ED092E" w:rsidRDefault="00ED092E" w:rsidP="009A4605">
            <w:pPr>
              <w:pStyle w:val="ListParagraph"/>
              <w:numPr>
                <w:ilvl w:val="0"/>
                <w:numId w:val="56"/>
              </w:numPr>
              <w:spacing w:after="160" w:line="276" w:lineRule="auto"/>
            </w:pPr>
            <w:r>
              <w:rPr>
                <w:lang w:val="en-AU" w:eastAsia="zh-CN" w:bidi="th-TH"/>
              </w:rPr>
              <w:t>the behaviours demonstrated by the visitor</w:t>
            </w:r>
          </w:p>
          <w:p w14:paraId="0302A448" w14:textId="3B99960D" w:rsidR="00ED092E" w:rsidRPr="00A53207" w:rsidRDefault="00ED092E" w:rsidP="009A4605">
            <w:pPr>
              <w:pStyle w:val="ListParagraph"/>
              <w:numPr>
                <w:ilvl w:val="0"/>
                <w:numId w:val="56"/>
              </w:numPr>
              <w:spacing w:after="160" w:line="276" w:lineRule="auto"/>
            </w:pPr>
            <w:r>
              <w:t xml:space="preserve">and resolve </w:t>
            </w:r>
            <w:r w:rsidR="00972A99">
              <w:t>the</w:t>
            </w:r>
            <w:r>
              <w:t xml:space="preserve"> issue as effectively as possible</w:t>
            </w:r>
          </w:p>
          <w:p w14:paraId="5BEF8E5A" w14:textId="77777777" w:rsidR="00ED092E" w:rsidRPr="004D69D0" w:rsidRDefault="00ED092E" w:rsidP="00955351">
            <w:pPr>
              <w:rPr>
                <w:b/>
                <w:bCs/>
              </w:rPr>
            </w:pPr>
          </w:p>
        </w:tc>
      </w:tr>
      <w:tr w:rsidR="00ED092E" w:rsidRPr="00434021" w14:paraId="14E5AB16" w14:textId="77777777" w:rsidTr="000A02DE">
        <w:trPr>
          <w:trHeight w:val="798"/>
        </w:trPr>
        <w:tc>
          <w:tcPr>
            <w:tcW w:w="9776" w:type="dxa"/>
            <w:vAlign w:val="center"/>
          </w:tcPr>
          <w:p w14:paraId="2ED3B0BC" w14:textId="77777777" w:rsidR="00ED092E" w:rsidRDefault="00ED092E" w:rsidP="00ED092E">
            <w:pPr>
              <w:rPr>
                <w:b/>
                <w:bCs/>
                <w:lang w:val="en-AU" w:eastAsia="zh-CN" w:bidi="th-TH"/>
              </w:rPr>
            </w:pPr>
            <w:r>
              <w:rPr>
                <w:b/>
                <w:bCs/>
                <w:lang w:val="en-AU" w:eastAsia="zh-CN" w:bidi="th-TH"/>
              </w:rPr>
              <w:t xml:space="preserve">Observing the task, the assessor will be looking for evidence that you have: </w:t>
            </w:r>
          </w:p>
          <w:p w14:paraId="0A2FE249" w14:textId="77777777" w:rsidR="00ED092E" w:rsidRDefault="00ED092E" w:rsidP="009A4605">
            <w:pPr>
              <w:pStyle w:val="ListParagraph"/>
              <w:numPr>
                <w:ilvl w:val="0"/>
                <w:numId w:val="57"/>
              </w:numPr>
              <w:rPr>
                <w:lang w:val="en-AU" w:eastAsia="zh-CN" w:bidi="th-TH"/>
              </w:rPr>
            </w:pPr>
            <w:r>
              <w:rPr>
                <w:lang w:val="en-AU" w:eastAsia="zh-CN" w:bidi="th-TH"/>
              </w:rPr>
              <w:t xml:space="preserve">Followed communication protocols that apply to the situation </w:t>
            </w:r>
          </w:p>
          <w:p w14:paraId="6A08B0A8" w14:textId="77777777" w:rsidR="00ED092E" w:rsidRDefault="00ED092E" w:rsidP="009A4605">
            <w:pPr>
              <w:pStyle w:val="ListParagraph"/>
              <w:numPr>
                <w:ilvl w:val="0"/>
                <w:numId w:val="57"/>
              </w:numPr>
              <w:rPr>
                <w:lang w:val="en-AU" w:eastAsia="zh-CN" w:bidi="th-TH"/>
              </w:rPr>
            </w:pPr>
            <w:r>
              <w:rPr>
                <w:lang w:val="en-AU" w:eastAsia="zh-CN" w:bidi="th-TH"/>
              </w:rPr>
              <w:t xml:space="preserve">Exchanged information clearly in a timely manner while </w:t>
            </w:r>
          </w:p>
          <w:p w14:paraId="6A6E0854" w14:textId="77777777" w:rsidR="00ED092E" w:rsidRDefault="00ED092E" w:rsidP="009A4605">
            <w:pPr>
              <w:pStyle w:val="ListParagraph"/>
              <w:numPr>
                <w:ilvl w:val="0"/>
                <w:numId w:val="57"/>
              </w:numPr>
              <w:rPr>
                <w:lang w:val="en-AU" w:eastAsia="zh-CN" w:bidi="th-TH"/>
              </w:rPr>
            </w:pPr>
            <w:r>
              <w:rPr>
                <w:lang w:val="en-AU" w:eastAsia="zh-CN" w:bidi="th-TH"/>
              </w:rPr>
              <w:t xml:space="preserve">Followed confidentiality procedures </w:t>
            </w:r>
          </w:p>
          <w:p w14:paraId="41734533" w14:textId="6A5E2AD0" w:rsidR="00ED092E" w:rsidRDefault="00ED092E" w:rsidP="009A4605">
            <w:pPr>
              <w:pStyle w:val="ListParagraph"/>
              <w:numPr>
                <w:ilvl w:val="0"/>
                <w:numId w:val="57"/>
              </w:numPr>
              <w:rPr>
                <w:lang w:val="en-AU" w:eastAsia="zh-CN" w:bidi="th-TH"/>
              </w:rPr>
            </w:pPr>
            <w:r>
              <w:rPr>
                <w:lang w:val="en-AU" w:eastAsia="zh-CN" w:bidi="th-TH"/>
              </w:rPr>
              <w:t>C</w:t>
            </w:r>
            <w:r w:rsidRPr="00734DF0">
              <w:rPr>
                <w:lang w:val="en-AU" w:eastAsia="zh-CN" w:bidi="th-TH"/>
              </w:rPr>
              <w:t>larif</w:t>
            </w:r>
            <w:r>
              <w:rPr>
                <w:lang w:val="en-AU" w:eastAsia="zh-CN" w:bidi="th-TH"/>
              </w:rPr>
              <w:t>ied any</w:t>
            </w:r>
            <w:r w:rsidRPr="00734DF0">
              <w:rPr>
                <w:lang w:val="en-AU" w:eastAsia="zh-CN" w:bidi="th-TH"/>
              </w:rPr>
              <w:t xml:space="preserve"> </w:t>
            </w:r>
            <w:r>
              <w:rPr>
                <w:lang w:val="en-AU" w:eastAsia="zh-CN" w:bidi="th-TH"/>
              </w:rPr>
              <w:t>details</w:t>
            </w:r>
          </w:p>
          <w:p w14:paraId="7E3298CE" w14:textId="399D4E4C" w:rsidR="00ED092E" w:rsidRPr="00734DF0" w:rsidRDefault="00ED092E" w:rsidP="009A4605">
            <w:pPr>
              <w:pStyle w:val="ListParagraph"/>
              <w:numPr>
                <w:ilvl w:val="0"/>
                <w:numId w:val="57"/>
              </w:numPr>
              <w:rPr>
                <w:lang w:val="en-AU" w:eastAsia="zh-CN" w:bidi="th-TH"/>
              </w:rPr>
            </w:pPr>
            <w:r>
              <w:rPr>
                <w:lang w:val="en-AU" w:eastAsia="zh-CN" w:bidi="th-TH"/>
              </w:rPr>
              <w:t>C</w:t>
            </w:r>
            <w:r w:rsidRPr="00734DF0">
              <w:rPr>
                <w:lang w:val="en-AU" w:eastAsia="zh-CN" w:bidi="th-TH"/>
              </w:rPr>
              <w:t>onfirm</w:t>
            </w:r>
            <w:r>
              <w:rPr>
                <w:lang w:val="en-AU" w:eastAsia="zh-CN" w:bidi="th-TH"/>
              </w:rPr>
              <w:t>ed</w:t>
            </w:r>
            <w:r w:rsidRPr="00734DF0">
              <w:rPr>
                <w:lang w:val="en-AU" w:eastAsia="zh-CN" w:bidi="th-TH"/>
              </w:rPr>
              <w:t xml:space="preserve"> understanding </w:t>
            </w:r>
          </w:p>
          <w:p w14:paraId="5329A1E7" w14:textId="77777777" w:rsidR="00ED092E" w:rsidRPr="00734DF0" w:rsidRDefault="00ED092E" w:rsidP="009A4605">
            <w:pPr>
              <w:pStyle w:val="ListParagraph"/>
              <w:numPr>
                <w:ilvl w:val="0"/>
                <w:numId w:val="57"/>
              </w:numPr>
              <w:rPr>
                <w:lang w:val="en-AU" w:eastAsia="zh-CN" w:bidi="th-TH"/>
              </w:rPr>
            </w:pPr>
            <w:r>
              <w:rPr>
                <w:lang w:val="en-AU" w:eastAsia="zh-CN" w:bidi="th-TH"/>
              </w:rPr>
              <w:t xml:space="preserve">Responded </w:t>
            </w:r>
            <w:r w:rsidRPr="00734DF0">
              <w:rPr>
                <w:lang w:val="en-AU" w:eastAsia="zh-CN" w:bidi="th-TH"/>
              </w:rPr>
              <w:t>appropriately to communication constraint</w:t>
            </w:r>
            <w:r>
              <w:rPr>
                <w:lang w:val="en-AU" w:eastAsia="zh-CN" w:bidi="th-TH"/>
              </w:rPr>
              <w:t xml:space="preserve">s </w:t>
            </w:r>
          </w:p>
          <w:p w14:paraId="27196934" w14:textId="77777777" w:rsidR="00ED092E" w:rsidRPr="004D69D0" w:rsidRDefault="00ED092E" w:rsidP="00955351">
            <w:pPr>
              <w:rPr>
                <w:b/>
                <w:bCs/>
              </w:rPr>
            </w:pPr>
          </w:p>
        </w:tc>
      </w:tr>
      <w:tr w:rsidR="00ED092E" w:rsidRPr="00434021" w14:paraId="5A51B80E" w14:textId="77777777" w:rsidTr="000A02DE">
        <w:trPr>
          <w:trHeight w:val="798"/>
        </w:trPr>
        <w:tc>
          <w:tcPr>
            <w:tcW w:w="9776" w:type="dxa"/>
            <w:vAlign w:val="center"/>
          </w:tcPr>
          <w:p w14:paraId="658855CC" w14:textId="77777777" w:rsidR="00ED092E" w:rsidRDefault="00ED092E" w:rsidP="00ED092E">
            <w:pPr>
              <w:rPr>
                <w:b/>
                <w:bCs/>
                <w:lang w:val="en-AU" w:eastAsia="zh-CN" w:bidi="th-TH"/>
              </w:rPr>
            </w:pPr>
            <w:r>
              <w:rPr>
                <w:b/>
                <w:bCs/>
                <w:lang w:val="en-AU" w:eastAsia="zh-CN" w:bidi="th-TH"/>
              </w:rPr>
              <w:t>Brief for volunteer support person:</w:t>
            </w:r>
          </w:p>
          <w:p w14:paraId="2F0C8358" w14:textId="77777777" w:rsidR="006D3D14" w:rsidRDefault="006D3D14" w:rsidP="00ED092E">
            <w:pPr>
              <w:rPr>
                <w:b/>
                <w:bCs/>
                <w:lang w:val="en-AU" w:eastAsia="zh-CN" w:bidi="th-TH"/>
              </w:rPr>
            </w:pPr>
          </w:p>
          <w:p w14:paraId="3A50532B" w14:textId="0E67B331" w:rsidR="00ED092E" w:rsidRDefault="00ED092E" w:rsidP="00ED092E">
            <w:pPr>
              <w:rPr>
                <w:lang w:val="en-AU" w:eastAsia="zh-CN" w:bidi="th-TH"/>
              </w:rPr>
            </w:pPr>
            <w:r>
              <w:rPr>
                <w:lang w:val="en-AU" w:eastAsia="zh-CN" w:bidi="th-TH"/>
              </w:rPr>
              <w:t xml:space="preserve">You are to play the of unnamed visitor, respond to the student in a manner that supports the task requirements. </w:t>
            </w:r>
          </w:p>
          <w:p w14:paraId="69C723D2" w14:textId="77777777" w:rsidR="003E7726" w:rsidRDefault="003E7726" w:rsidP="00ED092E">
            <w:pPr>
              <w:rPr>
                <w:lang w:val="en-AU" w:eastAsia="zh-CN" w:bidi="th-TH"/>
              </w:rPr>
            </w:pPr>
          </w:p>
          <w:p w14:paraId="36936D37" w14:textId="77777777" w:rsidR="00ED092E" w:rsidRDefault="00ED092E" w:rsidP="00ED092E">
            <w:pPr>
              <w:rPr>
                <w:lang w:val="en-AU" w:eastAsia="zh-CN" w:bidi="th-TH"/>
              </w:rPr>
            </w:pPr>
            <w:r>
              <w:rPr>
                <w:lang w:val="en-AU" w:eastAsia="zh-CN" w:bidi="th-TH"/>
              </w:rPr>
              <w:t>Use active listening skills: look directly at the student you are supporting, nod and respond to their questions and acknowledge their explanations in a manner that supports the outcome they require.</w:t>
            </w:r>
          </w:p>
          <w:p w14:paraId="17BE2085" w14:textId="77777777" w:rsidR="006D3D14" w:rsidRDefault="006D3D14" w:rsidP="00ED092E">
            <w:pPr>
              <w:rPr>
                <w:lang w:val="en-AU" w:eastAsia="zh-CN" w:bidi="th-TH"/>
              </w:rPr>
            </w:pPr>
          </w:p>
          <w:p w14:paraId="50D1B397" w14:textId="77777777" w:rsidR="00ED092E" w:rsidRDefault="00ED092E" w:rsidP="00ED092E">
            <w:pPr>
              <w:rPr>
                <w:b/>
                <w:bCs/>
                <w:lang w:val="en-AU" w:eastAsia="zh-CN" w:bidi="th-TH"/>
              </w:rPr>
            </w:pPr>
            <w:r>
              <w:rPr>
                <w:b/>
                <w:bCs/>
                <w:lang w:val="en-AU" w:eastAsia="zh-CN" w:bidi="th-TH"/>
              </w:rPr>
              <w:t>Terry’s role:</w:t>
            </w:r>
          </w:p>
          <w:p w14:paraId="17E3952E" w14:textId="70B0AA53" w:rsidR="00ED092E" w:rsidRDefault="00ED092E">
            <w:pPr>
              <w:pStyle w:val="ListParagraph"/>
              <w:numPr>
                <w:ilvl w:val="0"/>
                <w:numId w:val="49"/>
              </w:numPr>
              <w:rPr>
                <w:lang w:val="en-AU" w:eastAsia="zh-CN" w:bidi="th-TH"/>
              </w:rPr>
            </w:pPr>
            <w:r>
              <w:rPr>
                <w:lang w:val="en-AU" w:eastAsia="zh-CN" w:bidi="th-TH"/>
              </w:rPr>
              <w:t>Assume</w:t>
            </w:r>
            <w:r w:rsidR="00B85684">
              <w:rPr>
                <w:lang w:val="en-AU" w:eastAsia="zh-CN" w:bidi="th-TH"/>
              </w:rPr>
              <w:t xml:space="preserve"> you</w:t>
            </w:r>
            <w:r>
              <w:rPr>
                <w:lang w:val="en-AU" w:eastAsia="zh-CN" w:bidi="th-TH"/>
              </w:rPr>
              <w:t xml:space="preserve"> do not speak English</w:t>
            </w:r>
          </w:p>
          <w:p w14:paraId="10DEB9B7" w14:textId="0973025C" w:rsidR="00ED092E" w:rsidRDefault="00ED092E">
            <w:pPr>
              <w:pStyle w:val="ListParagraph"/>
              <w:numPr>
                <w:ilvl w:val="0"/>
                <w:numId w:val="49"/>
              </w:numPr>
              <w:rPr>
                <w:lang w:val="en-AU" w:eastAsia="zh-CN" w:bidi="th-TH"/>
              </w:rPr>
            </w:pPr>
            <w:r>
              <w:rPr>
                <w:lang w:val="en-AU" w:eastAsia="zh-CN" w:bidi="th-TH"/>
              </w:rPr>
              <w:t xml:space="preserve">You cannot remember your relatives room number  </w:t>
            </w:r>
          </w:p>
          <w:p w14:paraId="222948CC" w14:textId="3512360B" w:rsidR="00ED092E" w:rsidRDefault="00972A99">
            <w:pPr>
              <w:pStyle w:val="ListParagraph"/>
              <w:numPr>
                <w:ilvl w:val="0"/>
                <w:numId w:val="49"/>
              </w:numPr>
              <w:rPr>
                <w:lang w:val="en-AU" w:eastAsia="zh-CN" w:bidi="th-TH"/>
              </w:rPr>
            </w:pPr>
            <w:r>
              <w:rPr>
                <w:lang w:val="en-AU" w:eastAsia="zh-CN" w:bidi="th-TH"/>
              </w:rPr>
              <w:t>The only details you have are in your phone</w:t>
            </w:r>
          </w:p>
          <w:p w14:paraId="24DA8AF6" w14:textId="1D0ABB2A" w:rsidR="00ED092E" w:rsidRDefault="00ED092E">
            <w:pPr>
              <w:pStyle w:val="ListParagraph"/>
              <w:numPr>
                <w:ilvl w:val="0"/>
                <w:numId w:val="49"/>
              </w:numPr>
              <w:rPr>
                <w:lang w:val="en-AU" w:eastAsia="zh-CN" w:bidi="th-TH"/>
              </w:rPr>
            </w:pPr>
            <w:r>
              <w:rPr>
                <w:lang w:val="en-AU" w:eastAsia="zh-CN" w:bidi="th-TH"/>
              </w:rPr>
              <w:t xml:space="preserve">Finally respond in a positive manner when the </w:t>
            </w:r>
            <w:r w:rsidR="00972A99">
              <w:rPr>
                <w:lang w:val="en-AU" w:eastAsia="zh-CN" w:bidi="th-TH"/>
              </w:rPr>
              <w:t>student offers a solution to help you locate your relative</w:t>
            </w:r>
            <w:r w:rsidR="004C286D">
              <w:rPr>
                <w:lang w:val="en-AU" w:eastAsia="zh-CN" w:bidi="th-TH"/>
              </w:rPr>
              <w:t>.</w:t>
            </w:r>
          </w:p>
          <w:p w14:paraId="6A3A5166" w14:textId="77777777" w:rsidR="00ED092E" w:rsidRDefault="00ED092E" w:rsidP="00ED092E">
            <w:pPr>
              <w:rPr>
                <w:b/>
                <w:bCs/>
              </w:rPr>
            </w:pPr>
          </w:p>
        </w:tc>
      </w:tr>
      <w:tr w:rsidR="000A02DE" w:rsidRPr="00434021" w14:paraId="6CA0579D" w14:textId="77777777" w:rsidTr="00CA66C0">
        <w:trPr>
          <w:trHeight w:val="798"/>
        </w:trPr>
        <w:tc>
          <w:tcPr>
            <w:tcW w:w="9776" w:type="dxa"/>
            <w:shd w:val="clear" w:color="auto" w:fill="FFFFFF" w:themeFill="background1"/>
            <w:vAlign w:val="center"/>
          </w:tcPr>
          <w:p w14:paraId="6A14EBE7" w14:textId="77777777" w:rsidR="000A02DE" w:rsidRPr="00CA66C0" w:rsidRDefault="000A02DE" w:rsidP="000A02DE">
            <w:pPr>
              <w:tabs>
                <w:tab w:val="left" w:pos="4536"/>
              </w:tabs>
              <w:spacing w:line="360" w:lineRule="auto"/>
              <w:rPr>
                <w:rFonts w:eastAsia="Simplon Norm" w:cs="Simplon Norm"/>
                <w:b/>
                <w:bCs/>
                <w:color w:val="000000" w:themeColor="text1"/>
                <w:szCs w:val="22"/>
                <w:u w:val="single"/>
                <w:lang w:val="en-AU"/>
              </w:rPr>
            </w:pPr>
            <w:bookmarkStart w:id="14" w:name="_Hlk132894198"/>
            <w:r w:rsidRPr="00CA66C0">
              <w:rPr>
                <w:rFonts w:eastAsia="Simplon Norm" w:cs="Simplon Norm"/>
                <w:b/>
                <w:bCs/>
                <w:color w:val="000000" w:themeColor="text1"/>
                <w:szCs w:val="22"/>
                <w:u w:val="single"/>
                <w:lang w:val="en-AU"/>
              </w:rPr>
              <w:lastRenderedPageBreak/>
              <w:t>Recording instructions</w:t>
            </w:r>
          </w:p>
          <w:p w14:paraId="3FAAED16" w14:textId="77777777" w:rsidR="000A02DE" w:rsidRPr="00CA66C0"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Assessment benchmark</w:t>
            </w:r>
          </w:p>
          <w:p w14:paraId="1B563B9D" w14:textId="77777777" w:rsidR="000A02DE" w:rsidRPr="00CA66C0"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To ensure that the recording of the task meets the assessment requirements, carefully review the   </w:t>
            </w:r>
            <w:r w:rsidRPr="00CA66C0">
              <w:rPr>
                <w:rFonts w:eastAsia="Simplon Norm" w:cs="Simplon Norm"/>
                <w:i/>
                <w:iCs/>
                <w:color w:val="000000" w:themeColor="text1"/>
                <w:szCs w:val="22"/>
                <w:lang w:val="en-AU"/>
              </w:rPr>
              <w:t>Observation Checklist</w:t>
            </w:r>
            <w:r w:rsidRPr="00CA66C0">
              <w:rPr>
                <w:rFonts w:eastAsia="Simplon Norm" w:cs="Simplon Norm"/>
                <w:color w:val="000000" w:themeColor="text1"/>
                <w:szCs w:val="22"/>
                <w:lang w:val="en-AU"/>
              </w:rPr>
              <w:t xml:space="preserve"> containing the benchmarks to be used to assess your performance in the submitted recording.</w:t>
            </w:r>
          </w:p>
          <w:p w14:paraId="5639A89C" w14:textId="77777777" w:rsidR="000A02DE" w:rsidRPr="00CA66C0" w:rsidRDefault="000A02DE" w:rsidP="000A02DE">
            <w:pPr>
              <w:tabs>
                <w:tab w:val="left" w:pos="4536"/>
              </w:tabs>
              <w:rPr>
                <w:rFonts w:eastAsia="Simplon Norm" w:cs="Simplon Norm"/>
                <w:color w:val="000000" w:themeColor="text1"/>
                <w:szCs w:val="22"/>
                <w:lang w:val="en-AU"/>
              </w:rPr>
            </w:pPr>
          </w:p>
          <w:p w14:paraId="7D0659CF" w14:textId="77777777" w:rsidR="000A02DE"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Role play recording requirements: </w:t>
            </w:r>
          </w:p>
          <w:p w14:paraId="38115E72" w14:textId="77777777" w:rsidR="006D3D14" w:rsidRPr="00CA66C0" w:rsidRDefault="006D3D14" w:rsidP="000A02DE">
            <w:pPr>
              <w:tabs>
                <w:tab w:val="left" w:pos="4536"/>
              </w:tabs>
              <w:rPr>
                <w:rFonts w:eastAsia="Simplon Norm" w:cs="Simplon Norm"/>
                <w:b/>
                <w:bCs/>
                <w:color w:val="000000" w:themeColor="text1"/>
                <w:szCs w:val="22"/>
                <w:lang w:val="en-AU"/>
              </w:rPr>
            </w:pPr>
          </w:p>
          <w:p w14:paraId="77B0650A" w14:textId="77777777" w:rsidR="000A02DE" w:rsidRPr="00CA66C0" w:rsidRDefault="000A02DE" w:rsidP="000A02DE">
            <w:pPr>
              <w:rPr>
                <w:b/>
                <w:bCs/>
              </w:rPr>
            </w:pPr>
            <w:r w:rsidRPr="00CA66C0">
              <w:rPr>
                <w:b/>
                <w:bCs/>
              </w:rPr>
              <w:t xml:space="preserve">Duration </w:t>
            </w:r>
          </w:p>
          <w:p w14:paraId="452120CD" w14:textId="1F2C6E9B" w:rsidR="000A02DE" w:rsidRDefault="000A02DE" w:rsidP="000A02DE">
            <w:r w:rsidRPr="00CA66C0">
              <w:t xml:space="preserve">2 – 5 minutes (this does not include the </w:t>
            </w:r>
            <w:r w:rsidR="00FA759A" w:rsidRPr="00CA66C0">
              <w:t>volunteer’s</w:t>
            </w:r>
            <w:r w:rsidRPr="00CA66C0">
              <w:t xml:space="preserve"> statement below)</w:t>
            </w:r>
          </w:p>
          <w:p w14:paraId="5FAA3998" w14:textId="77777777" w:rsidR="006D3D14" w:rsidRPr="00CA66C0" w:rsidRDefault="006D3D14" w:rsidP="000A02DE"/>
          <w:p w14:paraId="22F42F2B" w14:textId="77777777" w:rsidR="000A02DE" w:rsidRPr="00CA66C0"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 xml:space="preserve">File type </w:t>
            </w:r>
          </w:p>
          <w:p w14:paraId="0CC23E2B" w14:textId="77777777" w:rsidR="000A02DE"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Must be MP4. </w:t>
            </w:r>
          </w:p>
          <w:p w14:paraId="558D5846" w14:textId="77777777" w:rsidR="006D3D14" w:rsidRPr="00CA66C0" w:rsidRDefault="006D3D14" w:rsidP="000A02DE">
            <w:pPr>
              <w:tabs>
                <w:tab w:val="left" w:pos="4536"/>
              </w:tabs>
              <w:rPr>
                <w:rFonts w:eastAsia="Simplon Norm" w:cs="Simplon Norm"/>
                <w:color w:val="000000" w:themeColor="text1"/>
                <w:szCs w:val="22"/>
                <w:lang w:val="en-AU"/>
              </w:rPr>
            </w:pPr>
          </w:p>
          <w:p w14:paraId="12D7BE48" w14:textId="77777777" w:rsidR="000A02DE"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File naming convention</w:t>
            </w:r>
          </w:p>
          <w:p w14:paraId="79AB8EA5" w14:textId="20B5F286" w:rsidR="000A02DE"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‘yymmdd_studentname_studentID_CHCCOM005_Activity3</w:t>
            </w:r>
            <w:r w:rsidR="006D3D14">
              <w:rPr>
                <w:rFonts w:eastAsia="Simplon Norm" w:cs="Simplon Norm"/>
                <w:color w:val="000000" w:themeColor="text1"/>
                <w:szCs w:val="22"/>
                <w:lang w:val="en-AU"/>
              </w:rPr>
              <w:t>C</w:t>
            </w:r>
            <w:r w:rsidRPr="00CA66C0">
              <w:rPr>
                <w:rFonts w:eastAsia="Simplon Norm" w:cs="Simplon Norm"/>
                <w:color w:val="000000" w:themeColor="text1"/>
                <w:szCs w:val="22"/>
                <w:lang w:val="en-AU"/>
              </w:rPr>
              <w:t xml:space="preserve">_SWLA_Portfolio ’ and submitted with your assessment for marking.  </w:t>
            </w:r>
          </w:p>
          <w:p w14:paraId="18DDCB30" w14:textId="77777777" w:rsidR="006D3D14" w:rsidRPr="00CA66C0" w:rsidRDefault="006D3D14" w:rsidP="000A02DE">
            <w:pPr>
              <w:tabs>
                <w:tab w:val="left" w:pos="4536"/>
              </w:tabs>
              <w:rPr>
                <w:rFonts w:eastAsia="Simplon Norm" w:cs="Simplon Norm"/>
                <w:color w:val="000000" w:themeColor="text1"/>
                <w:szCs w:val="22"/>
                <w:lang w:val="en-AU"/>
              </w:rPr>
            </w:pPr>
          </w:p>
          <w:p w14:paraId="458C3C83" w14:textId="77777777" w:rsidR="000A02DE" w:rsidRPr="00CA66C0" w:rsidRDefault="000A02DE" w:rsidP="000A02DE">
            <w:pPr>
              <w:tabs>
                <w:tab w:val="left" w:pos="4536"/>
              </w:tabs>
              <w:rPr>
                <w:rFonts w:eastAsia="Simplon Norm" w:cs="Simplon Norm"/>
                <w:b/>
                <w:bCs/>
                <w:color w:val="000000" w:themeColor="text1"/>
                <w:szCs w:val="22"/>
                <w:lang w:val="en-AU"/>
              </w:rPr>
            </w:pPr>
            <w:r w:rsidRPr="00CA66C0">
              <w:rPr>
                <w:rFonts w:eastAsia="Simplon Norm" w:cs="Simplon Norm"/>
                <w:b/>
                <w:bCs/>
                <w:color w:val="000000" w:themeColor="text1"/>
                <w:szCs w:val="22"/>
                <w:lang w:val="en-AU"/>
              </w:rPr>
              <w:t>Volunteer – informed consent</w:t>
            </w:r>
          </w:p>
          <w:p w14:paraId="2FFA4F13" w14:textId="77777777" w:rsidR="000A02DE" w:rsidRPr="00CA66C0" w:rsidRDefault="000A02DE" w:rsidP="000A02DE">
            <w:pPr>
              <w:tabs>
                <w:tab w:val="left" w:pos="4536"/>
              </w:tabs>
              <w:rPr>
                <w:rFonts w:eastAsia="Simplon Norm" w:cs="Simplon Norm"/>
                <w:color w:val="000000" w:themeColor="text1"/>
                <w:szCs w:val="22"/>
                <w:lang w:val="en-AU"/>
              </w:rPr>
            </w:pPr>
            <w:r w:rsidRPr="00CA66C0">
              <w:rPr>
                <w:rFonts w:eastAsia="Simplon Norm" w:cs="Simplon Norm"/>
                <w:color w:val="000000" w:themeColor="text1"/>
                <w:szCs w:val="22"/>
                <w:lang w:val="en-AU"/>
              </w:rPr>
              <w:t xml:space="preserve">Consent to participate in the recording must be captured for all participants (in this case: the workplace supervisor, clients, colleagues and yourself) at the start of the meeting. This is achieved by you reading the following statement at the start of the recording, with all participants replying with their name and job title to inform consent.  </w:t>
            </w:r>
          </w:p>
          <w:p w14:paraId="30B84B71" w14:textId="77777777" w:rsidR="000A02DE" w:rsidRPr="00CA66C0" w:rsidRDefault="000A02DE" w:rsidP="000A02DE">
            <w:pPr>
              <w:tabs>
                <w:tab w:val="left" w:pos="4536"/>
              </w:tabs>
              <w:rPr>
                <w:rFonts w:eastAsia="Simplon Norm" w:cs="Simplon Norm"/>
                <w:color w:val="000000" w:themeColor="text1"/>
                <w:szCs w:val="22"/>
                <w:lang w:val="en-AU"/>
              </w:rPr>
            </w:pPr>
          </w:p>
          <w:p w14:paraId="29330917" w14:textId="77777777" w:rsidR="000A02DE" w:rsidRPr="00CA66C0" w:rsidRDefault="000A02DE" w:rsidP="000A02DE">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“This session/presentation is being recorded for assessment purposes for my course with Swinburne Open Education. This session will be recorded and submitted through my course</w:t>
            </w:r>
            <w:r w:rsidRPr="00CA66C0">
              <w:rPr>
                <w:rFonts w:eastAsia="Simplon Norm" w:cs="Simplon Norm"/>
                <w:b/>
                <w:bCs/>
                <w:i/>
                <w:iCs/>
                <w:color w:val="000000" w:themeColor="text1"/>
                <w:szCs w:val="22"/>
                <w:lang w:val="en-AU"/>
              </w:rPr>
              <w:t xml:space="preserve"> </w:t>
            </w:r>
            <w:r w:rsidRPr="00CA66C0">
              <w:rPr>
                <w:rFonts w:eastAsia="Simplon Norm" w:cs="Simplon Norm"/>
                <w:i/>
                <w:iCs/>
                <w:color w:val="000000" w:themeColor="text1"/>
                <w:szCs w:val="22"/>
                <w:lang w:val="en-AU"/>
              </w:rPr>
              <w:t xml:space="preserve">online learning platform to my Assessor for grading. All participant/s in this session indicate their consent to be included in this recording by stating their name and job title."  </w:t>
            </w:r>
          </w:p>
          <w:p w14:paraId="25F0856F" w14:textId="77777777" w:rsidR="000A02DE" w:rsidRPr="00CA66C0" w:rsidRDefault="000A02DE" w:rsidP="000A02DE">
            <w:pPr>
              <w:tabs>
                <w:tab w:val="left" w:pos="4536"/>
              </w:tabs>
              <w:rPr>
                <w:rFonts w:eastAsia="Simplon Norm" w:cs="Simplon Norm"/>
                <w:color w:val="000000" w:themeColor="text1"/>
                <w:szCs w:val="22"/>
                <w:lang w:val="en-AU"/>
              </w:rPr>
            </w:pPr>
          </w:p>
          <w:p w14:paraId="173BB125" w14:textId="77777777" w:rsidR="000A02DE" w:rsidRDefault="000A02DE" w:rsidP="000A02DE">
            <w:pPr>
              <w:tabs>
                <w:tab w:val="left" w:pos="4536"/>
              </w:tabs>
              <w:rPr>
                <w:rFonts w:eastAsia="Simplon Norm" w:cs="Simplon Norm"/>
                <w:i/>
                <w:iCs/>
                <w:color w:val="000000" w:themeColor="text1"/>
                <w:szCs w:val="22"/>
                <w:lang w:val="en-AU"/>
              </w:rPr>
            </w:pPr>
            <w:r w:rsidRPr="00CA66C0">
              <w:rPr>
                <w:rFonts w:eastAsia="Simplon Norm" w:cs="Simplon Norm"/>
                <w:i/>
                <w:iCs/>
                <w:color w:val="000000" w:themeColor="text1"/>
                <w:szCs w:val="22"/>
                <w:lang w:val="en-AU"/>
              </w:rPr>
              <w:t xml:space="preserve">The time taken to capture consent at the start of the recording does not count towards the recording time limit.  </w:t>
            </w:r>
          </w:p>
          <w:p w14:paraId="20A3C9E7" w14:textId="77777777" w:rsidR="006D3D14" w:rsidRPr="00CA66C0" w:rsidRDefault="006D3D14" w:rsidP="000A02DE">
            <w:pPr>
              <w:tabs>
                <w:tab w:val="left" w:pos="4536"/>
              </w:tabs>
              <w:rPr>
                <w:rFonts w:eastAsia="Simplon Norm" w:cs="Simplon Norm"/>
                <w:i/>
                <w:iCs/>
                <w:color w:val="000000" w:themeColor="text1"/>
                <w:szCs w:val="22"/>
                <w:lang w:val="en-AU"/>
              </w:rPr>
            </w:pPr>
          </w:p>
          <w:p w14:paraId="6807864C" w14:textId="77777777" w:rsidR="000A02DE" w:rsidRPr="00CA66C0" w:rsidRDefault="000A02DE" w:rsidP="000A02DE">
            <w:pPr>
              <w:tabs>
                <w:tab w:val="left" w:pos="4536"/>
              </w:tabs>
              <w:rPr>
                <w:rFonts w:eastAsia="Simplon Norm" w:cs="Simplon Norm"/>
                <w:color w:val="000000" w:themeColor="text1"/>
                <w:szCs w:val="22"/>
                <w:lang w:val="en-AU"/>
              </w:rPr>
            </w:pPr>
            <w:r w:rsidRPr="00CA66C0">
              <w:rPr>
                <w:rFonts w:eastAsia="Simplon Norm" w:cs="Simplon Norm"/>
                <w:b/>
                <w:bCs/>
                <w:color w:val="000000" w:themeColor="text1"/>
                <w:szCs w:val="22"/>
                <w:lang w:val="en-AU"/>
              </w:rPr>
              <w:t>This recording is part of the assessment submission.</w:t>
            </w:r>
          </w:p>
          <w:p w14:paraId="4843D071" w14:textId="77777777" w:rsidR="000A02DE" w:rsidRPr="00CA66C0" w:rsidRDefault="000A02DE" w:rsidP="000A02DE">
            <w:pPr>
              <w:spacing w:line="259" w:lineRule="auto"/>
              <w:rPr>
                <w:b/>
                <w:bCs/>
              </w:rPr>
            </w:pPr>
          </w:p>
        </w:tc>
      </w:tr>
      <w:bookmarkEnd w:id="14"/>
    </w:tbl>
    <w:p w14:paraId="26436F3A" w14:textId="77777777" w:rsidR="006D3D14" w:rsidRDefault="006D3D14">
      <w:r>
        <w:br w:type="page"/>
      </w:r>
    </w:p>
    <w:tbl>
      <w:tblPr>
        <w:tblStyle w:val="TableGrid01"/>
        <w:tblW w:w="9615" w:type="dxa"/>
        <w:tblLook w:val="04A0" w:firstRow="1" w:lastRow="0" w:firstColumn="1" w:lastColumn="0" w:noHBand="0" w:noVBand="1"/>
      </w:tblPr>
      <w:tblGrid>
        <w:gridCol w:w="704"/>
        <w:gridCol w:w="6946"/>
        <w:gridCol w:w="1965"/>
      </w:tblGrid>
      <w:tr w:rsidR="00C61866" w:rsidRPr="00EE67AA" w14:paraId="7A3CBF73" w14:textId="77777777" w:rsidTr="1EDA49EB">
        <w:trPr>
          <w:trHeight w:val="479"/>
        </w:trPr>
        <w:tc>
          <w:tcPr>
            <w:tcW w:w="9615" w:type="dxa"/>
            <w:gridSpan w:val="3"/>
            <w:shd w:val="clear" w:color="auto" w:fill="D9D9D9" w:themeFill="background1" w:themeFillShade="D9"/>
          </w:tcPr>
          <w:p w14:paraId="715C3A7D" w14:textId="1C2A86A6" w:rsidR="00C61866" w:rsidRDefault="00C61866" w:rsidP="00972A99">
            <w:pPr>
              <w:spacing w:line="259" w:lineRule="auto"/>
              <w:rPr>
                <w:rFonts w:eastAsia="Calibri" w:cs="Times New Roman"/>
                <w:lang w:bidi="ar-SA"/>
              </w:rPr>
            </w:pPr>
            <w:r>
              <w:rPr>
                <w:rFonts w:eastAsia="Calibri" w:cs="Times New Roman"/>
                <w:b/>
                <w:bCs/>
                <w:lang w:bidi="ar-SA"/>
              </w:rPr>
              <w:lastRenderedPageBreak/>
              <w:t xml:space="preserve">Observation checklist: Activity 3 </w:t>
            </w:r>
            <w:r w:rsidRPr="5EE0A39C">
              <w:rPr>
                <w:rFonts w:eastAsia="Calibri" w:cs="Times New Roman"/>
                <w:b/>
                <w:bCs/>
                <w:lang w:bidi="ar-SA"/>
              </w:rPr>
              <w:t xml:space="preserve">Task </w:t>
            </w:r>
            <w:r w:rsidR="00972A99">
              <w:rPr>
                <w:rFonts w:eastAsia="Calibri" w:cs="Times New Roman"/>
                <w:b/>
                <w:bCs/>
                <w:lang w:bidi="ar-SA"/>
              </w:rPr>
              <w:t>C</w:t>
            </w:r>
            <w:r w:rsidR="007A1D35">
              <w:rPr>
                <w:rFonts w:eastAsia="Calibri" w:cs="Times New Roman"/>
                <w:b/>
                <w:bCs/>
                <w:lang w:bidi="ar-SA"/>
              </w:rPr>
              <w:t>:</w:t>
            </w:r>
            <w:r w:rsidR="00972A99">
              <w:rPr>
                <w:rFonts w:eastAsia="Calibri" w:cs="Times New Roman"/>
                <w:b/>
                <w:bCs/>
                <w:lang w:bidi="ar-SA"/>
              </w:rPr>
              <w:t xml:space="preserve"> Roleplay</w:t>
            </w:r>
            <w:r w:rsidR="00B5356F">
              <w:rPr>
                <w:rFonts w:eastAsia="Calibri" w:cs="Times New Roman"/>
                <w:b/>
                <w:bCs/>
                <w:lang w:bidi="ar-SA"/>
              </w:rPr>
              <w:t xml:space="preserve"> 3</w:t>
            </w:r>
          </w:p>
        </w:tc>
      </w:tr>
      <w:tr w:rsidR="00C61866" w:rsidRPr="00EE67AA" w14:paraId="32444E94" w14:textId="77777777" w:rsidTr="1EDA49EB">
        <w:trPr>
          <w:trHeight w:val="1543"/>
        </w:trPr>
        <w:tc>
          <w:tcPr>
            <w:tcW w:w="704" w:type="dxa"/>
            <w:shd w:val="clear" w:color="auto" w:fill="auto"/>
          </w:tcPr>
          <w:p w14:paraId="07898A4E" w14:textId="77777777" w:rsidR="00C61866" w:rsidRPr="00EE67AA" w:rsidRDefault="00C61866">
            <w:pPr>
              <w:numPr>
                <w:ilvl w:val="0"/>
                <w:numId w:val="26"/>
              </w:numPr>
              <w:spacing w:line="259" w:lineRule="auto"/>
              <w:contextualSpacing/>
              <w:rPr>
                <w:rFonts w:eastAsia="Calibri" w:cs="Times New Roman"/>
                <w:sz w:val="24"/>
                <w:szCs w:val="24"/>
                <w:lang w:val="en-AU" w:bidi="ar-SA"/>
              </w:rPr>
            </w:pPr>
            <w:r>
              <w:rPr>
                <w:rFonts w:eastAsia="Calibri" w:cs="Times New Roman"/>
                <w:sz w:val="24"/>
                <w:szCs w:val="24"/>
                <w:lang w:val="en-AU" w:bidi="ar-SA"/>
              </w:rPr>
              <w:t xml:space="preserve">a. </w:t>
            </w:r>
          </w:p>
        </w:tc>
        <w:tc>
          <w:tcPr>
            <w:tcW w:w="6946" w:type="dxa"/>
            <w:shd w:val="clear" w:color="auto" w:fill="auto"/>
          </w:tcPr>
          <w:p w14:paraId="428B78A0" w14:textId="6E328D4A" w:rsidR="00C61866" w:rsidRDefault="00C61866" w:rsidP="00F47011">
            <w:pPr>
              <w:rPr>
                <w:lang w:bidi="ar-SA"/>
              </w:rPr>
            </w:pPr>
            <w:r w:rsidRPr="00B46019">
              <w:rPr>
                <w:lang w:bidi="ar-SA"/>
              </w:rPr>
              <w:t xml:space="preserve">Respond appropriately to the </w:t>
            </w:r>
            <w:r w:rsidR="00972A99">
              <w:rPr>
                <w:lang w:bidi="ar-SA"/>
              </w:rPr>
              <w:t xml:space="preserve">visitor </w:t>
            </w:r>
            <w:r w:rsidRPr="00B46019">
              <w:rPr>
                <w:lang w:bidi="ar-SA"/>
              </w:rPr>
              <w:t xml:space="preserve"> </w:t>
            </w:r>
          </w:p>
          <w:p w14:paraId="7B9F64FE" w14:textId="77777777" w:rsidR="00C61866" w:rsidRDefault="00C61866" w:rsidP="00F47011">
            <w:pPr>
              <w:rPr>
                <w:lang w:bidi="ar-SA"/>
              </w:rPr>
            </w:pPr>
          </w:p>
          <w:p w14:paraId="696A350C" w14:textId="31839961" w:rsidR="00C61866" w:rsidRPr="00972A99" w:rsidRDefault="00C61866">
            <w:pPr>
              <w:pStyle w:val="ListParagraph"/>
              <w:numPr>
                <w:ilvl w:val="0"/>
                <w:numId w:val="36"/>
              </w:numPr>
              <w:rPr>
                <w:color w:val="FF0000"/>
              </w:rPr>
            </w:pPr>
            <w:r w:rsidRPr="001F2810">
              <w:rPr>
                <w:color w:val="FF0000"/>
                <w:lang w:bidi="ar-SA"/>
              </w:rPr>
              <w:t xml:space="preserve">Student identified that there was a communication constraint in place with the client </w:t>
            </w:r>
            <w:r w:rsidR="00972A99">
              <w:rPr>
                <w:color w:val="FF0000"/>
                <w:lang w:bidi="ar-SA"/>
              </w:rPr>
              <w:t>not speaking English</w:t>
            </w:r>
            <w:r w:rsidRPr="001F2810">
              <w:rPr>
                <w:color w:val="FF0000"/>
                <w:lang w:bidi="ar-SA"/>
              </w:rPr>
              <w:t xml:space="preserve"> </w:t>
            </w:r>
            <w:r w:rsidR="00972A99">
              <w:rPr>
                <w:color w:val="FF0000"/>
                <w:lang w:bidi="ar-SA"/>
              </w:rPr>
              <w:t>PE3</w:t>
            </w:r>
          </w:p>
        </w:tc>
        <w:tc>
          <w:tcPr>
            <w:tcW w:w="1965" w:type="dxa"/>
            <w:shd w:val="clear" w:color="auto" w:fill="auto"/>
            <w:vAlign w:val="center"/>
          </w:tcPr>
          <w:p w14:paraId="5A2400EC" w14:textId="2F5EDA15" w:rsidR="00C61866" w:rsidRPr="00EE67AA" w:rsidRDefault="00000000" w:rsidP="00972A99">
            <w:pPr>
              <w:spacing w:after="160" w:line="259" w:lineRule="auto"/>
              <w:rPr>
                <w:rFonts w:eastAsia="Calibri" w:cs="Times New Roman"/>
                <w:sz w:val="24"/>
                <w:szCs w:val="24"/>
                <w:lang w:val="en-AU" w:bidi="ar-SA"/>
              </w:rPr>
            </w:pPr>
            <w:sdt>
              <w:sdtPr>
                <w:rPr>
                  <w:rFonts w:eastAsia="Calibri" w:cs="Times New Roman"/>
                  <w:color w:val="2B579A"/>
                  <w:szCs w:val="22"/>
                  <w:shd w:val="clear" w:color="auto" w:fill="E6E6E6"/>
                  <w:lang w:bidi="ar-SA"/>
                </w:rPr>
                <w:id w:val="-308015957"/>
                <w14:checkbox>
                  <w14:checked w14:val="0"/>
                  <w14:checkedState w14:val="2612" w14:font="MS Gothic"/>
                  <w14:uncheckedState w14:val="2610" w14:font="MS Gothic"/>
                </w14:checkbox>
              </w:sdt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r w:rsidR="00972A99">
              <w:rPr>
                <w:rFonts w:eastAsia="Calibri" w:cs="Times New Roman"/>
                <w:szCs w:val="22"/>
                <w:lang w:val="en-AU" w:bidi="ar-SA"/>
              </w:rPr>
              <w:t xml:space="preserve"> </w:t>
            </w:r>
            <w:sdt>
              <w:sdtPr>
                <w:rPr>
                  <w:rFonts w:eastAsia="Calibri" w:cs="Times New Roman"/>
                  <w:color w:val="2B579A"/>
                  <w:shd w:val="clear" w:color="auto" w:fill="E6E6E6"/>
                  <w:lang w:bidi="ar-SA"/>
                </w:rPr>
                <w:id w:val="1049875621"/>
                <w:placeholder>
                  <w:docPart w:val="DefaultPlaceholder_1081868574"/>
                </w:placeholder>
                <w14:checkbox>
                  <w14:checked w14:val="0"/>
                  <w14:checkedState w14:val="2612" w14:font="MS Gothic"/>
                  <w14:uncheckedState w14:val="2610" w14:font="MS Gothic"/>
                </w14:checkbox>
              </w:sdtPr>
              <w:sdtContent>
                <w:r w:rsidR="2F9C5B48" w:rsidRPr="1EDA49EB">
                  <w:rPr>
                    <w:rFonts w:ascii="MS Gothic" w:eastAsia="MS Gothic" w:hAnsi="MS Gothic" w:cs="Times New Roman"/>
                    <w:lang w:bidi="ar-SA"/>
                  </w:rPr>
                  <w:t>☐</w:t>
                </w:r>
              </w:sdtContent>
            </w:sdt>
            <w:r w:rsidR="2F9C5B48" w:rsidRPr="1EDA49EB">
              <w:rPr>
                <w:rFonts w:eastAsia="Calibri" w:cs="Times New Roman"/>
                <w:lang w:val="en-AU" w:bidi="ar-SA"/>
              </w:rPr>
              <w:t xml:space="preserve"> NYS</w:t>
            </w:r>
          </w:p>
        </w:tc>
      </w:tr>
      <w:tr w:rsidR="00C61866" w:rsidRPr="00EE67AA" w14:paraId="667BEB22" w14:textId="77777777" w:rsidTr="1EDA49EB">
        <w:trPr>
          <w:trHeight w:val="1740"/>
        </w:trPr>
        <w:tc>
          <w:tcPr>
            <w:tcW w:w="704" w:type="dxa"/>
            <w:shd w:val="clear" w:color="auto" w:fill="auto"/>
          </w:tcPr>
          <w:p w14:paraId="01874C60" w14:textId="77777777" w:rsidR="00C61866" w:rsidRPr="00EE67AA" w:rsidRDefault="00C61866">
            <w:pPr>
              <w:numPr>
                <w:ilvl w:val="0"/>
                <w:numId w:val="26"/>
              </w:numPr>
              <w:spacing w:line="259" w:lineRule="auto"/>
              <w:contextualSpacing/>
              <w:rPr>
                <w:rFonts w:eastAsia="Calibri" w:cs="Times New Roman"/>
                <w:sz w:val="24"/>
                <w:szCs w:val="24"/>
                <w:lang w:bidi="ar-SA"/>
              </w:rPr>
            </w:pPr>
            <w:r>
              <w:rPr>
                <w:rFonts w:eastAsia="Calibri" w:cs="Times New Roman"/>
                <w:sz w:val="24"/>
                <w:szCs w:val="24"/>
                <w:lang w:bidi="ar-SA"/>
              </w:rPr>
              <w:t xml:space="preserve">b. </w:t>
            </w:r>
          </w:p>
        </w:tc>
        <w:tc>
          <w:tcPr>
            <w:tcW w:w="6946" w:type="dxa"/>
            <w:shd w:val="clear" w:color="auto" w:fill="auto"/>
          </w:tcPr>
          <w:p w14:paraId="31F19AE3" w14:textId="696A00E2" w:rsidR="00067079" w:rsidRDefault="00067079" w:rsidP="00067079">
            <w:pPr>
              <w:rPr>
                <w:rFonts w:eastAsia="Simplon Norm" w:cs="Simplon Norm"/>
                <w:shd w:val="clear" w:color="auto" w:fill="FFFFFF"/>
              </w:rPr>
            </w:pPr>
            <w:r>
              <w:rPr>
                <w:rFonts w:eastAsia="Simplon Norm" w:cs="Simplon Norm"/>
                <w:shd w:val="clear" w:color="auto" w:fill="FFFFFF"/>
              </w:rPr>
              <w:t>Used appropriate communication strategies and techniques (</w:t>
            </w:r>
            <w:r w:rsidR="00FB65C0">
              <w:rPr>
                <w:rFonts w:eastAsia="Simplon Norm" w:cs="Simplon Norm"/>
                <w:shd w:val="clear" w:color="auto" w:fill="FFFFFF"/>
              </w:rPr>
              <w:t xml:space="preserve">non-verbal communication to </w:t>
            </w:r>
            <w:r>
              <w:rPr>
                <w:rFonts w:eastAsia="Simplon Norm" w:cs="Simplon Norm"/>
                <w:shd w:val="clear" w:color="auto" w:fill="FFFFFF"/>
              </w:rPr>
              <w:t xml:space="preserve">defused conflict) in accordance with organisation procedures, where communication constraints were present. </w:t>
            </w:r>
          </w:p>
          <w:p w14:paraId="44908602" w14:textId="42D00BC2" w:rsidR="00027502" w:rsidRDefault="00C61866">
            <w:pPr>
              <w:pStyle w:val="ListParagraph"/>
              <w:numPr>
                <w:ilvl w:val="0"/>
                <w:numId w:val="37"/>
              </w:numPr>
              <w:rPr>
                <w:color w:val="FF0000"/>
                <w:szCs w:val="22"/>
              </w:rPr>
            </w:pPr>
            <w:r w:rsidRPr="00027502">
              <w:rPr>
                <w:color w:val="FF0000"/>
                <w:szCs w:val="22"/>
              </w:rPr>
              <w:t>Student demonstrated the ability</w:t>
            </w:r>
            <w:r w:rsidR="00067079">
              <w:rPr>
                <w:color w:val="FF0000"/>
                <w:szCs w:val="22"/>
              </w:rPr>
              <w:t xml:space="preserve"> to</w:t>
            </w:r>
            <w:r w:rsidR="00EC1094">
              <w:rPr>
                <w:color w:val="FF0000"/>
                <w:szCs w:val="22"/>
              </w:rPr>
              <w:t xml:space="preserve"> </w:t>
            </w:r>
            <w:r w:rsidRPr="00027502">
              <w:rPr>
                <w:color w:val="FF0000"/>
                <w:szCs w:val="22"/>
              </w:rPr>
              <w:t xml:space="preserve">defuse </w:t>
            </w:r>
            <w:r w:rsidR="00067079">
              <w:rPr>
                <w:color w:val="FF0000"/>
                <w:szCs w:val="22"/>
              </w:rPr>
              <w:t>the</w:t>
            </w:r>
            <w:r w:rsidRPr="00027502">
              <w:rPr>
                <w:color w:val="FF0000"/>
                <w:szCs w:val="22"/>
              </w:rPr>
              <w:t xml:space="preserve"> conflict with the </w:t>
            </w:r>
            <w:r w:rsidR="00067079">
              <w:rPr>
                <w:color w:val="FF0000"/>
                <w:szCs w:val="22"/>
              </w:rPr>
              <w:t>visitor by</w:t>
            </w:r>
            <w:r w:rsidR="00027502">
              <w:rPr>
                <w:color w:val="FF0000"/>
                <w:szCs w:val="22"/>
              </w:rPr>
              <w:t>:</w:t>
            </w:r>
          </w:p>
          <w:p w14:paraId="7496FC6B" w14:textId="29DF7542" w:rsidR="00027502" w:rsidRDefault="00C61866">
            <w:pPr>
              <w:pStyle w:val="ListParagraph"/>
              <w:numPr>
                <w:ilvl w:val="1"/>
                <w:numId w:val="37"/>
              </w:numPr>
              <w:rPr>
                <w:color w:val="FF0000"/>
                <w:szCs w:val="22"/>
              </w:rPr>
            </w:pPr>
            <w:r w:rsidRPr="00027502">
              <w:rPr>
                <w:color w:val="FF0000"/>
                <w:szCs w:val="22"/>
              </w:rPr>
              <w:t xml:space="preserve">using </w:t>
            </w:r>
            <w:r w:rsidR="00FA759A">
              <w:rPr>
                <w:color w:val="FF0000"/>
                <w:szCs w:val="22"/>
              </w:rPr>
              <w:t>nonverbal</w:t>
            </w:r>
            <w:r w:rsidR="00067079">
              <w:rPr>
                <w:color w:val="FF0000"/>
                <w:szCs w:val="22"/>
              </w:rPr>
              <w:t xml:space="preserve"> communication</w:t>
            </w:r>
          </w:p>
          <w:p w14:paraId="28A31254" w14:textId="77777777" w:rsidR="00FB65C0" w:rsidRDefault="00A6565C">
            <w:pPr>
              <w:pStyle w:val="ListParagraph"/>
              <w:numPr>
                <w:ilvl w:val="0"/>
                <w:numId w:val="37"/>
              </w:numPr>
              <w:rPr>
                <w:color w:val="FF0000"/>
                <w:szCs w:val="22"/>
              </w:rPr>
            </w:pPr>
            <w:r>
              <w:rPr>
                <w:color w:val="FF0000"/>
                <w:szCs w:val="22"/>
              </w:rPr>
              <w:t>S</w:t>
            </w:r>
            <w:r w:rsidR="00C61866" w:rsidRPr="00027502">
              <w:rPr>
                <w:color w:val="FF0000"/>
                <w:szCs w:val="22"/>
              </w:rPr>
              <w:t xml:space="preserve">tudent acknowledged that the </w:t>
            </w:r>
            <w:r w:rsidR="00972A99">
              <w:rPr>
                <w:color w:val="FF0000"/>
                <w:szCs w:val="22"/>
              </w:rPr>
              <w:t>visitor</w:t>
            </w:r>
            <w:r w:rsidR="00C61866" w:rsidRPr="00027502">
              <w:rPr>
                <w:color w:val="FF0000"/>
                <w:szCs w:val="22"/>
              </w:rPr>
              <w:t xml:space="preserve"> was upset and</w:t>
            </w:r>
            <w:r w:rsidR="00067079">
              <w:rPr>
                <w:color w:val="FF0000"/>
                <w:szCs w:val="22"/>
              </w:rPr>
              <w:t xml:space="preserve"> got them to call their relative so that they could tell them their room number</w:t>
            </w:r>
          </w:p>
          <w:p w14:paraId="6C976495" w14:textId="0CE73EDB" w:rsidR="00C61866" w:rsidRPr="218D1A79" w:rsidRDefault="00067079" w:rsidP="00CA66C0">
            <w:pPr>
              <w:pStyle w:val="ListParagraph"/>
              <w:numPr>
                <w:ilvl w:val="0"/>
                <w:numId w:val="37"/>
              </w:numPr>
              <w:rPr>
                <w:lang w:bidi="ar-SA"/>
              </w:rPr>
            </w:pPr>
            <w:r>
              <w:rPr>
                <w:color w:val="FF0000"/>
                <w:szCs w:val="22"/>
              </w:rPr>
              <w:t xml:space="preserve">the student escorted the visitor to their </w:t>
            </w:r>
            <w:r w:rsidR="00FA759A">
              <w:rPr>
                <w:color w:val="FF0000"/>
                <w:szCs w:val="22"/>
              </w:rPr>
              <w:t>relative’s</w:t>
            </w:r>
            <w:r>
              <w:rPr>
                <w:color w:val="FF0000"/>
                <w:szCs w:val="22"/>
              </w:rPr>
              <w:t xml:space="preserve"> room </w:t>
            </w:r>
          </w:p>
        </w:tc>
        <w:tc>
          <w:tcPr>
            <w:tcW w:w="1965" w:type="dxa"/>
            <w:shd w:val="clear" w:color="auto" w:fill="auto"/>
            <w:vAlign w:val="center"/>
          </w:tcPr>
          <w:p w14:paraId="06FA9E4B" w14:textId="77777777" w:rsidR="00C61866" w:rsidRPr="00EE67AA" w:rsidRDefault="00000000" w:rsidP="00F47011">
            <w:pPr>
              <w:spacing w:after="160"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672919285"/>
                <w14:checkbox>
                  <w14:checked w14:val="0"/>
                  <w14:checkedState w14:val="2612" w14:font="MS Gothic"/>
                  <w14:uncheckedState w14:val="2610" w14:font="MS Gothic"/>
                </w14:checkbox>
              </w:sdt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p>
          <w:p w14:paraId="579767F4" w14:textId="77777777" w:rsidR="00C61866" w:rsidRDefault="00000000" w:rsidP="00F47011">
            <w:pPr>
              <w:spacing w:after="160" w:line="259" w:lineRule="auto"/>
              <w:rPr>
                <w:rFonts w:eastAsia="Calibri" w:cs="Times New Roman"/>
                <w:color w:val="2B579A"/>
                <w:szCs w:val="22"/>
                <w:shd w:val="clear" w:color="auto" w:fill="E6E6E6"/>
                <w:lang w:bidi="ar-SA"/>
              </w:rPr>
            </w:pPr>
            <w:sdt>
              <w:sdtPr>
                <w:rPr>
                  <w:rFonts w:eastAsia="Calibri" w:cs="Times New Roman"/>
                  <w:color w:val="2B579A"/>
                  <w:szCs w:val="22"/>
                  <w:shd w:val="clear" w:color="auto" w:fill="E6E6E6"/>
                  <w:lang w:bidi="ar-SA"/>
                </w:rPr>
                <w:id w:val="-1671246463"/>
                <w14:checkbox>
                  <w14:checked w14:val="0"/>
                  <w14:checkedState w14:val="2612" w14:font="MS Gothic"/>
                  <w14:uncheckedState w14:val="2610" w14:font="MS Gothic"/>
                </w14:checkbox>
              </w:sdtPr>
              <w:sdtContent>
                <w:r w:rsidR="00C61866" w:rsidRPr="00892021">
                  <w:rPr>
                    <w:rFonts w:ascii="MS Gothic" w:eastAsia="MS Gothic" w:hAnsi="MS Gothic" w:cs="Times New Roman" w:hint="eastAsia"/>
                    <w:szCs w:val="22"/>
                    <w:lang w:bidi="ar-SA"/>
                  </w:rPr>
                  <w:t>☐</w:t>
                </w:r>
              </w:sdtContent>
            </w:sdt>
            <w:r w:rsidR="00C61866" w:rsidRPr="00EE67AA">
              <w:rPr>
                <w:rFonts w:eastAsia="Calibri" w:cs="Times New Roman"/>
                <w:szCs w:val="22"/>
                <w:lang w:val="en-AU" w:bidi="ar-SA"/>
              </w:rPr>
              <w:t xml:space="preserve"> NYS</w:t>
            </w:r>
          </w:p>
        </w:tc>
      </w:tr>
      <w:tr w:rsidR="00C61866" w:rsidRPr="00EE67AA" w14:paraId="7BAE3A59" w14:textId="77777777" w:rsidTr="1EDA49EB">
        <w:trPr>
          <w:trHeight w:val="1740"/>
        </w:trPr>
        <w:tc>
          <w:tcPr>
            <w:tcW w:w="704" w:type="dxa"/>
            <w:shd w:val="clear" w:color="auto" w:fill="auto"/>
          </w:tcPr>
          <w:p w14:paraId="3AF85BFB" w14:textId="77777777" w:rsidR="00C61866" w:rsidRDefault="00C61866">
            <w:pPr>
              <w:numPr>
                <w:ilvl w:val="0"/>
                <w:numId w:val="26"/>
              </w:numPr>
              <w:spacing w:line="259" w:lineRule="auto"/>
              <w:contextualSpacing/>
              <w:rPr>
                <w:rFonts w:eastAsia="Calibri" w:cs="Times New Roman"/>
                <w:sz w:val="24"/>
                <w:szCs w:val="24"/>
                <w:lang w:bidi="ar-SA"/>
              </w:rPr>
            </w:pPr>
            <w:r>
              <w:rPr>
                <w:rFonts w:eastAsia="Calibri" w:cs="Times New Roman"/>
                <w:sz w:val="24"/>
                <w:szCs w:val="24"/>
                <w:lang w:bidi="ar-SA"/>
              </w:rPr>
              <w:t xml:space="preserve">c. </w:t>
            </w:r>
          </w:p>
        </w:tc>
        <w:tc>
          <w:tcPr>
            <w:tcW w:w="6946" w:type="dxa"/>
            <w:shd w:val="clear" w:color="auto" w:fill="auto"/>
          </w:tcPr>
          <w:p w14:paraId="64ED83D9" w14:textId="3F0FE6E5" w:rsidR="00C61866" w:rsidRDefault="00C61866" w:rsidP="00F47011">
            <w:pPr>
              <w:rPr>
                <w:rFonts w:cs="Calibri"/>
                <w:shd w:val="clear" w:color="auto" w:fill="FFFFFF"/>
              </w:rPr>
            </w:pPr>
            <w:r w:rsidRPr="0021072C">
              <w:rPr>
                <w:rFonts w:cs="Calibri"/>
                <w:shd w:val="clear" w:color="auto" w:fill="FFFFFF"/>
              </w:rPr>
              <w:t>Identify early signs of a difficult situation and report difficult situations accordingly</w:t>
            </w:r>
            <w:r w:rsidR="0027766F">
              <w:rPr>
                <w:rFonts w:cs="Calibri"/>
                <w:shd w:val="clear" w:color="auto" w:fill="FFFFFF"/>
              </w:rPr>
              <w:t>.</w:t>
            </w:r>
            <w:r w:rsidRPr="0021072C">
              <w:rPr>
                <w:rFonts w:cs="Calibri"/>
                <w:shd w:val="clear" w:color="auto" w:fill="FFFFFF"/>
              </w:rPr>
              <w:t xml:space="preserve"> </w:t>
            </w:r>
          </w:p>
          <w:p w14:paraId="06E8099B" w14:textId="77777777" w:rsidR="00C61866" w:rsidRDefault="00C61866" w:rsidP="00F47011">
            <w:pPr>
              <w:rPr>
                <w:rFonts w:cs="Calibri"/>
                <w:shd w:val="clear" w:color="auto" w:fill="FFFFFF"/>
              </w:rPr>
            </w:pPr>
          </w:p>
          <w:p w14:paraId="17E1BA54" w14:textId="1718EDB2" w:rsidR="00413C1B" w:rsidRPr="00413C1B" w:rsidRDefault="00C61866">
            <w:pPr>
              <w:pStyle w:val="ListParagraph"/>
              <w:numPr>
                <w:ilvl w:val="0"/>
                <w:numId w:val="38"/>
              </w:numPr>
              <w:rPr>
                <w:color w:val="FF0000"/>
                <w:lang w:val="en-AU" w:eastAsia="zh-CN" w:bidi="th-TH"/>
              </w:rPr>
            </w:pPr>
            <w:r w:rsidRPr="00413C1B">
              <w:rPr>
                <w:color w:val="FF0000"/>
                <w:szCs w:val="22"/>
              </w:rPr>
              <w:t>Student demonstrated the ability identify that the client was frustrated and did not want to shower</w:t>
            </w:r>
            <w:r w:rsidR="00413C1B" w:rsidRPr="00413C1B">
              <w:rPr>
                <w:color w:val="FF0000"/>
                <w:szCs w:val="22"/>
              </w:rPr>
              <w:t xml:space="preserve">. </w:t>
            </w:r>
          </w:p>
          <w:p w14:paraId="2E112168" w14:textId="7A99E4D4" w:rsidR="00413C1B" w:rsidRPr="00413C1B" w:rsidRDefault="00413C1B">
            <w:pPr>
              <w:pStyle w:val="ListParagraph"/>
              <w:numPr>
                <w:ilvl w:val="0"/>
                <w:numId w:val="38"/>
              </w:numPr>
              <w:rPr>
                <w:color w:val="FF0000"/>
                <w:lang w:val="en-AU" w:eastAsia="zh-CN" w:bidi="th-TH"/>
              </w:rPr>
            </w:pPr>
            <w:r w:rsidRPr="00413C1B">
              <w:rPr>
                <w:color w:val="FF0000"/>
              </w:rPr>
              <w:t xml:space="preserve">Student reassured the client that they were safe and that they could come to an agreement </w:t>
            </w:r>
            <w:r w:rsidR="00ED7829" w:rsidRPr="00413C1B">
              <w:rPr>
                <w:color w:val="FF0000"/>
              </w:rPr>
              <w:t>for</w:t>
            </w:r>
            <w:r w:rsidRPr="00413C1B">
              <w:rPr>
                <w:color w:val="FF0000"/>
              </w:rPr>
              <w:t xml:space="preserve"> a later shower. </w:t>
            </w:r>
          </w:p>
          <w:p w14:paraId="0EC536C2" w14:textId="50EA11F8" w:rsidR="00C61866" w:rsidRPr="00017D34" w:rsidRDefault="00413C1B">
            <w:pPr>
              <w:pStyle w:val="ListParagraph"/>
              <w:numPr>
                <w:ilvl w:val="0"/>
                <w:numId w:val="38"/>
              </w:numPr>
              <w:rPr>
                <w:lang w:val="en-AU" w:eastAsia="zh-CN" w:bidi="th-TH"/>
              </w:rPr>
            </w:pPr>
            <w:r w:rsidRPr="00413C1B">
              <w:rPr>
                <w:color w:val="FF0000"/>
                <w:szCs w:val="22"/>
              </w:rPr>
              <w:t>Student c</w:t>
            </w:r>
            <w:r w:rsidR="00C61866" w:rsidRPr="00413C1B">
              <w:rPr>
                <w:color w:val="FF0000"/>
                <w:szCs w:val="22"/>
              </w:rPr>
              <w:t xml:space="preserve">alled the supervisor </w:t>
            </w:r>
            <w:r w:rsidR="007F5C51" w:rsidRPr="00413C1B">
              <w:rPr>
                <w:color w:val="FF0000"/>
                <w:szCs w:val="22"/>
              </w:rPr>
              <w:t>to</w:t>
            </w:r>
            <w:r w:rsidR="00C61866" w:rsidRPr="00413C1B">
              <w:rPr>
                <w:color w:val="FF0000"/>
                <w:szCs w:val="22"/>
              </w:rPr>
              <w:t xml:space="preserve"> support the situation as per organisational procedures</w:t>
            </w:r>
            <w:r w:rsidRPr="00413C1B">
              <w:rPr>
                <w:color w:val="FF0000"/>
                <w:szCs w:val="22"/>
              </w:rPr>
              <w:t xml:space="preserve"> when the </w:t>
            </w:r>
            <w:r w:rsidR="00705DC2" w:rsidRPr="00413C1B">
              <w:rPr>
                <w:color w:val="FF0000"/>
                <w:szCs w:val="22"/>
              </w:rPr>
              <w:t>cli</w:t>
            </w:r>
            <w:r w:rsidR="00705DC2">
              <w:rPr>
                <w:color w:val="FF0000"/>
                <w:szCs w:val="22"/>
              </w:rPr>
              <w:t>e</w:t>
            </w:r>
            <w:r w:rsidR="00705DC2" w:rsidRPr="00413C1B">
              <w:rPr>
                <w:color w:val="FF0000"/>
                <w:szCs w:val="22"/>
              </w:rPr>
              <w:t>nt</w:t>
            </w:r>
            <w:r w:rsidRPr="00413C1B">
              <w:rPr>
                <w:color w:val="FF0000"/>
                <w:szCs w:val="22"/>
              </w:rPr>
              <w:t xml:space="preserve"> continued to escalate</w:t>
            </w:r>
            <w:r>
              <w:rPr>
                <w:color w:val="FF0000"/>
                <w:szCs w:val="22"/>
              </w:rPr>
              <w:t xml:space="preserve">. </w:t>
            </w:r>
          </w:p>
          <w:p w14:paraId="3ED273D6" w14:textId="77777777" w:rsidR="00C61866" w:rsidRPr="00B46019" w:rsidRDefault="00C61866" w:rsidP="00F47011">
            <w:pPr>
              <w:rPr>
                <w:rFonts w:cs="Calibri"/>
                <w:szCs w:val="22"/>
                <w:shd w:val="clear" w:color="auto" w:fill="FFFFFF"/>
              </w:rPr>
            </w:pPr>
          </w:p>
        </w:tc>
        <w:tc>
          <w:tcPr>
            <w:tcW w:w="1965" w:type="dxa"/>
            <w:shd w:val="clear" w:color="auto" w:fill="auto"/>
            <w:vAlign w:val="center"/>
          </w:tcPr>
          <w:p w14:paraId="2AB2BDE6" w14:textId="77777777" w:rsidR="00C61866" w:rsidRPr="00EE67AA" w:rsidRDefault="00000000" w:rsidP="00F47011">
            <w:pPr>
              <w:spacing w:after="160"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467431595"/>
                <w14:checkbox>
                  <w14:checked w14:val="0"/>
                  <w14:checkedState w14:val="2612" w14:font="MS Gothic"/>
                  <w14:uncheckedState w14:val="2610" w14:font="MS Gothic"/>
                </w14:checkbox>
              </w:sdt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p>
          <w:p w14:paraId="79FE4FB1" w14:textId="77777777" w:rsidR="00C61866" w:rsidRDefault="00000000" w:rsidP="1EDA49EB">
            <w:pPr>
              <w:spacing w:line="259" w:lineRule="auto"/>
              <w:rPr>
                <w:rFonts w:eastAsia="Calibri" w:cs="Times New Roman"/>
                <w:color w:val="2B579A"/>
                <w:lang w:bidi="ar-SA"/>
              </w:rPr>
            </w:pPr>
            <w:sdt>
              <w:sdtPr>
                <w:rPr>
                  <w:rFonts w:eastAsia="Calibri" w:cs="Times New Roman"/>
                  <w:color w:val="2B579A"/>
                  <w:shd w:val="clear" w:color="auto" w:fill="E6E6E6"/>
                  <w:lang w:bidi="ar-SA"/>
                </w:rPr>
                <w:id w:val="512499995"/>
                <w:placeholder>
                  <w:docPart w:val="DefaultPlaceholder_1081868574"/>
                </w:placeholder>
                <w14:checkbox>
                  <w14:checked w14:val="0"/>
                  <w14:checkedState w14:val="2612" w14:font="MS Gothic"/>
                  <w14:uncheckedState w14:val="2610" w14:font="MS Gothic"/>
                </w14:checkbox>
              </w:sdtPr>
              <w:sdtContent>
                <w:r w:rsidR="2F9C5B48" w:rsidRPr="1EDA49EB">
                  <w:rPr>
                    <w:rFonts w:ascii="MS Gothic" w:eastAsia="MS Gothic" w:hAnsi="MS Gothic" w:cs="Times New Roman"/>
                    <w:lang w:bidi="ar-SA"/>
                  </w:rPr>
                  <w:t>☐</w:t>
                </w:r>
              </w:sdtContent>
            </w:sdt>
            <w:r w:rsidR="2F9C5B48" w:rsidRPr="1EDA49EB">
              <w:rPr>
                <w:rFonts w:eastAsia="Calibri" w:cs="Times New Roman"/>
                <w:lang w:val="en-AU" w:bidi="ar-SA"/>
              </w:rPr>
              <w:t xml:space="preserve"> NYS</w:t>
            </w:r>
          </w:p>
          <w:p w14:paraId="3457BF31" w14:textId="770A2AAA" w:rsidR="00C61866" w:rsidRDefault="00C61866" w:rsidP="1EDA49EB">
            <w:pPr>
              <w:spacing w:line="259" w:lineRule="auto"/>
              <w:rPr>
                <w:rFonts w:eastAsia="Calibri" w:cs="Times New Roman"/>
                <w:lang w:val="en-AU" w:bidi="ar-SA"/>
              </w:rPr>
            </w:pPr>
          </w:p>
          <w:p w14:paraId="77FC3616" w14:textId="77777777" w:rsidR="00C61866" w:rsidRDefault="05F4ADCD" w:rsidP="1EDA49EB">
            <w:pPr>
              <w:spacing w:after="160" w:line="259" w:lineRule="auto"/>
              <w:rPr>
                <w:rFonts w:eastAsia="Calibri" w:cs="Times New Roman"/>
                <w:lang w:val="en-AU" w:bidi="ar-SA"/>
              </w:rPr>
            </w:pPr>
            <w:r w:rsidRPr="1EDA49EB">
              <w:rPr>
                <w:rFonts w:ascii="Segoe UI Symbol" w:eastAsia="Calibri" w:hAnsi="Segoe UI Symbol" w:cs="Segoe UI Symbol"/>
                <w:lang w:val="en-AU" w:bidi="ar-SA"/>
              </w:rPr>
              <w:t>☐</w:t>
            </w:r>
            <w:r w:rsidRPr="1EDA49EB">
              <w:rPr>
                <w:rFonts w:eastAsia="Calibri" w:cs="Times New Roman"/>
                <w:lang w:val="en-AU" w:bidi="ar-SA"/>
              </w:rPr>
              <w:t xml:space="preserve"> S</w:t>
            </w:r>
          </w:p>
          <w:p w14:paraId="262BDC46" w14:textId="7198B163" w:rsidR="00C61866" w:rsidRDefault="05F4ADCD" w:rsidP="1EDA49EB">
            <w:pPr>
              <w:spacing w:after="160" w:line="259" w:lineRule="auto"/>
              <w:rPr>
                <w:rFonts w:eastAsia="Calibri" w:cs="Times New Roman"/>
                <w:sz w:val="24"/>
                <w:szCs w:val="24"/>
                <w:shd w:val="clear" w:color="auto" w:fill="E6E6E6"/>
                <w:lang w:val="en-AU" w:bidi="ar-SA"/>
              </w:rPr>
            </w:pPr>
            <w:r w:rsidRPr="1EDA49EB">
              <w:rPr>
                <w:rFonts w:ascii="MS Gothic" w:eastAsia="MS Gothic" w:hAnsi="MS Gothic" w:cs="Times New Roman"/>
                <w:lang w:bidi="ar-SA"/>
              </w:rPr>
              <w:t>☐</w:t>
            </w:r>
            <w:r w:rsidRPr="1EDA49EB">
              <w:rPr>
                <w:rFonts w:eastAsia="Calibri" w:cs="Times New Roman"/>
                <w:lang w:val="en-AU" w:bidi="ar-SA"/>
              </w:rPr>
              <w:t xml:space="preserve"> NYS</w:t>
            </w:r>
          </w:p>
        </w:tc>
      </w:tr>
      <w:tr w:rsidR="00C61866" w:rsidRPr="00EE67AA" w14:paraId="134C4A03" w14:textId="77777777" w:rsidTr="1EDA49EB">
        <w:trPr>
          <w:trHeight w:val="479"/>
        </w:trPr>
        <w:tc>
          <w:tcPr>
            <w:tcW w:w="9615" w:type="dxa"/>
            <w:gridSpan w:val="3"/>
            <w:shd w:val="clear" w:color="auto" w:fill="auto"/>
          </w:tcPr>
          <w:p w14:paraId="66016F20" w14:textId="77777777" w:rsidR="00C61866" w:rsidRPr="007E3C25" w:rsidRDefault="00C61866" w:rsidP="00F47011">
            <w:pPr>
              <w:spacing w:line="259" w:lineRule="auto"/>
              <w:rPr>
                <w:rFonts w:eastAsia="Simplon Norm" w:cs="Simplon Norm"/>
                <w:b/>
                <w:bCs/>
                <w:lang w:bidi="ar-SA"/>
              </w:rPr>
            </w:pPr>
            <w:r>
              <w:rPr>
                <w:rFonts w:eastAsia="Simplon Norm" w:cs="Simplon Norm"/>
                <w:b/>
                <w:bCs/>
                <w:lang w:bidi="ar-SA"/>
              </w:rPr>
              <w:t xml:space="preserve">Recording </w:t>
            </w:r>
            <w:r w:rsidRPr="6AF0F665">
              <w:rPr>
                <w:rFonts w:eastAsia="Simplon Norm" w:cs="Simplon Norm"/>
                <w:b/>
                <w:bCs/>
                <w:lang w:bidi="ar-SA"/>
              </w:rPr>
              <w:t>comments:</w:t>
            </w:r>
          </w:p>
          <w:p w14:paraId="60111622" w14:textId="77777777" w:rsidR="00C61866" w:rsidRDefault="00C61866" w:rsidP="00F47011">
            <w:pPr>
              <w:spacing w:line="259" w:lineRule="auto"/>
              <w:rPr>
                <w:rFonts w:eastAsia="Calibri" w:cs="Times New Roman"/>
                <w:szCs w:val="22"/>
                <w:lang w:bidi="ar-SA"/>
              </w:rPr>
            </w:pPr>
          </w:p>
          <w:p w14:paraId="0A8B0BB1" w14:textId="77777777" w:rsidR="00C61866" w:rsidRDefault="00C61866" w:rsidP="00F47011">
            <w:pPr>
              <w:spacing w:line="259" w:lineRule="auto"/>
              <w:rPr>
                <w:rFonts w:eastAsia="Calibri" w:cs="Times New Roman"/>
                <w:szCs w:val="22"/>
                <w:lang w:bidi="ar-SA"/>
              </w:rPr>
            </w:pPr>
          </w:p>
        </w:tc>
      </w:tr>
    </w:tbl>
    <w:p w14:paraId="0B8FD774" w14:textId="77777777" w:rsidR="00C61866" w:rsidRDefault="00C61866" w:rsidP="00C61866"/>
    <w:tbl>
      <w:tblPr>
        <w:tblStyle w:val="TableGrid01"/>
        <w:tblW w:w="9615" w:type="dxa"/>
        <w:tblLook w:val="04A0" w:firstRow="1" w:lastRow="0" w:firstColumn="1" w:lastColumn="0" w:noHBand="0" w:noVBand="1"/>
      </w:tblPr>
      <w:tblGrid>
        <w:gridCol w:w="7650"/>
        <w:gridCol w:w="1965"/>
      </w:tblGrid>
      <w:tr w:rsidR="00C61866" w:rsidRPr="00EE67AA" w14:paraId="599ADE32" w14:textId="77777777" w:rsidTr="00F47011">
        <w:trPr>
          <w:trHeight w:val="479"/>
        </w:trPr>
        <w:tc>
          <w:tcPr>
            <w:tcW w:w="9615" w:type="dxa"/>
            <w:gridSpan w:val="2"/>
            <w:shd w:val="clear" w:color="auto" w:fill="D9D9D9" w:themeFill="background1" w:themeFillShade="D9"/>
          </w:tcPr>
          <w:p w14:paraId="15542EFA" w14:textId="5533E3EE" w:rsidR="00C61866" w:rsidRDefault="00C61866" w:rsidP="00B5356F">
            <w:pPr>
              <w:spacing w:line="259" w:lineRule="auto"/>
              <w:rPr>
                <w:rFonts w:eastAsia="Calibri" w:cs="Times New Roman"/>
                <w:lang w:bidi="ar-SA"/>
              </w:rPr>
            </w:pPr>
            <w:r>
              <w:rPr>
                <w:rFonts w:eastAsia="Calibri" w:cs="Times New Roman"/>
                <w:b/>
                <w:bCs/>
                <w:lang w:bidi="ar-SA"/>
              </w:rPr>
              <w:t xml:space="preserve">Observation checklist: Activity 3 </w:t>
            </w:r>
            <w:r w:rsidRPr="5EE0A39C">
              <w:rPr>
                <w:rFonts w:eastAsia="Calibri" w:cs="Times New Roman"/>
                <w:b/>
                <w:bCs/>
                <w:lang w:bidi="ar-SA"/>
              </w:rPr>
              <w:t xml:space="preserve">Task </w:t>
            </w:r>
            <w:r>
              <w:rPr>
                <w:rFonts w:eastAsia="Calibri" w:cs="Times New Roman"/>
                <w:b/>
                <w:bCs/>
                <w:lang w:bidi="ar-SA"/>
              </w:rPr>
              <w:t>C</w:t>
            </w:r>
            <w:r w:rsidR="00B5356F">
              <w:rPr>
                <w:rFonts w:eastAsia="Calibri" w:cs="Times New Roman"/>
                <w:b/>
                <w:bCs/>
                <w:lang w:bidi="ar-SA"/>
              </w:rPr>
              <w:t>: Role play 3</w:t>
            </w:r>
          </w:p>
        </w:tc>
      </w:tr>
      <w:tr w:rsidR="00C61866" w:rsidRPr="00EE67AA" w14:paraId="1B251DCC" w14:textId="77777777" w:rsidTr="00F47011">
        <w:trPr>
          <w:trHeight w:val="1543"/>
        </w:trPr>
        <w:tc>
          <w:tcPr>
            <w:tcW w:w="7650" w:type="dxa"/>
            <w:shd w:val="clear" w:color="auto" w:fill="auto"/>
          </w:tcPr>
          <w:p w14:paraId="254B18E7" w14:textId="77777777" w:rsidR="00C61866" w:rsidRDefault="00C61866" w:rsidP="00F47011">
            <w:pPr>
              <w:rPr>
                <w:lang w:bidi="ar-SA"/>
              </w:rPr>
            </w:pPr>
            <w:r w:rsidRPr="00614A62">
              <w:rPr>
                <w:lang w:bidi="ar-SA"/>
              </w:rPr>
              <w:t xml:space="preserve">Identify constraints to communication and resolve using appropriate strategies </w:t>
            </w:r>
          </w:p>
          <w:p w14:paraId="4D072F9B" w14:textId="77777777" w:rsidR="00C61866" w:rsidRDefault="00C61866" w:rsidP="00F47011">
            <w:pPr>
              <w:rPr>
                <w:lang w:bidi="ar-SA"/>
              </w:rPr>
            </w:pPr>
          </w:p>
          <w:p w14:paraId="19905971" w14:textId="77777777" w:rsidR="007F425D" w:rsidRPr="00860412" w:rsidRDefault="007F425D">
            <w:pPr>
              <w:pStyle w:val="ListParagraph"/>
              <w:numPr>
                <w:ilvl w:val="0"/>
                <w:numId w:val="39"/>
              </w:numPr>
              <w:rPr>
                <w:color w:val="FF0000"/>
                <w:szCs w:val="22"/>
              </w:rPr>
            </w:pPr>
            <w:r w:rsidRPr="00860412">
              <w:rPr>
                <w:color w:val="FF0000"/>
                <w:szCs w:val="22"/>
              </w:rPr>
              <w:t>Confirmed all participants had agreed to the recording</w:t>
            </w:r>
          </w:p>
          <w:p w14:paraId="165CFF78" w14:textId="4A77C4FB" w:rsidR="003A2969" w:rsidRDefault="00C61866">
            <w:pPr>
              <w:pStyle w:val="ListParagraph"/>
              <w:numPr>
                <w:ilvl w:val="0"/>
                <w:numId w:val="39"/>
              </w:numPr>
              <w:rPr>
                <w:color w:val="FF0000"/>
              </w:rPr>
            </w:pPr>
            <w:r w:rsidRPr="003A2969">
              <w:rPr>
                <w:color w:val="FF0000"/>
                <w:lang w:bidi="ar-SA"/>
              </w:rPr>
              <w:t xml:space="preserve">Student identified </w:t>
            </w:r>
            <w:r w:rsidR="003A2969">
              <w:rPr>
                <w:color w:val="FF0000"/>
                <w:lang w:bidi="ar-SA"/>
              </w:rPr>
              <w:t xml:space="preserve">the communication constraint and used a suitable strategy to resolve this </w:t>
            </w:r>
            <w:r w:rsidR="001A4794">
              <w:rPr>
                <w:color w:val="FF0000"/>
                <w:lang w:bidi="ar-SA"/>
              </w:rPr>
              <w:t>by</w:t>
            </w:r>
            <w:r w:rsidR="003A2969">
              <w:rPr>
                <w:color w:val="FF0000"/>
                <w:lang w:bidi="ar-SA"/>
              </w:rPr>
              <w:t>:</w:t>
            </w:r>
          </w:p>
          <w:p w14:paraId="27BA3769" w14:textId="05F06C36" w:rsidR="00C61866" w:rsidRDefault="00C61866">
            <w:pPr>
              <w:pStyle w:val="ListParagraph"/>
              <w:numPr>
                <w:ilvl w:val="1"/>
                <w:numId w:val="39"/>
              </w:numPr>
              <w:rPr>
                <w:color w:val="FF0000"/>
              </w:rPr>
            </w:pPr>
            <w:r w:rsidRPr="003A2969">
              <w:rPr>
                <w:color w:val="FF0000"/>
                <w:lang w:bidi="ar-SA"/>
              </w:rPr>
              <w:t xml:space="preserve">asking the person to write down the </w:t>
            </w:r>
            <w:r w:rsidR="00FA759A" w:rsidRPr="003A2969">
              <w:rPr>
                <w:color w:val="FF0000"/>
                <w:lang w:bidi="ar-SA"/>
              </w:rPr>
              <w:t>client’s</w:t>
            </w:r>
            <w:r w:rsidRPr="003A2969">
              <w:rPr>
                <w:color w:val="FF0000"/>
                <w:lang w:bidi="ar-SA"/>
              </w:rPr>
              <w:t xml:space="preserve"> family name or by showing ID</w:t>
            </w:r>
            <w:r w:rsidR="003A2969">
              <w:rPr>
                <w:color w:val="FF0000"/>
                <w:lang w:bidi="ar-SA"/>
              </w:rPr>
              <w:t xml:space="preserve"> </w:t>
            </w:r>
            <w:r w:rsidR="008E2C4C">
              <w:rPr>
                <w:color w:val="FF0000"/>
                <w:lang w:bidi="ar-SA"/>
              </w:rPr>
              <w:t>or.</w:t>
            </w:r>
          </w:p>
          <w:p w14:paraId="4B7A18BF" w14:textId="022D4E31" w:rsidR="003A2969" w:rsidRPr="003A2969" w:rsidRDefault="003A2969">
            <w:pPr>
              <w:pStyle w:val="ListParagraph"/>
              <w:numPr>
                <w:ilvl w:val="1"/>
                <w:numId w:val="39"/>
              </w:numPr>
              <w:rPr>
                <w:color w:val="FF0000"/>
              </w:rPr>
            </w:pPr>
            <w:r>
              <w:rPr>
                <w:color w:val="FF0000"/>
              </w:rPr>
              <w:t xml:space="preserve">getting another colleague that may recognise the family member. </w:t>
            </w:r>
          </w:p>
          <w:p w14:paraId="2DEC726A" w14:textId="77777777" w:rsidR="00C61866" w:rsidRPr="00F8404E" w:rsidRDefault="00C61866" w:rsidP="00F47011">
            <w:pPr>
              <w:rPr>
                <w:color w:val="FF0000"/>
                <w:szCs w:val="22"/>
              </w:rPr>
            </w:pPr>
          </w:p>
        </w:tc>
        <w:tc>
          <w:tcPr>
            <w:tcW w:w="1965" w:type="dxa"/>
            <w:shd w:val="clear" w:color="auto" w:fill="auto"/>
            <w:vAlign w:val="center"/>
          </w:tcPr>
          <w:p w14:paraId="62EE19FB" w14:textId="77777777" w:rsidR="00C61866" w:rsidRPr="00EE67AA" w:rsidRDefault="00000000" w:rsidP="00F47011">
            <w:pPr>
              <w:spacing w:after="160"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170004069"/>
                <w14:checkbox>
                  <w14:checked w14:val="0"/>
                  <w14:checkedState w14:val="2612" w14:font="MS Gothic"/>
                  <w14:uncheckedState w14:val="2610" w14:font="MS Gothic"/>
                </w14:checkbox>
              </w:sdtPr>
              <w:sdtContent>
                <w:r w:rsidR="00C61866" w:rsidRPr="00EE67AA">
                  <w:rPr>
                    <w:rFonts w:ascii="Segoe UI Symbol" w:eastAsia="Calibri" w:hAnsi="Segoe UI Symbol" w:cs="Segoe UI Symbol"/>
                    <w:szCs w:val="22"/>
                    <w:lang w:val="en-AU" w:bidi="ar-SA"/>
                  </w:rPr>
                  <w:t>☐</w:t>
                </w:r>
              </w:sdtContent>
            </w:sdt>
            <w:r w:rsidR="00C61866" w:rsidRPr="00EE67AA">
              <w:rPr>
                <w:rFonts w:eastAsia="Calibri" w:cs="Times New Roman"/>
                <w:szCs w:val="22"/>
                <w:lang w:val="en-AU" w:bidi="ar-SA"/>
              </w:rPr>
              <w:t xml:space="preserve"> S</w:t>
            </w:r>
          </w:p>
          <w:p w14:paraId="6367AB57" w14:textId="77777777" w:rsidR="00C61866" w:rsidRPr="00EE67AA" w:rsidRDefault="00000000" w:rsidP="00F47011">
            <w:pPr>
              <w:spacing w:after="160" w:line="259" w:lineRule="auto"/>
              <w:rPr>
                <w:rFonts w:eastAsia="Calibri" w:cs="Times New Roman"/>
                <w:sz w:val="24"/>
                <w:szCs w:val="24"/>
                <w:lang w:val="en-AU" w:bidi="ar-SA"/>
              </w:rPr>
            </w:pPr>
            <w:sdt>
              <w:sdtPr>
                <w:rPr>
                  <w:rFonts w:eastAsia="Calibri" w:cs="Times New Roman"/>
                  <w:color w:val="2B579A"/>
                  <w:szCs w:val="22"/>
                  <w:shd w:val="clear" w:color="auto" w:fill="E6E6E6"/>
                  <w:lang w:bidi="ar-SA"/>
                </w:rPr>
                <w:id w:val="1959678933"/>
                <w14:checkbox>
                  <w14:checked w14:val="0"/>
                  <w14:checkedState w14:val="2612" w14:font="MS Gothic"/>
                  <w14:uncheckedState w14:val="2610" w14:font="MS Gothic"/>
                </w14:checkbox>
              </w:sdtPr>
              <w:sdtContent>
                <w:r w:rsidR="00C61866" w:rsidRPr="00892021">
                  <w:rPr>
                    <w:rFonts w:ascii="MS Gothic" w:eastAsia="MS Gothic" w:hAnsi="MS Gothic" w:cs="Times New Roman" w:hint="eastAsia"/>
                    <w:szCs w:val="22"/>
                    <w:lang w:bidi="ar-SA"/>
                  </w:rPr>
                  <w:t>☐</w:t>
                </w:r>
              </w:sdtContent>
            </w:sdt>
            <w:r w:rsidR="00C61866" w:rsidRPr="00EE67AA">
              <w:rPr>
                <w:rFonts w:eastAsia="Calibri" w:cs="Times New Roman"/>
                <w:szCs w:val="22"/>
                <w:lang w:val="en-AU" w:bidi="ar-SA"/>
              </w:rPr>
              <w:t xml:space="preserve"> NYS</w:t>
            </w:r>
          </w:p>
        </w:tc>
      </w:tr>
      <w:tr w:rsidR="00C61866" w:rsidRPr="00EE67AA" w14:paraId="581FFD31" w14:textId="77777777" w:rsidTr="00F47011">
        <w:trPr>
          <w:trHeight w:val="479"/>
        </w:trPr>
        <w:tc>
          <w:tcPr>
            <w:tcW w:w="9615" w:type="dxa"/>
            <w:gridSpan w:val="2"/>
            <w:shd w:val="clear" w:color="auto" w:fill="auto"/>
          </w:tcPr>
          <w:p w14:paraId="79F4D1E1" w14:textId="77777777" w:rsidR="00C61866" w:rsidRPr="007E3C25" w:rsidRDefault="00C61866" w:rsidP="00F47011">
            <w:pPr>
              <w:spacing w:line="259" w:lineRule="auto"/>
              <w:rPr>
                <w:rFonts w:eastAsia="Simplon Norm" w:cs="Simplon Norm"/>
                <w:b/>
                <w:bCs/>
                <w:lang w:bidi="ar-SA"/>
              </w:rPr>
            </w:pPr>
            <w:r>
              <w:rPr>
                <w:rFonts w:eastAsia="Simplon Norm" w:cs="Simplon Norm"/>
                <w:b/>
                <w:bCs/>
                <w:lang w:bidi="ar-SA"/>
              </w:rPr>
              <w:t xml:space="preserve">Recording </w:t>
            </w:r>
            <w:r w:rsidRPr="6AF0F665">
              <w:rPr>
                <w:rFonts w:eastAsia="Simplon Norm" w:cs="Simplon Norm"/>
                <w:b/>
                <w:bCs/>
                <w:lang w:bidi="ar-SA"/>
              </w:rPr>
              <w:t>comments:</w:t>
            </w:r>
          </w:p>
          <w:p w14:paraId="40249C79" w14:textId="77777777" w:rsidR="00C61866" w:rsidRDefault="00C61866" w:rsidP="00F47011">
            <w:pPr>
              <w:spacing w:line="259" w:lineRule="auto"/>
              <w:rPr>
                <w:rFonts w:eastAsia="Calibri" w:cs="Times New Roman"/>
                <w:szCs w:val="22"/>
                <w:lang w:bidi="ar-SA"/>
              </w:rPr>
            </w:pPr>
          </w:p>
          <w:p w14:paraId="5793B1FC" w14:textId="77777777" w:rsidR="00C61866" w:rsidRDefault="00C61866" w:rsidP="00F47011">
            <w:pPr>
              <w:spacing w:line="259" w:lineRule="auto"/>
              <w:rPr>
                <w:rFonts w:eastAsia="Calibri" w:cs="Times New Roman"/>
                <w:szCs w:val="22"/>
                <w:lang w:bidi="ar-SA"/>
              </w:rPr>
            </w:pPr>
          </w:p>
        </w:tc>
      </w:tr>
    </w:tbl>
    <w:p w14:paraId="2BB5B46C" w14:textId="027BA964" w:rsidR="005E38DB" w:rsidRDefault="005E38DB" w:rsidP="00C61866"/>
    <w:p w14:paraId="5D1E1900" w14:textId="77777777" w:rsidR="005E38DB" w:rsidRDefault="005E38DB">
      <w:r>
        <w:br w:type="page"/>
      </w:r>
    </w:p>
    <w:p w14:paraId="7B22D614" w14:textId="77777777" w:rsidR="00C61866" w:rsidRDefault="00C61866" w:rsidP="00C61866"/>
    <w:tbl>
      <w:tblPr>
        <w:tblStyle w:val="TableGrid0"/>
        <w:tblW w:w="10060" w:type="dxa"/>
        <w:tblLayout w:type="fixed"/>
        <w:tblLook w:val="04A0" w:firstRow="1" w:lastRow="0" w:firstColumn="1" w:lastColumn="0" w:noHBand="0" w:noVBand="1"/>
      </w:tblPr>
      <w:tblGrid>
        <w:gridCol w:w="10060"/>
      </w:tblGrid>
      <w:tr w:rsidR="007C705C" w14:paraId="03D935E3" w14:textId="77777777" w:rsidTr="1EDA49EB">
        <w:trPr>
          <w:trHeight w:val="798"/>
        </w:trPr>
        <w:tc>
          <w:tcPr>
            <w:tcW w:w="10060" w:type="dxa"/>
            <w:shd w:val="clear" w:color="auto" w:fill="000000" w:themeFill="text1"/>
            <w:vAlign w:val="center"/>
          </w:tcPr>
          <w:p w14:paraId="76BE769C" w14:textId="1569BCCA" w:rsidR="007C705C" w:rsidRDefault="007C705C" w:rsidP="00DD2FA8">
            <w:pPr>
              <w:pStyle w:val="Heading1"/>
            </w:pPr>
            <w:r>
              <w:t xml:space="preserve">Activity </w:t>
            </w:r>
            <w:r w:rsidR="00CC3B78">
              <w:t>4</w:t>
            </w:r>
            <w:r w:rsidR="004C286D">
              <w:t xml:space="preserve">: </w:t>
            </w:r>
            <w:r w:rsidR="00DD2FA8">
              <w:t>Tasks A</w:t>
            </w:r>
            <w:r w:rsidR="00110822">
              <w:t xml:space="preserve">, </w:t>
            </w:r>
            <w:r w:rsidR="00DD2FA8">
              <w:t>B</w:t>
            </w:r>
            <w:r w:rsidR="00110822">
              <w:t xml:space="preserve"> </w:t>
            </w:r>
          </w:p>
        </w:tc>
      </w:tr>
      <w:tr w:rsidR="00AA09CC" w14:paraId="7BA01B36" w14:textId="77777777" w:rsidTr="00AA09CC">
        <w:trPr>
          <w:trHeight w:val="556"/>
        </w:trPr>
        <w:tc>
          <w:tcPr>
            <w:tcW w:w="10060" w:type="dxa"/>
            <w:vAlign w:val="center"/>
          </w:tcPr>
          <w:p w14:paraId="3E7F1A51" w14:textId="77777777" w:rsidR="00AA09CC" w:rsidRDefault="00AA09CC" w:rsidP="00F3469B">
            <w:pPr>
              <w:spacing w:line="259" w:lineRule="auto"/>
              <w:rPr>
                <w:rFonts w:eastAsia="Calibri" w:cs="Times New Roman"/>
                <w:b/>
                <w:bCs/>
                <w:lang w:bidi="ar-SA"/>
              </w:rPr>
            </w:pPr>
            <w:r>
              <w:rPr>
                <w:rFonts w:eastAsia="Calibri" w:cs="Times New Roman"/>
                <w:b/>
                <w:bCs/>
                <w:lang w:bidi="ar-SA"/>
              </w:rPr>
              <w:t>Scenario:</w:t>
            </w:r>
          </w:p>
          <w:p w14:paraId="44FEB6AE" w14:textId="77777777" w:rsidR="00131AD8" w:rsidRDefault="00AA09CC" w:rsidP="00F3469B">
            <w:pPr>
              <w:spacing w:line="259" w:lineRule="auto"/>
              <w:rPr>
                <w:rFonts w:eastAsia="Calibri" w:cs="Times New Roman"/>
                <w:lang w:bidi="ar-SA"/>
              </w:rPr>
            </w:pPr>
            <w:r w:rsidRPr="00AA09CC">
              <w:rPr>
                <w:rFonts w:eastAsia="Calibri" w:cs="Times New Roman"/>
                <w:lang w:bidi="ar-SA"/>
              </w:rPr>
              <w:t xml:space="preserve">You have been working as a casual in a residential aged care facility. </w:t>
            </w:r>
          </w:p>
          <w:p w14:paraId="775CC530" w14:textId="77777777" w:rsidR="00A42871" w:rsidRDefault="00A42871" w:rsidP="00F3469B">
            <w:pPr>
              <w:spacing w:line="259" w:lineRule="auto"/>
              <w:rPr>
                <w:rFonts w:eastAsia="Calibri" w:cs="Times New Roman"/>
                <w:lang w:bidi="ar-SA"/>
              </w:rPr>
            </w:pPr>
          </w:p>
          <w:p w14:paraId="5DDB5374" w14:textId="1125C46A" w:rsidR="00131AD8" w:rsidRDefault="00AA09CC" w:rsidP="00F3469B">
            <w:pPr>
              <w:spacing w:line="259" w:lineRule="auto"/>
              <w:rPr>
                <w:rFonts w:eastAsia="Calibri" w:cs="Times New Roman"/>
                <w:lang w:bidi="ar-SA"/>
              </w:rPr>
            </w:pPr>
            <w:r w:rsidRPr="00AA09CC">
              <w:rPr>
                <w:rFonts w:eastAsia="Calibri" w:cs="Times New Roman"/>
                <w:lang w:bidi="ar-SA"/>
              </w:rPr>
              <w:t>Many of the staff have been there for a long time</w:t>
            </w:r>
            <w:r>
              <w:rPr>
                <w:rFonts w:eastAsia="Calibri" w:cs="Times New Roman"/>
                <w:lang w:bidi="ar-SA"/>
              </w:rPr>
              <w:t xml:space="preserve"> and you sense some resistance to </w:t>
            </w:r>
            <w:r w:rsidR="00131AD8">
              <w:rPr>
                <w:rFonts w:eastAsia="Calibri" w:cs="Times New Roman"/>
                <w:lang w:bidi="ar-SA"/>
              </w:rPr>
              <w:t xml:space="preserve">having </w:t>
            </w:r>
            <w:r w:rsidR="00110822">
              <w:rPr>
                <w:rFonts w:eastAsia="Calibri" w:cs="Times New Roman"/>
                <w:lang w:bidi="ar-SA"/>
              </w:rPr>
              <w:t>new people</w:t>
            </w:r>
            <w:r w:rsidR="00131AD8">
              <w:rPr>
                <w:rFonts w:eastAsia="Calibri" w:cs="Times New Roman"/>
                <w:lang w:bidi="ar-SA"/>
              </w:rPr>
              <w:t xml:space="preserve"> on staff.  Some staff seem </w:t>
            </w:r>
            <w:r w:rsidR="00FA759A">
              <w:rPr>
                <w:rFonts w:eastAsia="Calibri" w:cs="Times New Roman"/>
                <w:lang w:bidi="ar-SA"/>
              </w:rPr>
              <w:t>reluctant</w:t>
            </w:r>
            <w:r w:rsidR="00110822">
              <w:rPr>
                <w:rFonts w:eastAsia="Calibri" w:cs="Times New Roman"/>
                <w:lang w:bidi="ar-SA"/>
              </w:rPr>
              <w:t xml:space="preserve"> to </w:t>
            </w:r>
            <w:r w:rsidR="00131AD8">
              <w:rPr>
                <w:rFonts w:eastAsia="Calibri" w:cs="Times New Roman"/>
                <w:lang w:bidi="ar-SA"/>
              </w:rPr>
              <w:t xml:space="preserve">embrace the new staff and the required </w:t>
            </w:r>
            <w:r>
              <w:rPr>
                <w:rFonts w:eastAsia="Calibri" w:cs="Times New Roman"/>
                <w:lang w:bidi="ar-SA"/>
              </w:rPr>
              <w:t>change</w:t>
            </w:r>
            <w:r w:rsidR="00131AD8">
              <w:rPr>
                <w:rFonts w:eastAsia="Calibri" w:cs="Times New Roman"/>
                <w:lang w:bidi="ar-SA"/>
              </w:rPr>
              <w:t>s</w:t>
            </w:r>
            <w:r w:rsidR="000D1FDA">
              <w:rPr>
                <w:rFonts w:eastAsia="Calibri" w:cs="Times New Roman"/>
                <w:lang w:bidi="ar-SA"/>
              </w:rPr>
              <w:t xml:space="preserve">. </w:t>
            </w:r>
          </w:p>
          <w:p w14:paraId="7167F888" w14:textId="5DBFACDE" w:rsidR="00AA09CC" w:rsidRDefault="00131AD8" w:rsidP="00F3469B">
            <w:pPr>
              <w:spacing w:line="259" w:lineRule="auto"/>
              <w:rPr>
                <w:rFonts w:eastAsia="Calibri" w:cs="Times New Roman"/>
                <w:lang w:bidi="ar-SA"/>
              </w:rPr>
            </w:pPr>
            <w:r>
              <w:rPr>
                <w:rFonts w:eastAsia="Calibri" w:cs="Times New Roman"/>
                <w:lang w:bidi="ar-SA"/>
              </w:rPr>
              <w:t xml:space="preserve">You have </w:t>
            </w:r>
            <w:r w:rsidR="0007256C">
              <w:rPr>
                <w:rFonts w:eastAsia="Calibri" w:cs="Times New Roman"/>
                <w:lang w:bidi="ar-SA"/>
              </w:rPr>
              <w:t>experienced</w:t>
            </w:r>
            <w:r>
              <w:rPr>
                <w:rFonts w:eastAsia="Calibri" w:cs="Times New Roman"/>
                <w:lang w:bidi="ar-SA"/>
              </w:rPr>
              <w:t xml:space="preserve"> some</w:t>
            </w:r>
            <w:r w:rsidR="000D1FDA">
              <w:rPr>
                <w:rFonts w:eastAsia="Calibri" w:cs="Times New Roman"/>
                <w:lang w:bidi="ar-SA"/>
              </w:rPr>
              <w:t xml:space="preserve"> staff</w:t>
            </w:r>
            <w:r>
              <w:rPr>
                <w:rFonts w:eastAsia="Calibri" w:cs="Times New Roman"/>
                <w:lang w:bidi="ar-SA"/>
              </w:rPr>
              <w:t xml:space="preserve"> expressing their resistance to</w:t>
            </w:r>
            <w:r w:rsidR="000D1FDA">
              <w:rPr>
                <w:rFonts w:eastAsia="Calibri" w:cs="Times New Roman"/>
                <w:lang w:bidi="ar-SA"/>
              </w:rPr>
              <w:t xml:space="preserve"> </w:t>
            </w:r>
            <w:r w:rsidR="00AA09CC">
              <w:rPr>
                <w:rFonts w:eastAsia="Calibri" w:cs="Times New Roman"/>
                <w:lang w:bidi="ar-SA"/>
              </w:rPr>
              <w:t>new ideas and</w:t>
            </w:r>
            <w:r w:rsidR="000D1FDA">
              <w:rPr>
                <w:rFonts w:eastAsia="Calibri" w:cs="Times New Roman"/>
                <w:lang w:bidi="ar-SA"/>
              </w:rPr>
              <w:t xml:space="preserve"> one or two have scoffed at</w:t>
            </w:r>
            <w:r w:rsidR="00110822">
              <w:rPr>
                <w:rFonts w:eastAsia="Calibri" w:cs="Times New Roman"/>
                <w:lang w:bidi="ar-SA"/>
              </w:rPr>
              <w:t xml:space="preserve"> </w:t>
            </w:r>
            <w:r>
              <w:rPr>
                <w:rFonts w:eastAsia="Calibri" w:cs="Times New Roman"/>
                <w:lang w:bidi="ar-SA"/>
              </w:rPr>
              <w:t xml:space="preserve">some of </w:t>
            </w:r>
            <w:r w:rsidR="00110822">
              <w:rPr>
                <w:rFonts w:eastAsia="Calibri" w:cs="Times New Roman"/>
                <w:lang w:bidi="ar-SA"/>
              </w:rPr>
              <w:t>the</w:t>
            </w:r>
            <w:r w:rsidR="000D1FDA">
              <w:rPr>
                <w:rFonts w:eastAsia="Calibri" w:cs="Times New Roman"/>
                <w:lang w:bidi="ar-SA"/>
              </w:rPr>
              <w:t xml:space="preserve"> new and </w:t>
            </w:r>
            <w:r w:rsidR="00AA09CC">
              <w:rPr>
                <w:rFonts w:eastAsia="Calibri" w:cs="Times New Roman"/>
                <w:lang w:bidi="ar-SA"/>
              </w:rPr>
              <w:t xml:space="preserve">efficient </w:t>
            </w:r>
            <w:r>
              <w:rPr>
                <w:rFonts w:eastAsia="Calibri" w:cs="Times New Roman"/>
                <w:lang w:bidi="ar-SA"/>
              </w:rPr>
              <w:t xml:space="preserve">practices </w:t>
            </w:r>
            <w:r w:rsidR="00110822">
              <w:rPr>
                <w:rFonts w:eastAsia="Calibri" w:cs="Times New Roman"/>
                <w:lang w:bidi="ar-SA"/>
              </w:rPr>
              <w:t xml:space="preserve">you </w:t>
            </w:r>
            <w:r w:rsidR="00ED7829">
              <w:rPr>
                <w:rFonts w:eastAsia="Calibri" w:cs="Times New Roman"/>
                <w:lang w:bidi="ar-SA"/>
              </w:rPr>
              <w:t>have brought</w:t>
            </w:r>
            <w:r>
              <w:rPr>
                <w:rFonts w:eastAsia="Calibri" w:cs="Times New Roman"/>
                <w:lang w:bidi="ar-SA"/>
              </w:rPr>
              <w:t xml:space="preserve"> to the workforce</w:t>
            </w:r>
            <w:r w:rsidR="00110822">
              <w:rPr>
                <w:rFonts w:eastAsia="Calibri" w:cs="Times New Roman"/>
                <w:lang w:bidi="ar-SA"/>
              </w:rPr>
              <w:t xml:space="preserve"> as a recent graduate</w:t>
            </w:r>
            <w:r w:rsidR="00AA09CC">
              <w:rPr>
                <w:rFonts w:eastAsia="Calibri" w:cs="Times New Roman"/>
                <w:lang w:bidi="ar-SA"/>
              </w:rPr>
              <w:t>.</w:t>
            </w:r>
          </w:p>
          <w:p w14:paraId="0A1DFA3E" w14:textId="77777777" w:rsidR="000D1FDA" w:rsidRDefault="000D1FDA" w:rsidP="00F3469B">
            <w:pPr>
              <w:spacing w:line="259" w:lineRule="auto"/>
              <w:rPr>
                <w:rFonts w:eastAsia="Calibri" w:cs="Times New Roman"/>
                <w:lang w:bidi="ar-SA"/>
              </w:rPr>
            </w:pPr>
          </w:p>
          <w:p w14:paraId="6CD5D103" w14:textId="77777777" w:rsidR="00131AD8" w:rsidRDefault="00AA09CC" w:rsidP="00F3469B">
            <w:pPr>
              <w:spacing w:line="259" w:lineRule="auto"/>
              <w:rPr>
                <w:rFonts w:eastAsia="Calibri" w:cs="Times New Roman"/>
                <w:lang w:bidi="ar-SA"/>
              </w:rPr>
            </w:pPr>
            <w:r>
              <w:rPr>
                <w:rFonts w:eastAsia="Calibri" w:cs="Times New Roman"/>
                <w:lang w:bidi="ar-SA"/>
              </w:rPr>
              <w:t>On one of your first shift</w:t>
            </w:r>
            <w:r w:rsidR="009D2E3B">
              <w:rPr>
                <w:rFonts w:eastAsia="Calibri" w:cs="Times New Roman"/>
                <w:lang w:bidi="ar-SA"/>
              </w:rPr>
              <w:t>s</w:t>
            </w:r>
            <w:r w:rsidR="000D1FDA">
              <w:rPr>
                <w:rFonts w:eastAsia="Calibri" w:cs="Times New Roman"/>
                <w:lang w:bidi="ar-SA"/>
              </w:rPr>
              <w:t>,</w:t>
            </w:r>
            <w:r>
              <w:rPr>
                <w:rFonts w:eastAsia="Calibri" w:cs="Times New Roman"/>
                <w:lang w:bidi="ar-SA"/>
              </w:rPr>
              <w:t xml:space="preserve"> you were assisting a resident ‘Del’ with their personal hygiene routine. </w:t>
            </w:r>
          </w:p>
          <w:p w14:paraId="5D06F6B6" w14:textId="27F3C058" w:rsidR="009D2E3B" w:rsidRDefault="00AA09CC" w:rsidP="00F3469B">
            <w:pPr>
              <w:spacing w:line="259" w:lineRule="auto"/>
              <w:rPr>
                <w:rFonts w:eastAsia="Calibri" w:cs="Times New Roman"/>
                <w:lang w:bidi="ar-SA"/>
              </w:rPr>
            </w:pPr>
            <w:r>
              <w:rPr>
                <w:rFonts w:eastAsia="Calibri" w:cs="Times New Roman"/>
                <w:lang w:bidi="ar-SA"/>
              </w:rPr>
              <w:t>Once you had settled Del back in</w:t>
            </w:r>
            <w:r w:rsidR="00131AD8">
              <w:rPr>
                <w:rFonts w:eastAsia="Calibri" w:cs="Times New Roman"/>
                <w:lang w:bidi="ar-SA"/>
              </w:rPr>
              <w:t>to</w:t>
            </w:r>
            <w:r>
              <w:rPr>
                <w:rFonts w:eastAsia="Calibri" w:cs="Times New Roman"/>
                <w:lang w:bidi="ar-SA"/>
              </w:rPr>
              <w:t xml:space="preserve"> their </w:t>
            </w:r>
            <w:r w:rsidR="009D2E3B">
              <w:rPr>
                <w:rFonts w:eastAsia="Calibri" w:cs="Times New Roman"/>
                <w:lang w:bidi="ar-SA"/>
              </w:rPr>
              <w:t>chair,</w:t>
            </w:r>
            <w:r>
              <w:rPr>
                <w:rFonts w:eastAsia="Calibri" w:cs="Times New Roman"/>
                <w:lang w:bidi="ar-SA"/>
              </w:rPr>
              <w:t xml:space="preserve"> they complimented you on how gentle and </w:t>
            </w:r>
            <w:r w:rsidR="009D2E3B">
              <w:rPr>
                <w:rFonts w:eastAsia="Calibri" w:cs="Times New Roman"/>
                <w:lang w:bidi="ar-SA"/>
              </w:rPr>
              <w:t xml:space="preserve">patient you were with them. Del also mentioned that they sometimes struggle to get out of bed and need assistance. </w:t>
            </w:r>
          </w:p>
          <w:p w14:paraId="4DE4938B" w14:textId="77777777" w:rsidR="006D3D14" w:rsidRDefault="006D3D14" w:rsidP="00F3469B">
            <w:pPr>
              <w:spacing w:line="259" w:lineRule="auto"/>
              <w:rPr>
                <w:rFonts w:eastAsia="Calibri" w:cs="Times New Roman"/>
                <w:lang w:bidi="ar-SA"/>
              </w:rPr>
            </w:pPr>
          </w:p>
          <w:p w14:paraId="48E1670A" w14:textId="353931BF" w:rsidR="00110822" w:rsidRDefault="009D2E3B" w:rsidP="00F3469B">
            <w:pPr>
              <w:spacing w:line="259" w:lineRule="auto"/>
              <w:rPr>
                <w:rFonts w:eastAsia="Calibri" w:cs="Times New Roman"/>
                <w:lang w:bidi="ar-SA"/>
              </w:rPr>
            </w:pPr>
            <w:r>
              <w:rPr>
                <w:rFonts w:eastAsia="Calibri" w:cs="Times New Roman"/>
                <w:lang w:bidi="ar-SA"/>
              </w:rPr>
              <w:t xml:space="preserve">Del asked if you </w:t>
            </w:r>
            <w:r w:rsidR="0098283F">
              <w:rPr>
                <w:rFonts w:eastAsia="Calibri" w:cs="Times New Roman"/>
                <w:lang w:bidi="ar-SA"/>
              </w:rPr>
              <w:t>knew w</w:t>
            </w:r>
            <w:r w:rsidR="00110822">
              <w:rPr>
                <w:rFonts w:eastAsia="Calibri" w:cs="Times New Roman"/>
                <w:lang w:bidi="ar-SA"/>
              </w:rPr>
              <w:t>h</w:t>
            </w:r>
            <w:r w:rsidR="0098283F">
              <w:rPr>
                <w:rFonts w:eastAsia="Calibri" w:cs="Times New Roman"/>
                <w:lang w:bidi="ar-SA"/>
              </w:rPr>
              <w:t>ere</w:t>
            </w:r>
            <w:r>
              <w:rPr>
                <w:rFonts w:eastAsia="Calibri" w:cs="Times New Roman"/>
                <w:lang w:bidi="ar-SA"/>
              </w:rPr>
              <w:t xml:space="preserve"> the lifting </w:t>
            </w:r>
            <w:r w:rsidR="000D1FDA">
              <w:rPr>
                <w:rFonts w:eastAsia="Calibri" w:cs="Times New Roman"/>
                <w:lang w:bidi="ar-SA"/>
              </w:rPr>
              <w:t>sling</w:t>
            </w:r>
            <w:r>
              <w:rPr>
                <w:rFonts w:eastAsia="Calibri" w:cs="Times New Roman"/>
                <w:lang w:bidi="ar-SA"/>
              </w:rPr>
              <w:t xml:space="preserve"> </w:t>
            </w:r>
            <w:r w:rsidR="0098283F">
              <w:rPr>
                <w:rFonts w:eastAsia="Calibri" w:cs="Times New Roman"/>
                <w:lang w:bidi="ar-SA"/>
              </w:rPr>
              <w:t xml:space="preserve">was, they had </w:t>
            </w:r>
            <w:r>
              <w:rPr>
                <w:rFonts w:eastAsia="Calibri" w:cs="Times New Roman"/>
                <w:lang w:bidi="ar-SA"/>
              </w:rPr>
              <w:t>used i</w:t>
            </w:r>
            <w:r w:rsidR="00131AD8">
              <w:rPr>
                <w:rFonts w:eastAsia="Calibri" w:cs="Times New Roman"/>
                <w:lang w:bidi="ar-SA"/>
              </w:rPr>
              <w:t>t i</w:t>
            </w:r>
            <w:r>
              <w:rPr>
                <w:rFonts w:eastAsia="Calibri" w:cs="Times New Roman"/>
                <w:lang w:bidi="ar-SA"/>
              </w:rPr>
              <w:t>n the past</w:t>
            </w:r>
            <w:r w:rsidR="0098283F">
              <w:rPr>
                <w:rFonts w:eastAsia="Calibri" w:cs="Times New Roman"/>
                <w:lang w:bidi="ar-SA"/>
              </w:rPr>
              <w:t xml:space="preserve">. </w:t>
            </w:r>
          </w:p>
          <w:p w14:paraId="1D76C874" w14:textId="77777777" w:rsidR="00A42871" w:rsidRDefault="00A42871" w:rsidP="00F3469B">
            <w:pPr>
              <w:spacing w:line="259" w:lineRule="auto"/>
              <w:rPr>
                <w:rFonts w:eastAsia="Calibri" w:cs="Times New Roman"/>
                <w:lang w:bidi="ar-SA"/>
              </w:rPr>
            </w:pPr>
          </w:p>
          <w:p w14:paraId="6F3CC54A" w14:textId="505EBC9D" w:rsidR="009D2E3B" w:rsidRDefault="0098283F" w:rsidP="00F3469B">
            <w:pPr>
              <w:spacing w:line="259" w:lineRule="auto"/>
              <w:rPr>
                <w:rFonts w:eastAsia="Calibri" w:cs="Times New Roman"/>
                <w:lang w:bidi="ar-SA"/>
              </w:rPr>
            </w:pPr>
            <w:r>
              <w:rPr>
                <w:rFonts w:eastAsia="Calibri" w:cs="Times New Roman"/>
                <w:lang w:bidi="ar-SA"/>
              </w:rPr>
              <w:t xml:space="preserve">Del said it </w:t>
            </w:r>
            <w:r w:rsidR="009D2E3B">
              <w:rPr>
                <w:rFonts w:eastAsia="Calibri" w:cs="Times New Roman"/>
                <w:lang w:bidi="ar-SA"/>
              </w:rPr>
              <w:t xml:space="preserve">is more comfortable </w:t>
            </w:r>
            <w:r w:rsidR="00110822">
              <w:rPr>
                <w:rFonts w:eastAsia="Calibri" w:cs="Times New Roman"/>
                <w:lang w:bidi="ar-SA"/>
              </w:rPr>
              <w:t xml:space="preserve">for them to be lifted </w:t>
            </w:r>
            <w:r w:rsidR="00131AD8">
              <w:rPr>
                <w:rFonts w:eastAsia="Calibri" w:cs="Times New Roman"/>
                <w:lang w:bidi="ar-SA"/>
              </w:rPr>
              <w:t>by</w:t>
            </w:r>
            <w:r w:rsidR="00110822">
              <w:rPr>
                <w:rFonts w:eastAsia="Calibri" w:cs="Times New Roman"/>
                <w:lang w:bidi="ar-SA"/>
              </w:rPr>
              <w:t xml:space="preserve"> it, </w:t>
            </w:r>
            <w:r w:rsidR="009D2E3B">
              <w:rPr>
                <w:rFonts w:eastAsia="Calibri" w:cs="Times New Roman"/>
                <w:lang w:bidi="ar-SA"/>
              </w:rPr>
              <w:t xml:space="preserve">than </w:t>
            </w:r>
            <w:r w:rsidR="00110822">
              <w:rPr>
                <w:rFonts w:eastAsia="Calibri" w:cs="Times New Roman"/>
                <w:lang w:bidi="ar-SA"/>
              </w:rPr>
              <w:t xml:space="preserve">it is when </w:t>
            </w:r>
            <w:r w:rsidR="009D2E3B">
              <w:rPr>
                <w:rFonts w:eastAsia="Calibri" w:cs="Times New Roman"/>
                <w:lang w:bidi="ar-SA"/>
              </w:rPr>
              <w:t>staff us</w:t>
            </w:r>
            <w:r w:rsidR="00110822">
              <w:rPr>
                <w:rFonts w:eastAsia="Calibri" w:cs="Times New Roman"/>
                <w:lang w:bidi="ar-SA"/>
              </w:rPr>
              <w:t>e</w:t>
            </w:r>
            <w:r w:rsidR="009D2E3B">
              <w:rPr>
                <w:rFonts w:eastAsia="Calibri" w:cs="Times New Roman"/>
                <w:lang w:bidi="ar-SA"/>
              </w:rPr>
              <w:t xml:space="preserve"> their hands, as </w:t>
            </w:r>
            <w:r>
              <w:rPr>
                <w:rFonts w:eastAsia="Calibri" w:cs="Times New Roman"/>
                <w:lang w:bidi="ar-SA"/>
              </w:rPr>
              <w:t xml:space="preserve">their fingers </w:t>
            </w:r>
            <w:r w:rsidR="009D2E3B">
              <w:rPr>
                <w:rFonts w:eastAsia="Calibri" w:cs="Times New Roman"/>
                <w:lang w:bidi="ar-SA"/>
              </w:rPr>
              <w:t>often</w:t>
            </w:r>
            <w:r w:rsidR="00110822">
              <w:rPr>
                <w:rFonts w:eastAsia="Calibri" w:cs="Times New Roman"/>
                <w:lang w:bidi="ar-SA"/>
              </w:rPr>
              <w:t xml:space="preserve"> dig into and</w:t>
            </w:r>
            <w:r w:rsidR="009D2E3B">
              <w:rPr>
                <w:rFonts w:eastAsia="Calibri" w:cs="Times New Roman"/>
                <w:lang w:bidi="ar-SA"/>
              </w:rPr>
              <w:t xml:space="preserve"> hurt their muscles and bones. </w:t>
            </w:r>
          </w:p>
          <w:p w14:paraId="7A00F236" w14:textId="77777777" w:rsidR="00A42871" w:rsidRDefault="00A42871" w:rsidP="00F3469B">
            <w:pPr>
              <w:spacing w:line="259" w:lineRule="auto"/>
              <w:rPr>
                <w:rFonts w:eastAsia="Calibri" w:cs="Times New Roman"/>
                <w:lang w:bidi="ar-SA"/>
              </w:rPr>
            </w:pPr>
          </w:p>
          <w:p w14:paraId="27C6F6E8" w14:textId="4D37A0AE" w:rsidR="009D2E3B" w:rsidRDefault="009D2E3B" w:rsidP="00F3469B">
            <w:pPr>
              <w:spacing w:line="259" w:lineRule="auto"/>
              <w:rPr>
                <w:rFonts w:eastAsia="Calibri" w:cs="Times New Roman"/>
                <w:lang w:bidi="ar-SA"/>
              </w:rPr>
            </w:pPr>
            <w:r>
              <w:rPr>
                <w:rFonts w:eastAsia="Calibri" w:cs="Times New Roman"/>
                <w:lang w:bidi="ar-SA"/>
              </w:rPr>
              <w:t xml:space="preserve">Del tells you </w:t>
            </w:r>
            <w:r w:rsidR="00131AD8">
              <w:rPr>
                <w:rFonts w:eastAsia="Calibri" w:cs="Times New Roman"/>
                <w:lang w:bidi="ar-SA"/>
              </w:rPr>
              <w:t>it has been</w:t>
            </w:r>
            <w:r>
              <w:rPr>
                <w:rFonts w:eastAsia="Calibri" w:cs="Times New Roman"/>
                <w:lang w:bidi="ar-SA"/>
              </w:rPr>
              <w:t xml:space="preserve"> requested in the past and </w:t>
            </w:r>
            <w:r w:rsidR="00131AD8">
              <w:rPr>
                <w:rFonts w:eastAsia="Calibri" w:cs="Times New Roman"/>
                <w:lang w:bidi="ar-SA"/>
              </w:rPr>
              <w:t xml:space="preserve">they have </w:t>
            </w:r>
            <w:r>
              <w:rPr>
                <w:rFonts w:eastAsia="Calibri" w:cs="Times New Roman"/>
                <w:lang w:bidi="ar-SA"/>
              </w:rPr>
              <w:t xml:space="preserve">been told </w:t>
            </w:r>
            <w:r w:rsidR="0098283F">
              <w:rPr>
                <w:rFonts w:eastAsia="Calibri" w:cs="Times New Roman"/>
                <w:lang w:bidi="ar-SA"/>
              </w:rPr>
              <w:t>‘</w:t>
            </w:r>
            <w:r>
              <w:rPr>
                <w:rFonts w:eastAsia="Calibri" w:cs="Times New Roman"/>
                <w:lang w:bidi="ar-SA"/>
              </w:rPr>
              <w:t>it takes too long to set up</w:t>
            </w:r>
            <w:r w:rsidR="0098283F">
              <w:rPr>
                <w:rFonts w:eastAsia="Calibri" w:cs="Times New Roman"/>
                <w:lang w:bidi="ar-SA"/>
              </w:rPr>
              <w:t>’</w:t>
            </w:r>
            <w:r>
              <w:rPr>
                <w:rFonts w:eastAsia="Calibri" w:cs="Times New Roman"/>
                <w:lang w:bidi="ar-SA"/>
              </w:rPr>
              <w:t xml:space="preserve">, and that </w:t>
            </w:r>
            <w:r w:rsidR="0098283F">
              <w:rPr>
                <w:rFonts w:eastAsia="Calibri" w:cs="Times New Roman"/>
                <w:lang w:bidi="ar-SA"/>
              </w:rPr>
              <w:t>‘</w:t>
            </w:r>
            <w:r>
              <w:rPr>
                <w:rFonts w:eastAsia="Calibri" w:cs="Times New Roman"/>
                <w:lang w:bidi="ar-SA"/>
              </w:rPr>
              <w:t xml:space="preserve">they just have to put up with the staff doing things their way’ or </w:t>
            </w:r>
            <w:r w:rsidR="0098283F">
              <w:rPr>
                <w:rFonts w:eastAsia="Calibri" w:cs="Times New Roman"/>
                <w:lang w:bidi="ar-SA"/>
              </w:rPr>
              <w:t>‘</w:t>
            </w:r>
            <w:r>
              <w:rPr>
                <w:rFonts w:eastAsia="Calibri" w:cs="Times New Roman"/>
                <w:lang w:bidi="ar-SA"/>
              </w:rPr>
              <w:t>go without</w:t>
            </w:r>
            <w:r w:rsidR="0098283F">
              <w:rPr>
                <w:rFonts w:eastAsia="Calibri" w:cs="Times New Roman"/>
                <w:lang w:bidi="ar-SA"/>
              </w:rPr>
              <w:t>’</w:t>
            </w:r>
            <w:r>
              <w:rPr>
                <w:rFonts w:eastAsia="Calibri" w:cs="Times New Roman"/>
                <w:lang w:bidi="ar-SA"/>
              </w:rPr>
              <w:t>.</w:t>
            </w:r>
          </w:p>
          <w:p w14:paraId="77BD7508" w14:textId="3A3F9BFB" w:rsidR="009D2E3B" w:rsidRDefault="009D2E3B" w:rsidP="00F3469B">
            <w:pPr>
              <w:spacing w:line="259" w:lineRule="auto"/>
              <w:rPr>
                <w:rFonts w:eastAsia="Calibri" w:cs="Times New Roman"/>
                <w:lang w:bidi="ar-SA"/>
              </w:rPr>
            </w:pPr>
          </w:p>
          <w:p w14:paraId="57FC6308" w14:textId="1A89499C" w:rsidR="0098283F" w:rsidRDefault="009D2E3B" w:rsidP="00F3469B">
            <w:pPr>
              <w:spacing w:line="259" w:lineRule="auto"/>
              <w:rPr>
                <w:rFonts w:eastAsia="Calibri" w:cs="Times New Roman"/>
                <w:lang w:bidi="ar-SA"/>
              </w:rPr>
            </w:pPr>
            <w:r>
              <w:rPr>
                <w:rFonts w:eastAsia="Calibri" w:cs="Times New Roman"/>
                <w:lang w:bidi="ar-SA"/>
              </w:rPr>
              <w:t xml:space="preserve">Towards the end of your </w:t>
            </w:r>
            <w:r w:rsidR="0098283F">
              <w:rPr>
                <w:rFonts w:eastAsia="Calibri" w:cs="Times New Roman"/>
                <w:lang w:bidi="ar-SA"/>
              </w:rPr>
              <w:t>shift,</w:t>
            </w:r>
            <w:r>
              <w:rPr>
                <w:rFonts w:eastAsia="Calibri" w:cs="Times New Roman"/>
                <w:lang w:bidi="ar-SA"/>
              </w:rPr>
              <w:t xml:space="preserve"> you were asked by Tas your colleague to move</w:t>
            </w:r>
            <w:r w:rsidR="0098283F">
              <w:rPr>
                <w:rFonts w:eastAsia="Calibri" w:cs="Times New Roman"/>
                <w:lang w:bidi="ar-SA"/>
              </w:rPr>
              <w:t xml:space="preserve"> the</w:t>
            </w:r>
            <w:r>
              <w:rPr>
                <w:rFonts w:eastAsia="Calibri" w:cs="Times New Roman"/>
                <w:lang w:bidi="ar-SA"/>
              </w:rPr>
              <w:t xml:space="preserve"> 4 ex</w:t>
            </w:r>
            <w:r w:rsidR="00131AD8">
              <w:rPr>
                <w:rFonts w:eastAsia="Calibri" w:cs="Times New Roman"/>
                <w:lang w:bidi="ar-SA"/>
              </w:rPr>
              <w:t>cess</w:t>
            </w:r>
            <w:r>
              <w:rPr>
                <w:rFonts w:eastAsia="Calibri" w:cs="Times New Roman"/>
                <w:lang w:bidi="ar-SA"/>
              </w:rPr>
              <w:t xml:space="preserve"> chairs</w:t>
            </w:r>
            <w:r w:rsidR="0098283F">
              <w:rPr>
                <w:rFonts w:eastAsia="Calibri" w:cs="Times New Roman"/>
                <w:lang w:bidi="ar-SA"/>
              </w:rPr>
              <w:t xml:space="preserve"> in the dinning room</w:t>
            </w:r>
            <w:r>
              <w:rPr>
                <w:rFonts w:eastAsia="Calibri" w:cs="Times New Roman"/>
                <w:lang w:bidi="ar-SA"/>
              </w:rPr>
              <w:t xml:space="preserve"> into the storeroom as they were becoming a hazard </w:t>
            </w:r>
            <w:r w:rsidR="0098283F">
              <w:rPr>
                <w:rFonts w:eastAsia="Calibri" w:cs="Times New Roman"/>
                <w:lang w:bidi="ar-SA"/>
              </w:rPr>
              <w:t xml:space="preserve">during </w:t>
            </w:r>
            <w:r>
              <w:rPr>
                <w:rFonts w:eastAsia="Calibri" w:cs="Times New Roman"/>
                <w:lang w:bidi="ar-SA"/>
              </w:rPr>
              <w:t>activities</w:t>
            </w:r>
            <w:r w:rsidR="0098283F">
              <w:rPr>
                <w:rFonts w:eastAsia="Calibri" w:cs="Times New Roman"/>
                <w:lang w:bidi="ar-SA"/>
              </w:rPr>
              <w:t>.</w:t>
            </w:r>
            <w:r>
              <w:rPr>
                <w:rFonts w:eastAsia="Calibri" w:cs="Times New Roman"/>
                <w:lang w:bidi="ar-SA"/>
              </w:rPr>
              <w:t xml:space="preserve"> </w:t>
            </w:r>
          </w:p>
          <w:p w14:paraId="1DB631E7" w14:textId="77777777" w:rsidR="00A42871" w:rsidRDefault="00A42871" w:rsidP="00F3469B">
            <w:pPr>
              <w:spacing w:line="259" w:lineRule="auto"/>
              <w:rPr>
                <w:rFonts w:eastAsia="Calibri" w:cs="Times New Roman"/>
                <w:lang w:bidi="ar-SA"/>
              </w:rPr>
            </w:pPr>
          </w:p>
          <w:p w14:paraId="4D5C3AC0" w14:textId="77777777" w:rsidR="0098283F" w:rsidRDefault="009D2E3B" w:rsidP="00F3469B">
            <w:pPr>
              <w:spacing w:line="259" w:lineRule="auto"/>
              <w:rPr>
                <w:rFonts w:eastAsia="Calibri" w:cs="Times New Roman"/>
                <w:lang w:bidi="ar-SA"/>
              </w:rPr>
            </w:pPr>
            <w:r>
              <w:rPr>
                <w:rFonts w:eastAsia="Calibri" w:cs="Times New Roman"/>
                <w:lang w:bidi="ar-SA"/>
              </w:rPr>
              <w:t>You mentioned to Tas that Del had</w:t>
            </w:r>
            <w:r w:rsidR="000D1FDA">
              <w:rPr>
                <w:rFonts w:eastAsia="Calibri" w:cs="Times New Roman"/>
                <w:lang w:bidi="ar-SA"/>
              </w:rPr>
              <w:t xml:space="preserve"> commented on</w:t>
            </w:r>
            <w:r>
              <w:rPr>
                <w:rFonts w:eastAsia="Calibri" w:cs="Times New Roman"/>
                <w:lang w:bidi="ar-SA"/>
              </w:rPr>
              <w:t xml:space="preserve"> how much more comfortable it was for them </w:t>
            </w:r>
            <w:r w:rsidR="000D1FDA">
              <w:rPr>
                <w:rFonts w:eastAsia="Calibri" w:cs="Times New Roman"/>
                <w:lang w:bidi="ar-SA"/>
              </w:rPr>
              <w:t xml:space="preserve">when the </w:t>
            </w:r>
            <w:r w:rsidR="0098283F">
              <w:rPr>
                <w:rFonts w:eastAsia="Calibri" w:cs="Times New Roman"/>
                <w:lang w:bidi="ar-SA"/>
              </w:rPr>
              <w:t xml:space="preserve">staff used the </w:t>
            </w:r>
            <w:r w:rsidR="000D1FDA">
              <w:rPr>
                <w:rFonts w:eastAsia="Calibri" w:cs="Times New Roman"/>
                <w:lang w:bidi="ar-SA"/>
              </w:rPr>
              <w:t xml:space="preserve">lifting sling </w:t>
            </w:r>
            <w:r w:rsidR="0098283F">
              <w:rPr>
                <w:rFonts w:eastAsia="Calibri" w:cs="Times New Roman"/>
                <w:lang w:bidi="ar-SA"/>
              </w:rPr>
              <w:t>r</w:t>
            </w:r>
            <w:r w:rsidR="000D1FDA">
              <w:rPr>
                <w:rFonts w:eastAsia="Calibri" w:cs="Times New Roman"/>
                <w:lang w:bidi="ar-SA"/>
              </w:rPr>
              <w:t>ather than two staff lifting them</w:t>
            </w:r>
            <w:r w:rsidR="0098283F">
              <w:rPr>
                <w:rFonts w:eastAsia="Calibri" w:cs="Times New Roman"/>
                <w:lang w:bidi="ar-SA"/>
              </w:rPr>
              <w:t xml:space="preserve"> with their hands.</w:t>
            </w:r>
          </w:p>
          <w:p w14:paraId="43AD62BD" w14:textId="61D1CFF2" w:rsidR="000D1FDA" w:rsidRDefault="000D1FDA" w:rsidP="00F3469B">
            <w:pPr>
              <w:spacing w:line="259" w:lineRule="auto"/>
              <w:rPr>
                <w:rFonts w:eastAsia="Calibri" w:cs="Times New Roman"/>
                <w:lang w:bidi="ar-SA"/>
              </w:rPr>
            </w:pPr>
            <w:r>
              <w:rPr>
                <w:rFonts w:eastAsia="Calibri" w:cs="Times New Roman"/>
                <w:lang w:bidi="ar-SA"/>
              </w:rPr>
              <w:t>Tas remarked</w:t>
            </w:r>
            <w:r w:rsidR="00131AD8">
              <w:rPr>
                <w:rFonts w:eastAsia="Calibri" w:cs="Times New Roman"/>
                <w:lang w:bidi="ar-SA"/>
              </w:rPr>
              <w:t xml:space="preserve"> swiftly and snarly</w:t>
            </w:r>
            <w:r>
              <w:rPr>
                <w:rFonts w:eastAsia="Calibri" w:cs="Times New Roman"/>
                <w:lang w:bidi="ar-SA"/>
              </w:rPr>
              <w:t xml:space="preserve">, ‘if you knew how long it takes to set that awkward thing up you would make sure it was lost forever’. </w:t>
            </w:r>
          </w:p>
          <w:p w14:paraId="67A86D8F" w14:textId="77777777" w:rsidR="00A42871" w:rsidRDefault="00A42871" w:rsidP="00F3469B">
            <w:pPr>
              <w:spacing w:line="259" w:lineRule="auto"/>
              <w:rPr>
                <w:rFonts w:eastAsia="Calibri" w:cs="Times New Roman"/>
                <w:lang w:bidi="ar-SA"/>
              </w:rPr>
            </w:pPr>
          </w:p>
          <w:p w14:paraId="354FD190" w14:textId="28AF9CAF" w:rsidR="009D2E3B" w:rsidRDefault="00131AD8" w:rsidP="00F3469B">
            <w:pPr>
              <w:spacing w:line="259" w:lineRule="auto"/>
              <w:rPr>
                <w:rFonts w:eastAsia="Calibri" w:cs="Times New Roman"/>
                <w:lang w:bidi="ar-SA"/>
              </w:rPr>
            </w:pPr>
            <w:r>
              <w:rPr>
                <w:rFonts w:eastAsia="Calibri" w:cs="Times New Roman"/>
                <w:lang w:bidi="ar-SA"/>
              </w:rPr>
              <w:t>Upon</w:t>
            </w:r>
            <w:r w:rsidR="009D2E3B">
              <w:rPr>
                <w:rFonts w:eastAsia="Calibri" w:cs="Times New Roman"/>
                <w:lang w:bidi="ar-SA"/>
              </w:rPr>
              <w:t xml:space="preserve"> relocating the chairs to the storeroom</w:t>
            </w:r>
            <w:r w:rsidR="0098283F">
              <w:rPr>
                <w:rFonts w:eastAsia="Calibri" w:cs="Times New Roman"/>
                <w:lang w:bidi="ar-SA"/>
              </w:rPr>
              <w:t>,</w:t>
            </w:r>
            <w:r w:rsidR="009D2E3B">
              <w:rPr>
                <w:rFonts w:eastAsia="Calibri" w:cs="Times New Roman"/>
                <w:lang w:bidi="ar-SA"/>
              </w:rPr>
              <w:t xml:space="preserve"> you notice</w:t>
            </w:r>
            <w:r>
              <w:rPr>
                <w:rFonts w:eastAsia="Calibri" w:cs="Times New Roman"/>
                <w:lang w:bidi="ar-SA"/>
              </w:rPr>
              <w:t>d</w:t>
            </w:r>
            <w:r w:rsidR="009D2E3B">
              <w:rPr>
                <w:rFonts w:eastAsia="Calibri" w:cs="Times New Roman"/>
                <w:lang w:bidi="ar-SA"/>
              </w:rPr>
              <w:t xml:space="preserve"> the lifting </w:t>
            </w:r>
            <w:r w:rsidR="000D1FDA">
              <w:rPr>
                <w:rFonts w:eastAsia="Calibri" w:cs="Times New Roman"/>
                <w:lang w:bidi="ar-SA"/>
              </w:rPr>
              <w:t>sling</w:t>
            </w:r>
            <w:r w:rsidR="009D2E3B">
              <w:rPr>
                <w:rFonts w:eastAsia="Calibri" w:cs="Times New Roman"/>
                <w:lang w:bidi="ar-SA"/>
              </w:rPr>
              <w:t xml:space="preserve"> that Del was talking about</w:t>
            </w:r>
            <w:r w:rsidR="0098283F">
              <w:rPr>
                <w:rFonts w:eastAsia="Calibri" w:cs="Times New Roman"/>
                <w:lang w:bidi="ar-SA"/>
              </w:rPr>
              <w:t xml:space="preserve">, </w:t>
            </w:r>
            <w:r w:rsidR="00110822">
              <w:rPr>
                <w:rFonts w:eastAsia="Calibri" w:cs="Times New Roman"/>
                <w:lang w:bidi="ar-SA"/>
              </w:rPr>
              <w:t xml:space="preserve">it </w:t>
            </w:r>
            <w:r>
              <w:rPr>
                <w:rFonts w:eastAsia="Calibri" w:cs="Times New Roman"/>
                <w:lang w:bidi="ar-SA"/>
              </w:rPr>
              <w:t>was</w:t>
            </w:r>
            <w:r w:rsidR="00110822">
              <w:rPr>
                <w:rFonts w:eastAsia="Calibri" w:cs="Times New Roman"/>
                <w:lang w:bidi="ar-SA"/>
              </w:rPr>
              <w:t xml:space="preserve"> </w:t>
            </w:r>
            <w:r w:rsidR="0098283F">
              <w:rPr>
                <w:rFonts w:eastAsia="Calibri" w:cs="Times New Roman"/>
                <w:lang w:bidi="ar-SA"/>
              </w:rPr>
              <w:t xml:space="preserve">in </w:t>
            </w:r>
            <w:r w:rsidR="000D1FDA">
              <w:rPr>
                <w:rFonts w:eastAsia="Calibri" w:cs="Times New Roman"/>
                <w:lang w:bidi="ar-SA"/>
              </w:rPr>
              <w:t xml:space="preserve">the </w:t>
            </w:r>
            <w:r w:rsidR="009D2E3B">
              <w:rPr>
                <w:rFonts w:eastAsia="Calibri" w:cs="Times New Roman"/>
                <w:lang w:bidi="ar-SA"/>
              </w:rPr>
              <w:t xml:space="preserve">storeroom </w:t>
            </w:r>
            <w:r w:rsidR="000D1FDA">
              <w:rPr>
                <w:rFonts w:eastAsia="Calibri" w:cs="Times New Roman"/>
                <w:lang w:bidi="ar-SA"/>
              </w:rPr>
              <w:t xml:space="preserve">right </w:t>
            </w:r>
            <w:r w:rsidR="009D2E3B">
              <w:rPr>
                <w:rFonts w:eastAsia="Calibri" w:cs="Times New Roman"/>
                <w:lang w:bidi="ar-SA"/>
              </w:rPr>
              <w:t xml:space="preserve">near the door. </w:t>
            </w:r>
          </w:p>
          <w:p w14:paraId="38BD68BD" w14:textId="77777777" w:rsidR="000D1FDA" w:rsidRDefault="000D1FDA" w:rsidP="00F3469B">
            <w:pPr>
              <w:spacing w:line="259" w:lineRule="auto"/>
              <w:rPr>
                <w:rFonts w:eastAsia="Calibri" w:cs="Times New Roman"/>
                <w:lang w:bidi="ar-SA"/>
              </w:rPr>
            </w:pPr>
          </w:p>
          <w:p w14:paraId="3BCD3521" w14:textId="2B4D045A" w:rsidR="00131AD8" w:rsidRDefault="009D2E3B" w:rsidP="00F3469B">
            <w:pPr>
              <w:spacing w:line="259" w:lineRule="auto"/>
              <w:rPr>
                <w:rFonts w:eastAsia="Calibri" w:cs="Times New Roman"/>
                <w:lang w:bidi="ar-SA"/>
              </w:rPr>
            </w:pPr>
            <w:r>
              <w:rPr>
                <w:rFonts w:eastAsia="Calibri" w:cs="Times New Roman"/>
                <w:lang w:bidi="ar-SA"/>
              </w:rPr>
              <w:t xml:space="preserve">As you were signing out at the end of your shift you met up with your </w:t>
            </w:r>
            <w:r w:rsidR="000D1FDA">
              <w:rPr>
                <w:rFonts w:eastAsia="Calibri" w:cs="Times New Roman"/>
                <w:lang w:bidi="ar-SA"/>
              </w:rPr>
              <w:t xml:space="preserve">supervisor </w:t>
            </w:r>
            <w:r w:rsidR="006D0F50">
              <w:rPr>
                <w:rFonts w:eastAsia="Calibri" w:cs="Times New Roman"/>
                <w:lang w:bidi="ar-SA"/>
              </w:rPr>
              <w:t>Sandy</w:t>
            </w:r>
            <w:r w:rsidR="000D1FDA">
              <w:rPr>
                <w:rFonts w:eastAsia="Calibri" w:cs="Times New Roman"/>
                <w:lang w:bidi="ar-SA"/>
              </w:rPr>
              <w:t xml:space="preserve">. </w:t>
            </w:r>
            <w:r w:rsidR="006D0F50">
              <w:rPr>
                <w:rFonts w:eastAsia="Calibri" w:cs="Times New Roman"/>
                <w:lang w:bidi="ar-SA"/>
              </w:rPr>
              <w:t>Sandy</w:t>
            </w:r>
            <w:r w:rsidR="000D1FDA">
              <w:rPr>
                <w:rFonts w:eastAsia="Calibri" w:cs="Times New Roman"/>
                <w:lang w:bidi="ar-SA"/>
              </w:rPr>
              <w:t xml:space="preserve"> asked how your day went. </w:t>
            </w:r>
            <w:r w:rsidR="00110822">
              <w:rPr>
                <w:rFonts w:eastAsia="Calibri" w:cs="Times New Roman"/>
                <w:lang w:bidi="ar-SA"/>
              </w:rPr>
              <w:t>You responded in a positive tone and used the opportunity to</w:t>
            </w:r>
            <w:r w:rsidR="000D1FDA">
              <w:rPr>
                <w:rFonts w:eastAsia="Calibri" w:cs="Times New Roman"/>
                <w:lang w:bidi="ar-SA"/>
              </w:rPr>
              <w:t xml:space="preserve"> ask</w:t>
            </w:r>
            <w:r w:rsidR="0098283F">
              <w:rPr>
                <w:rFonts w:eastAsia="Calibri" w:cs="Times New Roman"/>
                <w:lang w:bidi="ar-SA"/>
              </w:rPr>
              <w:t xml:space="preserve"> </w:t>
            </w:r>
            <w:r w:rsidR="006D0F50">
              <w:rPr>
                <w:rFonts w:eastAsia="Calibri" w:cs="Times New Roman"/>
                <w:lang w:bidi="ar-SA"/>
              </w:rPr>
              <w:t>Sandy</w:t>
            </w:r>
            <w:r w:rsidR="0098283F">
              <w:rPr>
                <w:rFonts w:eastAsia="Calibri" w:cs="Times New Roman"/>
                <w:lang w:bidi="ar-SA"/>
              </w:rPr>
              <w:t xml:space="preserve"> where you </w:t>
            </w:r>
            <w:r w:rsidR="00110822">
              <w:rPr>
                <w:rFonts w:eastAsia="Calibri" w:cs="Times New Roman"/>
                <w:lang w:bidi="ar-SA"/>
              </w:rPr>
              <w:t>will</w:t>
            </w:r>
            <w:r w:rsidR="0098283F">
              <w:rPr>
                <w:rFonts w:eastAsia="Calibri" w:cs="Times New Roman"/>
                <w:lang w:bidi="ar-SA"/>
              </w:rPr>
              <w:t xml:space="preserve"> find information on the</w:t>
            </w:r>
            <w:r w:rsidR="000D1FDA">
              <w:rPr>
                <w:rFonts w:eastAsia="Calibri" w:cs="Times New Roman"/>
                <w:lang w:bidi="ar-SA"/>
              </w:rPr>
              <w:t xml:space="preserve"> </w:t>
            </w:r>
            <w:r w:rsidR="0098283F">
              <w:rPr>
                <w:rFonts w:eastAsia="Calibri" w:cs="Times New Roman"/>
                <w:lang w:bidi="ar-SA"/>
              </w:rPr>
              <w:t>centers</w:t>
            </w:r>
            <w:r w:rsidR="00110822">
              <w:rPr>
                <w:rFonts w:eastAsia="Calibri" w:cs="Times New Roman"/>
                <w:lang w:bidi="ar-SA"/>
              </w:rPr>
              <w:t>’</w:t>
            </w:r>
            <w:r w:rsidR="0098283F">
              <w:rPr>
                <w:rFonts w:eastAsia="Calibri" w:cs="Times New Roman"/>
                <w:lang w:bidi="ar-SA"/>
              </w:rPr>
              <w:t xml:space="preserve"> </w:t>
            </w:r>
            <w:r w:rsidR="000D1FDA">
              <w:rPr>
                <w:rFonts w:eastAsia="Calibri" w:cs="Times New Roman"/>
                <w:lang w:bidi="ar-SA"/>
              </w:rPr>
              <w:t>protocol</w:t>
            </w:r>
            <w:r w:rsidR="0098283F">
              <w:rPr>
                <w:rFonts w:eastAsia="Calibri" w:cs="Times New Roman"/>
                <w:lang w:bidi="ar-SA"/>
              </w:rPr>
              <w:t>s, as</w:t>
            </w:r>
            <w:r w:rsidR="000D1FDA">
              <w:rPr>
                <w:rFonts w:eastAsia="Calibri" w:cs="Times New Roman"/>
                <w:lang w:bidi="ar-SA"/>
              </w:rPr>
              <w:t xml:space="preserve"> to when the lifting swing </w:t>
            </w:r>
            <w:r w:rsidR="0098283F">
              <w:rPr>
                <w:rFonts w:eastAsia="Calibri" w:cs="Times New Roman"/>
                <w:lang w:bidi="ar-SA"/>
              </w:rPr>
              <w:t xml:space="preserve">can be </w:t>
            </w:r>
            <w:r w:rsidR="000D1FDA">
              <w:rPr>
                <w:rFonts w:eastAsia="Calibri" w:cs="Times New Roman"/>
                <w:lang w:bidi="ar-SA"/>
              </w:rPr>
              <w:t xml:space="preserve">used. </w:t>
            </w:r>
          </w:p>
          <w:p w14:paraId="536E463C" w14:textId="77777777" w:rsidR="00E05B8A" w:rsidRDefault="00E05B8A" w:rsidP="00F3469B">
            <w:pPr>
              <w:spacing w:line="259" w:lineRule="auto"/>
              <w:rPr>
                <w:rFonts w:eastAsia="Calibri" w:cs="Times New Roman"/>
                <w:lang w:bidi="ar-SA"/>
              </w:rPr>
            </w:pPr>
          </w:p>
          <w:p w14:paraId="3DF3604A" w14:textId="6326DA1D" w:rsidR="00131AD8" w:rsidRDefault="006D0F50" w:rsidP="00F3469B">
            <w:pPr>
              <w:spacing w:line="259" w:lineRule="auto"/>
              <w:rPr>
                <w:rFonts w:eastAsia="Calibri" w:cs="Times New Roman"/>
                <w:lang w:bidi="ar-SA"/>
              </w:rPr>
            </w:pPr>
            <w:r>
              <w:rPr>
                <w:rFonts w:eastAsia="Calibri" w:cs="Times New Roman"/>
                <w:lang w:bidi="ar-SA"/>
              </w:rPr>
              <w:t>Sandy</w:t>
            </w:r>
            <w:r w:rsidR="000D1FDA">
              <w:rPr>
                <w:rFonts w:eastAsia="Calibri" w:cs="Times New Roman"/>
                <w:lang w:bidi="ar-SA"/>
              </w:rPr>
              <w:t xml:space="preserve"> </w:t>
            </w:r>
            <w:r w:rsidR="00110822">
              <w:rPr>
                <w:rFonts w:eastAsia="Calibri" w:cs="Times New Roman"/>
                <w:lang w:bidi="ar-SA"/>
              </w:rPr>
              <w:t xml:space="preserve">looked a little curious and </w:t>
            </w:r>
            <w:r w:rsidR="000D1FDA">
              <w:rPr>
                <w:rFonts w:eastAsia="Calibri" w:cs="Times New Roman"/>
                <w:lang w:bidi="ar-SA"/>
              </w:rPr>
              <w:t xml:space="preserve">advised you that </w:t>
            </w:r>
            <w:r w:rsidR="00110822">
              <w:rPr>
                <w:rFonts w:eastAsia="Calibri" w:cs="Times New Roman"/>
                <w:lang w:bidi="ar-SA"/>
              </w:rPr>
              <w:t xml:space="preserve">the sling </w:t>
            </w:r>
            <w:r w:rsidR="000D1FDA">
              <w:rPr>
                <w:rFonts w:eastAsia="Calibri" w:cs="Times New Roman"/>
                <w:lang w:bidi="ar-SA"/>
              </w:rPr>
              <w:t xml:space="preserve">sits in the storeroom so that it is not a tripping hazard, and the residents </w:t>
            </w:r>
            <w:r w:rsidR="00110822">
              <w:rPr>
                <w:rFonts w:eastAsia="Calibri" w:cs="Times New Roman"/>
                <w:lang w:bidi="ar-SA"/>
              </w:rPr>
              <w:t xml:space="preserve">and staff </w:t>
            </w:r>
            <w:r w:rsidR="000D1FDA">
              <w:rPr>
                <w:rFonts w:eastAsia="Calibri" w:cs="Times New Roman"/>
                <w:lang w:bidi="ar-SA"/>
              </w:rPr>
              <w:t>kn</w:t>
            </w:r>
            <w:r w:rsidR="0098283F">
              <w:rPr>
                <w:rFonts w:eastAsia="Calibri" w:cs="Times New Roman"/>
                <w:lang w:bidi="ar-SA"/>
              </w:rPr>
              <w:t>o</w:t>
            </w:r>
            <w:r w:rsidR="000D1FDA">
              <w:rPr>
                <w:rFonts w:eastAsia="Calibri" w:cs="Times New Roman"/>
                <w:lang w:bidi="ar-SA"/>
              </w:rPr>
              <w:t xml:space="preserve">w </w:t>
            </w:r>
            <w:r w:rsidR="00131AD8">
              <w:rPr>
                <w:rFonts w:eastAsia="Calibri" w:cs="Times New Roman"/>
                <w:lang w:bidi="ar-SA"/>
              </w:rPr>
              <w:t>it</w:t>
            </w:r>
            <w:r w:rsidR="000D1FDA">
              <w:rPr>
                <w:rFonts w:eastAsia="Calibri" w:cs="Times New Roman"/>
                <w:lang w:bidi="ar-SA"/>
              </w:rPr>
              <w:t xml:space="preserve"> </w:t>
            </w:r>
            <w:r w:rsidR="0098283F">
              <w:rPr>
                <w:rFonts w:eastAsia="Calibri" w:cs="Times New Roman"/>
                <w:lang w:bidi="ar-SA"/>
              </w:rPr>
              <w:t>can</w:t>
            </w:r>
            <w:r w:rsidR="000D1FDA">
              <w:rPr>
                <w:rFonts w:eastAsia="Calibri" w:cs="Times New Roman"/>
                <w:lang w:bidi="ar-SA"/>
              </w:rPr>
              <w:t xml:space="preserve"> </w:t>
            </w:r>
            <w:r w:rsidR="00131AD8">
              <w:rPr>
                <w:rFonts w:eastAsia="Calibri" w:cs="Times New Roman"/>
                <w:lang w:bidi="ar-SA"/>
              </w:rPr>
              <w:t xml:space="preserve">be </w:t>
            </w:r>
            <w:r w:rsidR="000D1FDA">
              <w:rPr>
                <w:rFonts w:eastAsia="Calibri" w:cs="Times New Roman"/>
                <w:lang w:bidi="ar-SA"/>
              </w:rPr>
              <w:t>request</w:t>
            </w:r>
            <w:r w:rsidR="00131AD8">
              <w:rPr>
                <w:rFonts w:eastAsia="Calibri" w:cs="Times New Roman"/>
                <w:lang w:bidi="ar-SA"/>
              </w:rPr>
              <w:t>ed a</w:t>
            </w:r>
            <w:r w:rsidR="000D1FDA">
              <w:rPr>
                <w:rFonts w:eastAsia="Calibri" w:cs="Times New Roman"/>
                <w:lang w:bidi="ar-SA"/>
              </w:rPr>
              <w:t>t an</w:t>
            </w:r>
            <w:r w:rsidR="00110822">
              <w:rPr>
                <w:rFonts w:eastAsia="Calibri" w:cs="Times New Roman"/>
                <w:lang w:bidi="ar-SA"/>
              </w:rPr>
              <w:t xml:space="preserve">y time. </w:t>
            </w:r>
          </w:p>
          <w:p w14:paraId="2DE4EC7F" w14:textId="3D2A9876" w:rsidR="00110822" w:rsidRDefault="006D0F50" w:rsidP="00F3469B">
            <w:pPr>
              <w:spacing w:line="259" w:lineRule="auto"/>
              <w:rPr>
                <w:rFonts w:eastAsia="Calibri" w:cs="Times New Roman"/>
                <w:lang w:bidi="ar-SA"/>
              </w:rPr>
            </w:pPr>
            <w:r>
              <w:rPr>
                <w:rFonts w:eastAsia="Calibri" w:cs="Times New Roman"/>
                <w:lang w:bidi="ar-SA"/>
              </w:rPr>
              <w:t>Sandy</w:t>
            </w:r>
            <w:r w:rsidR="00110822">
              <w:rPr>
                <w:rFonts w:eastAsia="Calibri" w:cs="Times New Roman"/>
                <w:lang w:bidi="ar-SA"/>
              </w:rPr>
              <w:t xml:space="preserve"> also mentioned that due to OHS reasons t</w:t>
            </w:r>
            <w:r w:rsidR="000D1FDA">
              <w:rPr>
                <w:rFonts w:eastAsia="Calibri" w:cs="Times New Roman"/>
                <w:lang w:bidi="ar-SA"/>
              </w:rPr>
              <w:t>he staff were required to</w:t>
            </w:r>
            <w:r w:rsidR="0098283F">
              <w:rPr>
                <w:rFonts w:eastAsia="Calibri" w:cs="Times New Roman"/>
                <w:lang w:bidi="ar-SA"/>
              </w:rPr>
              <w:t xml:space="preserve"> utilise</w:t>
            </w:r>
            <w:r w:rsidR="000D1FDA">
              <w:rPr>
                <w:rFonts w:eastAsia="Calibri" w:cs="Times New Roman"/>
                <w:lang w:bidi="ar-SA"/>
              </w:rPr>
              <w:t xml:space="preserve"> it</w:t>
            </w:r>
            <w:r w:rsidR="0098283F">
              <w:rPr>
                <w:rFonts w:eastAsia="Calibri" w:cs="Times New Roman"/>
                <w:lang w:bidi="ar-SA"/>
              </w:rPr>
              <w:t xml:space="preserve"> as much as possible</w:t>
            </w:r>
            <w:r w:rsidR="000D1FDA">
              <w:rPr>
                <w:rFonts w:eastAsia="Calibri" w:cs="Times New Roman"/>
                <w:lang w:bidi="ar-SA"/>
              </w:rPr>
              <w:t xml:space="preserve">. </w:t>
            </w:r>
          </w:p>
          <w:p w14:paraId="4B26ADC3" w14:textId="77777777" w:rsidR="006D3D14" w:rsidRDefault="006D3D14" w:rsidP="00F3469B">
            <w:pPr>
              <w:spacing w:line="259" w:lineRule="auto"/>
              <w:rPr>
                <w:rFonts w:eastAsia="Calibri" w:cs="Times New Roman"/>
                <w:lang w:bidi="ar-SA"/>
              </w:rPr>
            </w:pPr>
          </w:p>
          <w:p w14:paraId="4FF85390" w14:textId="5F0DB4D6" w:rsidR="00110822" w:rsidRDefault="006D0F50" w:rsidP="00F3469B">
            <w:pPr>
              <w:spacing w:line="259" w:lineRule="auto"/>
              <w:rPr>
                <w:rFonts w:eastAsia="Calibri" w:cs="Times New Roman"/>
                <w:lang w:bidi="ar-SA"/>
              </w:rPr>
            </w:pPr>
            <w:r>
              <w:rPr>
                <w:rFonts w:eastAsia="Calibri" w:cs="Times New Roman"/>
                <w:lang w:bidi="ar-SA"/>
              </w:rPr>
              <w:t>Sandy</w:t>
            </w:r>
            <w:r w:rsidR="000D1FDA">
              <w:rPr>
                <w:rFonts w:eastAsia="Calibri" w:cs="Times New Roman"/>
                <w:lang w:bidi="ar-SA"/>
              </w:rPr>
              <w:t xml:space="preserve"> acknowledged that many of the residents suffer with sore </w:t>
            </w:r>
            <w:r w:rsidR="0007256C">
              <w:rPr>
                <w:rFonts w:eastAsia="Calibri" w:cs="Times New Roman"/>
                <w:lang w:bidi="ar-SA"/>
              </w:rPr>
              <w:t>muscles</w:t>
            </w:r>
            <w:r w:rsidR="000D1FDA">
              <w:rPr>
                <w:rFonts w:eastAsia="Calibri" w:cs="Times New Roman"/>
                <w:lang w:bidi="ar-SA"/>
              </w:rPr>
              <w:t xml:space="preserve"> and delicate bones,</w:t>
            </w:r>
            <w:r w:rsidR="00131AD8">
              <w:rPr>
                <w:rFonts w:eastAsia="Calibri" w:cs="Times New Roman"/>
                <w:lang w:bidi="ar-SA"/>
              </w:rPr>
              <w:t xml:space="preserve"> and using the</w:t>
            </w:r>
            <w:r w:rsidR="000D1FDA">
              <w:rPr>
                <w:rFonts w:eastAsia="Calibri" w:cs="Times New Roman"/>
                <w:lang w:bidi="ar-SA"/>
              </w:rPr>
              <w:t xml:space="preserve"> </w:t>
            </w:r>
            <w:r w:rsidR="0007256C">
              <w:rPr>
                <w:rFonts w:eastAsia="Calibri" w:cs="Times New Roman"/>
                <w:lang w:bidi="ar-SA"/>
              </w:rPr>
              <w:t>s</w:t>
            </w:r>
            <w:r w:rsidR="000D1FDA">
              <w:rPr>
                <w:rFonts w:eastAsia="Calibri" w:cs="Times New Roman"/>
                <w:lang w:bidi="ar-SA"/>
              </w:rPr>
              <w:t xml:space="preserve">ling provides a much more pleasant way of being lifted than the hands of the staff. </w:t>
            </w:r>
          </w:p>
          <w:p w14:paraId="3227CB5A" w14:textId="77777777" w:rsidR="006D0F50" w:rsidRDefault="006D0F50" w:rsidP="00F3469B">
            <w:pPr>
              <w:spacing w:line="259" w:lineRule="auto"/>
              <w:rPr>
                <w:rFonts w:eastAsia="Calibri" w:cs="Times New Roman"/>
                <w:lang w:bidi="ar-SA"/>
              </w:rPr>
            </w:pPr>
            <w:r>
              <w:rPr>
                <w:rFonts w:eastAsia="Calibri" w:cs="Times New Roman"/>
                <w:lang w:bidi="ar-SA"/>
              </w:rPr>
              <w:t>Sandy</w:t>
            </w:r>
            <w:r w:rsidR="000D1FDA">
              <w:rPr>
                <w:rFonts w:eastAsia="Calibri" w:cs="Times New Roman"/>
                <w:lang w:bidi="ar-SA"/>
              </w:rPr>
              <w:t xml:space="preserve"> also mentioned that it had </w:t>
            </w:r>
            <w:r w:rsidR="0098283F">
              <w:rPr>
                <w:rFonts w:eastAsia="Calibri" w:cs="Times New Roman"/>
                <w:lang w:bidi="ar-SA"/>
              </w:rPr>
              <w:t xml:space="preserve">significantly </w:t>
            </w:r>
            <w:r w:rsidR="000D1FDA">
              <w:rPr>
                <w:rFonts w:eastAsia="Calibri" w:cs="Times New Roman"/>
                <w:lang w:bidi="ar-SA"/>
              </w:rPr>
              <w:t xml:space="preserve">reduced the number of back injuries to the staff since it was purchased 2 years ago. </w:t>
            </w:r>
          </w:p>
          <w:p w14:paraId="5D06A34B" w14:textId="77777777" w:rsidR="006D3D14" w:rsidRDefault="006D3D14" w:rsidP="00F3469B">
            <w:pPr>
              <w:spacing w:line="259" w:lineRule="auto"/>
              <w:rPr>
                <w:rFonts w:eastAsia="Calibri" w:cs="Times New Roman"/>
                <w:lang w:bidi="ar-SA"/>
              </w:rPr>
            </w:pPr>
          </w:p>
          <w:p w14:paraId="6F35BCFD" w14:textId="666350B9" w:rsidR="009D2E3B" w:rsidRPr="00AA09CC" w:rsidRDefault="006D0F50" w:rsidP="00F3469B">
            <w:pPr>
              <w:spacing w:line="259" w:lineRule="auto"/>
              <w:rPr>
                <w:rFonts w:eastAsia="Calibri" w:cs="Times New Roman"/>
                <w:lang w:bidi="ar-SA"/>
              </w:rPr>
            </w:pPr>
            <w:r>
              <w:rPr>
                <w:rFonts w:eastAsia="Calibri" w:cs="Times New Roman"/>
                <w:lang w:bidi="ar-SA"/>
              </w:rPr>
              <w:lastRenderedPageBreak/>
              <w:t>Sandy</w:t>
            </w:r>
            <w:r w:rsidR="0007256C">
              <w:rPr>
                <w:rFonts w:eastAsia="Calibri" w:cs="Times New Roman"/>
                <w:lang w:bidi="ar-SA"/>
              </w:rPr>
              <w:t xml:space="preserve"> parting comment was </w:t>
            </w:r>
            <w:r w:rsidR="004C0E50">
              <w:rPr>
                <w:rFonts w:eastAsia="Calibri" w:cs="Times New Roman"/>
                <w:lang w:bidi="ar-SA"/>
              </w:rPr>
              <w:t>o</w:t>
            </w:r>
            <w:r w:rsidR="0007256C">
              <w:rPr>
                <w:rFonts w:eastAsia="Calibri" w:cs="Times New Roman"/>
                <w:lang w:bidi="ar-SA"/>
              </w:rPr>
              <w:t xml:space="preserve">n your next shift, read the </w:t>
            </w:r>
            <w:r>
              <w:rPr>
                <w:rFonts w:eastAsia="Calibri" w:cs="Times New Roman"/>
                <w:lang w:bidi="ar-SA"/>
              </w:rPr>
              <w:t>‘</w:t>
            </w:r>
            <w:r w:rsidR="0007256C">
              <w:rPr>
                <w:rFonts w:eastAsia="Calibri" w:cs="Times New Roman"/>
                <w:lang w:bidi="ar-SA"/>
              </w:rPr>
              <w:t>Manual handling booklet on the extranet</w:t>
            </w:r>
            <w:r w:rsidR="004C0E50">
              <w:rPr>
                <w:rFonts w:eastAsia="Calibri" w:cs="Times New Roman"/>
                <w:lang w:bidi="ar-SA"/>
              </w:rPr>
              <w:t xml:space="preserve"> - </w:t>
            </w:r>
            <w:r w:rsidR="0007256C">
              <w:rPr>
                <w:rFonts w:eastAsia="Calibri" w:cs="Times New Roman"/>
                <w:lang w:bidi="ar-SA"/>
              </w:rPr>
              <w:t>as all the information and training are available in the document</w:t>
            </w:r>
            <w:r w:rsidR="004C0E50">
              <w:rPr>
                <w:rFonts w:eastAsia="Calibri" w:cs="Times New Roman"/>
                <w:lang w:bidi="ar-SA"/>
              </w:rPr>
              <w:t>’</w:t>
            </w:r>
            <w:r w:rsidR="0007256C">
              <w:rPr>
                <w:rFonts w:eastAsia="Calibri" w:cs="Times New Roman"/>
                <w:lang w:bidi="ar-SA"/>
              </w:rPr>
              <w:t xml:space="preserve">. She also offered to answer any questions </w:t>
            </w:r>
            <w:r w:rsidR="004C0E50">
              <w:rPr>
                <w:rFonts w:eastAsia="Calibri" w:cs="Times New Roman"/>
                <w:lang w:bidi="ar-SA"/>
              </w:rPr>
              <w:t>I</w:t>
            </w:r>
            <w:r w:rsidR="0007256C">
              <w:rPr>
                <w:rFonts w:eastAsia="Calibri" w:cs="Times New Roman"/>
                <w:lang w:bidi="ar-SA"/>
              </w:rPr>
              <w:t xml:space="preserve"> might have. She </w:t>
            </w:r>
            <w:r w:rsidR="00321957">
              <w:rPr>
                <w:rFonts w:eastAsia="Calibri" w:cs="Times New Roman"/>
                <w:lang w:bidi="ar-SA"/>
              </w:rPr>
              <w:t>also</w:t>
            </w:r>
            <w:r w:rsidR="0007256C">
              <w:rPr>
                <w:rFonts w:eastAsia="Calibri" w:cs="Times New Roman"/>
                <w:lang w:bidi="ar-SA"/>
              </w:rPr>
              <w:t xml:space="preserve"> </w:t>
            </w:r>
            <w:r>
              <w:rPr>
                <w:rFonts w:eastAsia="Calibri" w:cs="Times New Roman"/>
                <w:lang w:bidi="ar-SA"/>
              </w:rPr>
              <w:t xml:space="preserve">suggested </w:t>
            </w:r>
            <w:r w:rsidR="004C0E50">
              <w:rPr>
                <w:rFonts w:eastAsia="Calibri" w:cs="Times New Roman"/>
                <w:lang w:bidi="ar-SA"/>
              </w:rPr>
              <w:t>ask</w:t>
            </w:r>
            <w:r w:rsidR="0007256C">
              <w:rPr>
                <w:rFonts w:eastAsia="Calibri" w:cs="Times New Roman"/>
                <w:lang w:bidi="ar-SA"/>
              </w:rPr>
              <w:t xml:space="preserve"> Tas to let you know when she uses it next so that you can observe it in action.</w:t>
            </w:r>
          </w:p>
        </w:tc>
      </w:tr>
    </w:tbl>
    <w:p w14:paraId="694F7883" w14:textId="77777777" w:rsidR="00131AD8" w:rsidRDefault="00131AD8"/>
    <w:tbl>
      <w:tblPr>
        <w:tblStyle w:val="TableGrid0"/>
        <w:tblW w:w="10060" w:type="dxa"/>
        <w:tblLayout w:type="fixed"/>
        <w:tblLook w:val="04A0" w:firstRow="1" w:lastRow="0" w:firstColumn="1" w:lastColumn="0" w:noHBand="0" w:noVBand="1"/>
      </w:tblPr>
      <w:tblGrid>
        <w:gridCol w:w="10060"/>
      </w:tblGrid>
      <w:tr w:rsidR="00F3469B" w14:paraId="5EE7489E" w14:textId="77777777" w:rsidTr="0007256C">
        <w:trPr>
          <w:trHeight w:val="51"/>
        </w:trPr>
        <w:tc>
          <w:tcPr>
            <w:tcW w:w="10060" w:type="dxa"/>
            <w:shd w:val="clear" w:color="auto" w:fill="E7E6E6" w:themeFill="background2"/>
            <w:vAlign w:val="center"/>
          </w:tcPr>
          <w:p w14:paraId="524FEA95" w14:textId="144235BC" w:rsidR="00F3469B" w:rsidRPr="0007256C" w:rsidRDefault="00826EFC" w:rsidP="00131AD8">
            <w:pPr>
              <w:spacing w:after="160" w:line="276" w:lineRule="auto"/>
              <w:contextualSpacing/>
              <w:rPr>
                <w:rFonts w:cs="Cordia New"/>
                <w:b/>
                <w:bCs/>
                <w:szCs w:val="26"/>
                <w:lang w:val="en-AU" w:eastAsia="zh-CN" w:bidi="th-TH"/>
              </w:rPr>
            </w:pPr>
            <w:r>
              <w:rPr>
                <w:rFonts w:cs="Cordia New"/>
                <w:b/>
                <w:bCs/>
                <w:lang w:val="en-AU" w:eastAsia="zh-CN" w:bidi="th-TH"/>
              </w:rPr>
              <w:t xml:space="preserve">Activity 4 </w:t>
            </w:r>
            <w:r w:rsidR="00131AD8" w:rsidRPr="0007256C">
              <w:rPr>
                <w:rFonts w:cs="Cordia New"/>
                <w:b/>
                <w:bCs/>
                <w:lang w:val="en-AU" w:eastAsia="zh-CN" w:bidi="th-TH"/>
              </w:rPr>
              <w:t>Task A</w:t>
            </w:r>
            <w:r w:rsidR="007A1D35">
              <w:rPr>
                <w:rFonts w:cs="Cordia New"/>
                <w:b/>
                <w:bCs/>
                <w:lang w:val="en-AU" w:eastAsia="zh-CN" w:bidi="th-TH"/>
              </w:rPr>
              <w:t>:</w:t>
            </w:r>
            <w:r w:rsidR="00131AD8" w:rsidRPr="0007256C">
              <w:rPr>
                <w:rFonts w:cs="Cordia New"/>
                <w:b/>
                <w:bCs/>
                <w:lang w:val="en-AU" w:eastAsia="zh-CN" w:bidi="th-TH"/>
              </w:rPr>
              <w:t xml:space="preserve"> </w:t>
            </w:r>
            <w:r>
              <w:rPr>
                <w:rFonts w:cs="Cordia New"/>
                <w:b/>
                <w:bCs/>
                <w:lang w:val="en-AU" w:eastAsia="zh-CN" w:bidi="th-TH"/>
              </w:rPr>
              <w:t>Incident report</w:t>
            </w:r>
            <w:r w:rsidR="00131AD8" w:rsidRPr="0007256C">
              <w:rPr>
                <w:rFonts w:cs="Cordia New"/>
                <w:b/>
                <w:bCs/>
                <w:lang w:val="en-AU" w:eastAsia="zh-CN" w:bidi="th-TH"/>
              </w:rPr>
              <w:t xml:space="preserve"> </w:t>
            </w:r>
            <w:r w:rsidR="00BB333C">
              <w:rPr>
                <w:rFonts w:cs="Cordia New"/>
                <w:b/>
                <w:bCs/>
                <w:lang w:val="en-AU" w:eastAsia="zh-CN" w:bidi="th-TH"/>
              </w:rPr>
              <w:t>and refer unresolved conflict to Supervisor</w:t>
            </w:r>
          </w:p>
        </w:tc>
      </w:tr>
      <w:tr w:rsidR="00131AD8" w14:paraId="54BE16CF" w14:textId="77777777" w:rsidTr="00110822">
        <w:trPr>
          <w:trHeight w:val="51"/>
        </w:trPr>
        <w:tc>
          <w:tcPr>
            <w:tcW w:w="10060" w:type="dxa"/>
            <w:vAlign w:val="center"/>
          </w:tcPr>
          <w:p w14:paraId="07564A04" w14:textId="77777777" w:rsidR="00131AD8" w:rsidRPr="00677C7E" w:rsidRDefault="00131AD8" w:rsidP="00131AD8">
            <w:pPr>
              <w:spacing w:after="160" w:line="276" w:lineRule="auto"/>
              <w:rPr>
                <w:lang w:val="en-AU" w:eastAsia="zh-CN" w:bidi="th-TH"/>
              </w:rPr>
            </w:pPr>
            <w:r w:rsidRPr="00677C7E">
              <w:rPr>
                <w:lang w:val="en-AU" w:eastAsia="zh-CN" w:bidi="th-TH"/>
              </w:rPr>
              <w:t>The resources required for this activity:</w:t>
            </w:r>
          </w:p>
          <w:p w14:paraId="1462250B" w14:textId="77777777" w:rsidR="00131AD8" w:rsidRPr="006D3D14" w:rsidRDefault="00131AD8">
            <w:pPr>
              <w:numPr>
                <w:ilvl w:val="0"/>
                <w:numId w:val="32"/>
              </w:numPr>
              <w:spacing w:after="160" w:line="259" w:lineRule="auto"/>
              <w:contextualSpacing/>
              <w:rPr>
                <w:rFonts w:cs="Cordia New"/>
                <w:szCs w:val="26"/>
                <w:lang w:val="en-AU" w:eastAsia="zh-CN" w:bidi="th-TH"/>
              </w:rPr>
            </w:pPr>
            <w:r w:rsidRPr="006D3D14">
              <w:rPr>
                <w:rFonts w:cs="Cordia New"/>
                <w:szCs w:val="26"/>
                <w:lang w:val="en-AU" w:eastAsia="zh-CN" w:bidi="th-TH"/>
              </w:rPr>
              <w:t xml:space="preserve">Computer and internet to access the intranet </w:t>
            </w:r>
          </w:p>
          <w:p w14:paraId="3C0F6007" w14:textId="77777777" w:rsidR="008C0E09" w:rsidRDefault="008C0E09">
            <w:pPr>
              <w:numPr>
                <w:ilvl w:val="0"/>
                <w:numId w:val="32"/>
              </w:numPr>
              <w:spacing w:after="160" w:line="259" w:lineRule="auto"/>
              <w:contextualSpacing/>
              <w:rPr>
                <w:rFonts w:cs="Cordia New"/>
                <w:szCs w:val="26"/>
                <w:lang w:val="en-AU" w:eastAsia="zh-CN" w:bidi="th-TH"/>
              </w:rPr>
            </w:pPr>
            <w:r>
              <w:rPr>
                <w:rFonts w:cs="Cordia New"/>
                <w:szCs w:val="26"/>
                <w:lang w:val="en-AU" w:eastAsia="zh-CN" w:bidi="th-TH"/>
              </w:rPr>
              <w:t>Happyville Compassionate Care Handbook</w:t>
            </w:r>
          </w:p>
          <w:p w14:paraId="1433C335" w14:textId="5E68219F" w:rsidR="00131AD8" w:rsidRPr="006D3D14" w:rsidRDefault="0038622F" w:rsidP="008C0E09">
            <w:pPr>
              <w:numPr>
                <w:ilvl w:val="1"/>
                <w:numId w:val="32"/>
              </w:numPr>
              <w:spacing w:after="160" w:line="259" w:lineRule="auto"/>
              <w:contextualSpacing/>
              <w:rPr>
                <w:rFonts w:cs="Cordia New"/>
                <w:szCs w:val="26"/>
                <w:lang w:val="en-AU" w:eastAsia="zh-CN" w:bidi="th-TH"/>
              </w:rPr>
            </w:pPr>
            <w:r>
              <w:rPr>
                <w:rFonts w:cs="Cordia New"/>
                <w:szCs w:val="26"/>
                <w:lang w:val="en-AU" w:eastAsia="zh-CN" w:bidi="th-TH"/>
              </w:rPr>
              <w:t xml:space="preserve">Part 11: </w:t>
            </w:r>
            <w:r w:rsidR="00131AD8" w:rsidRPr="006D3D14">
              <w:rPr>
                <w:rFonts w:cs="Cordia New"/>
                <w:szCs w:val="26"/>
                <w:lang w:val="en-AU" w:eastAsia="zh-CN" w:bidi="th-TH"/>
              </w:rPr>
              <w:t xml:space="preserve">Manual </w:t>
            </w:r>
            <w:r>
              <w:rPr>
                <w:rFonts w:cs="Cordia New"/>
                <w:szCs w:val="26"/>
                <w:lang w:val="en-AU" w:eastAsia="zh-CN" w:bidi="th-TH"/>
              </w:rPr>
              <w:t>Policies and Procedures</w:t>
            </w:r>
          </w:p>
          <w:p w14:paraId="027DE941" w14:textId="77777777" w:rsidR="00131AD8" w:rsidRPr="006D3D14" w:rsidRDefault="00131AD8">
            <w:pPr>
              <w:numPr>
                <w:ilvl w:val="0"/>
                <w:numId w:val="32"/>
              </w:numPr>
              <w:spacing w:after="160" w:line="259" w:lineRule="auto"/>
              <w:contextualSpacing/>
              <w:rPr>
                <w:rFonts w:cs="Cordia New"/>
              </w:rPr>
            </w:pPr>
            <w:r w:rsidRPr="006D3D14">
              <w:rPr>
                <w:rFonts w:cs="Cordia New"/>
                <w:szCs w:val="26"/>
                <w:lang w:val="en-AU" w:eastAsia="zh-CN" w:bidi="th-TH"/>
              </w:rPr>
              <w:t xml:space="preserve">Relevant workplace policies and procedures </w:t>
            </w:r>
          </w:p>
          <w:p w14:paraId="2D5C9B49" w14:textId="55C1AFB0" w:rsidR="00131AD8" w:rsidRPr="1EDA49EB" w:rsidRDefault="00131AD8">
            <w:pPr>
              <w:numPr>
                <w:ilvl w:val="0"/>
                <w:numId w:val="32"/>
              </w:numPr>
              <w:spacing w:after="160" w:line="259" w:lineRule="auto"/>
              <w:contextualSpacing/>
              <w:rPr>
                <w:rFonts w:cs="Cordia New"/>
              </w:rPr>
            </w:pPr>
            <w:r w:rsidRPr="006D3D14">
              <w:rPr>
                <w:rFonts w:cs="Cordia New"/>
                <w:szCs w:val="26"/>
                <w:lang w:val="en-AU" w:eastAsia="zh-CN" w:bidi="th-TH"/>
              </w:rPr>
              <w:t>Incident report form</w:t>
            </w:r>
            <w:r w:rsidRPr="00677C7E">
              <w:rPr>
                <w:rFonts w:cs="Cordia New"/>
                <w:szCs w:val="26"/>
                <w:lang w:val="en-AU" w:eastAsia="zh-CN" w:bidi="th-TH"/>
              </w:rPr>
              <w:t xml:space="preserve"> </w:t>
            </w:r>
            <w:r w:rsidRPr="00110822">
              <w:rPr>
                <w:rFonts w:cs="Cordia New"/>
                <w:szCs w:val="26"/>
                <w:lang w:val="en-AU" w:eastAsia="zh-CN" w:bidi="th-TH"/>
              </w:rPr>
              <w:t xml:space="preserve"> </w:t>
            </w:r>
          </w:p>
        </w:tc>
      </w:tr>
      <w:tr w:rsidR="0007256C" w14:paraId="60D92718" w14:textId="77777777" w:rsidTr="00110822">
        <w:trPr>
          <w:trHeight w:val="51"/>
        </w:trPr>
        <w:tc>
          <w:tcPr>
            <w:tcW w:w="10060" w:type="dxa"/>
            <w:vAlign w:val="center"/>
          </w:tcPr>
          <w:p w14:paraId="15243801" w14:textId="77777777" w:rsidR="00A42871" w:rsidRDefault="00A42871" w:rsidP="00131AD8">
            <w:pPr>
              <w:rPr>
                <w:b/>
                <w:bCs/>
              </w:rPr>
            </w:pPr>
          </w:p>
          <w:p w14:paraId="7AD291C4" w14:textId="727F3514" w:rsidR="0069220B" w:rsidRPr="00091EA1" w:rsidRDefault="0069220B" w:rsidP="00131AD8">
            <w:pPr>
              <w:rPr>
                <w:b/>
                <w:bCs/>
              </w:rPr>
            </w:pPr>
            <w:r w:rsidRPr="00091EA1">
              <w:rPr>
                <w:b/>
                <w:bCs/>
              </w:rPr>
              <w:t>Scenario:</w:t>
            </w:r>
          </w:p>
          <w:p w14:paraId="25084EAF" w14:textId="3A3026F6" w:rsidR="00E05B8A" w:rsidRDefault="0007256C" w:rsidP="00131AD8">
            <w:r>
              <w:t>On returning to the cent</w:t>
            </w:r>
            <w:r w:rsidR="00962039">
              <w:t>re</w:t>
            </w:r>
            <w:r>
              <w:t xml:space="preserve"> and caring for Del you </w:t>
            </w:r>
            <w:r w:rsidR="004C0E50">
              <w:t>tell her</w:t>
            </w:r>
            <w:r>
              <w:t xml:space="preserve"> that you</w:t>
            </w:r>
            <w:r w:rsidR="00A42871">
              <w:t xml:space="preserve"> have</w:t>
            </w:r>
            <w:r>
              <w:t xml:space="preserve"> located </w:t>
            </w:r>
            <w:r w:rsidR="00A42871">
              <w:t>a</w:t>
            </w:r>
            <w:r>
              <w:t xml:space="preserve"> </w:t>
            </w:r>
            <w:r w:rsidR="00E05B8A">
              <w:t>‘</w:t>
            </w:r>
            <w:r>
              <w:t>lifting sling</w:t>
            </w:r>
            <w:r w:rsidR="00E05B8A">
              <w:t>’</w:t>
            </w:r>
            <w:r>
              <w:t xml:space="preserve"> </w:t>
            </w:r>
            <w:r w:rsidR="00957FF1">
              <w:t xml:space="preserve">that </w:t>
            </w:r>
            <w:r>
              <w:t xml:space="preserve">you </w:t>
            </w:r>
            <w:r w:rsidR="00957FF1">
              <w:t xml:space="preserve">previously </w:t>
            </w:r>
            <w:r>
              <w:t xml:space="preserve">discussed </w:t>
            </w:r>
            <w:r w:rsidR="00957FF1">
              <w:t xml:space="preserve">with her </w:t>
            </w:r>
            <w:r>
              <w:t xml:space="preserve">and if she </w:t>
            </w:r>
            <w:r w:rsidR="004C0E50">
              <w:t xml:space="preserve">ever </w:t>
            </w:r>
            <w:r>
              <w:t xml:space="preserve">needed it you were happy to use it. </w:t>
            </w:r>
          </w:p>
          <w:p w14:paraId="2A02B2CA" w14:textId="77777777" w:rsidR="00E05B8A" w:rsidRDefault="00E05B8A" w:rsidP="00131AD8"/>
          <w:p w14:paraId="51892E44" w14:textId="77777777" w:rsidR="004C0E50" w:rsidRDefault="0007256C" w:rsidP="00131AD8">
            <w:r>
              <w:t xml:space="preserve">Del thanked you and said it is a little too late as she fell </w:t>
            </w:r>
            <w:r w:rsidR="00091EA1">
              <w:t xml:space="preserve">over </w:t>
            </w:r>
            <w:r>
              <w:t>last night</w:t>
            </w:r>
            <w:r w:rsidR="00091EA1">
              <w:t xml:space="preserve"> and could not get up on her own. </w:t>
            </w:r>
          </w:p>
          <w:p w14:paraId="499A839D" w14:textId="77777777" w:rsidR="00962039" w:rsidRDefault="00962039" w:rsidP="00131AD8"/>
          <w:p w14:paraId="05D6F63A" w14:textId="184EC270" w:rsidR="0007256C" w:rsidRDefault="0007256C" w:rsidP="00131AD8">
            <w:r>
              <w:t>Tas was on duty and</w:t>
            </w:r>
            <w:r w:rsidR="004C0E50">
              <w:t xml:space="preserve"> even though Del asked her to use the lifting sling, </w:t>
            </w:r>
            <w:r w:rsidR="00091EA1">
              <w:t xml:space="preserve">Tas pulled </w:t>
            </w:r>
            <w:r>
              <w:t xml:space="preserve">her up </w:t>
            </w:r>
            <w:r w:rsidR="00605081">
              <w:t>off</w:t>
            </w:r>
            <w:r>
              <w:t xml:space="preserve"> the floor </w:t>
            </w:r>
            <w:r w:rsidR="004C0E50">
              <w:t xml:space="preserve">manually with her hands lifting her under her right arm. </w:t>
            </w:r>
          </w:p>
          <w:p w14:paraId="76570D6F" w14:textId="77777777" w:rsidR="00962039" w:rsidRDefault="00962039" w:rsidP="00131AD8"/>
          <w:p w14:paraId="13ED52B3" w14:textId="7DDC2CE5" w:rsidR="004C0E50" w:rsidRDefault="0007256C" w:rsidP="00131AD8">
            <w:r>
              <w:t>On attending to Del</w:t>
            </w:r>
            <w:r w:rsidR="00091EA1">
              <w:t>’s</w:t>
            </w:r>
            <w:r>
              <w:t xml:space="preserve"> hygiene </w:t>
            </w:r>
            <w:r w:rsidR="00091EA1">
              <w:t>routine,</w:t>
            </w:r>
            <w:r>
              <w:t xml:space="preserve"> you noticed </w:t>
            </w:r>
            <w:r w:rsidR="00091EA1">
              <w:t xml:space="preserve">that </w:t>
            </w:r>
            <w:r w:rsidR="00E05B8A">
              <w:t xml:space="preserve">under </w:t>
            </w:r>
            <w:r w:rsidR="00091EA1">
              <w:t>her right</w:t>
            </w:r>
            <w:r>
              <w:t xml:space="preserve"> arm w</w:t>
            </w:r>
            <w:r w:rsidR="00E05B8A">
              <w:t>as purple and dark blue b</w:t>
            </w:r>
            <w:r>
              <w:t>ruis</w:t>
            </w:r>
            <w:r w:rsidR="00E05B8A">
              <w:t>ing</w:t>
            </w:r>
            <w:r>
              <w:t>. You asked Del if the bruis</w:t>
            </w:r>
            <w:r w:rsidR="004C0E50">
              <w:t>ing</w:t>
            </w:r>
            <w:r>
              <w:t xml:space="preserve"> w</w:t>
            </w:r>
            <w:r w:rsidR="004C0E50">
              <w:t>as</w:t>
            </w:r>
            <w:r>
              <w:t xml:space="preserve"> due to her fall. She replied</w:t>
            </w:r>
            <w:r w:rsidR="00091EA1">
              <w:t xml:space="preserve"> -</w:t>
            </w:r>
            <w:r>
              <w:t xml:space="preserve"> </w:t>
            </w:r>
            <w:r w:rsidR="00E05B8A">
              <w:t>N</w:t>
            </w:r>
            <w:r>
              <w:t>o</w:t>
            </w:r>
            <w:r w:rsidR="0069220B">
              <w:t xml:space="preserve">. </w:t>
            </w:r>
          </w:p>
          <w:p w14:paraId="5DA3141D" w14:textId="36620945" w:rsidR="0007256C" w:rsidRDefault="0069220B" w:rsidP="00131AD8">
            <w:r>
              <w:t xml:space="preserve">Del said it was probably due to being </w:t>
            </w:r>
            <w:r w:rsidR="004C0E50">
              <w:t>‘</w:t>
            </w:r>
            <w:r w:rsidR="00091EA1">
              <w:t>dragged</w:t>
            </w:r>
            <w:r>
              <w:t xml:space="preserve"> </w:t>
            </w:r>
            <w:r w:rsidR="00BD47D7">
              <w:t>up off the floor</w:t>
            </w:r>
            <w:r w:rsidR="004C0E50">
              <w:t>’ by Tas</w:t>
            </w:r>
            <w:r w:rsidR="00BD47D7">
              <w:t xml:space="preserve"> </w:t>
            </w:r>
            <w:r>
              <w:t xml:space="preserve">after the fall. </w:t>
            </w:r>
          </w:p>
          <w:p w14:paraId="2B91A91B" w14:textId="77777777" w:rsidR="009B3BB1" w:rsidRDefault="009B3BB1" w:rsidP="009B3BB1">
            <w:r>
              <w:t xml:space="preserve">On observing the bruising on Del’s arm, best practice requires you comply with the legal and ethical responsibilities to complete an incident report supported with photos and document it as an incident for her file. </w:t>
            </w:r>
          </w:p>
          <w:p w14:paraId="0E112855" w14:textId="77777777" w:rsidR="009B3BB1" w:rsidRDefault="009B3BB1" w:rsidP="009B3BB1"/>
          <w:p w14:paraId="43450F35" w14:textId="77777777" w:rsidR="009B3BB1" w:rsidRDefault="009B3BB1" w:rsidP="009B3BB1">
            <w:r>
              <w:t xml:space="preserve">On your way to the office to locate the form you pass Tas who is about to finish her shift. You tell her you have been working with Del and that she mentioned that she had a fall. Tas instantly responds, assuring you that she completed the incident report and photos of the fall. All the required information is on file, you can read it if you like. </w:t>
            </w:r>
          </w:p>
          <w:p w14:paraId="4B654549" w14:textId="5285C9C9" w:rsidR="009B3BB1" w:rsidRDefault="009B3BB1" w:rsidP="009B3BB1">
            <w:r>
              <w:t xml:space="preserve">You ask Tas if she included Del’s arm </w:t>
            </w:r>
            <w:r w:rsidR="00605081">
              <w:t>in</w:t>
            </w:r>
            <w:r>
              <w:t xml:space="preserve"> the report and Tas responded in the negative that the only observation she made was a red mark on her leg where she fell. </w:t>
            </w:r>
          </w:p>
          <w:p w14:paraId="071FE3FB" w14:textId="77777777" w:rsidR="009B3BB1" w:rsidRDefault="009B3BB1" w:rsidP="009B3BB1">
            <w:r>
              <w:t xml:space="preserve"> </w:t>
            </w:r>
          </w:p>
          <w:p w14:paraId="6D79BB38" w14:textId="77777777" w:rsidR="009B3BB1" w:rsidRDefault="009B3BB1" w:rsidP="009B3BB1">
            <w:r>
              <w:t>You asked Tas why she did not use the sling lift to help Del off the floor?</w:t>
            </w:r>
          </w:p>
          <w:p w14:paraId="097E58D4" w14:textId="77777777" w:rsidR="002F16AB" w:rsidRDefault="009B3BB1" w:rsidP="009B3BB1">
            <w:r>
              <w:t>Using a very threating and aggressive tone Tas responds to you:</w:t>
            </w:r>
            <w:r>
              <w:br/>
            </w:r>
          </w:p>
          <w:p w14:paraId="75486BB6" w14:textId="48663C7A" w:rsidR="009B3BB1" w:rsidRDefault="002F16AB" w:rsidP="009B3BB1">
            <w:r>
              <w:t>“</w:t>
            </w:r>
            <w:r w:rsidR="009B3BB1">
              <w:t>Don’t tell me how to do my job.</w:t>
            </w:r>
            <w:r>
              <w:t xml:space="preserve"> </w:t>
            </w:r>
            <w:r w:rsidR="009B3BB1">
              <w:t xml:space="preserve">You were not here! </w:t>
            </w:r>
          </w:p>
          <w:p w14:paraId="76592850" w14:textId="77777777" w:rsidR="009B3BB1" w:rsidRDefault="009B3BB1" w:rsidP="009B3BB1">
            <w:r>
              <w:t>My work practices have nothing to do with you.</w:t>
            </w:r>
          </w:p>
          <w:p w14:paraId="556C875D" w14:textId="4EA2C129" w:rsidR="009B3BB1" w:rsidRDefault="009B3BB1" w:rsidP="009B3BB1">
            <w:r>
              <w:t>Keep your nose out of my business</w:t>
            </w:r>
            <w:r w:rsidR="002F16AB">
              <w:t>!”</w:t>
            </w:r>
          </w:p>
          <w:p w14:paraId="29403F01" w14:textId="77777777" w:rsidR="002F16AB" w:rsidRDefault="002F16AB" w:rsidP="009B3BB1"/>
          <w:p w14:paraId="6EB96DB4" w14:textId="77777777" w:rsidR="009B3BB1" w:rsidRDefault="009B3BB1" w:rsidP="009B3BB1">
            <w:r>
              <w:t>You check Del’s file and confirm there is an incident report about the fall with a photo.</w:t>
            </w:r>
          </w:p>
          <w:p w14:paraId="5AB29331" w14:textId="77777777" w:rsidR="009B3BB1" w:rsidRDefault="009B3BB1" w:rsidP="009B3BB1"/>
          <w:p w14:paraId="0FC5A1EF" w14:textId="2A280F37" w:rsidR="009B3BB1" w:rsidRDefault="009B3BB1" w:rsidP="009B3BB1">
            <w:r>
              <w:t xml:space="preserve">There was nothing </w:t>
            </w:r>
            <w:r w:rsidR="00605081">
              <w:t>in</w:t>
            </w:r>
            <w:r>
              <w:t xml:space="preserve"> the report about the sever</w:t>
            </w:r>
            <w:r w:rsidR="00957FF1">
              <w:t xml:space="preserve">e </w:t>
            </w:r>
            <w:r>
              <w:t xml:space="preserve">bruising on </w:t>
            </w:r>
            <w:r w:rsidR="00BB6DF1">
              <w:t>D</w:t>
            </w:r>
            <w:r w:rsidR="008E2C4C">
              <w:t>e</w:t>
            </w:r>
            <w:r w:rsidR="00BB6DF1">
              <w:t>l’s</w:t>
            </w:r>
            <w:r>
              <w:t xml:space="preserve"> upper right arm. </w:t>
            </w:r>
          </w:p>
          <w:p w14:paraId="7CEFCB68" w14:textId="77777777" w:rsidR="00957FF1" w:rsidRDefault="00957FF1" w:rsidP="009B3BB1"/>
          <w:p w14:paraId="2BE20D37" w14:textId="4C7F0256" w:rsidR="009B3BB1" w:rsidRDefault="009B3BB1" w:rsidP="009B3BB1">
            <w:r>
              <w:t xml:space="preserve">You are feeling a little conflicted by the situation and know there is nothing you can do to resolve the conflict with Tas so you decide to </w:t>
            </w:r>
            <w:r w:rsidR="00605081">
              <w:t>complete</w:t>
            </w:r>
            <w:r>
              <w:t xml:space="preserve"> the incident report along with </w:t>
            </w:r>
            <w:r w:rsidR="00C27D7E">
              <w:t>photos</w:t>
            </w:r>
            <w:r>
              <w:t xml:space="preserve"> of Del’s arm.</w:t>
            </w:r>
          </w:p>
          <w:p w14:paraId="021453A2" w14:textId="20C42CB8" w:rsidR="0069220B" w:rsidRPr="00E05B8A" w:rsidRDefault="0069220B" w:rsidP="00E05B8A"/>
        </w:tc>
      </w:tr>
    </w:tbl>
    <w:p w14:paraId="4973524F" w14:textId="77777777" w:rsidR="00BB333C" w:rsidRDefault="00BB333C"/>
    <w:tbl>
      <w:tblPr>
        <w:tblStyle w:val="TableGrid0"/>
        <w:tblW w:w="10060" w:type="dxa"/>
        <w:tblLayout w:type="fixed"/>
        <w:tblLook w:val="04A0" w:firstRow="1" w:lastRow="0" w:firstColumn="1" w:lastColumn="0" w:noHBand="0" w:noVBand="1"/>
      </w:tblPr>
      <w:tblGrid>
        <w:gridCol w:w="10060"/>
      </w:tblGrid>
      <w:tr w:rsidR="00BB333C" w14:paraId="6120C3C5" w14:textId="77777777" w:rsidTr="00BB333C">
        <w:trPr>
          <w:trHeight w:val="51"/>
        </w:trPr>
        <w:tc>
          <w:tcPr>
            <w:tcW w:w="10060" w:type="dxa"/>
            <w:shd w:val="clear" w:color="auto" w:fill="D9D9D9" w:themeFill="background1" w:themeFillShade="D9"/>
            <w:vAlign w:val="center"/>
          </w:tcPr>
          <w:p w14:paraId="2BE090D3" w14:textId="08220E15" w:rsidR="00BB333C" w:rsidRPr="00BB333C" w:rsidRDefault="00BB333C" w:rsidP="00131AD8">
            <w:pPr>
              <w:rPr>
                <w:b/>
                <w:bCs/>
              </w:rPr>
            </w:pPr>
            <w:r>
              <w:rPr>
                <w:b/>
                <w:bCs/>
              </w:rPr>
              <w:t xml:space="preserve">Activity 4 </w:t>
            </w:r>
            <w:r w:rsidRPr="00BB333C">
              <w:rPr>
                <w:b/>
                <w:bCs/>
              </w:rPr>
              <w:t>Task</w:t>
            </w:r>
            <w:r w:rsidR="007A1D35">
              <w:rPr>
                <w:b/>
                <w:bCs/>
              </w:rPr>
              <w:t>:</w:t>
            </w:r>
            <w:r>
              <w:rPr>
                <w:b/>
                <w:bCs/>
              </w:rPr>
              <w:t xml:space="preserve"> A</w:t>
            </w:r>
          </w:p>
        </w:tc>
      </w:tr>
      <w:tr w:rsidR="00E443F5" w14:paraId="09A36F38" w14:textId="77777777" w:rsidTr="00E443F5">
        <w:trPr>
          <w:trHeight w:val="51"/>
        </w:trPr>
        <w:tc>
          <w:tcPr>
            <w:tcW w:w="10060" w:type="dxa"/>
            <w:shd w:val="clear" w:color="auto" w:fill="FFFFFF" w:themeFill="background1"/>
            <w:vAlign w:val="center"/>
          </w:tcPr>
          <w:p w14:paraId="543F3E2F" w14:textId="77777777" w:rsidR="005E136C" w:rsidRDefault="00E443F5" w:rsidP="00E443F5">
            <w:r w:rsidRPr="00E443F5">
              <w:t>Complete the</w:t>
            </w:r>
            <w:r w:rsidR="005E136C">
              <w:t xml:space="preserve"> following:</w:t>
            </w:r>
          </w:p>
          <w:p w14:paraId="3E1F051F" w14:textId="47145113" w:rsidR="005E136C" w:rsidRPr="005E136C" w:rsidRDefault="00E443F5" w:rsidP="009A4605">
            <w:pPr>
              <w:pStyle w:val="ListParagraph"/>
              <w:numPr>
                <w:ilvl w:val="0"/>
                <w:numId w:val="75"/>
              </w:numPr>
            </w:pPr>
            <w:r w:rsidRPr="005E136C">
              <w:t xml:space="preserve">incident report (using the attached template) </w:t>
            </w:r>
          </w:p>
          <w:p w14:paraId="7076D838" w14:textId="5A20A441" w:rsidR="00E443F5" w:rsidRPr="005E136C" w:rsidRDefault="00E1297C" w:rsidP="009A4605">
            <w:pPr>
              <w:pStyle w:val="ListParagraph"/>
              <w:numPr>
                <w:ilvl w:val="0"/>
                <w:numId w:val="75"/>
              </w:numPr>
            </w:pPr>
            <w:r>
              <w:t>O</w:t>
            </w:r>
            <w:r w:rsidR="00E443F5" w:rsidRPr="005E136C">
              <w:t xml:space="preserve">nce you have completed the form create an email to </w:t>
            </w:r>
            <w:r w:rsidR="00860400" w:rsidRPr="005E136C">
              <w:t>Supervisor</w:t>
            </w:r>
            <w:r w:rsidR="00860400">
              <w:t xml:space="preserve">, </w:t>
            </w:r>
            <w:r w:rsidR="00E443F5" w:rsidRPr="005E136C">
              <w:t xml:space="preserve">Sandy informing her of the unresolved </w:t>
            </w:r>
            <w:r w:rsidR="005E136C" w:rsidRPr="005E136C">
              <w:t>conflict</w:t>
            </w:r>
            <w:r w:rsidR="00E443F5" w:rsidRPr="005E136C">
              <w:t xml:space="preserve"> </w:t>
            </w:r>
            <w:r w:rsidR="005E136C" w:rsidRPr="005E136C">
              <w:t xml:space="preserve">situation </w:t>
            </w:r>
            <w:r w:rsidR="00E443F5" w:rsidRPr="005E136C">
              <w:t xml:space="preserve">you have with Tas. (use the email template below.) </w:t>
            </w:r>
          </w:p>
          <w:p w14:paraId="74F22C89" w14:textId="77777777" w:rsidR="00E443F5" w:rsidRDefault="00E443F5" w:rsidP="00E443F5">
            <w:pPr>
              <w:spacing w:line="259" w:lineRule="auto"/>
              <w:rPr>
                <w:b/>
                <w:bCs/>
              </w:rPr>
            </w:pPr>
          </w:p>
        </w:tc>
      </w:tr>
    </w:tbl>
    <w:p w14:paraId="23A26D26" w14:textId="77777777" w:rsidR="00E443F5" w:rsidRDefault="00E443F5"/>
    <w:tbl>
      <w:tblPr>
        <w:tblW w:w="10080" w:type="dxa"/>
        <w:tblLayout w:type="fixed"/>
        <w:tblCellMar>
          <w:left w:w="0" w:type="dxa"/>
          <w:right w:w="0" w:type="dxa"/>
        </w:tblCellMar>
        <w:tblLook w:val="0000" w:firstRow="0" w:lastRow="0" w:firstColumn="0" w:lastColumn="0" w:noHBand="0" w:noVBand="0"/>
      </w:tblPr>
      <w:tblGrid>
        <w:gridCol w:w="2264"/>
        <w:gridCol w:w="679"/>
        <w:gridCol w:w="1734"/>
        <w:gridCol w:w="873"/>
        <w:gridCol w:w="114"/>
        <w:gridCol w:w="644"/>
        <w:gridCol w:w="1057"/>
        <w:gridCol w:w="793"/>
        <w:gridCol w:w="1874"/>
        <w:gridCol w:w="20"/>
        <w:gridCol w:w="28"/>
      </w:tblGrid>
      <w:tr w:rsidR="00E443F5" w:rsidRPr="002B044C" w14:paraId="63A8231F" w14:textId="77777777" w:rsidTr="007A1D35">
        <w:trPr>
          <w:trHeight w:val="426"/>
        </w:trPr>
        <w:tc>
          <w:tcPr>
            <w:tcW w:w="10080" w:type="dxa"/>
            <w:gridSpan w:val="11"/>
            <w:tcBorders>
              <w:top w:val="single" w:sz="4" w:space="0" w:color="231F20"/>
              <w:left w:val="single" w:sz="4" w:space="0" w:color="231F20"/>
              <w:bottom w:val="single" w:sz="4" w:space="0" w:color="231F20"/>
              <w:right w:val="single" w:sz="4" w:space="0" w:color="231F20"/>
            </w:tcBorders>
            <w:shd w:val="clear" w:color="auto" w:fill="A9C3CB"/>
          </w:tcPr>
          <w:p w14:paraId="2941FD88" w14:textId="6784ED96" w:rsidR="00E443F5" w:rsidRPr="00E54AB4" w:rsidRDefault="00E54AB4" w:rsidP="00E54AB4">
            <w:pPr>
              <w:pStyle w:val="TableParagraph"/>
              <w:kinsoku w:val="0"/>
              <w:overflowPunct w:val="0"/>
              <w:spacing w:before="92"/>
              <w:jc w:val="center"/>
              <w:rPr>
                <w:rFonts w:ascii="Simplon Norm" w:hAnsi="Simplon Norm"/>
                <w:b/>
                <w:bCs/>
                <w:color w:val="231F20"/>
                <w:spacing w:val="-2"/>
                <w:sz w:val="22"/>
                <w:szCs w:val="22"/>
              </w:rPr>
            </w:pPr>
            <w:r w:rsidRPr="00E54AB4">
              <w:rPr>
                <w:rFonts w:ascii="Simplon Norm" w:hAnsi="Simplon Norm"/>
                <w:b/>
                <w:bCs/>
                <w:color w:val="231F20"/>
                <w:spacing w:val="-2"/>
                <w:sz w:val="22"/>
                <w:szCs w:val="22"/>
              </w:rPr>
              <w:t>Incident report</w:t>
            </w:r>
            <w:r w:rsidR="005E136C">
              <w:rPr>
                <w:rFonts w:ascii="Simplon Norm" w:hAnsi="Simplon Norm"/>
                <w:b/>
                <w:bCs/>
                <w:color w:val="231F20"/>
                <w:spacing w:val="-2"/>
                <w:sz w:val="22"/>
                <w:szCs w:val="22"/>
              </w:rPr>
              <w:t>. a</w:t>
            </w:r>
          </w:p>
        </w:tc>
      </w:tr>
      <w:tr w:rsidR="00E443F5" w:rsidRPr="002B044C" w14:paraId="3A7F75E1" w14:textId="77777777" w:rsidTr="007A1D35">
        <w:trPr>
          <w:trHeight w:val="375"/>
        </w:trPr>
        <w:tc>
          <w:tcPr>
            <w:tcW w:w="2943" w:type="dxa"/>
            <w:gridSpan w:val="2"/>
            <w:tcBorders>
              <w:top w:val="single" w:sz="4" w:space="0" w:color="231F20"/>
              <w:left w:val="single" w:sz="4" w:space="0" w:color="231F20"/>
              <w:bottom w:val="single" w:sz="4" w:space="0" w:color="231F20"/>
              <w:right w:val="single" w:sz="4" w:space="0" w:color="231F20"/>
            </w:tcBorders>
          </w:tcPr>
          <w:p w14:paraId="44583880"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2607" w:type="dxa"/>
            <w:gridSpan w:val="2"/>
            <w:tcBorders>
              <w:top w:val="single" w:sz="4" w:space="0" w:color="231F20"/>
              <w:left w:val="single" w:sz="4" w:space="0" w:color="231F20"/>
              <w:bottom w:val="single" w:sz="4" w:space="0" w:color="231F20"/>
              <w:right w:val="single" w:sz="4" w:space="0" w:color="231F20"/>
            </w:tcBorders>
          </w:tcPr>
          <w:p w14:paraId="077C50FC"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XX/ XX/XXXX</w:t>
            </w:r>
          </w:p>
        </w:tc>
        <w:tc>
          <w:tcPr>
            <w:tcW w:w="2608" w:type="dxa"/>
            <w:gridSpan w:val="4"/>
            <w:tcBorders>
              <w:top w:val="single" w:sz="4" w:space="0" w:color="231F20"/>
              <w:left w:val="single" w:sz="4" w:space="0" w:color="231F20"/>
              <w:bottom w:val="single" w:sz="4" w:space="0" w:color="231F20"/>
              <w:right w:val="single" w:sz="4" w:space="0" w:color="231F20"/>
            </w:tcBorders>
          </w:tcPr>
          <w:p w14:paraId="473B75CA"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Time</w:t>
            </w:r>
            <w:r w:rsidRPr="002B044C">
              <w:rPr>
                <w:rFonts w:ascii="Simplon Norm" w:hAnsi="Simplon Norm"/>
                <w:color w:val="231F20"/>
                <w:spacing w:val="-1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c>
          <w:tcPr>
            <w:tcW w:w="1874" w:type="dxa"/>
            <w:tcBorders>
              <w:top w:val="single" w:sz="4" w:space="0" w:color="231F20"/>
              <w:left w:val="single" w:sz="4" w:space="0" w:color="231F20"/>
              <w:bottom w:val="single" w:sz="4" w:space="0" w:color="231F20"/>
              <w:right w:val="none" w:sz="6" w:space="0" w:color="auto"/>
            </w:tcBorders>
          </w:tcPr>
          <w:p w14:paraId="4F22A099" w14:textId="77777777" w:rsidR="00E443F5" w:rsidRPr="002B044C" w:rsidRDefault="00E443F5" w:rsidP="002744ED">
            <w:pPr>
              <w:pStyle w:val="TableParagraph"/>
              <w:kinsoku w:val="0"/>
              <w:overflowPunct w:val="0"/>
              <w:ind w:left="0" w:right="23"/>
              <w:rPr>
                <w:rFonts w:ascii="Simplon Norm" w:hAnsi="Simplon Norm" w:cstheme="majorHAnsi"/>
                <w:color w:val="FF0000"/>
                <w:sz w:val="22"/>
                <w:szCs w:val="22"/>
              </w:rPr>
            </w:pPr>
            <w:r w:rsidRPr="002B044C">
              <w:rPr>
                <w:rFonts w:ascii="Simplon Norm" w:hAnsi="Simplon Norm" w:cstheme="majorHAnsi"/>
                <w:color w:val="FF0000"/>
                <w:sz w:val="22"/>
                <w:szCs w:val="22"/>
              </w:rPr>
              <w:t>XX.XX</w:t>
            </w:r>
          </w:p>
        </w:tc>
        <w:tc>
          <w:tcPr>
            <w:tcW w:w="20" w:type="dxa"/>
            <w:tcBorders>
              <w:top w:val="single" w:sz="4" w:space="0" w:color="231F20"/>
              <w:left w:val="none" w:sz="6" w:space="0" w:color="auto"/>
              <w:bottom w:val="single" w:sz="4" w:space="0" w:color="231F20"/>
              <w:right w:val="none" w:sz="6" w:space="0" w:color="auto"/>
            </w:tcBorders>
          </w:tcPr>
          <w:p w14:paraId="7E77DBBB" w14:textId="77777777" w:rsidR="00E443F5" w:rsidRPr="002B044C" w:rsidRDefault="00E443F5" w:rsidP="002744ED">
            <w:pPr>
              <w:pStyle w:val="TableParagraph"/>
              <w:kinsoku w:val="0"/>
              <w:overflowPunct w:val="0"/>
              <w:spacing w:before="77"/>
              <w:ind w:left="93"/>
              <w:rPr>
                <w:rFonts w:ascii="Simplon Norm" w:hAnsi="Simplon Norm"/>
                <w:color w:val="231F20"/>
                <w:spacing w:val="-5"/>
                <w:sz w:val="22"/>
                <w:szCs w:val="22"/>
              </w:rPr>
            </w:pPr>
            <w:r w:rsidRPr="002B044C">
              <w:rPr>
                <w:rFonts w:ascii="Simplon Norm" w:hAnsi="Simplon Norm"/>
                <w:color w:val="231F20"/>
                <w:spacing w:val="-5"/>
                <w:sz w:val="22"/>
                <w:szCs w:val="22"/>
              </w:rPr>
              <w:t>am</w:t>
            </w:r>
          </w:p>
        </w:tc>
        <w:tc>
          <w:tcPr>
            <w:tcW w:w="25" w:type="dxa"/>
            <w:tcBorders>
              <w:top w:val="single" w:sz="4" w:space="0" w:color="231F20"/>
              <w:left w:val="none" w:sz="6" w:space="0" w:color="auto"/>
              <w:bottom w:val="single" w:sz="4" w:space="0" w:color="231F20"/>
              <w:right w:val="single" w:sz="4" w:space="0" w:color="231F20"/>
            </w:tcBorders>
          </w:tcPr>
          <w:p w14:paraId="57358014" w14:textId="77777777" w:rsidR="00E443F5" w:rsidRPr="002B044C" w:rsidRDefault="00E443F5" w:rsidP="002744ED">
            <w:pPr>
              <w:pStyle w:val="TableParagraph"/>
              <w:kinsoku w:val="0"/>
              <w:overflowPunct w:val="0"/>
              <w:spacing w:before="77"/>
              <w:ind w:left="163"/>
              <w:rPr>
                <w:rFonts w:ascii="Simplon Norm" w:hAnsi="Simplon Norm"/>
                <w:color w:val="231F20"/>
                <w:spacing w:val="-5"/>
                <w:sz w:val="22"/>
                <w:szCs w:val="22"/>
              </w:rPr>
            </w:pPr>
            <w:r w:rsidRPr="002B044C">
              <w:rPr>
                <w:rFonts w:ascii="Simplon Norm" w:hAnsi="Simplon Norm"/>
                <w:color w:val="231F20"/>
                <w:spacing w:val="-5"/>
                <w:sz w:val="22"/>
                <w:szCs w:val="22"/>
              </w:rPr>
              <w:t>pm</w:t>
            </w:r>
          </w:p>
        </w:tc>
      </w:tr>
      <w:tr w:rsidR="00E443F5" w:rsidRPr="002B044C" w14:paraId="6AE53417" w14:textId="77777777" w:rsidTr="007A1D35">
        <w:trPr>
          <w:trHeight w:val="386"/>
        </w:trPr>
        <w:tc>
          <w:tcPr>
            <w:tcW w:w="2943" w:type="dxa"/>
            <w:gridSpan w:val="2"/>
            <w:tcBorders>
              <w:top w:val="single" w:sz="4" w:space="0" w:color="231F20"/>
              <w:left w:val="single" w:sz="4" w:space="0" w:color="231F20"/>
              <w:bottom w:val="single" w:sz="4" w:space="0" w:color="231F20"/>
              <w:right w:val="single" w:sz="4" w:space="0" w:color="231F20"/>
            </w:tcBorders>
          </w:tcPr>
          <w:p w14:paraId="46DA00D2"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Nature</w:t>
            </w:r>
            <w:r w:rsidRPr="002B044C">
              <w:rPr>
                <w:rFonts w:ascii="Simplon Norm" w:hAnsi="Simplon Norm"/>
                <w:color w:val="231F20"/>
                <w:spacing w:val="-1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1734" w:type="dxa"/>
            <w:tcBorders>
              <w:top w:val="single" w:sz="4" w:space="0" w:color="231F20"/>
              <w:left w:val="single" w:sz="4" w:space="0" w:color="231F20"/>
              <w:bottom w:val="single" w:sz="4" w:space="0" w:color="231F20"/>
              <w:right w:val="none" w:sz="6" w:space="0" w:color="auto"/>
            </w:tcBorders>
          </w:tcPr>
          <w:p w14:paraId="345E4817" w14:textId="77777777" w:rsidR="00E443F5" w:rsidRPr="002B044C" w:rsidRDefault="00E443F5" w:rsidP="002744ED">
            <w:pPr>
              <w:pStyle w:val="TableParagraph"/>
              <w:kinsoku w:val="0"/>
              <w:overflowPunct w:val="0"/>
              <w:spacing w:before="77"/>
              <w:ind w:left="343"/>
              <w:rPr>
                <w:rFonts w:ascii="Simplon Norm" w:hAnsi="Simplon Norm"/>
                <w:color w:val="231F20"/>
                <w:spacing w:val="-4"/>
                <w:sz w:val="22"/>
                <w:szCs w:val="22"/>
              </w:rPr>
            </w:pPr>
            <w:r w:rsidRPr="002B044C">
              <w:rPr>
                <w:rFonts w:ascii="Simplon Norm" w:hAnsi="Simplon Norm"/>
                <w:color w:val="231F20"/>
                <w:w w:val="95"/>
                <w:sz w:val="22"/>
                <w:szCs w:val="22"/>
              </w:rPr>
              <w:t>Near</w:t>
            </w:r>
            <w:r w:rsidRPr="002B044C">
              <w:rPr>
                <w:rFonts w:ascii="Simplon Norm" w:hAnsi="Simplon Norm"/>
                <w:color w:val="231F20"/>
                <w:spacing w:val="10"/>
                <w:sz w:val="22"/>
                <w:szCs w:val="22"/>
              </w:rPr>
              <w:t xml:space="preserve"> </w:t>
            </w:r>
            <w:r w:rsidRPr="002B044C">
              <w:rPr>
                <w:rFonts w:ascii="Simplon Norm" w:hAnsi="Simplon Norm"/>
                <w:color w:val="231F20"/>
                <w:spacing w:val="-4"/>
                <w:sz w:val="22"/>
                <w:szCs w:val="22"/>
              </w:rPr>
              <w:t>miss</w:t>
            </w:r>
          </w:p>
        </w:tc>
        <w:tc>
          <w:tcPr>
            <w:tcW w:w="1631" w:type="dxa"/>
            <w:gridSpan w:val="3"/>
            <w:tcBorders>
              <w:top w:val="single" w:sz="4" w:space="0" w:color="231F20"/>
              <w:left w:val="none" w:sz="6" w:space="0" w:color="auto"/>
              <w:bottom w:val="single" w:sz="4" w:space="0" w:color="231F20"/>
              <w:right w:val="none" w:sz="6" w:space="0" w:color="auto"/>
            </w:tcBorders>
          </w:tcPr>
          <w:p w14:paraId="20005EFE" w14:textId="77777777" w:rsidR="00E443F5" w:rsidRPr="002B044C" w:rsidRDefault="00E443F5" w:rsidP="002744ED">
            <w:pPr>
              <w:pStyle w:val="TableParagraph"/>
              <w:kinsoku w:val="0"/>
              <w:overflowPunct w:val="0"/>
              <w:spacing w:before="77"/>
              <w:ind w:left="420"/>
              <w:rPr>
                <w:rFonts w:ascii="Simplon Norm" w:hAnsi="Simplon Norm"/>
                <w:color w:val="231F20"/>
                <w:spacing w:val="-5"/>
                <w:sz w:val="22"/>
                <w:szCs w:val="22"/>
              </w:rPr>
            </w:pPr>
            <w:r w:rsidRPr="002B044C">
              <w:rPr>
                <w:rFonts w:ascii="Simplon Norm" w:hAnsi="Simplon Norm"/>
                <w:color w:val="231F20"/>
                <w:sz w:val="22"/>
                <w:szCs w:val="22"/>
              </w:rPr>
              <w:t>First</w:t>
            </w:r>
            <w:r w:rsidRPr="002B044C">
              <w:rPr>
                <w:rFonts w:ascii="Simplon Norm" w:hAnsi="Simplon Norm"/>
                <w:color w:val="231F20"/>
                <w:spacing w:val="-11"/>
                <w:sz w:val="22"/>
                <w:szCs w:val="22"/>
              </w:rPr>
              <w:t xml:space="preserve"> </w:t>
            </w:r>
            <w:r w:rsidRPr="002B044C">
              <w:rPr>
                <w:rFonts w:ascii="Simplon Norm" w:hAnsi="Simplon Norm"/>
                <w:color w:val="231F20"/>
                <w:spacing w:val="-5"/>
                <w:sz w:val="22"/>
                <w:szCs w:val="22"/>
              </w:rPr>
              <w:t>aid</w:t>
            </w:r>
          </w:p>
        </w:tc>
        <w:tc>
          <w:tcPr>
            <w:tcW w:w="3724" w:type="dxa"/>
            <w:gridSpan w:val="3"/>
            <w:tcBorders>
              <w:top w:val="single" w:sz="4" w:space="0" w:color="231F20"/>
              <w:left w:val="none" w:sz="6" w:space="0" w:color="auto"/>
              <w:bottom w:val="single" w:sz="4" w:space="0" w:color="231F20"/>
              <w:right w:val="none" w:sz="6" w:space="0" w:color="auto"/>
            </w:tcBorders>
          </w:tcPr>
          <w:p w14:paraId="4948F86F" w14:textId="77777777" w:rsidR="00E443F5" w:rsidRPr="002B044C" w:rsidRDefault="00E443F5" w:rsidP="002744ED">
            <w:pPr>
              <w:pStyle w:val="TableParagraph"/>
              <w:kinsoku w:val="0"/>
              <w:overflowPunct w:val="0"/>
              <w:spacing w:before="77"/>
              <w:ind w:left="419" w:right="23"/>
              <w:rPr>
                <w:rFonts w:ascii="Simplon Norm" w:hAnsi="Simplon Norm"/>
                <w:color w:val="231F20"/>
                <w:spacing w:val="-2"/>
                <w:sz w:val="22"/>
                <w:szCs w:val="22"/>
              </w:rPr>
            </w:pPr>
          </w:p>
        </w:tc>
        <w:tc>
          <w:tcPr>
            <w:tcW w:w="20" w:type="dxa"/>
            <w:tcBorders>
              <w:top w:val="single" w:sz="4" w:space="0" w:color="231F20"/>
              <w:left w:val="none" w:sz="6" w:space="0" w:color="auto"/>
              <w:bottom w:val="single" w:sz="4" w:space="0" w:color="231F20"/>
              <w:right w:val="none" w:sz="6" w:space="0" w:color="auto"/>
            </w:tcBorders>
          </w:tcPr>
          <w:p w14:paraId="0F6FA31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c>
          <w:tcPr>
            <w:tcW w:w="25" w:type="dxa"/>
            <w:tcBorders>
              <w:top w:val="single" w:sz="4" w:space="0" w:color="231F20"/>
              <w:left w:val="none" w:sz="6" w:space="0" w:color="auto"/>
              <w:bottom w:val="single" w:sz="4" w:space="0" w:color="231F20"/>
              <w:right w:val="single" w:sz="4" w:space="0" w:color="231F20"/>
            </w:tcBorders>
          </w:tcPr>
          <w:p w14:paraId="48CFE732"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3E83DA37" w14:textId="77777777" w:rsidTr="007A1D35">
        <w:trPr>
          <w:trHeight w:val="560"/>
        </w:trPr>
        <w:tc>
          <w:tcPr>
            <w:tcW w:w="2943" w:type="dxa"/>
            <w:gridSpan w:val="2"/>
            <w:tcBorders>
              <w:top w:val="single" w:sz="4" w:space="0" w:color="231F20"/>
              <w:left w:val="single" w:sz="4" w:space="0" w:color="231F20"/>
              <w:bottom w:val="single" w:sz="4" w:space="0" w:color="231F20"/>
              <w:right w:val="single" w:sz="4" w:space="0" w:color="231F20"/>
            </w:tcBorders>
          </w:tcPr>
          <w:p w14:paraId="760C48C5" w14:textId="77777777" w:rsidR="00E443F5" w:rsidRPr="002B044C" w:rsidRDefault="00E443F5" w:rsidP="002744ED">
            <w:pPr>
              <w:pStyle w:val="TableParagraph"/>
              <w:kinsoku w:val="0"/>
              <w:overflowPunct w:val="0"/>
              <w:spacing w:before="41" w:line="237" w:lineRule="auto"/>
              <w:ind w:right="277"/>
              <w:rPr>
                <w:rFonts w:ascii="Simplon Norm" w:hAnsi="Simplon Norm"/>
                <w:color w:val="231F20"/>
                <w:spacing w:val="-2"/>
                <w:sz w:val="22"/>
                <w:szCs w:val="22"/>
              </w:rPr>
            </w:pPr>
            <w:r w:rsidRPr="002B044C">
              <w:rPr>
                <w:rFonts w:ascii="Simplon Norm" w:hAnsi="Simplon Norm"/>
                <w:color w:val="231F20"/>
                <w:spacing w:val="-2"/>
                <w:sz w:val="22"/>
                <w:szCs w:val="22"/>
              </w:rPr>
              <w:t>Name</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of</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injured person</w:t>
            </w:r>
          </w:p>
        </w:tc>
        <w:tc>
          <w:tcPr>
            <w:tcW w:w="7137" w:type="dxa"/>
            <w:gridSpan w:val="9"/>
            <w:tcBorders>
              <w:top w:val="single" w:sz="4" w:space="0" w:color="231F20"/>
              <w:left w:val="single" w:sz="4" w:space="0" w:color="231F20"/>
              <w:bottom w:val="single" w:sz="4" w:space="0" w:color="231F20"/>
              <w:right w:val="single" w:sz="4" w:space="0" w:color="231F20"/>
            </w:tcBorders>
          </w:tcPr>
          <w:p w14:paraId="5050957E"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 xml:space="preserve">Gail Freeman </w:t>
            </w:r>
          </w:p>
        </w:tc>
      </w:tr>
      <w:tr w:rsidR="00E443F5" w:rsidRPr="002B044C" w14:paraId="5AF82C2D"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635748D8" w14:textId="77777777" w:rsidR="00E443F5" w:rsidRPr="002B044C" w:rsidRDefault="00E443F5"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Address</w:t>
            </w:r>
          </w:p>
        </w:tc>
        <w:tc>
          <w:tcPr>
            <w:tcW w:w="7137" w:type="dxa"/>
            <w:gridSpan w:val="9"/>
            <w:tcBorders>
              <w:top w:val="single" w:sz="4" w:space="0" w:color="231F20"/>
              <w:left w:val="single" w:sz="4" w:space="0" w:color="231F20"/>
              <w:bottom w:val="single" w:sz="4" w:space="0" w:color="231F20"/>
              <w:right w:val="single" w:sz="4" w:space="0" w:color="231F20"/>
            </w:tcBorders>
          </w:tcPr>
          <w:p w14:paraId="269270A5"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p>
        </w:tc>
      </w:tr>
      <w:tr w:rsidR="00E443F5" w:rsidRPr="002B044C" w14:paraId="40EC1EC9"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7DC3AA10" w14:textId="77777777" w:rsidR="00E443F5" w:rsidRPr="002B044C" w:rsidRDefault="00E443F5"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Occupation</w:t>
            </w:r>
          </w:p>
        </w:tc>
        <w:tc>
          <w:tcPr>
            <w:tcW w:w="7137" w:type="dxa"/>
            <w:gridSpan w:val="9"/>
            <w:tcBorders>
              <w:top w:val="single" w:sz="4" w:space="0" w:color="231F20"/>
              <w:left w:val="single" w:sz="4" w:space="0" w:color="231F20"/>
              <w:bottom w:val="single" w:sz="4" w:space="0" w:color="231F20"/>
              <w:right w:val="single" w:sz="4" w:space="0" w:color="231F20"/>
            </w:tcBorders>
          </w:tcPr>
          <w:p w14:paraId="56602158"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443F5" w:rsidRPr="002B044C" w14:paraId="701C5687"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3D65DB7D" w14:textId="77777777" w:rsidR="00E443F5" w:rsidRPr="002B044C" w:rsidRDefault="00E443F5"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birth</w:t>
            </w:r>
          </w:p>
        </w:tc>
        <w:tc>
          <w:tcPr>
            <w:tcW w:w="7137" w:type="dxa"/>
            <w:gridSpan w:val="9"/>
            <w:tcBorders>
              <w:top w:val="single" w:sz="4" w:space="0" w:color="231F20"/>
              <w:left w:val="single" w:sz="4" w:space="0" w:color="231F20"/>
              <w:bottom w:val="single" w:sz="4" w:space="0" w:color="231F20"/>
              <w:right w:val="single" w:sz="4" w:space="0" w:color="231F20"/>
            </w:tcBorders>
          </w:tcPr>
          <w:p w14:paraId="07A2156B"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w:t>
            </w:r>
          </w:p>
        </w:tc>
      </w:tr>
      <w:tr w:rsidR="00E443F5" w:rsidRPr="002B044C" w14:paraId="1FE5F3C2"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0A305CC7" w14:textId="77777777" w:rsidR="00E443F5" w:rsidRPr="002B044C" w:rsidRDefault="00E443F5"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Telephone</w:t>
            </w:r>
          </w:p>
        </w:tc>
        <w:tc>
          <w:tcPr>
            <w:tcW w:w="7137" w:type="dxa"/>
            <w:gridSpan w:val="9"/>
            <w:tcBorders>
              <w:top w:val="single" w:sz="4" w:space="0" w:color="231F20"/>
              <w:left w:val="single" w:sz="4" w:space="0" w:color="231F20"/>
              <w:bottom w:val="single" w:sz="4" w:space="0" w:color="231F20"/>
              <w:right w:val="single" w:sz="4" w:space="0" w:color="231F20"/>
            </w:tcBorders>
          </w:tcPr>
          <w:p w14:paraId="7C63E8C6"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XXXXXXXXXX</w:t>
            </w:r>
          </w:p>
        </w:tc>
      </w:tr>
      <w:tr w:rsidR="00E443F5" w:rsidRPr="002B044C" w14:paraId="387AD308" w14:textId="77777777" w:rsidTr="007A1D35">
        <w:trPr>
          <w:trHeight w:val="403"/>
        </w:trPr>
        <w:tc>
          <w:tcPr>
            <w:tcW w:w="2943" w:type="dxa"/>
            <w:gridSpan w:val="2"/>
            <w:tcBorders>
              <w:top w:val="single" w:sz="4" w:space="0" w:color="231F20"/>
              <w:left w:val="single" w:sz="4" w:space="0" w:color="231F20"/>
              <w:bottom w:val="single" w:sz="4" w:space="0" w:color="231F20"/>
              <w:right w:val="single" w:sz="4" w:space="0" w:color="231F20"/>
            </w:tcBorders>
          </w:tcPr>
          <w:p w14:paraId="53C52ED2" w14:textId="77777777" w:rsidR="00E443F5" w:rsidRPr="002B044C" w:rsidRDefault="00E443F5"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Employer</w:t>
            </w:r>
          </w:p>
        </w:tc>
        <w:tc>
          <w:tcPr>
            <w:tcW w:w="7137" w:type="dxa"/>
            <w:gridSpan w:val="9"/>
            <w:tcBorders>
              <w:top w:val="single" w:sz="4" w:space="0" w:color="231F20"/>
              <w:left w:val="single" w:sz="4" w:space="0" w:color="231F20"/>
              <w:bottom w:val="single" w:sz="4" w:space="0" w:color="231F20"/>
              <w:right w:val="single" w:sz="4" w:space="0" w:color="231F20"/>
            </w:tcBorders>
          </w:tcPr>
          <w:p w14:paraId="4EA203DB"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443F5" w:rsidRPr="002B044C" w14:paraId="36B2449B" w14:textId="77777777" w:rsidTr="007A1D35">
        <w:trPr>
          <w:trHeight w:val="800"/>
        </w:trPr>
        <w:tc>
          <w:tcPr>
            <w:tcW w:w="2943" w:type="dxa"/>
            <w:gridSpan w:val="2"/>
            <w:tcBorders>
              <w:top w:val="single" w:sz="4" w:space="0" w:color="231F20"/>
              <w:left w:val="single" w:sz="4" w:space="0" w:color="231F20"/>
              <w:bottom w:val="single" w:sz="4" w:space="0" w:color="231F20"/>
              <w:right w:val="single" w:sz="4" w:space="0" w:color="231F20"/>
            </w:tcBorders>
          </w:tcPr>
          <w:p w14:paraId="5AFEB804" w14:textId="77777777" w:rsidR="00E443F5" w:rsidRPr="002B044C" w:rsidRDefault="00E443F5" w:rsidP="002744ED">
            <w:pPr>
              <w:pStyle w:val="TableParagraph"/>
              <w:kinsoku w:val="0"/>
              <w:overflowPunct w:val="0"/>
              <w:spacing w:before="40" w:line="237" w:lineRule="auto"/>
              <w:ind w:right="185"/>
              <w:jc w:val="both"/>
              <w:rPr>
                <w:rFonts w:ascii="Simplon Norm" w:hAnsi="Simplon Norm"/>
                <w:color w:val="231F20"/>
                <w:sz w:val="22"/>
                <w:szCs w:val="22"/>
              </w:rPr>
            </w:pPr>
            <w:r w:rsidRPr="002B044C">
              <w:rPr>
                <w:rFonts w:ascii="Simplon Norm" w:hAnsi="Simplon Norm"/>
                <w:color w:val="231F20"/>
                <w:sz w:val="22"/>
                <w:szCs w:val="22"/>
              </w:rPr>
              <w:t>Activity</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which</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 person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was</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engaged at the time of injury</w:t>
            </w:r>
          </w:p>
        </w:tc>
        <w:tc>
          <w:tcPr>
            <w:tcW w:w="7137" w:type="dxa"/>
            <w:gridSpan w:val="9"/>
            <w:tcBorders>
              <w:top w:val="single" w:sz="4" w:space="0" w:color="231F20"/>
              <w:left w:val="single" w:sz="4" w:space="0" w:color="231F20"/>
              <w:bottom w:val="single" w:sz="4" w:space="0" w:color="231F20"/>
              <w:right w:val="single" w:sz="4" w:space="0" w:color="231F20"/>
            </w:tcBorders>
          </w:tcPr>
          <w:p w14:paraId="78E650AF"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4D4C5A6D" w14:textId="77777777" w:rsidTr="007A1D35">
        <w:trPr>
          <w:trHeight w:val="800"/>
        </w:trPr>
        <w:tc>
          <w:tcPr>
            <w:tcW w:w="2943" w:type="dxa"/>
            <w:gridSpan w:val="2"/>
            <w:tcBorders>
              <w:top w:val="single" w:sz="4" w:space="0" w:color="231F20"/>
              <w:left w:val="single" w:sz="4" w:space="0" w:color="231F20"/>
              <w:bottom w:val="single" w:sz="4" w:space="0" w:color="231F20"/>
              <w:right w:val="single" w:sz="4" w:space="0" w:color="231F20"/>
            </w:tcBorders>
          </w:tcPr>
          <w:p w14:paraId="6FFED209" w14:textId="77777777" w:rsidR="00E443F5" w:rsidRPr="002B044C" w:rsidRDefault="00E443F5" w:rsidP="002744ED">
            <w:pPr>
              <w:pStyle w:val="TableParagraph"/>
              <w:kinsoku w:val="0"/>
              <w:overflowPunct w:val="0"/>
              <w:spacing w:before="40" w:line="237" w:lineRule="auto"/>
              <w:ind w:right="277"/>
              <w:rPr>
                <w:rFonts w:ascii="Simplon Norm" w:hAnsi="Simplon Norm"/>
                <w:color w:val="231F20"/>
                <w:spacing w:val="-2"/>
                <w:sz w:val="22"/>
                <w:szCs w:val="22"/>
              </w:rPr>
            </w:pPr>
            <w:r w:rsidRPr="002B044C">
              <w:rPr>
                <w:rFonts w:ascii="Simplon Norm" w:hAnsi="Simplon Norm"/>
                <w:color w:val="231F20"/>
                <w:sz w:val="22"/>
                <w:szCs w:val="22"/>
              </w:rPr>
              <w:t>Exact</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site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location where injury </w:t>
            </w:r>
            <w:r w:rsidRPr="002B044C">
              <w:rPr>
                <w:rFonts w:ascii="Simplon Norm" w:hAnsi="Simplon Norm"/>
                <w:color w:val="231F20"/>
                <w:spacing w:val="-2"/>
                <w:sz w:val="22"/>
                <w:szCs w:val="22"/>
              </w:rPr>
              <w:t>occurred</w:t>
            </w:r>
          </w:p>
        </w:tc>
        <w:tc>
          <w:tcPr>
            <w:tcW w:w="7137" w:type="dxa"/>
            <w:gridSpan w:val="9"/>
            <w:tcBorders>
              <w:top w:val="single" w:sz="4" w:space="0" w:color="231F20"/>
              <w:left w:val="single" w:sz="4" w:space="0" w:color="231F20"/>
              <w:bottom w:val="single" w:sz="4" w:space="0" w:color="231F20"/>
              <w:right w:val="single" w:sz="4" w:space="0" w:color="231F20"/>
            </w:tcBorders>
          </w:tcPr>
          <w:p w14:paraId="1DCC9A68"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325E483E" w14:textId="77777777" w:rsidTr="007A1D35">
        <w:trPr>
          <w:trHeight w:val="800"/>
        </w:trPr>
        <w:tc>
          <w:tcPr>
            <w:tcW w:w="2943" w:type="dxa"/>
            <w:gridSpan w:val="2"/>
            <w:tcBorders>
              <w:top w:val="single" w:sz="4" w:space="0" w:color="231F20"/>
              <w:left w:val="single" w:sz="4" w:space="0" w:color="231F20"/>
              <w:bottom w:val="single" w:sz="4" w:space="0" w:color="231F20"/>
              <w:right w:val="single" w:sz="4" w:space="0" w:color="231F20"/>
            </w:tcBorders>
          </w:tcPr>
          <w:p w14:paraId="0535EEDA" w14:textId="77777777" w:rsidR="00E443F5" w:rsidRPr="002B044C" w:rsidRDefault="00E443F5" w:rsidP="002744ED">
            <w:pPr>
              <w:pStyle w:val="TableParagraph"/>
              <w:kinsoku w:val="0"/>
              <w:overflowPunct w:val="0"/>
              <w:spacing w:before="40" w:line="237" w:lineRule="auto"/>
              <w:rPr>
                <w:rFonts w:ascii="Simplon Norm" w:hAnsi="Simplon Norm"/>
                <w:color w:val="231F20"/>
                <w:sz w:val="22"/>
                <w:szCs w:val="22"/>
              </w:rPr>
            </w:pPr>
            <w:r w:rsidRPr="002B044C">
              <w:rPr>
                <w:rFonts w:ascii="Simplon Norm" w:hAnsi="Simplon Norm"/>
                <w:color w:val="231F20"/>
                <w:sz w:val="22"/>
                <w:szCs w:val="22"/>
              </w:rPr>
              <w:t>Nature</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 xml:space="preserve">e.g., </w:t>
            </w:r>
            <w:r w:rsidRPr="002B044C">
              <w:rPr>
                <w:rFonts w:ascii="Simplon Norm" w:hAnsi="Simplon Norm"/>
                <w:color w:val="231F20"/>
                <w:w w:val="95"/>
                <w:sz w:val="22"/>
                <w:szCs w:val="22"/>
              </w:rPr>
              <w:t>fracture,</w:t>
            </w:r>
            <w:r w:rsidRPr="002B044C">
              <w:rPr>
                <w:rFonts w:ascii="Simplon Norm" w:hAnsi="Simplon Norm"/>
                <w:color w:val="231F20"/>
                <w:spacing w:val="-15"/>
                <w:w w:val="95"/>
                <w:sz w:val="22"/>
                <w:szCs w:val="22"/>
              </w:rPr>
              <w:t xml:space="preserve"> </w:t>
            </w:r>
            <w:r w:rsidRPr="002B044C">
              <w:rPr>
                <w:rFonts w:ascii="Simplon Norm" w:hAnsi="Simplon Norm"/>
                <w:color w:val="231F20"/>
                <w:w w:val="95"/>
                <w:sz w:val="22"/>
                <w:szCs w:val="22"/>
              </w:rPr>
              <w:t>burn,</w:t>
            </w:r>
            <w:r w:rsidRPr="002B044C">
              <w:rPr>
                <w:rFonts w:ascii="Simplon Norm" w:hAnsi="Simplon Norm"/>
                <w:color w:val="231F20"/>
                <w:spacing w:val="-14"/>
                <w:w w:val="95"/>
                <w:sz w:val="22"/>
                <w:szCs w:val="22"/>
              </w:rPr>
              <w:t xml:space="preserve"> </w:t>
            </w:r>
            <w:r w:rsidRPr="002B044C">
              <w:rPr>
                <w:rFonts w:ascii="Simplon Norm" w:hAnsi="Simplon Norm"/>
                <w:color w:val="231F20"/>
                <w:w w:val="95"/>
                <w:sz w:val="22"/>
                <w:szCs w:val="22"/>
              </w:rPr>
              <w:t xml:space="preserve">sprain, </w:t>
            </w:r>
            <w:r w:rsidRPr="002B044C">
              <w:rPr>
                <w:rFonts w:ascii="Simplon Norm" w:hAnsi="Simplon Norm"/>
                <w:color w:val="231F20"/>
                <w:sz w:val="22"/>
                <w:szCs w:val="22"/>
              </w:rPr>
              <w:t>foreign body in eye</w:t>
            </w:r>
          </w:p>
        </w:tc>
        <w:tc>
          <w:tcPr>
            <w:tcW w:w="7137" w:type="dxa"/>
            <w:gridSpan w:val="9"/>
            <w:tcBorders>
              <w:top w:val="single" w:sz="4" w:space="0" w:color="231F20"/>
              <w:left w:val="single" w:sz="4" w:space="0" w:color="231F20"/>
              <w:bottom w:val="single" w:sz="4" w:space="0" w:color="231F20"/>
              <w:right w:val="single" w:sz="4" w:space="0" w:color="231F20"/>
            </w:tcBorders>
          </w:tcPr>
          <w:p w14:paraId="0118E037"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032A761E" w14:textId="77777777" w:rsidTr="007A1D35">
        <w:trPr>
          <w:trHeight w:val="2904"/>
        </w:trPr>
        <w:tc>
          <w:tcPr>
            <w:tcW w:w="2943" w:type="dxa"/>
            <w:gridSpan w:val="2"/>
            <w:tcBorders>
              <w:top w:val="single" w:sz="4" w:space="0" w:color="231F20"/>
              <w:left w:val="single" w:sz="4" w:space="0" w:color="231F20"/>
              <w:bottom w:val="single" w:sz="4" w:space="0" w:color="231F20"/>
              <w:right w:val="single" w:sz="4" w:space="0" w:color="231F20"/>
            </w:tcBorders>
          </w:tcPr>
          <w:p w14:paraId="66063715" w14:textId="77777777" w:rsidR="00E443F5" w:rsidRPr="002B044C" w:rsidRDefault="00E443F5" w:rsidP="002744ED">
            <w:pPr>
              <w:pStyle w:val="TableParagraph"/>
              <w:kinsoku w:val="0"/>
              <w:overflowPunct w:val="0"/>
              <w:spacing w:before="69" w:line="237" w:lineRule="auto"/>
              <w:ind w:right="277"/>
              <w:rPr>
                <w:rFonts w:ascii="Simplon Norm" w:hAnsi="Simplon Norm"/>
                <w:color w:val="231F20"/>
                <w:sz w:val="22"/>
                <w:szCs w:val="22"/>
              </w:rPr>
            </w:pPr>
            <w:r w:rsidRPr="002B044C">
              <w:rPr>
                <w:rFonts w:ascii="Simplon Norm" w:hAnsi="Simplon Norm"/>
                <w:color w:val="231F20"/>
                <w:sz w:val="22"/>
                <w:szCs w:val="22"/>
              </w:rPr>
              <w:t>Body location of injury (indicate location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on the diagram)</w:t>
            </w:r>
          </w:p>
        </w:tc>
        <w:tc>
          <w:tcPr>
            <w:tcW w:w="7137" w:type="dxa"/>
            <w:gridSpan w:val="9"/>
            <w:tcBorders>
              <w:top w:val="single" w:sz="4" w:space="0" w:color="231F20"/>
              <w:left w:val="single" w:sz="4" w:space="0" w:color="231F20"/>
              <w:bottom w:val="single" w:sz="4" w:space="0" w:color="231F20"/>
              <w:right w:val="single" w:sz="4" w:space="0" w:color="231F20"/>
            </w:tcBorders>
          </w:tcPr>
          <w:p w14:paraId="177C0DB1" w14:textId="77777777" w:rsidR="00E443F5" w:rsidRPr="002B044C" w:rsidRDefault="00E443F5" w:rsidP="002744ED">
            <w:pPr>
              <w:pStyle w:val="TableParagraph"/>
              <w:kinsoku w:val="0"/>
              <w:overflowPunct w:val="0"/>
              <w:spacing w:before="11"/>
              <w:ind w:left="0"/>
              <w:rPr>
                <w:rFonts w:ascii="Simplon Norm" w:hAnsi="Simplon Norm"/>
                <w:sz w:val="22"/>
                <w:szCs w:val="22"/>
              </w:rPr>
            </w:pPr>
            <w:r w:rsidRPr="002B044C">
              <w:rPr>
                <w:rFonts w:ascii="Simplon Norm" w:hAnsi="Simplon Norm"/>
                <w:noProof/>
                <w:sz w:val="22"/>
                <w:szCs w:val="22"/>
              </w:rPr>
              <w:drawing>
                <wp:anchor distT="0" distB="0" distL="114300" distR="114300" simplePos="0" relativeHeight="251658247" behindDoc="1" locked="0" layoutInCell="1" allowOverlap="1" wp14:anchorId="7D2B6FD1" wp14:editId="066DA535">
                  <wp:simplePos x="0" y="0"/>
                  <wp:positionH relativeFrom="column">
                    <wp:posOffset>631065</wp:posOffset>
                  </wp:positionH>
                  <wp:positionV relativeFrom="paragraph">
                    <wp:posOffset>5715</wp:posOffset>
                  </wp:positionV>
                  <wp:extent cx="2266950" cy="1733550"/>
                  <wp:effectExtent l="0" t="0" r="0" b="0"/>
                  <wp:wrapTight wrapText="bothSides">
                    <wp:wrapPolygon edited="0">
                      <wp:start x="0" y="0"/>
                      <wp:lineTo x="0" y="21363"/>
                      <wp:lineTo x="21418" y="21363"/>
                      <wp:lineTo x="21418" y="0"/>
                      <wp:lineTo x="0" y="0"/>
                    </wp:wrapPolygon>
                  </wp:wrapTight>
                  <wp:docPr id="4" name="Picture 4"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ne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733550"/>
                          </a:xfrm>
                          <a:prstGeom prst="rect">
                            <a:avLst/>
                          </a:prstGeom>
                          <a:noFill/>
                          <a:ln>
                            <a:noFill/>
                          </a:ln>
                        </pic:spPr>
                      </pic:pic>
                    </a:graphicData>
                  </a:graphic>
                </wp:anchor>
              </w:drawing>
            </w:r>
          </w:p>
          <w:p w14:paraId="0D25EE0F" w14:textId="77777777" w:rsidR="00E443F5" w:rsidRPr="002B044C" w:rsidRDefault="00E443F5" w:rsidP="002744ED">
            <w:pPr>
              <w:pStyle w:val="TableParagraph"/>
              <w:kinsoku w:val="0"/>
              <w:overflowPunct w:val="0"/>
              <w:ind w:left="2130"/>
              <w:rPr>
                <w:rFonts w:ascii="Simplon Norm" w:hAnsi="Simplon Norm"/>
                <w:sz w:val="22"/>
                <w:szCs w:val="22"/>
              </w:rPr>
            </w:pPr>
          </w:p>
        </w:tc>
      </w:tr>
      <w:tr w:rsidR="00E443F5" w:rsidRPr="002B044C" w14:paraId="73822061" w14:textId="77777777" w:rsidTr="007A1D35">
        <w:trPr>
          <w:trHeight w:val="560"/>
        </w:trPr>
        <w:tc>
          <w:tcPr>
            <w:tcW w:w="2943" w:type="dxa"/>
            <w:gridSpan w:val="2"/>
            <w:tcBorders>
              <w:top w:val="single" w:sz="4" w:space="0" w:color="231F20"/>
              <w:left w:val="single" w:sz="4" w:space="0" w:color="231F20"/>
              <w:bottom w:val="single" w:sz="4" w:space="0" w:color="231F20"/>
              <w:right w:val="single" w:sz="4" w:space="0" w:color="231F20"/>
            </w:tcBorders>
          </w:tcPr>
          <w:p w14:paraId="0F020703" w14:textId="77777777" w:rsidR="00E443F5" w:rsidRPr="002B044C" w:rsidRDefault="00E443F5" w:rsidP="002744ED">
            <w:pPr>
              <w:pStyle w:val="TableParagraph"/>
              <w:kinsoku w:val="0"/>
              <w:overflowPunct w:val="0"/>
              <w:spacing w:before="41" w:line="237" w:lineRule="auto"/>
              <w:ind w:right="324"/>
              <w:rPr>
                <w:rFonts w:ascii="Simplon Norm" w:hAnsi="Simplon Norm"/>
                <w:color w:val="231F20"/>
                <w:spacing w:val="-4"/>
                <w:sz w:val="22"/>
                <w:szCs w:val="22"/>
              </w:rPr>
            </w:pPr>
            <w:r w:rsidRPr="002B044C">
              <w:rPr>
                <w:rFonts w:ascii="Simplon Norm" w:hAnsi="Simplon Norm"/>
                <w:color w:val="231F20"/>
                <w:spacing w:val="-2"/>
                <w:sz w:val="22"/>
                <w:szCs w:val="22"/>
              </w:rPr>
              <w:t>Treatment</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given</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 xml:space="preserve">on </w:t>
            </w:r>
            <w:r w:rsidRPr="002B044C">
              <w:rPr>
                <w:rFonts w:ascii="Simplon Norm" w:hAnsi="Simplon Norm"/>
                <w:color w:val="231F20"/>
                <w:spacing w:val="-4"/>
                <w:sz w:val="22"/>
                <w:szCs w:val="22"/>
              </w:rPr>
              <w:t>site</w:t>
            </w:r>
          </w:p>
        </w:tc>
        <w:tc>
          <w:tcPr>
            <w:tcW w:w="2607" w:type="dxa"/>
            <w:gridSpan w:val="2"/>
            <w:tcBorders>
              <w:top w:val="single" w:sz="4" w:space="0" w:color="231F20"/>
              <w:left w:val="single" w:sz="4" w:space="0" w:color="231F20"/>
              <w:bottom w:val="single" w:sz="4" w:space="0" w:color="231F20"/>
              <w:right w:val="single" w:sz="4" w:space="0" w:color="231F20"/>
            </w:tcBorders>
          </w:tcPr>
          <w:p w14:paraId="5BD3B4B7"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Attended GP </w:t>
            </w:r>
          </w:p>
        </w:tc>
        <w:tc>
          <w:tcPr>
            <w:tcW w:w="2608" w:type="dxa"/>
            <w:gridSpan w:val="4"/>
            <w:tcBorders>
              <w:top w:val="single" w:sz="4" w:space="0" w:color="231F20"/>
              <w:left w:val="single" w:sz="4" w:space="0" w:color="231F20"/>
              <w:bottom w:val="single" w:sz="4" w:space="0" w:color="231F20"/>
              <w:right w:val="single" w:sz="4" w:space="0" w:color="231F20"/>
            </w:tcBorders>
          </w:tcPr>
          <w:p w14:paraId="63C8AAEB" w14:textId="77777777" w:rsidR="00E443F5" w:rsidRPr="002B044C" w:rsidRDefault="00E443F5" w:rsidP="002744ED">
            <w:pPr>
              <w:pStyle w:val="TableParagraph"/>
              <w:kinsoku w:val="0"/>
              <w:overflowPunct w:val="0"/>
              <w:spacing w:before="41" w:line="237" w:lineRule="auto"/>
              <w:ind w:right="797"/>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treating </w:t>
            </w:r>
            <w:r w:rsidRPr="002B044C">
              <w:rPr>
                <w:rFonts w:ascii="Simplon Norm" w:hAnsi="Simplon Norm"/>
                <w:color w:val="231F20"/>
                <w:spacing w:val="-2"/>
                <w:sz w:val="22"/>
                <w:szCs w:val="22"/>
              </w:rPr>
              <w:t>person</w:t>
            </w:r>
          </w:p>
        </w:tc>
        <w:tc>
          <w:tcPr>
            <w:tcW w:w="1922" w:type="dxa"/>
            <w:gridSpan w:val="3"/>
            <w:tcBorders>
              <w:top w:val="single" w:sz="4" w:space="0" w:color="231F20"/>
              <w:left w:val="single" w:sz="4" w:space="0" w:color="231F20"/>
              <w:bottom w:val="single" w:sz="4" w:space="0" w:color="231F20"/>
              <w:right w:val="single" w:sz="4" w:space="0" w:color="231F20"/>
            </w:tcBorders>
          </w:tcPr>
          <w:p w14:paraId="2451DC6E"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Dr</w:t>
            </w:r>
          </w:p>
        </w:tc>
      </w:tr>
      <w:tr w:rsidR="00E443F5" w:rsidRPr="002B044C" w14:paraId="665F203F" w14:textId="77777777" w:rsidTr="007A1D35">
        <w:trPr>
          <w:trHeight w:val="828"/>
        </w:trPr>
        <w:tc>
          <w:tcPr>
            <w:tcW w:w="2943" w:type="dxa"/>
            <w:gridSpan w:val="2"/>
            <w:tcBorders>
              <w:top w:val="single" w:sz="4" w:space="0" w:color="231F20"/>
              <w:left w:val="single" w:sz="4" w:space="0" w:color="231F20"/>
              <w:bottom w:val="single" w:sz="4" w:space="0" w:color="231F20"/>
              <w:right w:val="single" w:sz="4" w:space="0" w:color="231F20"/>
            </w:tcBorders>
          </w:tcPr>
          <w:p w14:paraId="622120D2" w14:textId="77777777" w:rsidR="00E443F5" w:rsidRPr="002B044C" w:rsidRDefault="00E443F5" w:rsidP="002744ED">
            <w:pPr>
              <w:pStyle w:val="TableParagraph"/>
              <w:tabs>
                <w:tab w:val="left" w:pos="789"/>
              </w:tabs>
              <w:kinsoku w:val="0"/>
              <w:overflowPunct w:val="0"/>
              <w:spacing w:before="39" w:line="252" w:lineRule="auto"/>
              <w:ind w:right="419"/>
              <w:rPr>
                <w:rFonts w:ascii="Simplon Norm" w:hAnsi="Simplon Norm"/>
                <w:color w:val="231F20"/>
                <w:spacing w:val="-6"/>
                <w:sz w:val="22"/>
                <w:szCs w:val="22"/>
              </w:rPr>
            </w:pPr>
            <w:r w:rsidRPr="002B044C">
              <w:rPr>
                <w:rFonts w:ascii="Simplon Norm" w:hAnsi="Simplon Norm"/>
                <w:color w:val="231F20"/>
                <w:sz w:val="22"/>
                <w:szCs w:val="22"/>
              </w:rPr>
              <w:t>Referral for</w:t>
            </w:r>
            <w:r w:rsidRPr="002B044C">
              <w:rPr>
                <w:rFonts w:ascii="Simplon Norm" w:hAnsi="Simplon Norm"/>
                <w:color w:val="231F20"/>
                <w:spacing w:val="40"/>
                <w:sz w:val="22"/>
                <w:szCs w:val="22"/>
              </w:rPr>
              <w:t xml:space="preserve"> </w:t>
            </w:r>
            <w:r w:rsidRPr="002B044C">
              <w:rPr>
                <w:rFonts w:ascii="Simplon Norm" w:hAnsi="Simplon Norm"/>
                <w:color w:val="231F20"/>
                <w:w w:val="95"/>
                <w:sz w:val="22"/>
                <w:szCs w:val="22"/>
              </w:rPr>
              <w:t xml:space="preserve">further treatment? </w:t>
            </w:r>
            <w:r w:rsidRPr="002B044C">
              <w:rPr>
                <w:rFonts w:ascii="Simplon Norm" w:hAnsi="Simplon Norm"/>
                <w:color w:val="231F20"/>
                <w:spacing w:val="-4"/>
                <w:sz w:val="22"/>
                <w:szCs w:val="22"/>
              </w:rPr>
              <w:t>Yes</w:t>
            </w:r>
            <w:r w:rsidRPr="002B044C">
              <w:rPr>
                <w:rFonts w:ascii="Simplon Norm" w:hAnsi="Simplon Norm"/>
                <w:color w:val="231F20"/>
                <w:sz w:val="22"/>
                <w:szCs w:val="22"/>
              </w:rPr>
              <w:tab/>
            </w:r>
            <w:r w:rsidRPr="002B044C">
              <w:rPr>
                <w:rFonts w:ascii="Simplon Norm" w:hAnsi="Simplon Norm"/>
                <w:color w:val="231F20"/>
                <w:spacing w:val="-6"/>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2BF51499"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doctor</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 xml:space="preserve">or </w:t>
            </w:r>
            <w:r w:rsidRPr="002B044C">
              <w:rPr>
                <w:rFonts w:ascii="Simplon Norm" w:hAnsi="Simplon Norm"/>
                <w:color w:val="231F20"/>
                <w:spacing w:val="-2"/>
                <w:sz w:val="22"/>
                <w:szCs w:val="22"/>
              </w:rPr>
              <w:t>hospital</w:t>
            </w:r>
          </w:p>
        </w:tc>
        <w:tc>
          <w:tcPr>
            <w:tcW w:w="2608" w:type="dxa"/>
            <w:gridSpan w:val="4"/>
            <w:tcBorders>
              <w:top w:val="single" w:sz="4" w:space="0" w:color="231F20"/>
              <w:left w:val="single" w:sz="4" w:space="0" w:color="231F20"/>
              <w:bottom w:val="single" w:sz="4" w:space="0" w:color="231F20"/>
              <w:right w:val="single" w:sz="4" w:space="0" w:color="231F20"/>
            </w:tcBorders>
          </w:tcPr>
          <w:p w14:paraId="7423F22B" w14:textId="77777777" w:rsidR="00E443F5" w:rsidRPr="002B044C" w:rsidRDefault="00E443F5" w:rsidP="002744ED">
            <w:pPr>
              <w:pStyle w:val="TableParagraph"/>
              <w:kinsoku w:val="0"/>
              <w:overflowPunct w:val="0"/>
              <w:spacing w:before="41" w:line="237" w:lineRule="auto"/>
              <w:rPr>
                <w:rFonts w:ascii="Simplon Norm" w:hAnsi="Simplon Norm"/>
                <w:color w:val="231F20"/>
                <w:sz w:val="22"/>
                <w:szCs w:val="22"/>
              </w:rPr>
            </w:pPr>
            <w:r w:rsidRPr="002B044C">
              <w:rPr>
                <w:rFonts w:ascii="Simplon Norm" w:hAnsi="Simplon Norm"/>
                <w:color w:val="231F20"/>
                <w:sz w:val="22"/>
                <w:szCs w:val="22"/>
              </w:rPr>
              <w:t>SafeWork</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NSW</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medical certificate received?</w:t>
            </w:r>
          </w:p>
          <w:p w14:paraId="220E4B7E" w14:textId="77777777" w:rsidR="00E443F5" w:rsidRPr="002B044C" w:rsidRDefault="00E443F5"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1922" w:type="dxa"/>
            <w:gridSpan w:val="3"/>
            <w:tcBorders>
              <w:top w:val="single" w:sz="4" w:space="0" w:color="231F20"/>
              <w:left w:val="single" w:sz="4" w:space="0" w:color="231F20"/>
              <w:bottom w:val="single" w:sz="4" w:space="0" w:color="231F20"/>
              <w:right w:val="single" w:sz="4" w:space="0" w:color="231F20"/>
            </w:tcBorders>
          </w:tcPr>
          <w:p w14:paraId="1972DB98" w14:textId="77777777" w:rsidR="00E443F5" w:rsidRPr="002B044C" w:rsidRDefault="00E443F5" w:rsidP="002744ED">
            <w:pPr>
              <w:pStyle w:val="TableParagraph"/>
              <w:kinsoku w:val="0"/>
              <w:overflowPunct w:val="0"/>
              <w:spacing w:before="39"/>
              <w:rPr>
                <w:rFonts w:ascii="Simplon Norm" w:hAnsi="Simplon Norm"/>
                <w:color w:val="231F20"/>
                <w:spacing w:val="-2"/>
                <w:sz w:val="22"/>
                <w:szCs w:val="22"/>
              </w:rPr>
            </w:pPr>
            <w:r w:rsidRPr="002B044C">
              <w:rPr>
                <w:rFonts w:ascii="Simplon Norm" w:hAnsi="Simplon Norm"/>
                <w:color w:val="231F20"/>
                <w:sz w:val="22"/>
                <w:szCs w:val="22"/>
              </w:rPr>
              <w:t>Attach</w:t>
            </w:r>
            <w:r w:rsidRPr="002B044C">
              <w:rPr>
                <w:rFonts w:ascii="Simplon Norm" w:hAnsi="Simplon Norm"/>
                <w:color w:val="231F20"/>
                <w:spacing w:val="8"/>
                <w:sz w:val="22"/>
                <w:szCs w:val="22"/>
              </w:rPr>
              <w:t xml:space="preserve"> </w:t>
            </w:r>
            <w:r w:rsidRPr="002B044C">
              <w:rPr>
                <w:rFonts w:ascii="Simplon Norm" w:hAnsi="Simplon Norm"/>
                <w:color w:val="231F20"/>
                <w:spacing w:val="-2"/>
                <w:sz w:val="22"/>
                <w:szCs w:val="22"/>
              </w:rPr>
              <w:t>copies</w:t>
            </w:r>
          </w:p>
        </w:tc>
      </w:tr>
      <w:tr w:rsidR="00E443F5" w:rsidRPr="002B044C" w14:paraId="7BDB8931" w14:textId="77777777" w:rsidTr="007A1D35">
        <w:trPr>
          <w:trHeight w:val="828"/>
        </w:trPr>
        <w:tc>
          <w:tcPr>
            <w:tcW w:w="2943" w:type="dxa"/>
            <w:gridSpan w:val="2"/>
            <w:tcBorders>
              <w:top w:val="single" w:sz="4" w:space="0" w:color="231F20"/>
              <w:left w:val="single" w:sz="4" w:space="0" w:color="231F20"/>
              <w:bottom w:val="single" w:sz="4" w:space="0" w:color="231F20"/>
              <w:right w:val="single" w:sz="4" w:space="0" w:color="231F20"/>
            </w:tcBorders>
          </w:tcPr>
          <w:p w14:paraId="6A64FC68"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w w:val="95"/>
                <w:sz w:val="22"/>
                <w:szCs w:val="22"/>
              </w:rPr>
              <w:lastRenderedPageBreak/>
              <w:t>Injury</w:t>
            </w:r>
            <w:r w:rsidRPr="002B044C">
              <w:rPr>
                <w:rFonts w:ascii="Simplon Norm" w:hAnsi="Simplon Norm"/>
                <w:color w:val="231F20"/>
                <w:spacing w:val="-10"/>
                <w:w w:val="95"/>
                <w:sz w:val="22"/>
                <w:szCs w:val="22"/>
              </w:rPr>
              <w:t xml:space="preserve"> </w:t>
            </w:r>
            <w:r w:rsidRPr="002B044C">
              <w:rPr>
                <w:rFonts w:ascii="Simplon Norm" w:hAnsi="Simplon Norm"/>
                <w:color w:val="231F20"/>
                <w:w w:val="95"/>
                <w:sz w:val="22"/>
                <w:szCs w:val="22"/>
              </w:rPr>
              <w:t xml:space="preserve">management </w:t>
            </w:r>
            <w:r w:rsidRPr="002B044C">
              <w:rPr>
                <w:rFonts w:ascii="Simplon Norm" w:hAnsi="Simplon Norm"/>
                <w:color w:val="231F20"/>
                <w:spacing w:val="-2"/>
                <w:sz w:val="22"/>
                <w:szCs w:val="22"/>
              </w:rPr>
              <w:t>requirement?</w:t>
            </w:r>
          </w:p>
          <w:p w14:paraId="3F3414B9" w14:textId="77777777" w:rsidR="00E443F5" w:rsidRPr="002B044C" w:rsidRDefault="00E443F5"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4C0BC91C"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Notify</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2608" w:type="dxa"/>
            <w:gridSpan w:val="4"/>
            <w:tcBorders>
              <w:top w:val="single" w:sz="4" w:space="0" w:color="231F20"/>
              <w:left w:val="single" w:sz="4" w:space="0" w:color="231F20"/>
              <w:bottom w:val="single" w:sz="4" w:space="0" w:color="231F20"/>
              <w:right w:val="single" w:sz="4" w:space="0" w:color="231F20"/>
            </w:tcBorders>
          </w:tcPr>
          <w:p w14:paraId="7B2F1115" w14:textId="77777777" w:rsidR="00E443F5" w:rsidRPr="002B044C" w:rsidRDefault="00E443F5"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1922" w:type="dxa"/>
            <w:gridSpan w:val="3"/>
            <w:tcBorders>
              <w:top w:val="single" w:sz="4" w:space="0" w:color="231F20"/>
              <w:left w:val="single" w:sz="4" w:space="0" w:color="231F20"/>
              <w:bottom w:val="single" w:sz="4" w:space="0" w:color="231F20"/>
              <w:right w:val="single" w:sz="4" w:space="0" w:color="231F20"/>
            </w:tcBorders>
          </w:tcPr>
          <w:p w14:paraId="57AF51A2"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0060A890" w14:textId="77777777" w:rsidTr="007A1D35">
        <w:trPr>
          <w:trHeight w:val="392"/>
        </w:trPr>
        <w:tc>
          <w:tcPr>
            <w:tcW w:w="10080" w:type="dxa"/>
            <w:gridSpan w:val="11"/>
            <w:tcBorders>
              <w:top w:val="single" w:sz="4" w:space="0" w:color="231F20"/>
              <w:left w:val="single" w:sz="4" w:space="0" w:color="231F20"/>
              <w:bottom w:val="single" w:sz="4" w:space="0" w:color="231F20"/>
              <w:right w:val="single" w:sz="4" w:space="0" w:color="231F20"/>
            </w:tcBorders>
            <w:shd w:val="clear" w:color="auto" w:fill="A9C3CB"/>
          </w:tcPr>
          <w:p w14:paraId="302B18BC" w14:textId="77777777" w:rsidR="00E443F5" w:rsidRPr="002B044C" w:rsidRDefault="00E443F5" w:rsidP="002744ED">
            <w:pPr>
              <w:pStyle w:val="TableParagraph"/>
              <w:kinsoku w:val="0"/>
              <w:overflowPunct w:val="0"/>
              <w:spacing w:before="75"/>
              <w:rPr>
                <w:rFonts w:ascii="Simplon Norm" w:hAnsi="Simplon Norm"/>
                <w:color w:val="231F20"/>
                <w:spacing w:val="-2"/>
                <w:sz w:val="22"/>
                <w:szCs w:val="22"/>
              </w:rPr>
            </w:pPr>
            <w:r w:rsidRPr="002B044C">
              <w:rPr>
                <w:rFonts w:ascii="Simplon Norm" w:hAnsi="Simplon Norm"/>
                <w:color w:val="231F20"/>
                <w:sz w:val="22"/>
                <w:szCs w:val="22"/>
              </w:rPr>
              <w:t>Witness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incident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(each</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witness</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may</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need</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provide</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an</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account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what</w:t>
            </w:r>
            <w:r w:rsidRPr="002B044C">
              <w:rPr>
                <w:rFonts w:ascii="Simplon Norm" w:hAnsi="Simplon Norm"/>
                <w:color w:val="231F20"/>
                <w:spacing w:val="-2"/>
                <w:sz w:val="22"/>
                <w:szCs w:val="22"/>
              </w:rPr>
              <w:t xml:space="preserve"> happened)</w:t>
            </w:r>
          </w:p>
        </w:tc>
      </w:tr>
      <w:tr w:rsidR="00E443F5" w:rsidRPr="002B044C" w14:paraId="078A3AE4" w14:textId="77777777" w:rsidTr="007A1D35">
        <w:trPr>
          <w:trHeight w:val="560"/>
        </w:trPr>
        <w:tc>
          <w:tcPr>
            <w:tcW w:w="2264" w:type="dxa"/>
            <w:tcBorders>
              <w:top w:val="single" w:sz="4" w:space="0" w:color="231F20"/>
              <w:left w:val="single" w:sz="4" w:space="0" w:color="231F20"/>
              <w:bottom w:val="single" w:sz="4" w:space="0" w:color="231F20"/>
              <w:right w:val="single" w:sz="4" w:space="0" w:color="231F20"/>
            </w:tcBorders>
          </w:tcPr>
          <w:p w14:paraId="172F3BA3" w14:textId="77777777" w:rsidR="00E443F5" w:rsidRPr="002B044C" w:rsidRDefault="00E443F5"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400" w:type="dxa"/>
            <w:gridSpan w:val="4"/>
            <w:tcBorders>
              <w:top w:val="single" w:sz="4" w:space="0" w:color="231F20"/>
              <w:left w:val="single" w:sz="4" w:space="0" w:color="231F20"/>
              <w:bottom w:val="single" w:sz="4" w:space="0" w:color="231F20"/>
              <w:right w:val="single" w:sz="4" w:space="0" w:color="231F20"/>
            </w:tcBorders>
          </w:tcPr>
          <w:p w14:paraId="0A0F8CD9"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c>
          <w:tcPr>
            <w:tcW w:w="1701" w:type="dxa"/>
            <w:gridSpan w:val="2"/>
            <w:tcBorders>
              <w:top w:val="single" w:sz="4" w:space="0" w:color="231F20"/>
              <w:left w:val="single" w:sz="4" w:space="0" w:color="231F20"/>
              <w:bottom w:val="single" w:sz="4" w:space="0" w:color="231F20"/>
              <w:right w:val="single" w:sz="4" w:space="0" w:color="231F20"/>
            </w:tcBorders>
          </w:tcPr>
          <w:p w14:paraId="119B1E42" w14:textId="77777777" w:rsidR="00E443F5" w:rsidRPr="002B044C" w:rsidRDefault="00E443F5"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715" w:type="dxa"/>
            <w:gridSpan w:val="4"/>
            <w:tcBorders>
              <w:top w:val="single" w:sz="4" w:space="0" w:color="231F20"/>
              <w:left w:val="single" w:sz="4" w:space="0" w:color="231F20"/>
              <w:bottom w:val="single" w:sz="4" w:space="0" w:color="231F20"/>
              <w:right w:val="single" w:sz="4" w:space="0" w:color="231F20"/>
            </w:tcBorders>
          </w:tcPr>
          <w:p w14:paraId="06E48335"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1D5FBEE7" w14:textId="77777777" w:rsidTr="007A1D35">
        <w:trPr>
          <w:trHeight w:val="560"/>
        </w:trPr>
        <w:tc>
          <w:tcPr>
            <w:tcW w:w="2264" w:type="dxa"/>
            <w:tcBorders>
              <w:top w:val="single" w:sz="4" w:space="0" w:color="231F20"/>
              <w:left w:val="single" w:sz="4" w:space="0" w:color="231F20"/>
              <w:bottom w:val="single" w:sz="4" w:space="0" w:color="231F20"/>
              <w:right w:val="single" w:sz="4" w:space="0" w:color="231F20"/>
            </w:tcBorders>
          </w:tcPr>
          <w:p w14:paraId="5D01F00F" w14:textId="77777777" w:rsidR="00E443F5" w:rsidRPr="002B044C" w:rsidRDefault="00E443F5"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400" w:type="dxa"/>
            <w:gridSpan w:val="4"/>
            <w:tcBorders>
              <w:top w:val="single" w:sz="4" w:space="0" w:color="231F20"/>
              <w:left w:val="single" w:sz="4" w:space="0" w:color="231F20"/>
              <w:bottom w:val="single" w:sz="4" w:space="0" w:color="231F20"/>
              <w:right w:val="single" w:sz="4" w:space="0" w:color="231F20"/>
            </w:tcBorders>
          </w:tcPr>
          <w:p w14:paraId="2E635A6E"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c>
          <w:tcPr>
            <w:tcW w:w="1701" w:type="dxa"/>
            <w:gridSpan w:val="2"/>
            <w:tcBorders>
              <w:top w:val="single" w:sz="4" w:space="0" w:color="231F20"/>
              <w:left w:val="single" w:sz="4" w:space="0" w:color="231F20"/>
              <w:bottom w:val="single" w:sz="4" w:space="0" w:color="231F20"/>
              <w:right w:val="single" w:sz="4" w:space="0" w:color="231F20"/>
            </w:tcBorders>
          </w:tcPr>
          <w:p w14:paraId="3490F7FE" w14:textId="77777777" w:rsidR="00E443F5" w:rsidRPr="002B044C" w:rsidRDefault="00E443F5"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715" w:type="dxa"/>
            <w:gridSpan w:val="4"/>
            <w:tcBorders>
              <w:top w:val="single" w:sz="4" w:space="0" w:color="231F20"/>
              <w:left w:val="single" w:sz="4" w:space="0" w:color="231F20"/>
              <w:bottom w:val="single" w:sz="4" w:space="0" w:color="231F20"/>
              <w:right w:val="single" w:sz="4" w:space="0" w:color="231F20"/>
            </w:tcBorders>
          </w:tcPr>
          <w:p w14:paraId="3886906F"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25C12C03" w14:textId="77777777" w:rsidTr="007A1D35">
        <w:trPr>
          <w:trHeight w:val="386"/>
        </w:trPr>
        <w:tc>
          <w:tcPr>
            <w:tcW w:w="10080" w:type="dxa"/>
            <w:gridSpan w:val="11"/>
            <w:tcBorders>
              <w:top w:val="single" w:sz="4" w:space="0" w:color="231F20"/>
              <w:left w:val="single" w:sz="4" w:space="0" w:color="231F20"/>
              <w:bottom w:val="single" w:sz="4" w:space="0" w:color="231F20"/>
              <w:right w:val="single" w:sz="4" w:space="0" w:color="231F20"/>
            </w:tcBorders>
            <w:shd w:val="clear" w:color="auto" w:fill="A9C3CB"/>
          </w:tcPr>
          <w:p w14:paraId="53EC27D6"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Description</w:t>
            </w:r>
            <w:r w:rsidRPr="002B044C">
              <w:rPr>
                <w:rFonts w:ascii="Simplon Norm" w:hAnsi="Simplon Norm"/>
                <w:color w:val="231F20"/>
                <w:spacing w:val="10"/>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r>
      <w:tr w:rsidR="00E443F5" w:rsidRPr="002B044C" w14:paraId="7CF09597"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7EC23ECF"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1FE12CD3"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34A7AE94"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2831B311"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1C8151F4"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03248497"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15AF5A36"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1E3ED9CA"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2AFF4676"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68B9B07C"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6C35D859"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p>
        </w:tc>
      </w:tr>
      <w:tr w:rsidR="00E443F5" w:rsidRPr="002B044C" w14:paraId="4623BD07" w14:textId="77777777" w:rsidTr="007A1D35">
        <w:trPr>
          <w:trHeight w:val="320"/>
        </w:trPr>
        <w:tc>
          <w:tcPr>
            <w:tcW w:w="10080" w:type="dxa"/>
            <w:gridSpan w:val="11"/>
            <w:tcBorders>
              <w:top w:val="single" w:sz="4" w:space="0" w:color="231F20"/>
              <w:left w:val="single" w:sz="4" w:space="0" w:color="231F20"/>
              <w:bottom w:val="single" w:sz="4" w:space="0" w:color="231F20"/>
              <w:right w:val="single" w:sz="4" w:space="0" w:color="231F20"/>
            </w:tcBorders>
          </w:tcPr>
          <w:p w14:paraId="36B4837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790D808E" w14:textId="77777777" w:rsidTr="007A1D35">
        <w:trPr>
          <w:trHeight w:val="3490"/>
        </w:trPr>
        <w:tc>
          <w:tcPr>
            <w:tcW w:w="10080" w:type="dxa"/>
            <w:gridSpan w:val="11"/>
            <w:tcBorders>
              <w:top w:val="single" w:sz="4" w:space="0" w:color="231F20"/>
              <w:left w:val="single" w:sz="4" w:space="0" w:color="231F20"/>
              <w:bottom w:val="single" w:sz="4" w:space="0" w:color="231F20"/>
              <w:right w:val="single" w:sz="4" w:space="0" w:color="231F20"/>
            </w:tcBorders>
          </w:tcPr>
          <w:p w14:paraId="64177EBF" w14:textId="77777777" w:rsidR="00E443F5" w:rsidRPr="002B044C" w:rsidRDefault="00E443F5" w:rsidP="002744ED">
            <w:pPr>
              <w:pStyle w:val="TableParagraph"/>
              <w:kinsoku w:val="0"/>
              <w:overflowPunct w:val="0"/>
              <w:ind w:left="0"/>
              <w:rPr>
                <w:rFonts w:ascii="Simplon Norm" w:hAnsi="Simplon Norm" w:cs="Times New Roman"/>
                <w:sz w:val="22"/>
                <w:szCs w:val="22"/>
              </w:rPr>
            </w:pPr>
          </w:p>
          <w:tbl>
            <w:tblPr>
              <w:tblW w:w="0" w:type="auto"/>
              <w:tblLayout w:type="fixed"/>
              <w:tblCellMar>
                <w:left w:w="0" w:type="dxa"/>
                <w:right w:w="0" w:type="dxa"/>
              </w:tblCellMar>
              <w:tblLook w:val="0000" w:firstRow="0" w:lastRow="0" w:firstColumn="0" w:lastColumn="0" w:noHBand="0" w:noVBand="0"/>
            </w:tblPr>
            <w:tblGrid>
              <w:gridCol w:w="10310"/>
            </w:tblGrid>
            <w:tr w:rsidR="00E443F5" w:rsidRPr="002B044C" w14:paraId="143DA718" w14:textId="77777777" w:rsidTr="002744ED">
              <w:trPr>
                <w:trHeight w:val="386"/>
              </w:trPr>
              <w:tc>
                <w:tcPr>
                  <w:tcW w:w="10310" w:type="dxa"/>
                  <w:tcBorders>
                    <w:top w:val="single" w:sz="4" w:space="0" w:color="231F20"/>
                    <w:left w:val="single" w:sz="4" w:space="0" w:color="231F20"/>
                    <w:bottom w:val="single" w:sz="4" w:space="0" w:color="231F20"/>
                    <w:right w:val="single" w:sz="4" w:space="0" w:color="231F20"/>
                  </w:tcBorders>
                  <w:shd w:val="clear" w:color="auto" w:fill="A9C3CB"/>
                </w:tcPr>
                <w:p w14:paraId="746650FB" w14:textId="77777777" w:rsidR="00E443F5" w:rsidRPr="002B044C" w:rsidRDefault="00E443F5"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Immediate</w:t>
                  </w:r>
                  <w:r w:rsidRPr="002B044C">
                    <w:rPr>
                      <w:rFonts w:ascii="Simplon Norm" w:hAnsi="Simplon Norm"/>
                      <w:color w:val="231F20"/>
                      <w:spacing w:val="-3"/>
                      <w:sz w:val="22"/>
                      <w:szCs w:val="22"/>
                    </w:rPr>
                    <w:t xml:space="preserve"> </w:t>
                  </w:r>
                  <w:r w:rsidRPr="002B044C">
                    <w:rPr>
                      <w:rFonts w:ascii="Simplon Norm" w:hAnsi="Simplon Norm"/>
                      <w:color w:val="231F20"/>
                      <w:sz w:val="22"/>
                      <w:szCs w:val="22"/>
                    </w:rPr>
                    <w:t>response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actions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(eg</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barricades,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isolation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power)</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stabilise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w:t>
                  </w:r>
                  <w:r w:rsidRPr="002B044C">
                    <w:rPr>
                      <w:rFonts w:ascii="Simplon Norm" w:hAnsi="Simplon Norm"/>
                      <w:color w:val="231F20"/>
                      <w:spacing w:val="-2"/>
                      <w:sz w:val="22"/>
                      <w:szCs w:val="22"/>
                    </w:rPr>
                    <w:t xml:space="preserve"> situation</w:t>
                  </w:r>
                </w:p>
              </w:tc>
            </w:tr>
            <w:tr w:rsidR="00E443F5" w:rsidRPr="002B044C" w14:paraId="6008E7A8" w14:textId="77777777" w:rsidTr="002744ED">
              <w:trPr>
                <w:trHeight w:val="320"/>
              </w:trPr>
              <w:tc>
                <w:tcPr>
                  <w:tcW w:w="10310" w:type="dxa"/>
                  <w:tcBorders>
                    <w:top w:val="single" w:sz="4" w:space="0" w:color="231F20"/>
                    <w:left w:val="single" w:sz="4" w:space="0" w:color="231F20"/>
                    <w:bottom w:val="single" w:sz="4" w:space="0" w:color="231F20"/>
                    <w:right w:val="single" w:sz="4" w:space="0" w:color="231F20"/>
                  </w:tcBorders>
                </w:tcPr>
                <w:p w14:paraId="1C400B9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73D756BA" w14:textId="77777777" w:rsidTr="002744ED">
              <w:trPr>
                <w:trHeight w:val="320"/>
              </w:trPr>
              <w:tc>
                <w:tcPr>
                  <w:tcW w:w="10310" w:type="dxa"/>
                  <w:tcBorders>
                    <w:top w:val="single" w:sz="4" w:space="0" w:color="231F20"/>
                    <w:left w:val="single" w:sz="4" w:space="0" w:color="231F20"/>
                    <w:bottom w:val="single" w:sz="4" w:space="0" w:color="231F20"/>
                    <w:right w:val="single" w:sz="4" w:space="0" w:color="231F20"/>
                  </w:tcBorders>
                </w:tcPr>
                <w:p w14:paraId="50AC0F64"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bl>
          <w:p w14:paraId="272710E3" w14:textId="77777777" w:rsidR="00E443F5" w:rsidRPr="002B044C" w:rsidRDefault="00E443F5" w:rsidP="002744ED">
            <w:pPr>
              <w:pStyle w:val="TableParagraph"/>
              <w:kinsoku w:val="0"/>
              <w:overflowPunct w:val="0"/>
              <w:ind w:left="0"/>
              <w:rPr>
                <w:rFonts w:ascii="Simplon Norm" w:hAnsi="Simplon Norm" w:cs="Times New Roman"/>
                <w:sz w:val="22"/>
                <w:szCs w:val="22"/>
              </w:rPr>
            </w:pPr>
          </w:p>
          <w:p w14:paraId="20BF9CEC" w14:textId="77777777" w:rsidR="00E443F5" w:rsidRPr="002B044C" w:rsidRDefault="00E443F5" w:rsidP="002744ED">
            <w:pPr>
              <w:pStyle w:val="TableParagraph"/>
              <w:kinsoku w:val="0"/>
              <w:overflowPunct w:val="0"/>
              <w:ind w:left="0"/>
              <w:rPr>
                <w:rFonts w:ascii="Simplon Norm" w:hAnsi="Simplon Norm" w:cs="Times New Roman"/>
                <w:sz w:val="22"/>
                <w:szCs w:val="22"/>
              </w:rPr>
            </w:pPr>
          </w:p>
          <w:tbl>
            <w:tblPr>
              <w:tblW w:w="0" w:type="auto"/>
              <w:tblLayout w:type="fixed"/>
              <w:tblCellMar>
                <w:left w:w="0" w:type="dxa"/>
                <w:right w:w="0" w:type="dxa"/>
              </w:tblCellMar>
              <w:tblLook w:val="0000" w:firstRow="0" w:lastRow="0" w:firstColumn="0" w:lastColumn="0" w:noHBand="0" w:noVBand="0"/>
            </w:tblPr>
            <w:tblGrid>
              <w:gridCol w:w="1381"/>
              <w:gridCol w:w="4616"/>
              <w:gridCol w:w="1248"/>
              <w:gridCol w:w="3030"/>
            </w:tblGrid>
            <w:tr w:rsidR="00E443F5" w:rsidRPr="002B044C" w14:paraId="3266077C" w14:textId="77777777" w:rsidTr="002744ED">
              <w:trPr>
                <w:trHeight w:val="332"/>
              </w:trPr>
              <w:tc>
                <w:tcPr>
                  <w:tcW w:w="10275" w:type="dxa"/>
                  <w:gridSpan w:val="4"/>
                  <w:tcBorders>
                    <w:top w:val="single" w:sz="4" w:space="0" w:color="231F20"/>
                    <w:left w:val="single" w:sz="4" w:space="0" w:color="231F20"/>
                    <w:bottom w:val="single" w:sz="4" w:space="0" w:color="231F20"/>
                    <w:right w:val="single" w:sz="4" w:space="0" w:color="231F20"/>
                  </w:tcBorders>
                  <w:shd w:val="clear" w:color="auto" w:fill="A9C3CB"/>
                </w:tcPr>
                <w:p w14:paraId="71F3D602" w14:textId="77777777" w:rsidR="00E443F5" w:rsidRPr="002B044C" w:rsidRDefault="00E443F5" w:rsidP="002744ED">
                  <w:pPr>
                    <w:pStyle w:val="TableParagraph"/>
                    <w:kinsoku w:val="0"/>
                    <w:overflowPunct w:val="0"/>
                    <w:spacing w:before="45"/>
                    <w:rPr>
                      <w:rFonts w:ascii="Simplon Norm" w:hAnsi="Simplon Norm"/>
                      <w:color w:val="231F20"/>
                      <w:spacing w:val="-5"/>
                      <w:w w:val="105"/>
                      <w:sz w:val="22"/>
                      <w:szCs w:val="22"/>
                    </w:rPr>
                  </w:pPr>
                  <w:r w:rsidRPr="002B044C">
                    <w:rPr>
                      <w:rFonts w:ascii="Simplon Norm" w:hAnsi="Simplon Norm"/>
                      <w:color w:val="231F20"/>
                      <w:sz w:val="22"/>
                      <w:szCs w:val="22"/>
                    </w:rPr>
                    <w:t>Completed</w:t>
                  </w:r>
                  <w:r w:rsidRPr="002B044C">
                    <w:rPr>
                      <w:rFonts w:ascii="Simplon Norm" w:hAnsi="Simplon Norm"/>
                      <w:color w:val="231F20"/>
                      <w:spacing w:val="25"/>
                      <w:w w:val="105"/>
                      <w:sz w:val="22"/>
                      <w:szCs w:val="22"/>
                    </w:rPr>
                    <w:t xml:space="preserve"> </w:t>
                  </w:r>
                  <w:r w:rsidRPr="002B044C">
                    <w:rPr>
                      <w:rFonts w:ascii="Simplon Norm" w:hAnsi="Simplon Norm"/>
                      <w:color w:val="231F20"/>
                      <w:spacing w:val="-5"/>
                      <w:w w:val="105"/>
                      <w:sz w:val="22"/>
                      <w:szCs w:val="22"/>
                    </w:rPr>
                    <w:t>by</w:t>
                  </w:r>
                </w:p>
              </w:tc>
            </w:tr>
            <w:tr w:rsidR="00E443F5" w:rsidRPr="002B044C" w14:paraId="55DFAD03" w14:textId="77777777" w:rsidTr="002744ED">
              <w:trPr>
                <w:trHeight w:val="556"/>
              </w:trPr>
              <w:tc>
                <w:tcPr>
                  <w:tcW w:w="1381" w:type="dxa"/>
                  <w:tcBorders>
                    <w:top w:val="single" w:sz="4" w:space="0" w:color="231F20"/>
                    <w:left w:val="single" w:sz="4" w:space="0" w:color="231F20"/>
                    <w:bottom w:val="single" w:sz="4" w:space="0" w:color="231F20"/>
                    <w:right w:val="single" w:sz="4" w:space="0" w:color="231F20"/>
                  </w:tcBorders>
                </w:tcPr>
                <w:p w14:paraId="0F39E429" w14:textId="77777777" w:rsidR="00E443F5" w:rsidRPr="002B044C" w:rsidRDefault="00E443F5" w:rsidP="002744ED">
                  <w:pPr>
                    <w:pStyle w:val="TableParagraph"/>
                    <w:kinsoku w:val="0"/>
                    <w:overflowPunct w:val="0"/>
                    <w:spacing w:before="157"/>
                    <w:rPr>
                      <w:rFonts w:ascii="Simplon Norm" w:hAnsi="Simplon Norm"/>
                      <w:color w:val="231F20"/>
                      <w:spacing w:val="-4"/>
                      <w:sz w:val="22"/>
                      <w:szCs w:val="22"/>
                    </w:rPr>
                  </w:pPr>
                  <w:r w:rsidRPr="002B044C">
                    <w:rPr>
                      <w:rFonts w:ascii="Simplon Norm" w:hAnsi="Simplon Norm"/>
                      <w:color w:val="231F20"/>
                      <w:spacing w:val="-4"/>
                      <w:sz w:val="22"/>
                      <w:szCs w:val="22"/>
                    </w:rPr>
                    <w:t>Name</w:t>
                  </w:r>
                </w:p>
              </w:tc>
              <w:tc>
                <w:tcPr>
                  <w:tcW w:w="4616" w:type="dxa"/>
                  <w:tcBorders>
                    <w:top w:val="single" w:sz="4" w:space="0" w:color="231F20"/>
                    <w:left w:val="single" w:sz="4" w:space="0" w:color="231F20"/>
                    <w:bottom w:val="single" w:sz="4" w:space="0" w:color="231F20"/>
                    <w:right w:val="single" w:sz="4" w:space="0" w:color="231F20"/>
                  </w:tcBorders>
                </w:tcPr>
                <w:p w14:paraId="3AF2B0A4" w14:textId="77777777" w:rsidR="00E443F5" w:rsidRPr="002B044C" w:rsidRDefault="00E443F5"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(Student name)</w:t>
                  </w:r>
                </w:p>
              </w:tc>
              <w:tc>
                <w:tcPr>
                  <w:tcW w:w="1248" w:type="dxa"/>
                  <w:tcBorders>
                    <w:top w:val="single" w:sz="4" w:space="0" w:color="231F20"/>
                    <w:left w:val="single" w:sz="4" w:space="0" w:color="231F20"/>
                    <w:bottom w:val="single" w:sz="4" w:space="0" w:color="231F20"/>
                    <w:right w:val="single" w:sz="4" w:space="0" w:color="231F20"/>
                  </w:tcBorders>
                </w:tcPr>
                <w:p w14:paraId="0B6F62D1" w14:textId="77777777" w:rsidR="00E443F5" w:rsidRPr="002B044C" w:rsidRDefault="00E443F5" w:rsidP="002744ED">
                  <w:pPr>
                    <w:pStyle w:val="TableParagraph"/>
                    <w:kinsoku w:val="0"/>
                    <w:overflowPunct w:val="0"/>
                    <w:spacing w:before="157"/>
                    <w:ind w:left="112"/>
                    <w:rPr>
                      <w:rFonts w:ascii="Simplon Norm" w:hAnsi="Simplon Norm"/>
                      <w:color w:val="231F20"/>
                      <w:spacing w:val="-2"/>
                      <w:sz w:val="22"/>
                      <w:szCs w:val="22"/>
                    </w:rPr>
                  </w:pPr>
                  <w:r w:rsidRPr="002B044C">
                    <w:rPr>
                      <w:rFonts w:ascii="Simplon Norm" w:hAnsi="Simplon Norm"/>
                      <w:color w:val="231F20"/>
                      <w:spacing w:val="-2"/>
                      <w:sz w:val="22"/>
                      <w:szCs w:val="22"/>
                    </w:rPr>
                    <w:t>Position</w:t>
                  </w:r>
                </w:p>
              </w:tc>
              <w:tc>
                <w:tcPr>
                  <w:tcW w:w="3030" w:type="dxa"/>
                  <w:tcBorders>
                    <w:top w:val="single" w:sz="4" w:space="0" w:color="231F20"/>
                    <w:left w:val="single" w:sz="4" w:space="0" w:color="231F20"/>
                    <w:bottom w:val="single" w:sz="4" w:space="0" w:color="231F20"/>
                    <w:right w:val="single" w:sz="4" w:space="0" w:color="231F20"/>
                  </w:tcBorders>
                </w:tcPr>
                <w:p w14:paraId="4B2E9A3B"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r w:rsidR="00E443F5" w:rsidRPr="002B044C" w14:paraId="1E88BAD6" w14:textId="77777777" w:rsidTr="002744ED">
              <w:trPr>
                <w:trHeight w:val="556"/>
              </w:trPr>
              <w:tc>
                <w:tcPr>
                  <w:tcW w:w="1381" w:type="dxa"/>
                  <w:tcBorders>
                    <w:top w:val="single" w:sz="4" w:space="0" w:color="231F20"/>
                    <w:left w:val="single" w:sz="4" w:space="0" w:color="231F20"/>
                    <w:bottom w:val="single" w:sz="4" w:space="0" w:color="231F20"/>
                    <w:right w:val="single" w:sz="4" w:space="0" w:color="231F20"/>
                  </w:tcBorders>
                </w:tcPr>
                <w:p w14:paraId="00FD354B" w14:textId="77777777" w:rsidR="00E443F5" w:rsidRPr="002B044C" w:rsidRDefault="00E443F5" w:rsidP="002744ED">
                  <w:pPr>
                    <w:pStyle w:val="TableParagraph"/>
                    <w:kinsoku w:val="0"/>
                    <w:overflowPunct w:val="0"/>
                    <w:spacing w:before="157"/>
                    <w:rPr>
                      <w:rFonts w:ascii="Simplon Norm" w:hAnsi="Simplon Norm"/>
                      <w:color w:val="231F20"/>
                      <w:spacing w:val="-2"/>
                      <w:sz w:val="22"/>
                      <w:szCs w:val="22"/>
                    </w:rPr>
                  </w:pPr>
                  <w:r w:rsidRPr="002B044C">
                    <w:rPr>
                      <w:rFonts w:ascii="Simplon Norm" w:hAnsi="Simplon Norm"/>
                      <w:color w:val="231F20"/>
                      <w:spacing w:val="-2"/>
                      <w:sz w:val="22"/>
                      <w:szCs w:val="22"/>
                    </w:rPr>
                    <w:t>Signature</w:t>
                  </w:r>
                </w:p>
              </w:tc>
              <w:tc>
                <w:tcPr>
                  <w:tcW w:w="4616" w:type="dxa"/>
                  <w:tcBorders>
                    <w:top w:val="single" w:sz="4" w:space="0" w:color="231F20"/>
                    <w:left w:val="single" w:sz="4" w:space="0" w:color="231F20"/>
                    <w:bottom w:val="single" w:sz="4" w:space="0" w:color="231F20"/>
                    <w:right w:val="single" w:sz="4" w:space="0" w:color="231F20"/>
                  </w:tcBorders>
                </w:tcPr>
                <w:p w14:paraId="0CF232A0" w14:textId="77777777" w:rsidR="00E443F5" w:rsidRPr="002B044C" w:rsidRDefault="00E443F5" w:rsidP="002744ED">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(Student signature)</w:t>
                  </w:r>
                </w:p>
              </w:tc>
              <w:tc>
                <w:tcPr>
                  <w:tcW w:w="1248" w:type="dxa"/>
                  <w:tcBorders>
                    <w:top w:val="single" w:sz="4" w:space="0" w:color="231F20"/>
                    <w:left w:val="single" w:sz="4" w:space="0" w:color="231F20"/>
                    <w:bottom w:val="single" w:sz="4" w:space="0" w:color="231F20"/>
                    <w:right w:val="single" w:sz="4" w:space="0" w:color="231F20"/>
                  </w:tcBorders>
                </w:tcPr>
                <w:p w14:paraId="428CD654" w14:textId="77777777" w:rsidR="00E443F5" w:rsidRPr="002B044C" w:rsidRDefault="00E443F5" w:rsidP="002744ED">
                  <w:pPr>
                    <w:pStyle w:val="TableParagraph"/>
                    <w:kinsoku w:val="0"/>
                    <w:overflowPunct w:val="0"/>
                    <w:spacing w:before="157"/>
                    <w:ind w:left="112"/>
                    <w:rPr>
                      <w:rFonts w:ascii="Simplon Norm" w:hAnsi="Simplon Norm"/>
                      <w:color w:val="231F20"/>
                      <w:spacing w:val="-4"/>
                      <w:sz w:val="22"/>
                      <w:szCs w:val="22"/>
                    </w:rPr>
                  </w:pPr>
                  <w:r w:rsidRPr="002B044C">
                    <w:rPr>
                      <w:rFonts w:ascii="Simplon Norm" w:hAnsi="Simplon Norm"/>
                      <w:color w:val="231F20"/>
                      <w:spacing w:val="-4"/>
                      <w:sz w:val="22"/>
                      <w:szCs w:val="22"/>
                    </w:rPr>
                    <w:t>Date</w:t>
                  </w:r>
                </w:p>
              </w:tc>
              <w:tc>
                <w:tcPr>
                  <w:tcW w:w="3030" w:type="dxa"/>
                  <w:tcBorders>
                    <w:top w:val="single" w:sz="4" w:space="0" w:color="231F20"/>
                    <w:left w:val="single" w:sz="4" w:space="0" w:color="231F20"/>
                    <w:bottom w:val="single" w:sz="4" w:space="0" w:color="231F20"/>
                    <w:right w:val="single" w:sz="4" w:space="0" w:color="231F20"/>
                  </w:tcBorders>
                </w:tcPr>
                <w:p w14:paraId="30072E52" w14:textId="77777777" w:rsidR="00E443F5" w:rsidRPr="002B044C" w:rsidRDefault="00E443F5" w:rsidP="002744ED">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XX/ XX/XXXX</w:t>
                  </w:r>
                </w:p>
              </w:tc>
            </w:tr>
          </w:tbl>
          <w:p w14:paraId="7E745C4F" w14:textId="77777777" w:rsidR="00E443F5" w:rsidRDefault="00E443F5" w:rsidP="002744ED">
            <w:pPr>
              <w:pStyle w:val="TableParagraph"/>
              <w:kinsoku w:val="0"/>
              <w:overflowPunct w:val="0"/>
              <w:ind w:left="0"/>
              <w:rPr>
                <w:rFonts w:ascii="Simplon Norm" w:hAnsi="Simplon Norm" w:cs="Times New Roman"/>
                <w:sz w:val="22"/>
                <w:szCs w:val="22"/>
              </w:rPr>
            </w:pPr>
          </w:p>
          <w:p w14:paraId="51064839" w14:textId="77777777" w:rsidR="00E443F5" w:rsidRPr="002B044C" w:rsidRDefault="00E443F5" w:rsidP="002744ED">
            <w:pPr>
              <w:pStyle w:val="TableParagraph"/>
              <w:kinsoku w:val="0"/>
              <w:overflowPunct w:val="0"/>
              <w:ind w:left="0"/>
              <w:rPr>
                <w:rFonts w:ascii="Simplon Norm" w:hAnsi="Simplon Norm" w:cs="Times New Roman"/>
                <w:sz w:val="22"/>
                <w:szCs w:val="22"/>
              </w:rPr>
            </w:pPr>
          </w:p>
        </w:tc>
      </w:tr>
    </w:tbl>
    <w:p w14:paraId="57C8B0EC" w14:textId="71F87747" w:rsidR="00E443F5" w:rsidRDefault="00E443F5">
      <w:r>
        <w:br w:type="page"/>
      </w:r>
    </w:p>
    <w:p w14:paraId="6404C6CB" w14:textId="77777777" w:rsidR="00E443F5" w:rsidRDefault="00E443F5"/>
    <w:tbl>
      <w:tblPr>
        <w:tblStyle w:val="TableGrid"/>
        <w:tblW w:w="9634" w:type="dxa"/>
        <w:tblLayout w:type="fixed"/>
        <w:tblLook w:val="04A0" w:firstRow="1" w:lastRow="0" w:firstColumn="1" w:lastColumn="0" w:noHBand="0" w:noVBand="1"/>
      </w:tblPr>
      <w:tblGrid>
        <w:gridCol w:w="9634"/>
      </w:tblGrid>
      <w:tr w:rsidR="00E443F5" w:rsidRPr="00B62979" w14:paraId="0A41C4DB" w14:textId="77777777" w:rsidTr="00E443F5">
        <w:trPr>
          <w:trHeight w:val="197"/>
        </w:trPr>
        <w:tc>
          <w:tcPr>
            <w:tcW w:w="9634" w:type="dxa"/>
            <w:shd w:val="clear" w:color="auto" w:fill="D9D9D9" w:themeFill="background1" w:themeFillShade="D9"/>
          </w:tcPr>
          <w:p w14:paraId="49382720" w14:textId="74D306CC" w:rsidR="00E443F5" w:rsidRPr="00E443F5" w:rsidRDefault="00E443F5" w:rsidP="002744ED">
            <w:pPr>
              <w:ind w:right="-1988"/>
              <w:rPr>
                <w:rFonts w:cstheme="minorHAnsi"/>
                <w:b/>
                <w:bCs/>
              </w:rPr>
            </w:pPr>
            <w:r w:rsidRPr="00E443F5">
              <w:rPr>
                <w:rFonts w:cstheme="minorHAnsi"/>
                <w:b/>
                <w:bCs/>
              </w:rPr>
              <w:t>Activity 4 Task A</w:t>
            </w:r>
            <w:r w:rsidR="007A1D35">
              <w:rPr>
                <w:rFonts w:cstheme="minorHAnsi"/>
                <w:b/>
                <w:bCs/>
              </w:rPr>
              <w:t>:</w:t>
            </w:r>
            <w:r w:rsidR="005E136C">
              <w:rPr>
                <w:rFonts w:cstheme="minorHAnsi"/>
                <w:b/>
                <w:bCs/>
              </w:rPr>
              <w:t xml:space="preserve"> 2. </w:t>
            </w:r>
            <w:r w:rsidRPr="00E443F5">
              <w:rPr>
                <w:rFonts w:cstheme="minorHAnsi"/>
                <w:b/>
                <w:bCs/>
              </w:rPr>
              <w:t>Email template</w:t>
            </w:r>
          </w:p>
        </w:tc>
      </w:tr>
      <w:tr w:rsidR="00E443F5" w:rsidRPr="00B62979" w14:paraId="366DC1BD" w14:textId="77777777" w:rsidTr="00E443F5">
        <w:trPr>
          <w:trHeight w:val="197"/>
        </w:trPr>
        <w:tc>
          <w:tcPr>
            <w:tcW w:w="9634" w:type="dxa"/>
          </w:tcPr>
          <w:p w14:paraId="2F890411" w14:textId="5C2CFB43" w:rsidR="00E443F5" w:rsidRDefault="00E443F5" w:rsidP="002744ED">
            <w:pPr>
              <w:ind w:right="-1988"/>
              <w:rPr>
                <w:rFonts w:cstheme="minorHAnsi"/>
              </w:rPr>
            </w:pPr>
            <w:r>
              <w:rPr>
                <w:rFonts w:cstheme="minorHAnsi"/>
              </w:rPr>
              <w:t>Date:</w:t>
            </w:r>
          </w:p>
        </w:tc>
      </w:tr>
      <w:tr w:rsidR="00E443F5" w:rsidRPr="00B62979" w14:paraId="118FF842" w14:textId="77777777" w:rsidTr="00E443F5">
        <w:trPr>
          <w:trHeight w:val="197"/>
        </w:trPr>
        <w:tc>
          <w:tcPr>
            <w:tcW w:w="9634" w:type="dxa"/>
          </w:tcPr>
          <w:p w14:paraId="1829AAF3" w14:textId="77777777" w:rsidR="00E443F5" w:rsidRPr="00B62979" w:rsidRDefault="00E443F5" w:rsidP="002744ED">
            <w:pPr>
              <w:ind w:right="-1988"/>
              <w:rPr>
                <w:rFonts w:cstheme="minorHAnsi"/>
              </w:rPr>
            </w:pPr>
            <w:r w:rsidRPr="00B62979">
              <w:rPr>
                <w:rFonts w:cstheme="minorHAnsi"/>
              </w:rPr>
              <w:t>To:</w:t>
            </w:r>
          </w:p>
        </w:tc>
      </w:tr>
      <w:tr w:rsidR="00E443F5" w:rsidRPr="00B62979" w14:paraId="69ECFAA7" w14:textId="77777777" w:rsidTr="00E443F5">
        <w:trPr>
          <w:trHeight w:val="204"/>
        </w:trPr>
        <w:tc>
          <w:tcPr>
            <w:tcW w:w="9634" w:type="dxa"/>
          </w:tcPr>
          <w:p w14:paraId="5B33B67F" w14:textId="77777777" w:rsidR="00E443F5" w:rsidRPr="00B62979" w:rsidRDefault="00E443F5" w:rsidP="002744ED">
            <w:pPr>
              <w:ind w:right="-1988"/>
              <w:rPr>
                <w:rFonts w:cstheme="minorHAnsi"/>
              </w:rPr>
            </w:pPr>
            <w:r w:rsidRPr="00B62979">
              <w:rPr>
                <w:rFonts w:eastAsia="Times New Roman" w:cstheme="minorHAnsi"/>
                <w:lang w:val="en-US" w:eastAsia="en-AU"/>
              </w:rPr>
              <w:t>Cc:</w:t>
            </w:r>
          </w:p>
        </w:tc>
      </w:tr>
      <w:tr w:rsidR="00E443F5" w:rsidRPr="00B62979" w14:paraId="41E3BBED" w14:textId="77777777" w:rsidTr="00E443F5">
        <w:trPr>
          <w:trHeight w:val="197"/>
        </w:trPr>
        <w:tc>
          <w:tcPr>
            <w:tcW w:w="9634" w:type="dxa"/>
          </w:tcPr>
          <w:p w14:paraId="4358D4AD" w14:textId="77777777" w:rsidR="00E443F5" w:rsidRPr="00B62979" w:rsidRDefault="00E443F5" w:rsidP="002744ED">
            <w:pPr>
              <w:ind w:right="-1988"/>
              <w:rPr>
                <w:rFonts w:eastAsia="Times New Roman" w:cstheme="minorHAnsi"/>
                <w:lang w:val="en-US" w:eastAsia="en-AU"/>
              </w:rPr>
            </w:pPr>
            <w:r>
              <w:rPr>
                <w:rFonts w:eastAsia="Times New Roman" w:cstheme="minorHAnsi"/>
                <w:lang w:val="en-US" w:eastAsia="en-AU"/>
              </w:rPr>
              <w:t xml:space="preserve">From: </w:t>
            </w:r>
          </w:p>
        </w:tc>
      </w:tr>
      <w:tr w:rsidR="00E443F5" w:rsidRPr="00B62979" w14:paraId="0B73249B" w14:textId="77777777" w:rsidTr="00E443F5">
        <w:trPr>
          <w:trHeight w:val="204"/>
        </w:trPr>
        <w:tc>
          <w:tcPr>
            <w:tcW w:w="9634" w:type="dxa"/>
          </w:tcPr>
          <w:p w14:paraId="58AD4D16" w14:textId="2AC7F8C4" w:rsidR="00E443F5" w:rsidRPr="00B62979" w:rsidRDefault="00E443F5" w:rsidP="002744ED">
            <w:pPr>
              <w:ind w:right="-1988"/>
              <w:rPr>
                <w:rFonts w:cstheme="minorHAnsi"/>
              </w:rPr>
            </w:pPr>
            <w:r>
              <w:rPr>
                <w:rFonts w:eastAsia="Times New Roman" w:cstheme="minorHAnsi"/>
                <w:lang w:val="en-US" w:eastAsia="en-AU"/>
              </w:rPr>
              <w:t>S</w:t>
            </w:r>
            <w:r w:rsidRPr="00B62979">
              <w:rPr>
                <w:rFonts w:eastAsia="Times New Roman" w:cstheme="minorHAnsi"/>
                <w:lang w:val="en-US" w:eastAsia="en-AU"/>
              </w:rPr>
              <w:t xml:space="preserve">ubject: </w:t>
            </w:r>
          </w:p>
        </w:tc>
      </w:tr>
      <w:tr w:rsidR="00E443F5" w:rsidRPr="00B62979" w14:paraId="1A72FED1" w14:textId="77777777" w:rsidTr="00E443F5">
        <w:trPr>
          <w:trHeight w:val="401"/>
        </w:trPr>
        <w:tc>
          <w:tcPr>
            <w:tcW w:w="9634" w:type="dxa"/>
          </w:tcPr>
          <w:p w14:paraId="5B4FF917" w14:textId="77777777" w:rsidR="00E443F5" w:rsidRPr="00B62979" w:rsidRDefault="00E443F5" w:rsidP="002744ED">
            <w:pPr>
              <w:ind w:right="-1988"/>
              <w:rPr>
                <w:rFonts w:cstheme="minorHAnsi"/>
              </w:rPr>
            </w:pPr>
            <w:r w:rsidRPr="00B62979">
              <w:rPr>
                <w:rFonts w:cstheme="minorHAnsi"/>
              </w:rPr>
              <w:t>Email Body:</w:t>
            </w:r>
          </w:p>
          <w:p w14:paraId="2613DCB2" w14:textId="77777777" w:rsidR="00E443F5" w:rsidRDefault="00E443F5" w:rsidP="002744ED">
            <w:pPr>
              <w:ind w:right="-1988"/>
              <w:rPr>
                <w:rFonts w:cstheme="minorHAnsi"/>
                <w:i/>
                <w:iCs/>
                <w:color w:val="FF0000"/>
              </w:rPr>
            </w:pPr>
          </w:p>
          <w:p w14:paraId="63065D5F" w14:textId="77777777" w:rsidR="00E443F5" w:rsidRDefault="00E443F5" w:rsidP="002744ED">
            <w:pPr>
              <w:ind w:right="-1988"/>
              <w:rPr>
                <w:rFonts w:cstheme="minorHAnsi"/>
                <w:i/>
                <w:iCs/>
                <w:color w:val="FF0000"/>
              </w:rPr>
            </w:pPr>
          </w:p>
          <w:p w14:paraId="0638F502" w14:textId="77777777" w:rsidR="00E443F5" w:rsidRDefault="00E443F5" w:rsidP="002744ED">
            <w:pPr>
              <w:ind w:right="-1988"/>
              <w:rPr>
                <w:rFonts w:cstheme="minorHAnsi"/>
                <w:i/>
                <w:iCs/>
                <w:color w:val="FF0000"/>
              </w:rPr>
            </w:pPr>
          </w:p>
          <w:p w14:paraId="521C0BFE" w14:textId="77777777" w:rsidR="00E443F5" w:rsidRDefault="00E443F5" w:rsidP="002744ED">
            <w:pPr>
              <w:ind w:right="-1988"/>
              <w:rPr>
                <w:rFonts w:cstheme="minorHAnsi"/>
                <w:i/>
                <w:iCs/>
                <w:color w:val="FF0000"/>
              </w:rPr>
            </w:pPr>
          </w:p>
          <w:p w14:paraId="1904E6F1" w14:textId="77777777" w:rsidR="00E443F5" w:rsidRDefault="00E443F5" w:rsidP="002744ED">
            <w:pPr>
              <w:ind w:right="-1988"/>
              <w:rPr>
                <w:rFonts w:cstheme="minorHAnsi"/>
                <w:i/>
                <w:iCs/>
                <w:color w:val="FF0000"/>
              </w:rPr>
            </w:pPr>
          </w:p>
          <w:p w14:paraId="6C1C72F5" w14:textId="77777777" w:rsidR="00E443F5" w:rsidRPr="00E749B7" w:rsidRDefault="00E443F5" w:rsidP="002744ED">
            <w:pPr>
              <w:ind w:right="-1988"/>
              <w:rPr>
                <w:rFonts w:cstheme="minorHAnsi"/>
                <w:i/>
                <w:iCs/>
                <w:color w:val="FF0000"/>
              </w:rPr>
            </w:pPr>
          </w:p>
        </w:tc>
      </w:tr>
      <w:tr w:rsidR="00E443F5" w:rsidRPr="00B62979" w14:paraId="616C9799" w14:textId="77777777" w:rsidTr="00E443F5">
        <w:trPr>
          <w:trHeight w:val="605"/>
        </w:trPr>
        <w:tc>
          <w:tcPr>
            <w:tcW w:w="9634" w:type="dxa"/>
          </w:tcPr>
          <w:p w14:paraId="48A65B49" w14:textId="77777777" w:rsidR="00E443F5" w:rsidRPr="00B62979" w:rsidRDefault="00E443F5" w:rsidP="002744ED">
            <w:pPr>
              <w:ind w:right="-1988"/>
              <w:rPr>
                <w:rFonts w:cstheme="minorHAnsi"/>
              </w:rPr>
            </w:pPr>
            <w:r w:rsidRPr="00B62979">
              <w:rPr>
                <w:rFonts w:cstheme="minorHAnsi"/>
              </w:rPr>
              <w:t xml:space="preserve">Signature: </w:t>
            </w:r>
          </w:p>
          <w:p w14:paraId="3108E4AD" w14:textId="77777777" w:rsidR="00E443F5" w:rsidRDefault="00E443F5" w:rsidP="002744ED">
            <w:pPr>
              <w:ind w:right="-1988"/>
              <w:rPr>
                <w:rFonts w:cstheme="minorHAnsi"/>
              </w:rPr>
            </w:pPr>
            <w:r>
              <w:rPr>
                <w:rFonts w:cstheme="minorHAnsi"/>
              </w:rPr>
              <w:t>Name and title:</w:t>
            </w:r>
          </w:p>
          <w:p w14:paraId="3D397C91" w14:textId="77777777" w:rsidR="00E443F5" w:rsidRPr="00B62979" w:rsidRDefault="00E443F5" w:rsidP="002744ED">
            <w:pPr>
              <w:ind w:right="-1988"/>
              <w:rPr>
                <w:rFonts w:cstheme="minorHAnsi"/>
              </w:rPr>
            </w:pPr>
            <w:r>
              <w:rPr>
                <w:rFonts w:cstheme="minorHAnsi"/>
              </w:rPr>
              <w:t>Address of facility</w:t>
            </w:r>
          </w:p>
        </w:tc>
      </w:tr>
    </w:tbl>
    <w:p w14:paraId="2EB34B68" w14:textId="77777777" w:rsidR="00E443F5" w:rsidRDefault="00E443F5"/>
    <w:p w14:paraId="5A1F33CC" w14:textId="77777777" w:rsidR="00826EFC" w:rsidRDefault="00826EFC"/>
    <w:tbl>
      <w:tblPr>
        <w:tblStyle w:val="TableGrid0"/>
        <w:tblW w:w="9776" w:type="dxa"/>
        <w:tblLayout w:type="fixed"/>
        <w:tblLook w:val="04A0" w:firstRow="1" w:lastRow="0" w:firstColumn="1" w:lastColumn="0" w:noHBand="0" w:noVBand="1"/>
      </w:tblPr>
      <w:tblGrid>
        <w:gridCol w:w="9776"/>
      </w:tblGrid>
      <w:tr w:rsidR="00091EA1" w14:paraId="20692641" w14:textId="77777777" w:rsidTr="007A1D35">
        <w:trPr>
          <w:trHeight w:val="440"/>
        </w:trPr>
        <w:tc>
          <w:tcPr>
            <w:tcW w:w="9776" w:type="dxa"/>
            <w:shd w:val="clear" w:color="auto" w:fill="E7E6E6" w:themeFill="background2"/>
            <w:vAlign w:val="center"/>
          </w:tcPr>
          <w:p w14:paraId="7B12EF09" w14:textId="16A09A26" w:rsidR="00826EFC" w:rsidRPr="007A1D35" w:rsidRDefault="00E54AB4" w:rsidP="007A1D35">
            <w:pPr>
              <w:spacing w:line="259" w:lineRule="auto"/>
              <w:rPr>
                <w:b/>
                <w:bCs/>
                <w:color w:val="FF0000"/>
              </w:rPr>
            </w:pPr>
            <w:r>
              <w:rPr>
                <w:b/>
                <w:bCs/>
                <w:color w:val="FF0000"/>
              </w:rPr>
              <w:t xml:space="preserve">Activity 4 Task A: </w:t>
            </w:r>
            <w:r w:rsidRPr="00775F96">
              <w:rPr>
                <w:b/>
                <w:bCs/>
                <w:color w:val="FF0000"/>
              </w:rPr>
              <w:t>Assessor Instructions</w:t>
            </w:r>
          </w:p>
        </w:tc>
      </w:tr>
      <w:tr w:rsidR="00E54AB4" w14:paraId="58E87AB2" w14:textId="77777777" w:rsidTr="00E54AB4">
        <w:trPr>
          <w:trHeight w:val="51"/>
        </w:trPr>
        <w:tc>
          <w:tcPr>
            <w:tcW w:w="9776" w:type="dxa"/>
            <w:shd w:val="clear" w:color="auto" w:fill="FFFFFF" w:themeFill="background1"/>
            <w:vAlign w:val="center"/>
          </w:tcPr>
          <w:p w14:paraId="73053FC2" w14:textId="77777777" w:rsidR="00E54AB4" w:rsidRDefault="00E54AB4" w:rsidP="00E54AB4">
            <w:pPr>
              <w:spacing w:line="259" w:lineRule="auto"/>
              <w:rPr>
                <w:color w:val="FF0000"/>
              </w:rPr>
            </w:pPr>
            <w:r w:rsidRPr="00F635C9">
              <w:rPr>
                <w:color w:val="FF0000"/>
              </w:rPr>
              <w:t>Student must</w:t>
            </w:r>
            <w:r>
              <w:rPr>
                <w:color w:val="FF0000"/>
              </w:rPr>
              <w:t xml:space="preserve"> complete all areas of the Incident report. </w:t>
            </w:r>
          </w:p>
          <w:p w14:paraId="24410AA0" w14:textId="5D401CF3" w:rsidR="00E54AB4" w:rsidRDefault="00E54AB4" w:rsidP="00E54AB4">
            <w:pPr>
              <w:spacing w:line="259" w:lineRule="auto"/>
              <w:rPr>
                <w:color w:val="FF0000"/>
              </w:rPr>
            </w:pPr>
            <w:r>
              <w:rPr>
                <w:color w:val="FF0000"/>
              </w:rPr>
              <w:t>Within the email to the Supervisor use clear, accurate and objective language when documenting the situation and attach the incident report to the email.</w:t>
            </w:r>
          </w:p>
          <w:p w14:paraId="6E415A03" w14:textId="77777777" w:rsidR="00E54AB4" w:rsidRDefault="00E54AB4" w:rsidP="00E54AB4">
            <w:pPr>
              <w:spacing w:line="259" w:lineRule="auto"/>
              <w:rPr>
                <w:rFonts w:eastAsia="Calibri" w:cs="Times New Roman"/>
                <w:color w:val="FF0000"/>
              </w:rPr>
            </w:pPr>
            <w:r w:rsidRPr="00C572B5">
              <w:rPr>
                <w:rFonts w:eastAsia="Calibri" w:cs="Times New Roman"/>
                <w:color w:val="FF0000"/>
              </w:rPr>
              <w:t xml:space="preserve">See below for </w:t>
            </w:r>
            <w:r>
              <w:rPr>
                <w:rFonts w:eastAsia="Calibri" w:cs="Times New Roman"/>
                <w:color w:val="FF0000"/>
              </w:rPr>
              <w:t xml:space="preserve">an </w:t>
            </w:r>
            <w:r w:rsidRPr="00C572B5">
              <w:rPr>
                <w:rFonts w:eastAsia="Calibri" w:cs="Times New Roman"/>
                <w:color w:val="FF0000"/>
              </w:rPr>
              <w:t xml:space="preserve">example of a completed form. </w:t>
            </w:r>
          </w:p>
          <w:p w14:paraId="5C2726A4" w14:textId="77777777" w:rsidR="00E54AB4" w:rsidRDefault="00E54AB4" w:rsidP="00E54AB4">
            <w:pPr>
              <w:spacing w:line="259" w:lineRule="auto"/>
              <w:rPr>
                <w:rFonts w:eastAsia="Calibri" w:cs="Times New Roman"/>
                <w:color w:val="FF0000"/>
              </w:rPr>
            </w:pPr>
          </w:p>
          <w:p w14:paraId="65023DAA" w14:textId="77777777" w:rsidR="00E54AB4" w:rsidRPr="00F57A84" w:rsidRDefault="00E54AB4" w:rsidP="00E54AB4">
            <w:pPr>
              <w:spacing w:line="259" w:lineRule="auto"/>
              <w:rPr>
                <w:rFonts w:eastAsia="Calibri" w:cs="Times New Roman"/>
                <w:b/>
                <w:bCs/>
                <w:color w:val="FF0000"/>
              </w:rPr>
            </w:pPr>
            <w:r w:rsidRPr="00E44228">
              <w:rPr>
                <w:rFonts w:eastAsia="Calibri" w:cs="Times New Roman"/>
                <w:b/>
                <w:bCs/>
                <w:color w:val="FF0000"/>
              </w:rPr>
              <w:t xml:space="preserve">Incident report form </w:t>
            </w:r>
          </w:p>
          <w:p w14:paraId="28A83AE7" w14:textId="77777777" w:rsidR="00E54AB4" w:rsidRDefault="00E54AB4" w:rsidP="00131AD8">
            <w:pPr>
              <w:rPr>
                <w:b/>
                <w:bCs/>
              </w:rPr>
            </w:pPr>
          </w:p>
        </w:tc>
      </w:tr>
    </w:tbl>
    <w:tbl>
      <w:tblPr>
        <w:tblW w:w="9823" w:type="dxa"/>
        <w:tblLayout w:type="fixed"/>
        <w:tblCellMar>
          <w:left w:w="0" w:type="dxa"/>
          <w:right w:w="0" w:type="dxa"/>
        </w:tblCellMar>
        <w:tblLook w:val="0000" w:firstRow="0" w:lastRow="0" w:firstColumn="0" w:lastColumn="0" w:noHBand="0" w:noVBand="0"/>
      </w:tblPr>
      <w:tblGrid>
        <w:gridCol w:w="2262"/>
        <w:gridCol w:w="73"/>
        <w:gridCol w:w="604"/>
        <w:gridCol w:w="1736"/>
        <w:gridCol w:w="871"/>
        <w:gridCol w:w="114"/>
        <w:gridCol w:w="646"/>
        <w:gridCol w:w="707"/>
        <w:gridCol w:w="348"/>
        <w:gridCol w:w="793"/>
        <w:gridCol w:w="1622"/>
        <w:gridCol w:w="20"/>
        <w:gridCol w:w="27"/>
      </w:tblGrid>
      <w:tr w:rsidR="00E54AB4" w:rsidRPr="00E54AB4" w14:paraId="60249CBC" w14:textId="77777777" w:rsidTr="00E54AB4">
        <w:trPr>
          <w:gridAfter w:val="2"/>
          <w:wAfter w:w="47" w:type="dxa"/>
          <w:trHeight w:val="426"/>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423AADA6" w14:textId="77777777" w:rsidR="00E54AB4" w:rsidRPr="00E54AB4" w:rsidRDefault="00E54AB4" w:rsidP="002744ED">
            <w:pPr>
              <w:pStyle w:val="TableParagraph"/>
              <w:kinsoku w:val="0"/>
              <w:overflowPunct w:val="0"/>
              <w:spacing w:before="92"/>
              <w:jc w:val="center"/>
              <w:rPr>
                <w:rFonts w:ascii="Simplon Norm" w:hAnsi="Simplon Norm"/>
                <w:b/>
                <w:bCs/>
                <w:color w:val="231F20"/>
                <w:spacing w:val="-2"/>
                <w:sz w:val="22"/>
                <w:szCs w:val="22"/>
              </w:rPr>
            </w:pPr>
            <w:r w:rsidRPr="007A1D35">
              <w:rPr>
                <w:rFonts w:ascii="Simplon Norm" w:eastAsiaTheme="minorEastAsia" w:hAnsi="Simplon Norm" w:cstheme="minorBidi"/>
                <w:b/>
                <w:bCs/>
                <w:sz w:val="22"/>
                <w:szCs w:val="21"/>
                <w:lang w:val="en-US" w:eastAsia="en-US" w:bidi="en-US"/>
              </w:rPr>
              <w:t>Incident report</w:t>
            </w:r>
          </w:p>
        </w:tc>
      </w:tr>
      <w:tr w:rsidR="00E54AB4" w:rsidRPr="002B044C" w14:paraId="05E2B211" w14:textId="77777777" w:rsidTr="00E54AB4">
        <w:trPr>
          <w:trHeight w:val="375"/>
        </w:trPr>
        <w:tc>
          <w:tcPr>
            <w:tcW w:w="2939" w:type="dxa"/>
            <w:gridSpan w:val="3"/>
            <w:tcBorders>
              <w:top w:val="single" w:sz="4" w:space="0" w:color="231F20"/>
              <w:left w:val="single" w:sz="4" w:space="0" w:color="231F20"/>
              <w:bottom w:val="single" w:sz="4" w:space="0" w:color="231F20"/>
              <w:right w:val="single" w:sz="4" w:space="0" w:color="231F20"/>
            </w:tcBorders>
          </w:tcPr>
          <w:p w14:paraId="779DB38E"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2607" w:type="dxa"/>
            <w:gridSpan w:val="2"/>
            <w:tcBorders>
              <w:top w:val="single" w:sz="4" w:space="0" w:color="231F20"/>
              <w:left w:val="single" w:sz="4" w:space="0" w:color="231F20"/>
              <w:bottom w:val="single" w:sz="4" w:space="0" w:color="231F20"/>
              <w:right w:val="single" w:sz="4" w:space="0" w:color="231F20"/>
            </w:tcBorders>
          </w:tcPr>
          <w:p w14:paraId="77FE57E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XX/ XX/XXXX</w:t>
            </w:r>
          </w:p>
        </w:tc>
        <w:tc>
          <w:tcPr>
            <w:tcW w:w="2608" w:type="dxa"/>
            <w:gridSpan w:val="5"/>
            <w:tcBorders>
              <w:top w:val="single" w:sz="4" w:space="0" w:color="231F20"/>
              <w:left w:val="single" w:sz="4" w:space="0" w:color="231F20"/>
              <w:bottom w:val="single" w:sz="4" w:space="0" w:color="231F20"/>
              <w:right w:val="single" w:sz="4" w:space="0" w:color="231F20"/>
            </w:tcBorders>
          </w:tcPr>
          <w:p w14:paraId="73801D59"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Time</w:t>
            </w:r>
            <w:r w:rsidRPr="002B044C">
              <w:rPr>
                <w:rFonts w:ascii="Simplon Norm" w:hAnsi="Simplon Norm"/>
                <w:color w:val="231F20"/>
                <w:spacing w:val="-1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c>
          <w:tcPr>
            <w:tcW w:w="1622" w:type="dxa"/>
            <w:tcBorders>
              <w:top w:val="single" w:sz="4" w:space="0" w:color="231F20"/>
              <w:left w:val="single" w:sz="4" w:space="0" w:color="231F20"/>
              <w:bottom w:val="single" w:sz="4" w:space="0" w:color="231F20"/>
              <w:right w:val="none" w:sz="6" w:space="0" w:color="auto"/>
            </w:tcBorders>
          </w:tcPr>
          <w:p w14:paraId="14F2E216" w14:textId="77777777" w:rsidR="00E54AB4" w:rsidRPr="002B044C" w:rsidRDefault="00E54AB4" w:rsidP="002744ED">
            <w:pPr>
              <w:pStyle w:val="TableParagraph"/>
              <w:kinsoku w:val="0"/>
              <w:overflowPunct w:val="0"/>
              <w:ind w:left="0" w:right="23"/>
              <w:rPr>
                <w:rFonts w:ascii="Simplon Norm" w:hAnsi="Simplon Norm" w:cstheme="majorHAnsi"/>
                <w:color w:val="FF0000"/>
                <w:sz w:val="22"/>
                <w:szCs w:val="22"/>
              </w:rPr>
            </w:pPr>
            <w:r w:rsidRPr="002B044C">
              <w:rPr>
                <w:rFonts w:ascii="Simplon Norm" w:hAnsi="Simplon Norm" w:cstheme="majorHAnsi"/>
                <w:color w:val="FF0000"/>
                <w:sz w:val="22"/>
                <w:szCs w:val="22"/>
              </w:rPr>
              <w:t>XX.XX</w:t>
            </w:r>
          </w:p>
        </w:tc>
        <w:tc>
          <w:tcPr>
            <w:tcW w:w="20" w:type="dxa"/>
            <w:tcBorders>
              <w:top w:val="single" w:sz="4" w:space="0" w:color="231F20"/>
              <w:left w:val="none" w:sz="6" w:space="0" w:color="auto"/>
              <w:bottom w:val="single" w:sz="4" w:space="0" w:color="231F20"/>
              <w:right w:val="none" w:sz="6" w:space="0" w:color="auto"/>
            </w:tcBorders>
          </w:tcPr>
          <w:p w14:paraId="44D8181F" w14:textId="77777777" w:rsidR="00E54AB4" w:rsidRPr="002B044C" w:rsidRDefault="00E54AB4" w:rsidP="002744ED">
            <w:pPr>
              <w:pStyle w:val="TableParagraph"/>
              <w:kinsoku w:val="0"/>
              <w:overflowPunct w:val="0"/>
              <w:spacing w:before="77"/>
              <w:ind w:left="93"/>
              <w:rPr>
                <w:rFonts w:ascii="Simplon Norm" w:hAnsi="Simplon Norm"/>
                <w:color w:val="231F20"/>
                <w:spacing w:val="-5"/>
                <w:sz w:val="22"/>
                <w:szCs w:val="22"/>
              </w:rPr>
            </w:pPr>
            <w:r w:rsidRPr="002B044C">
              <w:rPr>
                <w:rFonts w:ascii="Simplon Norm" w:hAnsi="Simplon Norm"/>
                <w:color w:val="231F20"/>
                <w:spacing w:val="-5"/>
                <w:sz w:val="22"/>
                <w:szCs w:val="22"/>
              </w:rPr>
              <w:t>am</w:t>
            </w:r>
          </w:p>
        </w:tc>
        <w:tc>
          <w:tcPr>
            <w:tcW w:w="27" w:type="dxa"/>
            <w:tcBorders>
              <w:top w:val="single" w:sz="4" w:space="0" w:color="231F20"/>
              <w:left w:val="none" w:sz="6" w:space="0" w:color="auto"/>
              <w:bottom w:val="single" w:sz="4" w:space="0" w:color="231F20"/>
              <w:right w:val="single" w:sz="4" w:space="0" w:color="231F20"/>
            </w:tcBorders>
          </w:tcPr>
          <w:p w14:paraId="31222498" w14:textId="77777777" w:rsidR="00E54AB4" w:rsidRPr="002B044C" w:rsidRDefault="00E54AB4" w:rsidP="002744ED">
            <w:pPr>
              <w:pStyle w:val="TableParagraph"/>
              <w:kinsoku w:val="0"/>
              <w:overflowPunct w:val="0"/>
              <w:spacing w:before="77"/>
              <w:ind w:left="163"/>
              <w:rPr>
                <w:rFonts w:ascii="Simplon Norm" w:hAnsi="Simplon Norm"/>
                <w:color w:val="231F20"/>
                <w:spacing w:val="-5"/>
                <w:sz w:val="22"/>
                <w:szCs w:val="22"/>
              </w:rPr>
            </w:pPr>
            <w:r w:rsidRPr="002B044C">
              <w:rPr>
                <w:rFonts w:ascii="Simplon Norm" w:hAnsi="Simplon Norm"/>
                <w:color w:val="231F20"/>
                <w:spacing w:val="-5"/>
                <w:sz w:val="22"/>
                <w:szCs w:val="22"/>
              </w:rPr>
              <w:t>pm</w:t>
            </w:r>
          </w:p>
        </w:tc>
      </w:tr>
      <w:tr w:rsidR="00E54AB4" w:rsidRPr="002B044C" w14:paraId="6DBC0D9A" w14:textId="77777777" w:rsidTr="00E54AB4">
        <w:trPr>
          <w:trHeight w:val="386"/>
        </w:trPr>
        <w:tc>
          <w:tcPr>
            <w:tcW w:w="2939" w:type="dxa"/>
            <w:gridSpan w:val="3"/>
            <w:tcBorders>
              <w:top w:val="single" w:sz="4" w:space="0" w:color="231F20"/>
              <w:left w:val="single" w:sz="4" w:space="0" w:color="231F20"/>
              <w:bottom w:val="single" w:sz="4" w:space="0" w:color="231F20"/>
              <w:right w:val="single" w:sz="4" w:space="0" w:color="231F20"/>
            </w:tcBorders>
          </w:tcPr>
          <w:p w14:paraId="64D5D74B"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Nature</w:t>
            </w:r>
            <w:r w:rsidRPr="002B044C">
              <w:rPr>
                <w:rFonts w:ascii="Simplon Norm" w:hAnsi="Simplon Norm"/>
                <w:color w:val="231F20"/>
                <w:spacing w:val="-1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incident</w:t>
            </w:r>
          </w:p>
        </w:tc>
        <w:tc>
          <w:tcPr>
            <w:tcW w:w="1736" w:type="dxa"/>
            <w:tcBorders>
              <w:top w:val="single" w:sz="4" w:space="0" w:color="231F20"/>
              <w:left w:val="single" w:sz="4" w:space="0" w:color="231F20"/>
              <w:bottom w:val="single" w:sz="4" w:space="0" w:color="231F20"/>
              <w:right w:val="none" w:sz="6" w:space="0" w:color="auto"/>
            </w:tcBorders>
          </w:tcPr>
          <w:p w14:paraId="7AB13D05" w14:textId="77777777" w:rsidR="00E54AB4" w:rsidRPr="002B044C" w:rsidRDefault="00E54AB4" w:rsidP="002744ED">
            <w:pPr>
              <w:pStyle w:val="TableParagraph"/>
              <w:kinsoku w:val="0"/>
              <w:overflowPunct w:val="0"/>
              <w:spacing w:before="77"/>
              <w:ind w:left="343"/>
              <w:rPr>
                <w:rFonts w:ascii="Simplon Norm" w:hAnsi="Simplon Norm"/>
                <w:color w:val="231F20"/>
                <w:spacing w:val="-4"/>
                <w:sz w:val="22"/>
                <w:szCs w:val="22"/>
              </w:rPr>
            </w:pPr>
            <w:r w:rsidRPr="002B044C">
              <w:rPr>
                <w:rFonts w:ascii="Simplon Norm" w:hAnsi="Simplon Norm"/>
                <w:color w:val="231F20"/>
                <w:w w:val="95"/>
                <w:sz w:val="22"/>
                <w:szCs w:val="22"/>
              </w:rPr>
              <w:t>Near</w:t>
            </w:r>
            <w:r w:rsidRPr="002B044C">
              <w:rPr>
                <w:rFonts w:ascii="Simplon Norm" w:hAnsi="Simplon Norm"/>
                <w:color w:val="231F20"/>
                <w:spacing w:val="10"/>
                <w:sz w:val="22"/>
                <w:szCs w:val="22"/>
              </w:rPr>
              <w:t xml:space="preserve"> </w:t>
            </w:r>
            <w:r w:rsidRPr="002B044C">
              <w:rPr>
                <w:rFonts w:ascii="Simplon Norm" w:hAnsi="Simplon Norm"/>
                <w:color w:val="231F20"/>
                <w:spacing w:val="-4"/>
                <w:sz w:val="22"/>
                <w:szCs w:val="22"/>
              </w:rPr>
              <w:t>miss</w:t>
            </w:r>
          </w:p>
        </w:tc>
        <w:tc>
          <w:tcPr>
            <w:tcW w:w="1631" w:type="dxa"/>
            <w:gridSpan w:val="3"/>
            <w:tcBorders>
              <w:top w:val="single" w:sz="4" w:space="0" w:color="231F20"/>
              <w:left w:val="none" w:sz="6" w:space="0" w:color="auto"/>
              <w:bottom w:val="single" w:sz="4" w:space="0" w:color="231F20"/>
              <w:right w:val="none" w:sz="6" w:space="0" w:color="auto"/>
            </w:tcBorders>
          </w:tcPr>
          <w:p w14:paraId="7C7EF4C7" w14:textId="77777777" w:rsidR="00E54AB4" w:rsidRPr="002B044C" w:rsidRDefault="00E54AB4" w:rsidP="002744ED">
            <w:pPr>
              <w:pStyle w:val="TableParagraph"/>
              <w:kinsoku w:val="0"/>
              <w:overflowPunct w:val="0"/>
              <w:spacing w:before="77"/>
              <w:ind w:left="420"/>
              <w:rPr>
                <w:rFonts w:ascii="Simplon Norm" w:hAnsi="Simplon Norm"/>
                <w:color w:val="231F20"/>
                <w:spacing w:val="-5"/>
                <w:sz w:val="22"/>
                <w:szCs w:val="22"/>
              </w:rPr>
            </w:pPr>
            <w:r w:rsidRPr="002B044C">
              <w:rPr>
                <w:rFonts w:ascii="Simplon Norm" w:hAnsi="Simplon Norm"/>
                <w:color w:val="231F20"/>
                <w:sz w:val="22"/>
                <w:szCs w:val="22"/>
              </w:rPr>
              <w:t>First</w:t>
            </w:r>
            <w:r w:rsidRPr="002B044C">
              <w:rPr>
                <w:rFonts w:ascii="Simplon Norm" w:hAnsi="Simplon Norm"/>
                <w:color w:val="231F20"/>
                <w:spacing w:val="-11"/>
                <w:sz w:val="22"/>
                <w:szCs w:val="22"/>
              </w:rPr>
              <w:t xml:space="preserve"> </w:t>
            </w:r>
            <w:r w:rsidRPr="002B044C">
              <w:rPr>
                <w:rFonts w:ascii="Simplon Norm" w:hAnsi="Simplon Norm"/>
                <w:color w:val="231F20"/>
                <w:spacing w:val="-5"/>
                <w:sz w:val="22"/>
                <w:szCs w:val="22"/>
              </w:rPr>
              <w:t>aid</w:t>
            </w:r>
          </w:p>
        </w:tc>
        <w:tc>
          <w:tcPr>
            <w:tcW w:w="3470" w:type="dxa"/>
            <w:gridSpan w:val="4"/>
            <w:tcBorders>
              <w:top w:val="single" w:sz="4" w:space="0" w:color="231F20"/>
              <w:left w:val="none" w:sz="6" w:space="0" w:color="auto"/>
              <w:bottom w:val="single" w:sz="4" w:space="0" w:color="231F20"/>
              <w:right w:val="none" w:sz="6" w:space="0" w:color="auto"/>
            </w:tcBorders>
          </w:tcPr>
          <w:p w14:paraId="2D81822F" w14:textId="77777777" w:rsidR="00E54AB4" w:rsidRPr="002B044C" w:rsidRDefault="00E54AB4" w:rsidP="002744ED">
            <w:pPr>
              <w:pStyle w:val="TableParagraph"/>
              <w:kinsoku w:val="0"/>
              <w:overflowPunct w:val="0"/>
              <w:spacing w:before="77"/>
              <w:ind w:left="419" w:right="23"/>
              <w:rPr>
                <w:rFonts w:ascii="Simplon Norm" w:hAnsi="Simplon Norm"/>
                <w:color w:val="231F20"/>
                <w:spacing w:val="-2"/>
                <w:sz w:val="22"/>
                <w:szCs w:val="22"/>
              </w:rPr>
            </w:pPr>
          </w:p>
        </w:tc>
        <w:tc>
          <w:tcPr>
            <w:tcW w:w="20" w:type="dxa"/>
            <w:tcBorders>
              <w:top w:val="single" w:sz="4" w:space="0" w:color="231F20"/>
              <w:left w:val="none" w:sz="6" w:space="0" w:color="auto"/>
              <w:bottom w:val="single" w:sz="4" w:space="0" w:color="231F20"/>
              <w:right w:val="none" w:sz="6" w:space="0" w:color="auto"/>
            </w:tcBorders>
          </w:tcPr>
          <w:p w14:paraId="5C6C23B5"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c>
          <w:tcPr>
            <w:tcW w:w="27" w:type="dxa"/>
            <w:tcBorders>
              <w:top w:val="single" w:sz="4" w:space="0" w:color="231F20"/>
              <w:left w:val="none" w:sz="6" w:space="0" w:color="auto"/>
              <w:bottom w:val="single" w:sz="4" w:space="0" w:color="231F20"/>
              <w:right w:val="single" w:sz="4" w:space="0" w:color="231F20"/>
            </w:tcBorders>
          </w:tcPr>
          <w:p w14:paraId="3BA2C067"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5AC525A6" w14:textId="77777777" w:rsidTr="00E54AB4">
        <w:trPr>
          <w:gridAfter w:val="2"/>
          <w:wAfter w:w="47" w:type="dxa"/>
          <w:trHeight w:val="560"/>
        </w:trPr>
        <w:tc>
          <w:tcPr>
            <w:tcW w:w="2939" w:type="dxa"/>
            <w:gridSpan w:val="3"/>
            <w:tcBorders>
              <w:top w:val="single" w:sz="4" w:space="0" w:color="231F20"/>
              <w:left w:val="single" w:sz="4" w:space="0" w:color="231F20"/>
              <w:bottom w:val="single" w:sz="4" w:space="0" w:color="231F20"/>
              <w:right w:val="single" w:sz="4" w:space="0" w:color="231F20"/>
            </w:tcBorders>
          </w:tcPr>
          <w:p w14:paraId="6262B325" w14:textId="77777777" w:rsidR="00E54AB4" w:rsidRPr="002B044C" w:rsidRDefault="00E54AB4" w:rsidP="002744ED">
            <w:pPr>
              <w:pStyle w:val="TableParagraph"/>
              <w:kinsoku w:val="0"/>
              <w:overflowPunct w:val="0"/>
              <w:spacing w:before="41" w:line="237" w:lineRule="auto"/>
              <w:ind w:right="277"/>
              <w:rPr>
                <w:rFonts w:ascii="Simplon Norm" w:hAnsi="Simplon Norm"/>
                <w:color w:val="231F20"/>
                <w:spacing w:val="-2"/>
                <w:sz w:val="22"/>
                <w:szCs w:val="22"/>
              </w:rPr>
            </w:pPr>
            <w:r w:rsidRPr="002B044C">
              <w:rPr>
                <w:rFonts w:ascii="Simplon Norm" w:hAnsi="Simplon Norm"/>
                <w:color w:val="231F20"/>
                <w:spacing w:val="-2"/>
                <w:sz w:val="22"/>
                <w:szCs w:val="22"/>
              </w:rPr>
              <w:t>Name</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of</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injured person</w:t>
            </w:r>
          </w:p>
        </w:tc>
        <w:tc>
          <w:tcPr>
            <w:tcW w:w="6837" w:type="dxa"/>
            <w:gridSpan w:val="8"/>
            <w:tcBorders>
              <w:top w:val="single" w:sz="4" w:space="0" w:color="231F20"/>
              <w:left w:val="single" w:sz="4" w:space="0" w:color="231F20"/>
              <w:bottom w:val="single" w:sz="4" w:space="0" w:color="231F20"/>
              <w:right w:val="single" w:sz="4" w:space="0" w:color="231F20"/>
            </w:tcBorders>
          </w:tcPr>
          <w:p w14:paraId="7F7F8959"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 xml:space="preserve">Gail Freeman </w:t>
            </w:r>
          </w:p>
        </w:tc>
      </w:tr>
      <w:tr w:rsidR="00E54AB4" w:rsidRPr="002B044C" w14:paraId="513FEC6E"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58423722" w14:textId="77777777" w:rsidR="00E54AB4" w:rsidRPr="002B044C" w:rsidRDefault="00E54AB4"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Address</w:t>
            </w:r>
          </w:p>
        </w:tc>
        <w:tc>
          <w:tcPr>
            <w:tcW w:w="6837" w:type="dxa"/>
            <w:gridSpan w:val="8"/>
            <w:tcBorders>
              <w:top w:val="single" w:sz="4" w:space="0" w:color="231F20"/>
              <w:left w:val="single" w:sz="4" w:space="0" w:color="231F20"/>
              <w:bottom w:val="single" w:sz="4" w:space="0" w:color="231F20"/>
              <w:right w:val="single" w:sz="4" w:space="0" w:color="231F20"/>
            </w:tcBorders>
          </w:tcPr>
          <w:p w14:paraId="7F49E76B"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p>
        </w:tc>
      </w:tr>
      <w:tr w:rsidR="00E54AB4" w:rsidRPr="002B044C" w14:paraId="10A34D2F"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1C5E1BD8" w14:textId="77777777" w:rsidR="00E54AB4" w:rsidRPr="002B044C" w:rsidRDefault="00E54AB4" w:rsidP="002744ED">
            <w:pPr>
              <w:pStyle w:val="TableParagraph"/>
              <w:kinsoku w:val="0"/>
              <w:overflowPunct w:val="0"/>
              <w:spacing w:before="81"/>
              <w:rPr>
                <w:rFonts w:ascii="Simplon Norm" w:hAnsi="Simplon Norm"/>
                <w:color w:val="231F20"/>
                <w:spacing w:val="-2"/>
                <w:sz w:val="22"/>
                <w:szCs w:val="22"/>
              </w:rPr>
            </w:pPr>
            <w:r w:rsidRPr="002B044C">
              <w:rPr>
                <w:rFonts w:ascii="Simplon Norm" w:hAnsi="Simplon Norm"/>
                <w:color w:val="231F20"/>
                <w:spacing w:val="-2"/>
                <w:sz w:val="22"/>
                <w:szCs w:val="22"/>
              </w:rPr>
              <w:t>Occupation</w:t>
            </w:r>
          </w:p>
        </w:tc>
        <w:tc>
          <w:tcPr>
            <w:tcW w:w="6837" w:type="dxa"/>
            <w:gridSpan w:val="8"/>
            <w:tcBorders>
              <w:top w:val="single" w:sz="4" w:space="0" w:color="231F20"/>
              <w:left w:val="single" w:sz="4" w:space="0" w:color="231F20"/>
              <w:bottom w:val="single" w:sz="4" w:space="0" w:color="231F20"/>
              <w:right w:val="single" w:sz="4" w:space="0" w:color="231F20"/>
            </w:tcBorders>
          </w:tcPr>
          <w:p w14:paraId="615EE5D0"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54AB4" w:rsidRPr="002B044C" w14:paraId="41620141"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63D4B7C6" w14:textId="77777777" w:rsidR="00E54AB4" w:rsidRPr="002B044C" w:rsidRDefault="00E54AB4"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z w:val="22"/>
                <w:szCs w:val="22"/>
              </w:rPr>
              <w:t>Date</w:t>
            </w:r>
            <w:r w:rsidRPr="002B044C">
              <w:rPr>
                <w:rFonts w:ascii="Simplon Norm" w:hAnsi="Simplon Norm"/>
                <w:color w:val="231F20"/>
                <w:spacing w:val="-15"/>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5"/>
                <w:sz w:val="22"/>
                <w:szCs w:val="22"/>
              </w:rPr>
              <w:t xml:space="preserve"> </w:t>
            </w:r>
            <w:r w:rsidRPr="002B044C">
              <w:rPr>
                <w:rFonts w:ascii="Simplon Norm" w:hAnsi="Simplon Norm"/>
                <w:color w:val="231F20"/>
                <w:spacing w:val="-2"/>
                <w:sz w:val="22"/>
                <w:szCs w:val="22"/>
              </w:rPr>
              <w:t>birth</w:t>
            </w:r>
          </w:p>
        </w:tc>
        <w:tc>
          <w:tcPr>
            <w:tcW w:w="6837" w:type="dxa"/>
            <w:gridSpan w:val="8"/>
            <w:tcBorders>
              <w:top w:val="single" w:sz="4" w:space="0" w:color="231F20"/>
              <w:left w:val="single" w:sz="4" w:space="0" w:color="231F20"/>
              <w:bottom w:val="single" w:sz="4" w:space="0" w:color="231F20"/>
              <w:right w:val="single" w:sz="4" w:space="0" w:color="231F20"/>
            </w:tcBorders>
          </w:tcPr>
          <w:p w14:paraId="729B0D8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w:t>
            </w:r>
          </w:p>
        </w:tc>
      </w:tr>
      <w:tr w:rsidR="00E54AB4" w:rsidRPr="002B044C" w14:paraId="681E3742"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67D6E9F6" w14:textId="77777777" w:rsidR="00E54AB4" w:rsidRPr="002B044C" w:rsidRDefault="00E54AB4"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Telephone</w:t>
            </w:r>
          </w:p>
        </w:tc>
        <w:tc>
          <w:tcPr>
            <w:tcW w:w="6837" w:type="dxa"/>
            <w:gridSpan w:val="8"/>
            <w:tcBorders>
              <w:top w:val="single" w:sz="4" w:space="0" w:color="231F20"/>
              <w:left w:val="single" w:sz="4" w:space="0" w:color="231F20"/>
              <w:bottom w:val="single" w:sz="4" w:space="0" w:color="231F20"/>
              <w:right w:val="single" w:sz="4" w:space="0" w:color="231F20"/>
            </w:tcBorders>
          </w:tcPr>
          <w:p w14:paraId="3ADA69EB"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 XXXXXXXXXX</w:t>
            </w:r>
          </w:p>
        </w:tc>
      </w:tr>
      <w:tr w:rsidR="00E54AB4" w:rsidRPr="002B044C" w14:paraId="5DCCDD7E" w14:textId="77777777" w:rsidTr="00E54AB4">
        <w:trPr>
          <w:gridAfter w:val="2"/>
          <w:wAfter w:w="47" w:type="dxa"/>
          <w:trHeight w:val="403"/>
        </w:trPr>
        <w:tc>
          <w:tcPr>
            <w:tcW w:w="2939" w:type="dxa"/>
            <w:gridSpan w:val="3"/>
            <w:tcBorders>
              <w:top w:val="single" w:sz="4" w:space="0" w:color="231F20"/>
              <w:left w:val="single" w:sz="4" w:space="0" w:color="231F20"/>
              <w:bottom w:val="single" w:sz="4" w:space="0" w:color="231F20"/>
              <w:right w:val="single" w:sz="4" w:space="0" w:color="231F20"/>
            </w:tcBorders>
          </w:tcPr>
          <w:p w14:paraId="6A3AC57A" w14:textId="77777777" w:rsidR="00E54AB4" w:rsidRPr="002B044C" w:rsidRDefault="00E54AB4" w:rsidP="002744ED">
            <w:pPr>
              <w:pStyle w:val="TableParagraph"/>
              <w:kinsoku w:val="0"/>
              <w:overflowPunct w:val="0"/>
              <w:spacing w:before="80"/>
              <w:rPr>
                <w:rFonts w:ascii="Simplon Norm" w:hAnsi="Simplon Norm"/>
                <w:color w:val="231F20"/>
                <w:spacing w:val="-2"/>
                <w:sz w:val="22"/>
                <w:szCs w:val="22"/>
              </w:rPr>
            </w:pPr>
            <w:r w:rsidRPr="002B044C">
              <w:rPr>
                <w:rFonts w:ascii="Simplon Norm" w:hAnsi="Simplon Norm"/>
                <w:color w:val="231F20"/>
                <w:spacing w:val="-2"/>
                <w:sz w:val="22"/>
                <w:szCs w:val="22"/>
              </w:rPr>
              <w:t>Employer</w:t>
            </w:r>
          </w:p>
        </w:tc>
        <w:tc>
          <w:tcPr>
            <w:tcW w:w="6837" w:type="dxa"/>
            <w:gridSpan w:val="8"/>
            <w:tcBorders>
              <w:top w:val="single" w:sz="4" w:space="0" w:color="231F20"/>
              <w:left w:val="single" w:sz="4" w:space="0" w:color="231F20"/>
              <w:bottom w:val="single" w:sz="4" w:space="0" w:color="231F20"/>
              <w:right w:val="single" w:sz="4" w:space="0" w:color="231F20"/>
            </w:tcBorders>
          </w:tcPr>
          <w:p w14:paraId="6BB6C5B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N/A</w:t>
            </w:r>
          </w:p>
        </w:tc>
      </w:tr>
      <w:tr w:rsidR="00E54AB4" w:rsidRPr="002B044C" w14:paraId="2C8F8977" w14:textId="77777777" w:rsidTr="00E54AB4">
        <w:trPr>
          <w:gridAfter w:val="2"/>
          <w:wAfter w:w="47" w:type="dxa"/>
          <w:trHeight w:val="800"/>
        </w:trPr>
        <w:tc>
          <w:tcPr>
            <w:tcW w:w="2939" w:type="dxa"/>
            <w:gridSpan w:val="3"/>
            <w:tcBorders>
              <w:top w:val="single" w:sz="4" w:space="0" w:color="231F20"/>
              <w:left w:val="single" w:sz="4" w:space="0" w:color="231F20"/>
              <w:bottom w:val="single" w:sz="4" w:space="0" w:color="231F20"/>
              <w:right w:val="single" w:sz="4" w:space="0" w:color="231F20"/>
            </w:tcBorders>
          </w:tcPr>
          <w:p w14:paraId="175A121A" w14:textId="77777777" w:rsidR="00E54AB4" w:rsidRPr="002B044C" w:rsidRDefault="00E54AB4" w:rsidP="002744ED">
            <w:pPr>
              <w:pStyle w:val="TableParagraph"/>
              <w:kinsoku w:val="0"/>
              <w:overflowPunct w:val="0"/>
              <w:spacing w:before="40" w:line="237" w:lineRule="auto"/>
              <w:ind w:right="185"/>
              <w:jc w:val="both"/>
              <w:rPr>
                <w:rFonts w:ascii="Simplon Norm" w:hAnsi="Simplon Norm"/>
                <w:color w:val="231F20"/>
                <w:sz w:val="22"/>
                <w:szCs w:val="22"/>
              </w:rPr>
            </w:pPr>
            <w:r w:rsidRPr="002B044C">
              <w:rPr>
                <w:rFonts w:ascii="Simplon Norm" w:hAnsi="Simplon Norm"/>
                <w:color w:val="231F20"/>
                <w:sz w:val="22"/>
                <w:szCs w:val="22"/>
              </w:rPr>
              <w:t>Activity</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which</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 person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was</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engaged at the time of injury</w:t>
            </w:r>
          </w:p>
        </w:tc>
        <w:tc>
          <w:tcPr>
            <w:tcW w:w="6837" w:type="dxa"/>
            <w:gridSpan w:val="8"/>
            <w:tcBorders>
              <w:top w:val="single" w:sz="4" w:space="0" w:color="231F20"/>
              <w:left w:val="single" w:sz="4" w:space="0" w:color="231F20"/>
              <w:bottom w:val="single" w:sz="4" w:space="0" w:color="231F20"/>
              <w:right w:val="single" w:sz="4" w:space="0" w:color="231F20"/>
            </w:tcBorders>
          </w:tcPr>
          <w:p w14:paraId="7575356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6CF8FB66" w14:textId="77777777" w:rsidTr="00E54AB4">
        <w:trPr>
          <w:gridAfter w:val="2"/>
          <w:wAfter w:w="47" w:type="dxa"/>
          <w:trHeight w:val="800"/>
        </w:trPr>
        <w:tc>
          <w:tcPr>
            <w:tcW w:w="2939" w:type="dxa"/>
            <w:gridSpan w:val="3"/>
            <w:tcBorders>
              <w:top w:val="single" w:sz="4" w:space="0" w:color="231F20"/>
              <w:left w:val="single" w:sz="4" w:space="0" w:color="231F20"/>
              <w:bottom w:val="single" w:sz="4" w:space="0" w:color="231F20"/>
              <w:right w:val="single" w:sz="4" w:space="0" w:color="231F20"/>
            </w:tcBorders>
          </w:tcPr>
          <w:p w14:paraId="19995F3E" w14:textId="77777777" w:rsidR="00E54AB4" w:rsidRPr="002B044C" w:rsidRDefault="00E54AB4" w:rsidP="002744ED">
            <w:pPr>
              <w:pStyle w:val="TableParagraph"/>
              <w:kinsoku w:val="0"/>
              <w:overflowPunct w:val="0"/>
              <w:spacing w:before="40" w:line="237" w:lineRule="auto"/>
              <w:ind w:right="277"/>
              <w:rPr>
                <w:rFonts w:ascii="Simplon Norm" w:hAnsi="Simplon Norm"/>
                <w:color w:val="231F20"/>
                <w:spacing w:val="-2"/>
                <w:sz w:val="22"/>
                <w:szCs w:val="22"/>
              </w:rPr>
            </w:pPr>
            <w:r w:rsidRPr="002B044C">
              <w:rPr>
                <w:rFonts w:ascii="Simplon Norm" w:hAnsi="Simplon Norm"/>
                <w:color w:val="231F20"/>
                <w:sz w:val="22"/>
                <w:szCs w:val="22"/>
              </w:rPr>
              <w:t>Exact</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site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location where injury </w:t>
            </w:r>
            <w:r w:rsidRPr="002B044C">
              <w:rPr>
                <w:rFonts w:ascii="Simplon Norm" w:hAnsi="Simplon Norm"/>
                <w:color w:val="231F20"/>
                <w:spacing w:val="-2"/>
                <w:sz w:val="22"/>
                <w:szCs w:val="22"/>
              </w:rPr>
              <w:t>occurred</w:t>
            </w:r>
          </w:p>
        </w:tc>
        <w:tc>
          <w:tcPr>
            <w:tcW w:w="6837" w:type="dxa"/>
            <w:gridSpan w:val="8"/>
            <w:tcBorders>
              <w:top w:val="single" w:sz="4" w:space="0" w:color="231F20"/>
              <w:left w:val="single" w:sz="4" w:space="0" w:color="231F20"/>
              <w:bottom w:val="single" w:sz="4" w:space="0" w:color="231F20"/>
              <w:right w:val="single" w:sz="4" w:space="0" w:color="231F20"/>
            </w:tcBorders>
          </w:tcPr>
          <w:p w14:paraId="2BE78C2A"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18DEB96C" w14:textId="77777777" w:rsidTr="00E54AB4">
        <w:trPr>
          <w:gridAfter w:val="2"/>
          <w:wAfter w:w="47" w:type="dxa"/>
          <w:trHeight w:val="800"/>
        </w:trPr>
        <w:tc>
          <w:tcPr>
            <w:tcW w:w="2939" w:type="dxa"/>
            <w:gridSpan w:val="3"/>
            <w:tcBorders>
              <w:top w:val="single" w:sz="4" w:space="0" w:color="231F20"/>
              <w:left w:val="single" w:sz="4" w:space="0" w:color="231F20"/>
              <w:bottom w:val="single" w:sz="4" w:space="0" w:color="231F20"/>
              <w:right w:val="single" w:sz="4" w:space="0" w:color="231F20"/>
            </w:tcBorders>
          </w:tcPr>
          <w:p w14:paraId="26D17796" w14:textId="77777777" w:rsidR="00E54AB4" w:rsidRPr="002B044C" w:rsidRDefault="00E54AB4" w:rsidP="002744ED">
            <w:pPr>
              <w:pStyle w:val="TableParagraph"/>
              <w:kinsoku w:val="0"/>
              <w:overflowPunct w:val="0"/>
              <w:spacing w:before="40" w:line="237" w:lineRule="auto"/>
              <w:rPr>
                <w:rFonts w:ascii="Simplon Norm" w:hAnsi="Simplon Norm"/>
                <w:color w:val="231F20"/>
                <w:sz w:val="22"/>
                <w:szCs w:val="22"/>
              </w:rPr>
            </w:pPr>
            <w:r w:rsidRPr="002B044C">
              <w:rPr>
                <w:rFonts w:ascii="Simplon Norm" w:hAnsi="Simplon Norm"/>
                <w:color w:val="231F20"/>
                <w:sz w:val="22"/>
                <w:szCs w:val="22"/>
              </w:rPr>
              <w:lastRenderedPageBreak/>
              <w:t>Nature</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w:t>
            </w:r>
            <w:r w:rsidRPr="002B044C">
              <w:rPr>
                <w:rFonts w:ascii="Simplon Norm" w:hAnsi="Simplon Norm"/>
                <w:color w:val="231F20"/>
                <w:spacing w:val="-6"/>
                <w:sz w:val="22"/>
                <w:szCs w:val="22"/>
              </w:rPr>
              <w:t xml:space="preserve"> </w:t>
            </w:r>
            <w:r w:rsidRPr="002B044C">
              <w:rPr>
                <w:rFonts w:ascii="Simplon Norm" w:hAnsi="Simplon Norm"/>
                <w:color w:val="231F20"/>
                <w:sz w:val="22"/>
                <w:szCs w:val="22"/>
              </w:rPr>
              <w:t xml:space="preserve">e.g., </w:t>
            </w:r>
            <w:r w:rsidRPr="002B044C">
              <w:rPr>
                <w:rFonts w:ascii="Simplon Norm" w:hAnsi="Simplon Norm"/>
                <w:color w:val="231F20"/>
                <w:w w:val="95"/>
                <w:sz w:val="22"/>
                <w:szCs w:val="22"/>
              </w:rPr>
              <w:t>fracture,</w:t>
            </w:r>
            <w:r w:rsidRPr="002B044C">
              <w:rPr>
                <w:rFonts w:ascii="Simplon Norm" w:hAnsi="Simplon Norm"/>
                <w:color w:val="231F20"/>
                <w:spacing w:val="-15"/>
                <w:w w:val="95"/>
                <w:sz w:val="22"/>
                <w:szCs w:val="22"/>
              </w:rPr>
              <w:t xml:space="preserve"> </w:t>
            </w:r>
            <w:r w:rsidRPr="002B044C">
              <w:rPr>
                <w:rFonts w:ascii="Simplon Norm" w:hAnsi="Simplon Norm"/>
                <w:color w:val="231F20"/>
                <w:w w:val="95"/>
                <w:sz w:val="22"/>
                <w:szCs w:val="22"/>
              </w:rPr>
              <w:t>burn,</w:t>
            </w:r>
            <w:r w:rsidRPr="002B044C">
              <w:rPr>
                <w:rFonts w:ascii="Simplon Norm" w:hAnsi="Simplon Norm"/>
                <w:color w:val="231F20"/>
                <w:spacing w:val="-14"/>
                <w:w w:val="95"/>
                <w:sz w:val="22"/>
                <w:szCs w:val="22"/>
              </w:rPr>
              <w:t xml:space="preserve"> </w:t>
            </w:r>
            <w:r w:rsidRPr="002B044C">
              <w:rPr>
                <w:rFonts w:ascii="Simplon Norm" w:hAnsi="Simplon Norm"/>
                <w:color w:val="231F20"/>
                <w:w w:val="95"/>
                <w:sz w:val="22"/>
                <w:szCs w:val="22"/>
              </w:rPr>
              <w:t xml:space="preserve">sprain, </w:t>
            </w:r>
            <w:r w:rsidRPr="002B044C">
              <w:rPr>
                <w:rFonts w:ascii="Simplon Norm" w:hAnsi="Simplon Norm"/>
                <w:color w:val="231F20"/>
                <w:sz w:val="22"/>
                <w:szCs w:val="22"/>
              </w:rPr>
              <w:t>foreign body in eye</w:t>
            </w:r>
          </w:p>
        </w:tc>
        <w:tc>
          <w:tcPr>
            <w:tcW w:w="6837" w:type="dxa"/>
            <w:gridSpan w:val="8"/>
            <w:tcBorders>
              <w:top w:val="single" w:sz="4" w:space="0" w:color="231F20"/>
              <w:left w:val="single" w:sz="4" w:space="0" w:color="231F20"/>
              <w:bottom w:val="single" w:sz="4" w:space="0" w:color="231F20"/>
              <w:right w:val="single" w:sz="4" w:space="0" w:color="231F20"/>
            </w:tcBorders>
          </w:tcPr>
          <w:p w14:paraId="4CE56EF6"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77592B1C" w14:textId="77777777" w:rsidTr="00E54AB4">
        <w:trPr>
          <w:gridAfter w:val="2"/>
          <w:wAfter w:w="47" w:type="dxa"/>
          <w:trHeight w:val="2904"/>
        </w:trPr>
        <w:tc>
          <w:tcPr>
            <w:tcW w:w="2939" w:type="dxa"/>
            <w:gridSpan w:val="3"/>
            <w:tcBorders>
              <w:top w:val="single" w:sz="4" w:space="0" w:color="231F20"/>
              <w:left w:val="single" w:sz="4" w:space="0" w:color="231F20"/>
              <w:bottom w:val="single" w:sz="4" w:space="0" w:color="231F20"/>
              <w:right w:val="single" w:sz="4" w:space="0" w:color="231F20"/>
            </w:tcBorders>
          </w:tcPr>
          <w:p w14:paraId="337C26D9" w14:textId="77777777" w:rsidR="00E54AB4" w:rsidRPr="002B044C" w:rsidRDefault="00E54AB4" w:rsidP="002744ED">
            <w:pPr>
              <w:pStyle w:val="TableParagraph"/>
              <w:kinsoku w:val="0"/>
              <w:overflowPunct w:val="0"/>
              <w:spacing w:before="69" w:line="237" w:lineRule="auto"/>
              <w:ind w:right="277"/>
              <w:rPr>
                <w:rFonts w:ascii="Simplon Norm" w:hAnsi="Simplon Norm"/>
                <w:color w:val="231F20"/>
                <w:sz w:val="22"/>
                <w:szCs w:val="22"/>
              </w:rPr>
            </w:pPr>
            <w:r w:rsidRPr="002B044C">
              <w:rPr>
                <w:rFonts w:ascii="Simplon Norm" w:hAnsi="Simplon Norm"/>
                <w:color w:val="231F20"/>
                <w:sz w:val="22"/>
                <w:szCs w:val="22"/>
              </w:rPr>
              <w:t>Body location of injury (indicate location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injury</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on the diagram)</w:t>
            </w:r>
          </w:p>
        </w:tc>
        <w:tc>
          <w:tcPr>
            <w:tcW w:w="6837" w:type="dxa"/>
            <w:gridSpan w:val="8"/>
            <w:tcBorders>
              <w:top w:val="single" w:sz="4" w:space="0" w:color="231F20"/>
              <w:left w:val="single" w:sz="4" w:space="0" w:color="231F20"/>
              <w:bottom w:val="single" w:sz="4" w:space="0" w:color="231F20"/>
              <w:right w:val="single" w:sz="4" w:space="0" w:color="231F20"/>
            </w:tcBorders>
          </w:tcPr>
          <w:p w14:paraId="3CEB18AA" w14:textId="77777777" w:rsidR="00E54AB4" w:rsidRPr="002B044C" w:rsidRDefault="00E54AB4" w:rsidP="002744ED">
            <w:pPr>
              <w:pStyle w:val="TableParagraph"/>
              <w:kinsoku w:val="0"/>
              <w:overflowPunct w:val="0"/>
              <w:spacing w:before="11"/>
              <w:ind w:left="0"/>
              <w:rPr>
                <w:rFonts w:ascii="Simplon Norm" w:hAnsi="Simplon Norm"/>
                <w:sz w:val="22"/>
                <w:szCs w:val="22"/>
              </w:rPr>
            </w:pPr>
            <w:r w:rsidRPr="002B044C">
              <w:rPr>
                <w:rFonts w:ascii="Simplon Norm" w:hAnsi="Simplon Norm"/>
                <w:noProof/>
                <w:sz w:val="22"/>
                <w:szCs w:val="22"/>
              </w:rPr>
              <w:drawing>
                <wp:anchor distT="0" distB="0" distL="114300" distR="114300" simplePos="0" relativeHeight="251658248" behindDoc="1" locked="0" layoutInCell="1" allowOverlap="1" wp14:anchorId="268994F1" wp14:editId="07239BD9">
                  <wp:simplePos x="0" y="0"/>
                  <wp:positionH relativeFrom="column">
                    <wp:posOffset>631065</wp:posOffset>
                  </wp:positionH>
                  <wp:positionV relativeFrom="paragraph">
                    <wp:posOffset>5715</wp:posOffset>
                  </wp:positionV>
                  <wp:extent cx="2266950" cy="1733550"/>
                  <wp:effectExtent l="0" t="0" r="0" b="0"/>
                  <wp:wrapTight wrapText="bothSides">
                    <wp:wrapPolygon edited="0">
                      <wp:start x="0" y="0"/>
                      <wp:lineTo x="0" y="21363"/>
                      <wp:lineTo x="21418" y="21363"/>
                      <wp:lineTo x="21418" y="0"/>
                      <wp:lineTo x="0" y="0"/>
                    </wp:wrapPolygon>
                  </wp:wrapTight>
                  <wp:docPr id="6" name="Picture 6"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ne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733550"/>
                          </a:xfrm>
                          <a:prstGeom prst="rect">
                            <a:avLst/>
                          </a:prstGeom>
                          <a:noFill/>
                          <a:ln>
                            <a:noFill/>
                          </a:ln>
                        </pic:spPr>
                      </pic:pic>
                    </a:graphicData>
                  </a:graphic>
                </wp:anchor>
              </w:drawing>
            </w:r>
          </w:p>
          <w:p w14:paraId="221E16B0" w14:textId="77777777" w:rsidR="00E54AB4" w:rsidRPr="002B044C" w:rsidRDefault="00E54AB4" w:rsidP="002744ED">
            <w:pPr>
              <w:pStyle w:val="TableParagraph"/>
              <w:kinsoku w:val="0"/>
              <w:overflowPunct w:val="0"/>
              <w:ind w:left="2130"/>
              <w:rPr>
                <w:rFonts w:ascii="Simplon Norm" w:hAnsi="Simplon Norm"/>
                <w:sz w:val="22"/>
                <w:szCs w:val="22"/>
              </w:rPr>
            </w:pPr>
          </w:p>
        </w:tc>
      </w:tr>
      <w:tr w:rsidR="00E54AB4" w:rsidRPr="002B044C" w14:paraId="07F6E154" w14:textId="77777777" w:rsidTr="00E54AB4">
        <w:trPr>
          <w:gridAfter w:val="2"/>
          <w:wAfter w:w="47" w:type="dxa"/>
          <w:trHeight w:val="560"/>
        </w:trPr>
        <w:tc>
          <w:tcPr>
            <w:tcW w:w="2939" w:type="dxa"/>
            <w:gridSpan w:val="3"/>
            <w:tcBorders>
              <w:top w:val="single" w:sz="4" w:space="0" w:color="231F20"/>
              <w:left w:val="single" w:sz="4" w:space="0" w:color="231F20"/>
              <w:bottom w:val="single" w:sz="4" w:space="0" w:color="231F20"/>
              <w:right w:val="single" w:sz="4" w:space="0" w:color="231F20"/>
            </w:tcBorders>
          </w:tcPr>
          <w:p w14:paraId="32D7D4D2" w14:textId="77777777" w:rsidR="00E54AB4" w:rsidRPr="002B044C" w:rsidRDefault="00E54AB4" w:rsidP="002744ED">
            <w:pPr>
              <w:pStyle w:val="TableParagraph"/>
              <w:kinsoku w:val="0"/>
              <w:overflowPunct w:val="0"/>
              <w:spacing w:before="41" w:line="237" w:lineRule="auto"/>
              <w:ind w:right="324"/>
              <w:rPr>
                <w:rFonts w:ascii="Simplon Norm" w:hAnsi="Simplon Norm"/>
                <w:color w:val="231F20"/>
                <w:spacing w:val="-4"/>
                <w:sz w:val="22"/>
                <w:szCs w:val="22"/>
              </w:rPr>
            </w:pPr>
            <w:r w:rsidRPr="002B044C">
              <w:rPr>
                <w:rFonts w:ascii="Simplon Norm" w:hAnsi="Simplon Norm"/>
                <w:color w:val="231F20"/>
                <w:spacing w:val="-2"/>
                <w:sz w:val="22"/>
                <w:szCs w:val="22"/>
              </w:rPr>
              <w:t>Treatment</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given</w:t>
            </w:r>
            <w:r w:rsidRPr="002B044C">
              <w:rPr>
                <w:rFonts w:ascii="Simplon Norm" w:hAnsi="Simplon Norm"/>
                <w:color w:val="231F20"/>
                <w:spacing w:val="-16"/>
                <w:sz w:val="22"/>
                <w:szCs w:val="22"/>
              </w:rPr>
              <w:t xml:space="preserve"> </w:t>
            </w:r>
            <w:r w:rsidRPr="002B044C">
              <w:rPr>
                <w:rFonts w:ascii="Simplon Norm" w:hAnsi="Simplon Norm"/>
                <w:color w:val="231F20"/>
                <w:spacing w:val="-2"/>
                <w:sz w:val="22"/>
                <w:szCs w:val="22"/>
              </w:rPr>
              <w:t xml:space="preserve">on </w:t>
            </w:r>
            <w:r w:rsidRPr="002B044C">
              <w:rPr>
                <w:rFonts w:ascii="Simplon Norm" w:hAnsi="Simplon Norm"/>
                <w:color w:val="231F20"/>
                <w:spacing w:val="-4"/>
                <w:sz w:val="22"/>
                <w:szCs w:val="22"/>
              </w:rPr>
              <w:t>site</w:t>
            </w:r>
          </w:p>
        </w:tc>
        <w:tc>
          <w:tcPr>
            <w:tcW w:w="2607" w:type="dxa"/>
            <w:gridSpan w:val="2"/>
            <w:tcBorders>
              <w:top w:val="single" w:sz="4" w:space="0" w:color="231F20"/>
              <w:left w:val="single" w:sz="4" w:space="0" w:color="231F20"/>
              <w:bottom w:val="single" w:sz="4" w:space="0" w:color="231F20"/>
              <w:right w:val="single" w:sz="4" w:space="0" w:color="231F20"/>
            </w:tcBorders>
          </w:tcPr>
          <w:p w14:paraId="1D0C5BA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heme="majorHAnsi"/>
                <w:color w:val="FF0000"/>
                <w:sz w:val="22"/>
                <w:szCs w:val="22"/>
              </w:rPr>
              <w:t xml:space="preserve">Attended GP </w:t>
            </w:r>
          </w:p>
        </w:tc>
        <w:tc>
          <w:tcPr>
            <w:tcW w:w="2608" w:type="dxa"/>
            <w:gridSpan w:val="5"/>
            <w:tcBorders>
              <w:top w:val="single" w:sz="4" w:space="0" w:color="231F20"/>
              <w:left w:val="single" w:sz="4" w:space="0" w:color="231F20"/>
              <w:bottom w:val="single" w:sz="4" w:space="0" w:color="231F20"/>
              <w:right w:val="single" w:sz="4" w:space="0" w:color="231F20"/>
            </w:tcBorders>
          </w:tcPr>
          <w:p w14:paraId="7E25B816" w14:textId="77777777" w:rsidR="00E54AB4" w:rsidRPr="002B044C" w:rsidRDefault="00E54AB4" w:rsidP="002744ED">
            <w:pPr>
              <w:pStyle w:val="TableParagraph"/>
              <w:kinsoku w:val="0"/>
              <w:overflowPunct w:val="0"/>
              <w:spacing w:before="41" w:line="237" w:lineRule="auto"/>
              <w:ind w:right="797"/>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treating </w:t>
            </w:r>
            <w:r w:rsidRPr="002B044C">
              <w:rPr>
                <w:rFonts w:ascii="Simplon Norm" w:hAnsi="Simplon Norm"/>
                <w:color w:val="231F20"/>
                <w:spacing w:val="-2"/>
                <w:sz w:val="22"/>
                <w:szCs w:val="22"/>
              </w:rPr>
              <w:t>person</w:t>
            </w:r>
          </w:p>
        </w:tc>
        <w:tc>
          <w:tcPr>
            <w:tcW w:w="1622" w:type="dxa"/>
            <w:tcBorders>
              <w:top w:val="single" w:sz="4" w:space="0" w:color="231F20"/>
              <w:left w:val="single" w:sz="4" w:space="0" w:color="231F20"/>
              <w:bottom w:val="single" w:sz="4" w:space="0" w:color="231F20"/>
              <w:right w:val="single" w:sz="4" w:space="0" w:color="231F20"/>
            </w:tcBorders>
          </w:tcPr>
          <w:p w14:paraId="081425B2"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s="Times New Roman"/>
                <w:sz w:val="22"/>
                <w:szCs w:val="22"/>
              </w:rPr>
              <w:t xml:space="preserve"> </w:t>
            </w:r>
            <w:r w:rsidRPr="002B044C">
              <w:rPr>
                <w:rFonts w:ascii="Simplon Norm" w:hAnsi="Simplon Norm" w:cstheme="majorHAnsi"/>
                <w:color w:val="FF0000"/>
                <w:sz w:val="22"/>
                <w:szCs w:val="22"/>
              </w:rPr>
              <w:t>Dr</w:t>
            </w:r>
          </w:p>
        </w:tc>
      </w:tr>
      <w:tr w:rsidR="00E54AB4" w:rsidRPr="002B044C" w14:paraId="2E10D620" w14:textId="77777777" w:rsidTr="00E54AB4">
        <w:trPr>
          <w:gridAfter w:val="2"/>
          <w:wAfter w:w="47" w:type="dxa"/>
          <w:trHeight w:val="828"/>
        </w:trPr>
        <w:tc>
          <w:tcPr>
            <w:tcW w:w="2939" w:type="dxa"/>
            <w:gridSpan w:val="3"/>
            <w:tcBorders>
              <w:top w:val="single" w:sz="4" w:space="0" w:color="231F20"/>
              <w:left w:val="single" w:sz="4" w:space="0" w:color="231F20"/>
              <w:bottom w:val="single" w:sz="4" w:space="0" w:color="231F20"/>
              <w:right w:val="single" w:sz="4" w:space="0" w:color="231F20"/>
            </w:tcBorders>
          </w:tcPr>
          <w:p w14:paraId="252F07D1" w14:textId="77777777" w:rsidR="00E54AB4" w:rsidRPr="002B044C" w:rsidRDefault="00E54AB4" w:rsidP="002744ED">
            <w:pPr>
              <w:pStyle w:val="TableParagraph"/>
              <w:tabs>
                <w:tab w:val="left" w:pos="789"/>
              </w:tabs>
              <w:kinsoku w:val="0"/>
              <w:overflowPunct w:val="0"/>
              <w:spacing w:before="39" w:line="252" w:lineRule="auto"/>
              <w:ind w:right="419"/>
              <w:rPr>
                <w:rFonts w:ascii="Simplon Norm" w:hAnsi="Simplon Norm"/>
                <w:color w:val="231F20"/>
                <w:spacing w:val="-6"/>
                <w:sz w:val="22"/>
                <w:szCs w:val="22"/>
              </w:rPr>
            </w:pPr>
            <w:r w:rsidRPr="002B044C">
              <w:rPr>
                <w:rFonts w:ascii="Simplon Norm" w:hAnsi="Simplon Norm"/>
                <w:color w:val="231F20"/>
                <w:sz w:val="22"/>
                <w:szCs w:val="22"/>
              </w:rPr>
              <w:t>Referral for</w:t>
            </w:r>
            <w:r w:rsidRPr="002B044C">
              <w:rPr>
                <w:rFonts w:ascii="Simplon Norm" w:hAnsi="Simplon Norm"/>
                <w:color w:val="231F20"/>
                <w:spacing w:val="40"/>
                <w:sz w:val="22"/>
                <w:szCs w:val="22"/>
              </w:rPr>
              <w:t xml:space="preserve"> </w:t>
            </w:r>
            <w:r w:rsidRPr="002B044C">
              <w:rPr>
                <w:rFonts w:ascii="Simplon Norm" w:hAnsi="Simplon Norm"/>
                <w:color w:val="231F20"/>
                <w:w w:val="95"/>
                <w:sz w:val="22"/>
                <w:szCs w:val="22"/>
              </w:rPr>
              <w:t xml:space="preserve">further treatment? </w:t>
            </w:r>
            <w:r w:rsidRPr="002B044C">
              <w:rPr>
                <w:rFonts w:ascii="Simplon Norm" w:hAnsi="Simplon Norm"/>
                <w:color w:val="231F20"/>
                <w:spacing w:val="-4"/>
                <w:sz w:val="22"/>
                <w:szCs w:val="22"/>
              </w:rPr>
              <w:t>Yes</w:t>
            </w:r>
            <w:r w:rsidRPr="002B044C">
              <w:rPr>
                <w:rFonts w:ascii="Simplon Norm" w:hAnsi="Simplon Norm"/>
                <w:color w:val="231F20"/>
                <w:sz w:val="22"/>
                <w:szCs w:val="22"/>
              </w:rPr>
              <w:tab/>
            </w:r>
            <w:r w:rsidRPr="002B044C">
              <w:rPr>
                <w:rFonts w:ascii="Simplon Norm" w:hAnsi="Simplon Norm"/>
                <w:color w:val="231F20"/>
                <w:spacing w:val="-6"/>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184BAE87"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doctor</w:t>
            </w:r>
            <w:r w:rsidRPr="002B044C">
              <w:rPr>
                <w:rFonts w:ascii="Simplon Norm" w:hAnsi="Simplon Norm"/>
                <w:color w:val="231F20"/>
                <w:spacing w:val="-9"/>
                <w:sz w:val="22"/>
                <w:szCs w:val="22"/>
              </w:rPr>
              <w:t xml:space="preserve"> </w:t>
            </w:r>
            <w:r w:rsidRPr="002B044C">
              <w:rPr>
                <w:rFonts w:ascii="Simplon Norm" w:hAnsi="Simplon Norm"/>
                <w:color w:val="231F20"/>
                <w:sz w:val="22"/>
                <w:szCs w:val="22"/>
              </w:rPr>
              <w:t xml:space="preserve">or </w:t>
            </w:r>
            <w:r w:rsidRPr="002B044C">
              <w:rPr>
                <w:rFonts w:ascii="Simplon Norm" w:hAnsi="Simplon Norm"/>
                <w:color w:val="231F20"/>
                <w:spacing w:val="-2"/>
                <w:sz w:val="22"/>
                <w:szCs w:val="22"/>
              </w:rPr>
              <w:t>hospital</w:t>
            </w:r>
          </w:p>
        </w:tc>
        <w:tc>
          <w:tcPr>
            <w:tcW w:w="2608" w:type="dxa"/>
            <w:gridSpan w:val="5"/>
            <w:tcBorders>
              <w:top w:val="single" w:sz="4" w:space="0" w:color="231F20"/>
              <w:left w:val="single" w:sz="4" w:space="0" w:color="231F20"/>
              <w:bottom w:val="single" w:sz="4" w:space="0" w:color="231F20"/>
              <w:right w:val="single" w:sz="4" w:space="0" w:color="231F20"/>
            </w:tcBorders>
          </w:tcPr>
          <w:p w14:paraId="2A731D1A" w14:textId="77777777" w:rsidR="00E54AB4" w:rsidRPr="002B044C" w:rsidRDefault="00E54AB4" w:rsidP="002744ED">
            <w:pPr>
              <w:pStyle w:val="TableParagraph"/>
              <w:kinsoku w:val="0"/>
              <w:overflowPunct w:val="0"/>
              <w:spacing w:before="41" w:line="237" w:lineRule="auto"/>
              <w:rPr>
                <w:rFonts w:ascii="Simplon Norm" w:hAnsi="Simplon Norm"/>
                <w:color w:val="231F20"/>
                <w:sz w:val="22"/>
                <w:szCs w:val="22"/>
              </w:rPr>
            </w:pPr>
            <w:r w:rsidRPr="002B044C">
              <w:rPr>
                <w:rFonts w:ascii="Simplon Norm" w:hAnsi="Simplon Norm"/>
                <w:color w:val="231F20"/>
                <w:sz w:val="22"/>
                <w:szCs w:val="22"/>
              </w:rPr>
              <w:t>SafeWork</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NSW</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medical certificate received?</w:t>
            </w:r>
          </w:p>
          <w:p w14:paraId="1D3040CB" w14:textId="77777777" w:rsidR="00E54AB4" w:rsidRPr="002B044C" w:rsidRDefault="00E54AB4"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1622" w:type="dxa"/>
            <w:tcBorders>
              <w:top w:val="single" w:sz="4" w:space="0" w:color="231F20"/>
              <w:left w:val="single" w:sz="4" w:space="0" w:color="231F20"/>
              <w:bottom w:val="single" w:sz="4" w:space="0" w:color="231F20"/>
              <w:right w:val="single" w:sz="4" w:space="0" w:color="231F20"/>
            </w:tcBorders>
          </w:tcPr>
          <w:p w14:paraId="5F32771F" w14:textId="77777777" w:rsidR="00E54AB4" w:rsidRPr="002B044C" w:rsidRDefault="00E54AB4" w:rsidP="002744ED">
            <w:pPr>
              <w:pStyle w:val="TableParagraph"/>
              <w:kinsoku w:val="0"/>
              <w:overflowPunct w:val="0"/>
              <w:spacing w:before="39"/>
              <w:rPr>
                <w:rFonts w:ascii="Simplon Norm" w:hAnsi="Simplon Norm"/>
                <w:color w:val="231F20"/>
                <w:spacing w:val="-2"/>
                <w:sz w:val="22"/>
                <w:szCs w:val="22"/>
              </w:rPr>
            </w:pPr>
            <w:r w:rsidRPr="002B044C">
              <w:rPr>
                <w:rFonts w:ascii="Simplon Norm" w:hAnsi="Simplon Norm"/>
                <w:color w:val="231F20"/>
                <w:sz w:val="22"/>
                <w:szCs w:val="22"/>
              </w:rPr>
              <w:t>Attach</w:t>
            </w:r>
            <w:r w:rsidRPr="002B044C">
              <w:rPr>
                <w:rFonts w:ascii="Simplon Norm" w:hAnsi="Simplon Norm"/>
                <w:color w:val="231F20"/>
                <w:spacing w:val="8"/>
                <w:sz w:val="22"/>
                <w:szCs w:val="22"/>
              </w:rPr>
              <w:t xml:space="preserve"> </w:t>
            </w:r>
            <w:r w:rsidRPr="002B044C">
              <w:rPr>
                <w:rFonts w:ascii="Simplon Norm" w:hAnsi="Simplon Norm"/>
                <w:color w:val="231F20"/>
                <w:spacing w:val="-2"/>
                <w:sz w:val="22"/>
                <w:szCs w:val="22"/>
              </w:rPr>
              <w:t>copies</w:t>
            </w:r>
          </w:p>
        </w:tc>
      </w:tr>
      <w:tr w:rsidR="00E54AB4" w:rsidRPr="002B044C" w14:paraId="7A7D0E8C" w14:textId="77777777" w:rsidTr="00E54AB4">
        <w:trPr>
          <w:gridAfter w:val="2"/>
          <w:wAfter w:w="47" w:type="dxa"/>
          <w:trHeight w:val="828"/>
        </w:trPr>
        <w:tc>
          <w:tcPr>
            <w:tcW w:w="2939" w:type="dxa"/>
            <w:gridSpan w:val="3"/>
            <w:tcBorders>
              <w:top w:val="single" w:sz="4" w:space="0" w:color="231F20"/>
              <w:left w:val="single" w:sz="4" w:space="0" w:color="231F20"/>
              <w:bottom w:val="single" w:sz="4" w:space="0" w:color="231F20"/>
              <w:right w:val="single" w:sz="4" w:space="0" w:color="231F20"/>
            </w:tcBorders>
          </w:tcPr>
          <w:p w14:paraId="56F358C0"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w w:val="95"/>
                <w:sz w:val="22"/>
                <w:szCs w:val="22"/>
              </w:rPr>
              <w:t>Injury</w:t>
            </w:r>
            <w:r w:rsidRPr="002B044C">
              <w:rPr>
                <w:rFonts w:ascii="Simplon Norm" w:hAnsi="Simplon Norm"/>
                <w:color w:val="231F20"/>
                <w:spacing w:val="-10"/>
                <w:w w:val="95"/>
                <w:sz w:val="22"/>
                <w:szCs w:val="22"/>
              </w:rPr>
              <w:t xml:space="preserve"> </w:t>
            </w:r>
            <w:r w:rsidRPr="002B044C">
              <w:rPr>
                <w:rFonts w:ascii="Simplon Norm" w:hAnsi="Simplon Norm"/>
                <w:color w:val="231F20"/>
                <w:w w:val="95"/>
                <w:sz w:val="22"/>
                <w:szCs w:val="22"/>
              </w:rPr>
              <w:t xml:space="preserve">management </w:t>
            </w:r>
            <w:r w:rsidRPr="002B044C">
              <w:rPr>
                <w:rFonts w:ascii="Simplon Norm" w:hAnsi="Simplon Norm"/>
                <w:color w:val="231F20"/>
                <w:spacing w:val="-2"/>
                <w:sz w:val="22"/>
                <w:szCs w:val="22"/>
              </w:rPr>
              <w:t>requirement?</w:t>
            </w:r>
          </w:p>
          <w:p w14:paraId="50A09065" w14:textId="77777777" w:rsidR="00E54AB4" w:rsidRPr="002B044C" w:rsidRDefault="00E54AB4" w:rsidP="002744ED">
            <w:pPr>
              <w:pStyle w:val="TableParagraph"/>
              <w:tabs>
                <w:tab w:val="left" w:pos="789"/>
              </w:tabs>
              <w:kinsoku w:val="0"/>
              <w:overflowPunct w:val="0"/>
              <w:spacing w:before="25"/>
              <w:rPr>
                <w:rFonts w:ascii="Simplon Norm" w:hAnsi="Simplon Norm"/>
                <w:color w:val="231F20"/>
                <w:spacing w:val="-5"/>
                <w:w w:val="105"/>
                <w:sz w:val="22"/>
                <w:szCs w:val="22"/>
              </w:rPr>
            </w:pPr>
            <w:r w:rsidRPr="002B044C">
              <w:rPr>
                <w:rFonts w:ascii="Simplon Norm" w:hAnsi="Simplon Norm"/>
                <w:color w:val="231F20"/>
                <w:spacing w:val="-5"/>
                <w:w w:val="105"/>
                <w:sz w:val="22"/>
                <w:szCs w:val="22"/>
              </w:rPr>
              <w:t>Yes</w:t>
            </w:r>
            <w:r w:rsidRPr="002B044C">
              <w:rPr>
                <w:rFonts w:ascii="Simplon Norm" w:hAnsi="Simplon Norm"/>
                <w:color w:val="231F20"/>
                <w:sz w:val="22"/>
                <w:szCs w:val="22"/>
              </w:rPr>
              <w:tab/>
            </w:r>
            <w:r w:rsidRPr="002B044C">
              <w:rPr>
                <w:rFonts w:ascii="Simplon Norm" w:hAnsi="Simplon Norm"/>
                <w:color w:val="231F20"/>
                <w:spacing w:val="-5"/>
                <w:w w:val="105"/>
                <w:sz w:val="22"/>
                <w:szCs w:val="22"/>
              </w:rPr>
              <w:t>No</w:t>
            </w:r>
          </w:p>
        </w:tc>
        <w:tc>
          <w:tcPr>
            <w:tcW w:w="2607" w:type="dxa"/>
            <w:gridSpan w:val="2"/>
            <w:tcBorders>
              <w:top w:val="single" w:sz="4" w:space="0" w:color="231F20"/>
              <w:left w:val="single" w:sz="4" w:space="0" w:color="231F20"/>
              <w:bottom w:val="single" w:sz="4" w:space="0" w:color="231F20"/>
              <w:right w:val="single" w:sz="4" w:space="0" w:color="231F20"/>
            </w:tcBorders>
          </w:tcPr>
          <w:p w14:paraId="3AD059F1"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Notify</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2608" w:type="dxa"/>
            <w:gridSpan w:val="5"/>
            <w:tcBorders>
              <w:top w:val="single" w:sz="4" w:space="0" w:color="231F20"/>
              <w:left w:val="single" w:sz="4" w:space="0" w:color="231F20"/>
              <w:bottom w:val="single" w:sz="4" w:space="0" w:color="231F20"/>
              <w:right w:val="single" w:sz="4" w:space="0" w:color="231F20"/>
            </w:tcBorders>
          </w:tcPr>
          <w:p w14:paraId="661757ED" w14:textId="77777777" w:rsidR="00E54AB4" w:rsidRPr="002B044C" w:rsidRDefault="00E54AB4" w:rsidP="002744ED">
            <w:pPr>
              <w:pStyle w:val="TableParagraph"/>
              <w:kinsoku w:val="0"/>
              <w:overflowPunct w:val="0"/>
              <w:spacing w:before="41" w:line="237" w:lineRule="auto"/>
              <w:rPr>
                <w:rFonts w:ascii="Simplon Norm" w:hAnsi="Simplon Norm"/>
                <w:color w:val="231F20"/>
                <w:spacing w:val="-2"/>
                <w:sz w:val="22"/>
                <w:szCs w:val="22"/>
              </w:rPr>
            </w:pPr>
            <w:r w:rsidRPr="002B044C">
              <w:rPr>
                <w:rFonts w:ascii="Simplon Norm" w:hAnsi="Simplon Norm"/>
                <w:color w:val="231F20"/>
                <w:sz w:val="22"/>
                <w:szCs w:val="22"/>
              </w:rPr>
              <w:t>Name</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return</w:t>
            </w:r>
            <w:r w:rsidRPr="002B044C">
              <w:rPr>
                <w:rFonts w:ascii="Simplon Norm" w:hAnsi="Simplon Norm"/>
                <w:color w:val="231F20"/>
                <w:spacing w:val="-17"/>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8"/>
                <w:sz w:val="22"/>
                <w:szCs w:val="22"/>
              </w:rPr>
              <w:t xml:space="preserve"> </w:t>
            </w:r>
            <w:r w:rsidRPr="002B044C">
              <w:rPr>
                <w:rFonts w:ascii="Simplon Norm" w:hAnsi="Simplon Norm"/>
                <w:color w:val="231F20"/>
                <w:sz w:val="22"/>
                <w:szCs w:val="22"/>
              </w:rPr>
              <w:t xml:space="preserve">work </w:t>
            </w:r>
            <w:r w:rsidRPr="002B044C">
              <w:rPr>
                <w:rFonts w:ascii="Simplon Norm" w:hAnsi="Simplon Norm"/>
                <w:color w:val="231F20"/>
                <w:spacing w:val="-2"/>
                <w:sz w:val="22"/>
                <w:szCs w:val="22"/>
              </w:rPr>
              <w:t>coordinator</w:t>
            </w:r>
          </w:p>
        </w:tc>
        <w:tc>
          <w:tcPr>
            <w:tcW w:w="1622" w:type="dxa"/>
            <w:tcBorders>
              <w:top w:val="single" w:sz="4" w:space="0" w:color="231F20"/>
              <w:left w:val="single" w:sz="4" w:space="0" w:color="231F20"/>
              <w:bottom w:val="single" w:sz="4" w:space="0" w:color="231F20"/>
              <w:right w:val="single" w:sz="4" w:space="0" w:color="231F20"/>
            </w:tcBorders>
          </w:tcPr>
          <w:p w14:paraId="28951616"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74577750" w14:textId="77777777" w:rsidTr="00E54AB4">
        <w:trPr>
          <w:gridAfter w:val="2"/>
          <w:wAfter w:w="47" w:type="dxa"/>
          <w:trHeight w:val="392"/>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2AA418C8" w14:textId="77777777" w:rsidR="00E54AB4" w:rsidRPr="002B044C" w:rsidRDefault="00E54AB4" w:rsidP="002744ED">
            <w:pPr>
              <w:pStyle w:val="TableParagraph"/>
              <w:kinsoku w:val="0"/>
              <w:overflowPunct w:val="0"/>
              <w:spacing w:before="75"/>
              <w:rPr>
                <w:rFonts w:ascii="Simplon Norm" w:hAnsi="Simplon Norm"/>
                <w:color w:val="231F20"/>
                <w:spacing w:val="-2"/>
                <w:sz w:val="22"/>
                <w:szCs w:val="22"/>
              </w:rPr>
            </w:pPr>
            <w:r w:rsidRPr="002B044C">
              <w:rPr>
                <w:rFonts w:ascii="Simplon Norm" w:hAnsi="Simplon Norm"/>
                <w:color w:val="231F20"/>
                <w:sz w:val="22"/>
                <w:szCs w:val="22"/>
              </w:rPr>
              <w:t>Witness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incident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(each</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witness</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may</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need</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provide</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an</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account</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
                <w:sz w:val="22"/>
                <w:szCs w:val="22"/>
              </w:rPr>
              <w:t xml:space="preserve"> </w:t>
            </w:r>
            <w:r w:rsidRPr="002B044C">
              <w:rPr>
                <w:rFonts w:ascii="Simplon Norm" w:hAnsi="Simplon Norm"/>
                <w:color w:val="231F20"/>
                <w:sz w:val="22"/>
                <w:szCs w:val="22"/>
              </w:rPr>
              <w:t>what</w:t>
            </w:r>
            <w:r w:rsidRPr="002B044C">
              <w:rPr>
                <w:rFonts w:ascii="Simplon Norm" w:hAnsi="Simplon Norm"/>
                <w:color w:val="231F20"/>
                <w:spacing w:val="-2"/>
                <w:sz w:val="22"/>
                <w:szCs w:val="22"/>
              </w:rPr>
              <w:t xml:space="preserve"> happened)</w:t>
            </w:r>
          </w:p>
        </w:tc>
      </w:tr>
      <w:tr w:rsidR="00E54AB4" w:rsidRPr="002B044C" w14:paraId="5DC428EF" w14:textId="77777777" w:rsidTr="00E54AB4">
        <w:trPr>
          <w:gridAfter w:val="2"/>
          <w:wAfter w:w="47" w:type="dxa"/>
          <w:trHeight w:val="560"/>
        </w:trPr>
        <w:tc>
          <w:tcPr>
            <w:tcW w:w="2262" w:type="dxa"/>
            <w:tcBorders>
              <w:top w:val="single" w:sz="4" w:space="0" w:color="231F20"/>
              <w:left w:val="single" w:sz="4" w:space="0" w:color="231F20"/>
              <w:bottom w:val="single" w:sz="4" w:space="0" w:color="231F20"/>
              <w:right w:val="single" w:sz="4" w:space="0" w:color="231F20"/>
            </w:tcBorders>
          </w:tcPr>
          <w:p w14:paraId="5A891CEA" w14:textId="77777777" w:rsidR="00E54AB4" w:rsidRPr="002B044C" w:rsidRDefault="00E54AB4"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398" w:type="dxa"/>
            <w:gridSpan w:val="5"/>
            <w:tcBorders>
              <w:top w:val="single" w:sz="4" w:space="0" w:color="231F20"/>
              <w:left w:val="single" w:sz="4" w:space="0" w:color="231F20"/>
              <w:bottom w:val="single" w:sz="4" w:space="0" w:color="231F20"/>
              <w:right w:val="single" w:sz="4" w:space="0" w:color="231F20"/>
            </w:tcBorders>
          </w:tcPr>
          <w:p w14:paraId="592729BA"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c>
          <w:tcPr>
            <w:tcW w:w="1701" w:type="dxa"/>
            <w:gridSpan w:val="3"/>
            <w:tcBorders>
              <w:top w:val="single" w:sz="4" w:space="0" w:color="231F20"/>
              <w:left w:val="single" w:sz="4" w:space="0" w:color="231F20"/>
              <w:bottom w:val="single" w:sz="4" w:space="0" w:color="231F20"/>
              <w:right w:val="single" w:sz="4" w:space="0" w:color="231F20"/>
            </w:tcBorders>
          </w:tcPr>
          <w:p w14:paraId="4E78B3EA" w14:textId="77777777" w:rsidR="00E54AB4" w:rsidRPr="002B044C" w:rsidRDefault="00E54AB4"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415" w:type="dxa"/>
            <w:gridSpan w:val="2"/>
            <w:tcBorders>
              <w:top w:val="single" w:sz="4" w:space="0" w:color="231F20"/>
              <w:left w:val="single" w:sz="4" w:space="0" w:color="231F20"/>
              <w:bottom w:val="single" w:sz="4" w:space="0" w:color="231F20"/>
              <w:right w:val="single" w:sz="4" w:space="0" w:color="231F20"/>
            </w:tcBorders>
          </w:tcPr>
          <w:p w14:paraId="079AEEB4"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2ECA7B74" w14:textId="77777777" w:rsidTr="00E54AB4">
        <w:trPr>
          <w:gridAfter w:val="2"/>
          <w:wAfter w:w="47" w:type="dxa"/>
          <w:trHeight w:val="560"/>
        </w:trPr>
        <w:tc>
          <w:tcPr>
            <w:tcW w:w="2262" w:type="dxa"/>
            <w:tcBorders>
              <w:top w:val="single" w:sz="4" w:space="0" w:color="231F20"/>
              <w:left w:val="single" w:sz="4" w:space="0" w:color="231F20"/>
              <w:bottom w:val="single" w:sz="4" w:space="0" w:color="231F20"/>
              <w:right w:val="single" w:sz="4" w:space="0" w:color="231F20"/>
            </w:tcBorders>
          </w:tcPr>
          <w:p w14:paraId="496345D8" w14:textId="77777777" w:rsidR="00E54AB4" w:rsidRPr="002B044C" w:rsidRDefault="00E54AB4" w:rsidP="002744ED">
            <w:pPr>
              <w:pStyle w:val="TableParagraph"/>
              <w:kinsoku w:val="0"/>
              <w:overflowPunct w:val="0"/>
              <w:spacing w:before="159"/>
              <w:rPr>
                <w:rFonts w:ascii="Simplon Norm" w:hAnsi="Simplon Norm"/>
                <w:color w:val="231F20"/>
                <w:spacing w:val="-4"/>
                <w:sz w:val="22"/>
                <w:szCs w:val="22"/>
              </w:rPr>
            </w:pPr>
            <w:r w:rsidRPr="002B044C">
              <w:rPr>
                <w:rFonts w:ascii="Simplon Norm" w:hAnsi="Simplon Norm"/>
                <w:color w:val="231F20"/>
                <w:sz w:val="22"/>
                <w:szCs w:val="22"/>
              </w:rPr>
              <w:t>Witness</w:t>
            </w:r>
            <w:r w:rsidRPr="002B044C">
              <w:rPr>
                <w:rFonts w:ascii="Simplon Norm" w:hAnsi="Simplon Norm"/>
                <w:color w:val="231F20"/>
                <w:spacing w:val="-12"/>
                <w:sz w:val="22"/>
                <w:szCs w:val="22"/>
              </w:rPr>
              <w:t xml:space="preserve"> </w:t>
            </w:r>
            <w:r w:rsidRPr="002B044C">
              <w:rPr>
                <w:rFonts w:ascii="Simplon Norm" w:hAnsi="Simplon Norm"/>
                <w:color w:val="231F20"/>
                <w:spacing w:val="-4"/>
                <w:sz w:val="22"/>
                <w:szCs w:val="22"/>
              </w:rPr>
              <w:t>name</w:t>
            </w:r>
          </w:p>
        </w:tc>
        <w:tc>
          <w:tcPr>
            <w:tcW w:w="3398" w:type="dxa"/>
            <w:gridSpan w:val="5"/>
            <w:tcBorders>
              <w:top w:val="single" w:sz="4" w:space="0" w:color="231F20"/>
              <w:left w:val="single" w:sz="4" w:space="0" w:color="231F20"/>
              <w:bottom w:val="single" w:sz="4" w:space="0" w:color="231F20"/>
              <w:right w:val="single" w:sz="4" w:space="0" w:color="231F20"/>
            </w:tcBorders>
          </w:tcPr>
          <w:p w14:paraId="007B5454"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c>
          <w:tcPr>
            <w:tcW w:w="1701" w:type="dxa"/>
            <w:gridSpan w:val="3"/>
            <w:tcBorders>
              <w:top w:val="single" w:sz="4" w:space="0" w:color="231F20"/>
              <w:left w:val="single" w:sz="4" w:space="0" w:color="231F20"/>
              <w:bottom w:val="single" w:sz="4" w:space="0" w:color="231F20"/>
              <w:right w:val="single" w:sz="4" w:space="0" w:color="231F20"/>
            </w:tcBorders>
          </w:tcPr>
          <w:p w14:paraId="165EBA5D" w14:textId="77777777" w:rsidR="00E54AB4" w:rsidRPr="002B044C" w:rsidRDefault="00E54AB4" w:rsidP="002744ED">
            <w:pPr>
              <w:pStyle w:val="TableParagraph"/>
              <w:kinsoku w:val="0"/>
              <w:overflowPunct w:val="0"/>
              <w:spacing w:before="41" w:line="237" w:lineRule="auto"/>
              <w:ind w:left="112" w:right="107"/>
              <w:rPr>
                <w:rFonts w:ascii="Simplon Norm" w:hAnsi="Simplon Norm"/>
                <w:color w:val="231F20"/>
                <w:spacing w:val="-2"/>
                <w:sz w:val="22"/>
                <w:szCs w:val="22"/>
              </w:rPr>
            </w:pPr>
            <w:r w:rsidRPr="002B044C">
              <w:rPr>
                <w:rFonts w:ascii="Simplon Norm" w:hAnsi="Simplon Norm"/>
                <w:color w:val="231F20"/>
                <w:spacing w:val="-2"/>
                <w:sz w:val="22"/>
                <w:szCs w:val="22"/>
              </w:rPr>
              <w:t>Witness contact</w:t>
            </w:r>
          </w:p>
        </w:tc>
        <w:tc>
          <w:tcPr>
            <w:tcW w:w="2415" w:type="dxa"/>
            <w:gridSpan w:val="2"/>
            <w:tcBorders>
              <w:top w:val="single" w:sz="4" w:space="0" w:color="231F20"/>
              <w:left w:val="single" w:sz="4" w:space="0" w:color="231F20"/>
              <w:bottom w:val="single" w:sz="4" w:space="0" w:color="231F20"/>
              <w:right w:val="single" w:sz="4" w:space="0" w:color="231F20"/>
            </w:tcBorders>
          </w:tcPr>
          <w:p w14:paraId="4B203CD4"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6DF9308A" w14:textId="77777777" w:rsidTr="00E54AB4">
        <w:trPr>
          <w:gridAfter w:val="2"/>
          <w:wAfter w:w="47" w:type="dxa"/>
          <w:trHeight w:val="386"/>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28EED8A0" w14:textId="77777777" w:rsidR="00E54AB4" w:rsidRPr="002B044C" w:rsidRDefault="00E54AB4" w:rsidP="002744ED">
            <w:pPr>
              <w:pStyle w:val="TableParagraph"/>
              <w:kinsoku w:val="0"/>
              <w:overflowPunct w:val="0"/>
              <w:spacing w:before="72"/>
              <w:rPr>
                <w:rFonts w:ascii="Simplon Norm" w:hAnsi="Simplon Norm"/>
                <w:color w:val="231F20"/>
                <w:spacing w:val="-2"/>
                <w:sz w:val="22"/>
                <w:szCs w:val="22"/>
              </w:rPr>
            </w:pPr>
            <w:r w:rsidRPr="002B044C">
              <w:rPr>
                <w:rFonts w:ascii="Simplon Norm" w:hAnsi="Simplon Norm"/>
                <w:color w:val="231F20"/>
                <w:sz w:val="22"/>
                <w:szCs w:val="22"/>
              </w:rPr>
              <w:t>Description</w:t>
            </w:r>
            <w:r w:rsidRPr="002B044C">
              <w:rPr>
                <w:rFonts w:ascii="Simplon Norm" w:hAnsi="Simplon Norm"/>
                <w:color w:val="231F20"/>
                <w:spacing w:val="10"/>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11"/>
                <w:sz w:val="22"/>
                <w:szCs w:val="22"/>
              </w:rPr>
              <w:t xml:space="preserve"> </w:t>
            </w:r>
            <w:r w:rsidRPr="002B044C">
              <w:rPr>
                <w:rFonts w:ascii="Simplon Norm" w:hAnsi="Simplon Norm"/>
                <w:color w:val="231F20"/>
                <w:spacing w:val="-2"/>
                <w:sz w:val="22"/>
                <w:szCs w:val="22"/>
              </w:rPr>
              <w:t>incident</w:t>
            </w:r>
          </w:p>
        </w:tc>
      </w:tr>
      <w:tr w:rsidR="00E54AB4" w:rsidRPr="002B044C" w14:paraId="134428D4"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0BC803BD"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5ED7CB4C"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38DF0536"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4A8C6AD6"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179F04EB"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6CFA68C2"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07EB67D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3B3DA7E6"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5D91BE48" w14:textId="03B99A41" w:rsidR="00E54AB4" w:rsidRPr="002B044C" w:rsidRDefault="00E54AB4" w:rsidP="002744ED">
            <w:pPr>
              <w:pStyle w:val="TableParagraph"/>
              <w:kinsoku w:val="0"/>
              <w:overflowPunct w:val="0"/>
              <w:ind w:left="0"/>
              <w:rPr>
                <w:rFonts w:ascii="Simplon Norm" w:hAnsi="Simplon Norm" w:cstheme="majorHAnsi"/>
                <w:color w:val="FF0000"/>
                <w:sz w:val="22"/>
                <w:szCs w:val="22"/>
              </w:rPr>
            </w:pPr>
            <w:r w:rsidRPr="002B044C">
              <w:rPr>
                <w:rFonts w:ascii="Simplon Norm" w:hAnsi="Simplon Norm"/>
                <w:color w:val="231F20"/>
                <w:sz w:val="22"/>
                <w:szCs w:val="22"/>
              </w:rPr>
              <w:t>Immediate</w:t>
            </w:r>
            <w:r w:rsidRPr="002B044C">
              <w:rPr>
                <w:rFonts w:ascii="Simplon Norm" w:hAnsi="Simplon Norm"/>
                <w:color w:val="231F20"/>
                <w:spacing w:val="-3"/>
                <w:sz w:val="22"/>
                <w:szCs w:val="22"/>
              </w:rPr>
              <w:t xml:space="preserve"> </w:t>
            </w:r>
            <w:r w:rsidRPr="002B044C">
              <w:rPr>
                <w:rFonts w:ascii="Simplon Norm" w:hAnsi="Simplon Norm"/>
                <w:color w:val="231F20"/>
                <w:sz w:val="22"/>
                <w:szCs w:val="22"/>
              </w:rPr>
              <w:t>response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actions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(eg</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barricades,</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isolation</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of</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power)</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to</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stabilise</w:t>
            </w:r>
            <w:r w:rsidRPr="002B044C">
              <w:rPr>
                <w:rFonts w:ascii="Simplon Norm" w:hAnsi="Simplon Norm"/>
                <w:color w:val="231F20"/>
                <w:spacing w:val="-2"/>
                <w:sz w:val="22"/>
                <w:szCs w:val="22"/>
              </w:rPr>
              <w:t xml:space="preserve"> </w:t>
            </w:r>
            <w:r w:rsidRPr="002B044C">
              <w:rPr>
                <w:rFonts w:ascii="Simplon Norm" w:hAnsi="Simplon Norm"/>
                <w:color w:val="231F20"/>
                <w:sz w:val="22"/>
                <w:szCs w:val="22"/>
              </w:rPr>
              <w:t>the</w:t>
            </w:r>
            <w:r w:rsidRPr="002B044C">
              <w:rPr>
                <w:rFonts w:ascii="Simplon Norm" w:hAnsi="Simplon Norm"/>
                <w:color w:val="231F20"/>
                <w:spacing w:val="-2"/>
                <w:sz w:val="22"/>
                <w:szCs w:val="22"/>
              </w:rPr>
              <w:t xml:space="preserve"> situation</w:t>
            </w:r>
          </w:p>
        </w:tc>
      </w:tr>
      <w:tr w:rsidR="00E54AB4" w:rsidRPr="002B044C" w14:paraId="204DB427"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475EF0EE"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4428ED2E"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4B8EE66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1DBF248C"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0CFE95A2"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7351CBC0"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48475341" w14:textId="77777777" w:rsidR="00E54AB4" w:rsidRPr="002B044C" w:rsidRDefault="00E54AB4" w:rsidP="002744ED">
            <w:pPr>
              <w:pStyle w:val="TableParagraph"/>
              <w:kinsoku w:val="0"/>
              <w:overflowPunct w:val="0"/>
              <w:ind w:left="0"/>
              <w:rPr>
                <w:rFonts w:ascii="Simplon Norm" w:hAnsi="Simplon Norm" w:cstheme="majorHAnsi"/>
                <w:color w:val="FF0000"/>
                <w:sz w:val="22"/>
                <w:szCs w:val="22"/>
              </w:rPr>
            </w:pPr>
          </w:p>
        </w:tc>
      </w:tr>
      <w:tr w:rsidR="00E54AB4" w:rsidRPr="002B044C" w14:paraId="3ADA228D"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6004FFE7" w14:textId="77777777" w:rsidR="00E54AB4" w:rsidRPr="002B044C" w:rsidRDefault="00E54AB4" w:rsidP="002744ED">
            <w:pPr>
              <w:pStyle w:val="TableParagraph"/>
              <w:kinsoku w:val="0"/>
              <w:overflowPunct w:val="0"/>
              <w:ind w:left="0"/>
              <w:rPr>
                <w:rFonts w:ascii="Simplon Norm" w:hAnsi="Simplon Norm" w:cs="Times New Roman"/>
                <w:sz w:val="22"/>
                <w:szCs w:val="22"/>
              </w:rPr>
            </w:pPr>
          </w:p>
        </w:tc>
      </w:tr>
      <w:tr w:rsidR="00E54AB4" w:rsidRPr="002B044C" w14:paraId="26655D24"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shd w:val="clear" w:color="auto" w:fill="A9C3CB"/>
          </w:tcPr>
          <w:p w14:paraId="03BA8AA4" w14:textId="28B250BF" w:rsidR="00E54AB4" w:rsidRPr="002B044C" w:rsidRDefault="00E54AB4" w:rsidP="002744ED">
            <w:pPr>
              <w:pStyle w:val="TableParagraph"/>
              <w:kinsoku w:val="0"/>
              <w:overflowPunct w:val="0"/>
              <w:ind w:left="0"/>
              <w:rPr>
                <w:rFonts w:ascii="Simplon Norm" w:hAnsi="Simplon Norm" w:cs="Times New Roman"/>
                <w:sz w:val="22"/>
                <w:szCs w:val="22"/>
              </w:rPr>
            </w:pPr>
            <w:r w:rsidRPr="00E54AB4">
              <w:rPr>
                <w:rFonts w:ascii="Simplon Norm" w:hAnsi="Simplon Norm"/>
                <w:color w:val="231F20"/>
                <w:sz w:val="22"/>
                <w:szCs w:val="22"/>
              </w:rPr>
              <w:t>Complete by:</w:t>
            </w:r>
          </w:p>
        </w:tc>
      </w:tr>
      <w:tr w:rsidR="00E54AB4" w:rsidRPr="002B044C" w14:paraId="448FBC53" w14:textId="77777777" w:rsidTr="00E54AB4">
        <w:trPr>
          <w:gridAfter w:val="2"/>
          <w:wAfter w:w="47" w:type="dxa"/>
          <w:trHeight w:val="320"/>
        </w:trPr>
        <w:tc>
          <w:tcPr>
            <w:tcW w:w="2335" w:type="dxa"/>
            <w:gridSpan w:val="2"/>
            <w:tcBorders>
              <w:top w:val="single" w:sz="4" w:space="0" w:color="231F20"/>
              <w:left w:val="single" w:sz="4" w:space="0" w:color="231F20"/>
              <w:bottom w:val="single" w:sz="4" w:space="0" w:color="231F20"/>
              <w:right w:val="single" w:sz="4" w:space="0" w:color="231F20"/>
            </w:tcBorders>
          </w:tcPr>
          <w:p w14:paraId="31828641" w14:textId="12B9768E"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4"/>
                <w:sz w:val="22"/>
                <w:szCs w:val="22"/>
              </w:rPr>
              <w:t>Name</w:t>
            </w:r>
          </w:p>
        </w:tc>
        <w:tc>
          <w:tcPr>
            <w:tcW w:w="2340" w:type="dxa"/>
            <w:gridSpan w:val="2"/>
            <w:tcBorders>
              <w:top w:val="single" w:sz="4" w:space="0" w:color="231F20"/>
              <w:left w:val="single" w:sz="4" w:space="0" w:color="231F20"/>
              <w:bottom w:val="single" w:sz="4" w:space="0" w:color="231F20"/>
              <w:right w:val="single" w:sz="4" w:space="0" w:color="231F20"/>
            </w:tcBorders>
          </w:tcPr>
          <w:p w14:paraId="776543E0" w14:textId="7005EC0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stheme="majorHAnsi"/>
                <w:color w:val="FF0000"/>
                <w:sz w:val="22"/>
                <w:szCs w:val="22"/>
              </w:rPr>
              <w:t>(Student name)</w:t>
            </w:r>
          </w:p>
        </w:tc>
        <w:tc>
          <w:tcPr>
            <w:tcW w:w="2338" w:type="dxa"/>
            <w:gridSpan w:val="4"/>
            <w:tcBorders>
              <w:top w:val="single" w:sz="4" w:space="0" w:color="231F20"/>
              <w:left w:val="single" w:sz="4" w:space="0" w:color="231F20"/>
              <w:bottom w:val="single" w:sz="4" w:space="0" w:color="231F20"/>
              <w:right w:val="single" w:sz="4" w:space="0" w:color="231F20"/>
            </w:tcBorders>
          </w:tcPr>
          <w:p w14:paraId="02E9E788" w14:textId="2E3C62C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2"/>
                <w:sz w:val="22"/>
                <w:szCs w:val="22"/>
              </w:rPr>
              <w:t>Position</w:t>
            </w:r>
          </w:p>
        </w:tc>
        <w:tc>
          <w:tcPr>
            <w:tcW w:w="2763" w:type="dxa"/>
            <w:gridSpan w:val="3"/>
            <w:tcBorders>
              <w:top w:val="single" w:sz="4" w:space="0" w:color="231F20"/>
              <w:left w:val="single" w:sz="4" w:space="0" w:color="231F20"/>
              <w:bottom w:val="single" w:sz="4" w:space="0" w:color="231F20"/>
              <w:right w:val="single" w:sz="4" w:space="0" w:color="231F20"/>
            </w:tcBorders>
          </w:tcPr>
          <w:p w14:paraId="01A225C6" w14:textId="120A5599" w:rsidR="00E54AB4" w:rsidRDefault="00E54AB4" w:rsidP="00E54AB4">
            <w:pPr>
              <w:pStyle w:val="TableParagraph"/>
              <w:kinsoku w:val="0"/>
              <w:overflowPunct w:val="0"/>
              <w:ind w:left="0"/>
              <w:rPr>
                <w:rFonts w:ascii="Simplon Norm" w:hAnsi="Simplon Norm" w:cs="Times New Roman"/>
                <w:sz w:val="22"/>
                <w:szCs w:val="22"/>
              </w:rPr>
            </w:pPr>
          </w:p>
        </w:tc>
      </w:tr>
      <w:tr w:rsidR="00E54AB4" w:rsidRPr="002B044C" w14:paraId="6B0D6195" w14:textId="77777777" w:rsidTr="00E54AB4">
        <w:trPr>
          <w:gridAfter w:val="2"/>
          <w:wAfter w:w="47" w:type="dxa"/>
          <w:trHeight w:val="320"/>
        </w:trPr>
        <w:tc>
          <w:tcPr>
            <w:tcW w:w="2335" w:type="dxa"/>
            <w:gridSpan w:val="2"/>
            <w:tcBorders>
              <w:top w:val="single" w:sz="4" w:space="0" w:color="231F20"/>
              <w:left w:val="single" w:sz="4" w:space="0" w:color="231F20"/>
              <w:bottom w:val="single" w:sz="4" w:space="0" w:color="231F20"/>
              <w:right w:val="single" w:sz="4" w:space="0" w:color="231F20"/>
            </w:tcBorders>
          </w:tcPr>
          <w:p w14:paraId="484EEDB1" w14:textId="5DA5E938"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2"/>
                <w:sz w:val="22"/>
                <w:szCs w:val="22"/>
              </w:rPr>
              <w:t>Signature</w:t>
            </w:r>
          </w:p>
        </w:tc>
        <w:tc>
          <w:tcPr>
            <w:tcW w:w="2340" w:type="dxa"/>
            <w:gridSpan w:val="2"/>
            <w:tcBorders>
              <w:top w:val="single" w:sz="4" w:space="0" w:color="231F20"/>
              <w:left w:val="single" w:sz="4" w:space="0" w:color="231F20"/>
              <w:bottom w:val="single" w:sz="4" w:space="0" w:color="231F20"/>
              <w:right w:val="single" w:sz="4" w:space="0" w:color="231F20"/>
            </w:tcBorders>
          </w:tcPr>
          <w:p w14:paraId="17017F10" w14:textId="40F0F863"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(Student signature)</w:t>
            </w:r>
          </w:p>
        </w:tc>
        <w:tc>
          <w:tcPr>
            <w:tcW w:w="2338" w:type="dxa"/>
            <w:gridSpan w:val="4"/>
            <w:tcBorders>
              <w:top w:val="single" w:sz="4" w:space="0" w:color="231F20"/>
              <w:left w:val="single" w:sz="4" w:space="0" w:color="231F20"/>
              <w:bottom w:val="single" w:sz="4" w:space="0" w:color="231F20"/>
              <w:right w:val="single" w:sz="4" w:space="0" w:color="231F20"/>
            </w:tcBorders>
          </w:tcPr>
          <w:p w14:paraId="2F744189" w14:textId="7775CF2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olor w:val="231F20"/>
                <w:spacing w:val="-4"/>
                <w:sz w:val="22"/>
                <w:szCs w:val="22"/>
              </w:rPr>
              <w:t>Date</w:t>
            </w:r>
          </w:p>
        </w:tc>
        <w:tc>
          <w:tcPr>
            <w:tcW w:w="2763" w:type="dxa"/>
            <w:gridSpan w:val="3"/>
            <w:tcBorders>
              <w:top w:val="single" w:sz="4" w:space="0" w:color="231F20"/>
              <w:left w:val="single" w:sz="4" w:space="0" w:color="231F20"/>
              <w:bottom w:val="single" w:sz="4" w:space="0" w:color="231F20"/>
              <w:right w:val="single" w:sz="4" w:space="0" w:color="231F20"/>
            </w:tcBorders>
          </w:tcPr>
          <w:p w14:paraId="607B08CC" w14:textId="7D98AED5" w:rsidR="00E54AB4" w:rsidRDefault="00E54AB4" w:rsidP="00E54AB4">
            <w:pPr>
              <w:pStyle w:val="TableParagraph"/>
              <w:kinsoku w:val="0"/>
              <w:overflowPunct w:val="0"/>
              <w:ind w:left="0"/>
              <w:rPr>
                <w:rFonts w:ascii="Simplon Norm" w:hAnsi="Simplon Norm" w:cs="Times New Roman"/>
                <w:sz w:val="22"/>
                <w:szCs w:val="22"/>
              </w:rPr>
            </w:pPr>
            <w:r w:rsidRPr="002B044C">
              <w:rPr>
                <w:rFonts w:ascii="Simplon Norm" w:hAnsi="Simplon Norm" w:cs="Calibri Light"/>
                <w:color w:val="FF0000"/>
                <w:sz w:val="22"/>
                <w:szCs w:val="22"/>
              </w:rPr>
              <w:t>XX/ XX/XXXX</w:t>
            </w:r>
          </w:p>
        </w:tc>
      </w:tr>
      <w:tr w:rsidR="00E54AB4" w:rsidRPr="002B044C" w14:paraId="27F35B32" w14:textId="77777777" w:rsidTr="00E54AB4">
        <w:trPr>
          <w:gridAfter w:val="2"/>
          <w:wAfter w:w="47" w:type="dxa"/>
          <w:trHeight w:val="320"/>
        </w:trPr>
        <w:tc>
          <w:tcPr>
            <w:tcW w:w="9776" w:type="dxa"/>
            <w:gridSpan w:val="11"/>
            <w:tcBorders>
              <w:top w:val="single" w:sz="4" w:space="0" w:color="231F20"/>
              <w:left w:val="single" w:sz="4" w:space="0" w:color="231F20"/>
              <w:bottom w:val="single" w:sz="4" w:space="0" w:color="231F20"/>
              <w:right w:val="single" w:sz="4" w:space="0" w:color="231F20"/>
            </w:tcBorders>
          </w:tcPr>
          <w:p w14:paraId="65452041" w14:textId="77777777" w:rsidR="00E54AB4" w:rsidRDefault="00E54AB4" w:rsidP="00E54AB4">
            <w:pPr>
              <w:pStyle w:val="TableParagraph"/>
              <w:kinsoku w:val="0"/>
              <w:overflowPunct w:val="0"/>
              <w:ind w:left="0"/>
              <w:rPr>
                <w:rFonts w:ascii="Simplon Norm" w:hAnsi="Simplon Norm" w:cs="Times New Roman"/>
                <w:sz w:val="22"/>
                <w:szCs w:val="22"/>
              </w:rPr>
            </w:pPr>
          </w:p>
        </w:tc>
      </w:tr>
    </w:tbl>
    <w:p w14:paraId="09121B13" w14:textId="13644EB3" w:rsidR="00E54AB4" w:rsidRDefault="00E54AB4"/>
    <w:p w14:paraId="0A2BF6CE" w14:textId="53A80524" w:rsidR="007A1D35" w:rsidRDefault="007A1D35"/>
    <w:p w14:paraId="6FDA1AC7" w14:textId="77777777" w:rsidR="007A1D35" w:rsidRDefault="007A1D35"/>
    <w:tbl>
      <w:tblPr>
        <w:tblStyle w:val="TableGrid0"/>
        <w:tblW w:w="9776" w:type="dxa"/>
        <w:tblLayout w:type="fixed"/>
        <w:tblLook w:val="04A0" w:firstRow="1" w:lastRow="0" w:firstColumn="1" w:lastColumn="0" w:noHBand="0" w:noVBand="1"/>
      </w:tblPr>
      <w:tblGrid>
        <w:gridCol w:w="9776"/>
      </w:tblGrid>
      <w:tr w:rsidR="00E54AB4" w14:paraId="064E4A11" w14:textId="77777777" w:rsidTr="007A1D35">
        <w:trPr>
          <w:trHeight w:val="397"/>
        </w:trPr>
        <w:tc>
          <w:tcPr>
            <w:tcW w:w="9776" w:type="dxa"/>
            <w:shd w:val="clear" w:color="auto" w:fill="E7E6E6" w:themeFill="background2"/>
            <w:vAlign w:val="center"/>
          </w:tcPr>
          <w:p w14:paraId="516AB929" w14:textId="150D659A" w:rsidR="00E54AB4" w:rsidRDefault="00E54AB4" w:rsidP="00131AD8">
            <w:pPr>
              <w:rPr>
                <w:b/>
                <w:bCs/>
              </w:rPr>
            </w:pPr>
            <w:r>
              <w:lastRenderedPageBreak/>
              <w:br w:type="page"/>
            </w:r>
            <w:r>
              <w:rPr>
                <w:b/>
                <w:bCs/>
              </w:rPr>
              <w:t>Activity 4 Task B</w:t>
            </w:r>
            <w:r w:rsidR="007A1D35">
              <w:rPr>
                <w:b/>
                <w:bCs/>
              </w:rPr>
              <w:t xml:space="preserve">: </w:t>
            </w:r>
            <w:r>
              <w:rPr>
                <w:b/>
                <w:bCs/>
              </w:rPr>
              <w:t>Report practice problem to supervisor</w:t>
            </w:r>
          </w:p>
        </w:tc>
      </w:tr>
      <w:tr w:rsidR="00F914E4" w14:paraId="670FC8FF" w14:textId="77777777" w:rsidTr="006B00D4">
        <w:trPr>
          <w:trHeight w:val="51"/>
        </w:trPr>
        <w:tc>
          <w:tcPr>
            <w:tcW w:w="9776" w:type="dxa"/>
            <w:vAlign w:val="center"/>
          </w:tcPr>
          <w:p w14:paraId="3A9516E6" w14:textId="77777777" w:rsidR="00E1297C" w:rsidRDefault="00937E7D" w:rsidP="00937E7D">
            <w:pPr>
              <w:rPr>
                <w:b/>
                <w:bCs/>
              </w:rPr>
            </w:pPr>
            <w:r w:rsidRPr="00937E7D">
              <w:rPr>
                <w:b/>
                <w:bCs/>
              </w:rPr>
              <w:t>Scenario:</w:t>
            </w:r>
          </w:p>
          <w:p w14:paraId="79DEFDB5" w14:textId="4B669CAB" w:rsidR="00146010" w:rsidRDefault="00937E7D" w:rsidP="00937E7D">
            <w:r>
              <w:br/>
              <w:t>On completing the incident report and taking photos o</w:t>
            </w:r>
            <w:r w:rsidR="003A3AB6">
              <w:t xml:space="preserve">f the </w:t>
            </w:r>
            <w:r>
              <w:t xml:space="preserve">bruising </w:t>
            </w:r>
            <w:r w:rsidR="003A3AB6">
              <w:t xml:space="preserve">on Del’s arm, </w:t>
            </w:r>
            <w:r>
              <w:t xml:space="preserve">you </w:t>
            </w:r>
            <w:r w:rsidR="003A3AB6">
              <w:t>can still hear</w:t>
            </w:r>
            <w:r>
              <w:t xml:space="preserve"> Tas’ parting words </w:t>
            </w:r>
            <w:r w:rsidR="003A3AB6">
              <w:t xml:space="preserve">over and over again in your head. </w:t>
            </w:r>
            <w:r>
              <w:t>(</w:t>
            </w:r>
            <w:r w:rsidR="003A3AB6">
              <w:t>S</w:t>
            </w:r>
            <w:r>
              <w:t>cenario in task 4 A)</w:t>
            </w:r>
            <w:r w:rsidR="003A3AB6">
              <w:t xml:space="preserve"> </w:t>
            </w:r>
          </w:p>
          <w:p w14:paraId="715A2183" w14:textId="12473CF7" w:rsidR="003A3AB6" w:rsidRDefault="00146010" w:rsidP="00937E7D">
            <w:r>
              <w:t xml:space="preserve">Your gut tells you </w:t>
            </w:r>
            <w:r w:rsidR="003A3AB6">
              <w:t>Tas</w:t>
            </w:r>
            <w:r w:rsidR="00937E7D">
              <w:t xml:space="preserve"> is not open to resolving the issue</w:t>
            </w:r>
            <w:r w:rsidR="003A3AB6">
              <w:t xml:space="preserve">s around best practice for lifting residents. </w:t>
            </w:r>
          </w:p>
          <w:p w14:paraId="10DAE373" w14:textId="77777777" w:rsidR="00146010" w:rsidRDefault="003A3AB6" w:rsidP="00937E7D">
            <w:r>
              <w:t>During your short time at the center, you have witnessed other staff with the same combative nature</w:t>
            </w:r>
            <w:r w:rsidR="00146010">
              <w:t>, and</w:t>
            </w:r>
            <w:r>
              <w:t xml:space="preserve"> you feel that it is a systemic cultural issue. </w:t>
            </w:r>
          </w:p>
          <w:p w14:paraId="413983C7" w14:textId="77777777" w:rsidR="00D442F8" w:rsidRDefault="003A3AB6" w:rsidP="00937E7D">
            <w:r>
              <w:t xml:space="preserve">You </w:t>
            </w:r>
            <w:r w:rsidR="00146010">
              <w:t xml:space="preserve">have a strong professional stance on such matters, and </w:t>
            </w:r>
            <w:r>
              <w:t>you</w:t>
            </w:r>
            <w:r w:rsidR="00146010">
              <w:t xml:space="preserve"> take your</w:t>
            </w:r>
            <w:r>
              <w:t xml:space="preserve"> ethical and legal responsibilities very seriously</w:t>
            </w:r>
            <w:r w:rsidR="00146010">
              <w:t>. Y</w:t>
            </w:r>
            <w:r>
              <w:t xml:space="preserve">ou also know how you would feel if someone treated your grandmother with such disrespect and </w:t>
            </w:r>
            <w:r w:rsidR="00146010">
              <w:t xml:space="preserve">brutal </w:t>
            </w:r>
            <w:r>
              <w:t>manual handling</w:t>
            </w:r>
            <w:r w:rsidR="00146010">
              <w:t xml:space="preserve"> practices</w:t>
            </w:r>
            <w:r>
              <w:t>.</w:t>
            </w:r>
          </w:p>
          <w:p w14:paraId="1C6BDCA1" w14:textId="6C3ED335" w:rsidR="003A3AB6" w:rsidRDefault="003A3AB6" w:rsidP="00937E7D">
            <w:r>
              <w:t xml:space="preserve">  </w:t>
            </w:r>
          </w:p>
          <w:p w14:paraId="17579472" w14:textId="7A2524B4" w:rsidR="00EB150C" w:rsidRDefault="00EB150C" w:rsidP="00091EA1">
            <w:r>
              <w:t>You decide to</w:t>
            </w:r>
            <w:r w:rsidR="00937E7D">
              <w:t xml:space="preserve"> report the matter</w:t>
            </w:r>
            <w:r w:rsidR="00BB333C">
              <w:t xml:space="preserve"> issues</w:t>
            </w:r>
            <w:r>
              <w:t xml:space="preserve"> to the manager Sandy as a</w:t>
            </w:r>
            <w:r w:rsidR="00091EA1">
              <w:t xml:space="preserve"> formal complaint</w:t>
            </w:r>
            <w:r>
              <w:t xml:space="preserve"> and a discussion piece.</w:t>
            </w:r>
          </w:p>
          <w:p w14:paraId="7897A252" w14:textId="7DFE0FFD" w:rsidR="00146010" w:rsidRDefault="00091EA1" w:rsidP="00091EA1">
            <w:r>
              <w:t xml:space="preserve"> In your </w:t>
            </w:r>
            <w:r w:rsidR="00EB150C">
              <w:t xml:space="preserve">document you need to </w:t>
            </w:r>
            <w:r w:rsidR="00146010">
              <w:t>utilise each</w:t>
            </w:r>
            <w:r>
              <w:t xml:space="preserve"> item</w:t>
            </w:r>
            <w:r w:rsidR="00146010">
              <w:t xml:space="preserve"> listed</w:t>
            </w:r>
            <w:r>
              <w:t xml:space="preserve"> below </w:t>
            </w:r>
            <w:r w:rsidR="00146010">
              <w:t>as headings using</w:t>
            </w:r>
            <w:r w:rsidR="00EB150C">
              <w:t xml:space="preserve"> clear, accurate and objective language </w:t>
            </w:r>
            <w:r w:rsidR="00146010">
              <w:t xml:space="preserve">to </w:t>
            </w:r>
            <w:r w:rsidR="002D0516">
              <w:t>discuss</w:t>
            </w:r>
            <w:r w:rsidR="00146010">
              <w:t xml:space="preserve"> each issue in your complaint to the manager. </w:t>
            </w:r>
          </w:p>
          <w:p w14:paraId="7D36D4FF" w14:textId="77777777" w:rsidR="00E1297C" w:rsidRDefault="00E1297C" w:rsidP="00091EA1"/>
          <w:p w14:paraId="7EE9F861" w14:textId="049C5A0A" w:rsidR="00091EA1" w:rsidRDefault="00146010" w:rsidP="00091EA1">
            <w:r>
              <w:t>Clearly e</w:t>
            </w:r>
            <w:r w:rsidR="00EB150C">
              <w:t xml:space="preserve">xplain: </w:t>
            </w:r>
          </w:p>
          <w:p w14:paraId="22ED95BF" w14:textId="77777777" w:rsidR="00157D78" w:rsidRDefault="00157D78" w:rsidP="00091EA1"/>
          <w:p w14:paraId="7569C072" w14:textId="5079043B" w:rsidR="00091EA1" w:rsidRDefault="00091EA1" w:rsidP="009A4605">
            <w:pPr>
              <w:pStyle w:val="ListParagraph"/>
              <w:numPr>
                <w:ilvl w:val="0"/>
                <w:numId w:val="71"/>
              </w:numPr>
            </w:pPr>
            <w:r>
              <w:t xml:space="preserve">What you have witnessed in terms of the </w:t>
            </w:r>
            <w:r w:rsidR="00EB150C">
              <w:t xml:space="preserve">negative </w:t>
            </w:r>
            <w:r>
              <w:t>physical impact</w:t>
            </w:r>
            <w:r w:rsidR="00EB150C">
              <w:t xml:space="preserve"> on residents, due to </w:t>
            </w:r>
            <w:r>
              <w:t>poor lifting practices</w:t>
            </w:r>
            <w:r w:rsidR="00EB150C">
              <w:t xml:space="preserve"> </w:t>
            </w:r>
            <w:r w:rsidR="007A3748">
              <w:t xml:space="preserve"> </w:t>
            </w:r>
          </w:p>
          <w:p w14:paraId="7508DB28" w14:textId="0152A799" w:rsidR="00091EA1" w:rsidRDefault="00091EA1" w:rsidP="009A4605">
            <w:pPr>
              <w:pStyle w:val="ListParagraph"/>
              <w:numPr>
                <w:ilvl w:val="0"/>
                <w:numId w:val="71"/>
              </w:numPr>
            </w:pPr>
            <w:r>
              <w:t xml:space="preserve">Your obligation to comply with the required </w:t>
            </w:r>
            <w:r w:rsidRPr="0069220B">
              <w:t>legal and ethical responsibilities</w:t>
            </w:r>
            <w:r>
              <w:t xml:space="preserve"> </w:t>
            </w:r>
          </w:p>
          <w:p w14:paraId="6FCC9693" w14:textId="3758A1E8" w:rsidR="00091EA1" w:rsidRDefault="00091EA1" w:rsidP="009A4605">
            <w:pPr>
              <w:pStyle w:val="ListParagraph"/>
              <w:numPr>
                <w:ilvl w:val="0"/>
                <w:numId w:val="71"/>
              </w:numPr>
            </w:pPr>
            <w:r>
              <w:t>That you wish to refer the breach of non-adherence to standard procedures and the adverse outcome on a resident to the manager for full investigation and follow up</w:t>
            </w:r>
            <w:r w:rsidR="007A3748">
              <w:t xml:space="preserve"> </w:t>
            </w:r>
          </w:p>
          <w:p w14:paraId="16B967C9" w14:textId="50AE05C3" w:rsidR="00091EA1" w:rsidRDefault="00091EA1" w:rsidP="009A4605">
            <w:pPr>
              <w:pStyle w:val="ListParagraph"/>
              <w:numPr>
                <w:ilvl w:val="0"/>
                <w:numId w:val="71"/>
              </w:numPr>
            </w:pPr>
            <w:r>
              <w:t>How the situation impacts on the rights and responsibilities of the client</w:t>
            </w:r>
            <w:r w:rsidR="007A3748">
              <w:t xml:space="preserve"> </w:t>
            </w:r>
          </w:p>
          <w:p w14:paraId="52DEEFCE" w14:textId="09DF3E46" w:rsidR="00EB150C" w:rsidRPr="00EB150C" w:rsidRDefault="00091EA1" w:rsidP="009A4605">
            <w:pPr>
              <w:pStyle w:val="ListParagraph"/>
              <w:numPr>
                <w:ilvl w:val="0"/>
                <w:numId w:val="71"/>
              </w:numPr>
            </w:pPr>
            <w:r>
              <w:t xml:space="preserve">How the situation impacts on the employers’ responsibilities </w:t>
            </w:r>
          </w:p>
          <w:p w14:paraId="539DDB92" w14:textId="2CB29496" w:rsidR="00EB150C" w:rsidRPr="00EB150C" w:rsidRDefault="00091EA1" w:rsidP="009A4605">
            <w:pPr>
              <w:pStyle w:val="ListParagraph"/>
              <w:numPr>
                <w:ilvl w:val="0"/>
                <w:numId w:val="71"/>
              </w:numPr>
              <w:rPr>
                <w:color w:val="FF0000"/>
              </w:rPr>
            </w:pPr>
            <w:r>
              <w:t>How the impact on the employees’ responsibilities</w:t>
            </w:r>
            <w:r w:rsidR="007A3748">
              <w:t xml:space="preserve"> </w:t>
            </w:r>
          </w:p>
          <w:p w14:paraId="008CB984" w14:textId="77777777" w:rsidR="00157D78" w:rsidRDefault="00157D78" w:rsidP="00157D78"/>
          <w:p w14:paraId="110E76E9" w14:textId="1E21F645" w:rsidR="00EB150C" w:rsidRPr="00157D78" w:rsidRDefault="00EB150C" w:rsidP="00157D78">
            <w:pPr>
              <w:rPr>
                <w:color w:val="FF0000"/>
              </w:rPr>
            </w:pPr>
            <w:r w:rsidRPr="00157D78">
              <w:t xml:space="preserve">Ensure you </w:t>
            </w:r>
            <w:r w:rsidR="00157D78" w:rsidRPr="00157D78">
              <w:t>use</w:t>
            </w:r>
            <w:r w:rsidRPr="00157D78">
              <w:t xml:space="preserve"> clear, accurate and objective language. </w:t>
            </w:r>
          </w:p>
          <w:p w14:paraId="695121F5" w14:textId="72F47992" w:rsidR="00091EA1" w:rsidRDefault="00091EA1" w:rsidP="00EB150C">
            <w:pPr>
              <w:pStyle w:val="ListParagraph"/>
            </w:pPr>
          </w:p>
          <w:p w14:paraId="728157BC" w14:textId="6943FF63" w:rsidR="00F914E4" w:rsidRPr="00091EA1" w:rsidRDefault="00F914E4" w:rsidP="00131AD8">
            <w:pPr>
              <w:rPr>
                <w:color w:val="FF0000"/>
              </w:rPr>
            </w:pPr>
          </w:p>
        </w:tc>
      </w:tr>
      <w:tr w:rsidR="00EC001B" w:rsidRPr="00EC001B" w14:paraId="6C0D8B1F" w14:textId="77777777" w:rsidTr="006B00D4">
        <w:trPr>
          <w:trHeight w:val="51"/>
        </w:trPr>
        <w:tc>
          <w:tcPr>
            <w:tcW w:w="9776" w:type="dxa"/>
            <w:vAlign w:val="center"/>
          </w:tcPr>
          <w:p w14:paraId="29BF1659" w14:textId="77777777" w:rsidR="00EC001B" w:rsidRPr="00EC001B" w:rsidRDefault="00EC001B" w:rsidP="00EC001B">
            <w:pPr>
              <w:rPr>
                <w:color w:val="FF0000"/>
              </w:rPr>
            </w:pPr>
            <w:r w:rsidRPr="00EC001B">
              <w:rPr>
                <w:b/>
                <w:bCs/>
                <w:color w:val="FF0000"/>
              </w:rPr>
              <w:t>Answer instructions.</w:t>
            </w:r>
            <w:r w:rsidRPr="00EC001B">
              <w:rPr>
                <w:color w:val="FF0000"/>
              </w:rPr>
              <w:t xml:space="preserve">  A benchmark answer is provided although student’s wording will vary. </w:t>
            </w:r>
          </w:p>
          <w:p w14:paraId="22C92568" w14:textId="77777777" w:rsidR="00EC001B" w:rsidRPr="00EC001B" w:rsidRDefault="00EC001B" w:rsidP="00EC001B">
            <w:pPr>
              <w:rPr>
                <w:i/>
                <w:iCs/>
                <w:color w:val="FF0000"/>
              </w:rPr>
            </w:pPr>
            <w:r w:rsidRPr="00EC001B">
              <w:rPr>
                <w:i/>
                <w:iCs/>
                <w:color w:val="FF0000"/>
              </w:rPr>
              <w:t>Dear Supervisor</w:t>
            </w:r>
          </w:p>
          <w:p w14:paraId="19ACCECA" w14:textId="3E7D2003" w:rsidR="00EC001B" w:rsidRPr="00EC001B" w:rsidRDefault="00EC001B" w:rsidP="00EC001B">
            <w:pPr>
              <w:rPr>
                <w:i/>
                <w:iCs/>
                <w:color w:val="FF0000"/>
              </w:rPr>
            </w:pPr>
            <w:r w:rsidRPr="00EC001B">
              <w:rPr>
                <w:i/>
                <w:iCs/>
                <w:color w:val="FF0000"/>
              </w:rPr>
              <w:t xml:space="preserve">I wish to report the following situation for </w:t>
            </w:r>
            <w:r w:rsidR="00605081" w:rsidRPr="00EC001B">
              <w:rPr>
                <w:i/>
                <w:iCs/>
                <w:color w:val="FF0000"/>
              </w:rPr>
              <w:t>your</w:t>
            </w:r>
            <w:r w:rsidRPr="00EC001B">
              <w:rPr>
                <w:i/>
                <w:iCs/>
                <w:color w:val="FF0000"/>
              </w:rPr>
              <w:t xml:space="preserve"> attention. </w:t>
            </w:r>
          </w:p>
          <w:p w14:paraId="1585E437" w14:textId="77777777" w:rsidR="00EC001B" w:rsidRPr="00BB6DF1" w:rsidRDefault="00EC001B" w:rsidP="00EC001B">
            <w:pPr>
              <w:rPr>
                <w:b/>
                <w:bCs/>
                <w:color w:val="FF0000"/>
                <w:u w:val="single"/>
              </w:rPr>
            </w:pPr>
            <w:r w:rsidRPr="00BB6DF1">
              <w:rPr>
                <w:b/>
                <w:bCs/>
                <w:color w:val="FF0000"/>
                <w:u w:val="single"/>
              </w:rPr>
              <w:t xml:space="preserve">What you have witnessed in terms of the negative physical impact on residents, due to poor lifting practices  </w:t>
            </w:r>
          </w:p>
          <w:p w14:paraId="0A202BB8" w14:textId="77777777" w:rsidR="00EC001B" w:rsidRPr="00EC001B" w:rsidRDefault="00EC001B" w:rsidP="00EC001B">
            <w:pPr>
              <w:rPr>
                <w:b/>
                <w:bCs/>
                <w:color w:val="FF0000"/>
              </w:rPr>
            </w:pPr>
          </w:p>
          <w:p w14:paraId="4C90DABC" w14:textId="4FA55097" w:rsidR="00EC001B" w:rsidRDefault="00EC001B" w:rsidP="00EC001B">
            <w:pPr>
              <w:rPr>
                <w:i/>
                <w:iCs/>
                <w:color w:val="FF0000"/>
              </w:rPr>
            </w:pPr>
            <w:r w:rsidRPr="00EC001B">
              <w:rPr>
                <w:i/>
                <w:iCs/>
                <w:color w:val="FF0000"/>
              </w:rPr>
              <w:t xml:space="preserve">I have completed an Incident Report for </w:t>
            </w:r>
            <w:r w:rsidR="008E2C4C">
              <w:rPr>
                <w:i/>
                <w:iCs/>
                <w:color w:val="FF0000"/>
              </w:rPr>
              <w:t>Del</w:t>
            </w:r>
            <w:r w:rsidRPr="00EC001B">
              <w:rPr>
                <w:i/>
                <w:iCs/>
                <w:color w:val="FF0000"/>
              </w:rPr>
              <w:t xml:space="preserve"> with photos however I am concerned about a staff member “Tas”.  My concern is that there </w:t>
            </w:r>
            <w:r w:rsidR="00605081" w:rsidRPr="00EC001B">
              <w:rPr>
                <w:i/>
                <w:iCs/>
                <w:color w:val="FF0000"/>
              </w:rPr>
              <w:t>were</w:t>
            </w:r>
            <w:r w:rsidRPr="00EC001B">
              <w:rPr>
                <w:i/>
                <w:iCs/>
                <w:color w:val="FF0000"/>
              </w:rPr>
              <w:t xml:space="preserve"> only mentions of the red mark on </w:t>
            </w:r>
            <w:r w:rsidR="008E2C4C">
              <w:rPr>
                <w:i/>
                <w:iCs/>
                <w:color w:val="FF0000"/>
              </w:rPr>
              <w:t>Del</w:t>
            </w:r>
            <w:r w:rsidR="00BB6DF1" w:rsidRPr="00EC001B">
              <w:rPr>
                <w:i/>
                <w:iCs/>
                <w:color w:val="FF0000"/>
              </w:rPr>
              <w:t>’s</w:t>
            </w:r>
            <w:r w:rsidRPr="00EC001B">
              <w:rPr>
                <w:i/>
                <w:iCs/>
                <w:color w:val="FF0000"/>
              </w:rPr>
              <w:t xml:space="preserve"> leg, </w:t>
            </w:r>
            <w:r w:rsidR="00605081" w:rsidRPr="00EC001B">
              <w:rPr>
                <w:i/>
                <w:iCs/>
                <w:color w:val="FF0000"/>
              </w:rPr>
              <w:t>whereas</w:t>
            </w:r>
            <w:r w:rsidRPr="00EC001B">
              <w:rPr>
                <w:i/>
                <w:iCs/>
                <w:color w:val="FF0000"/>
              </w:rPr>
              <w:t xml:space="preserve"> there was also bruising on </w:t>
            </w:r>
            <w:r w:rsidR="008E2C4C">
              <w:rPr>
                <w:i/>
                <w:iCs/>
                <w:color w:val="FF0000"/>
              </w:rPr>
              <w:t>Del</w:t>
            </w:r>
            <w:r w:rsidRPr="00EC001B">
              <w:rPr>
                <w:i/>
                <w:iCs/>
                <w:color w:val="FF0000"/>
              </w:rPr>
              <w:t xml:space="preserve">’s right arm. </w:t>
            </w:r>
          </w:p>
          <w:p w14:paraId="6B820E64" w14:textId="77777777" w:rsidR="00E2698B" w:rsidRDefault="00E2698B" w:rsidP="00EC001B">
            <w:pPr>
              <w:rPr>
                <w:i/>
                <w:iCs/>
                <w:color w:val="FF0000"/>
              </w:rPr>
            </w:pPr>
          </w:p>
          <w:p w14:paraId="7AE1C041" w14:textId="13F39832" w:rsidR="00E2698B" w:rsidRPr="0005710C" w:rsidRDefault="00E2698B" w:rsidP="00EC001B">
            <w:r>
              <w:rPr>
                <w:i/>
                <w:iCs/>
                <w:color w:val="FF0000"/>
              </w:rPr>
              <w:t xml:space="preserve">I spoke with the said employee </w:t>
            </w:r>
            <w:r w:rsidR="00761170">
              <w:rPr>
                <w:i/>
                <w:iCs/>
                <w:color w:val="FF0000"/>
              </w:rPr>
              <w:t>who was very rude</w:t>
            </w:r>
            <w:r w:rsidR="00761170" w:rsidRPr="0005710C">
              <w:rPr>
                <w:i/>
                <w:iCs/>
                <w:color w:val="FF0000"/>
              </w:rPr>
              <w:t xml:space="preserve">!  </w:t>
            </w:r>
            <w:r w:rsidR="00761170" w:rsidRPr="0005710C">
              <w:rPr>
                <w:color w:val="FF0000"/>
              </w:rPr>
              <w:t xml:space="preserve">I asked if she included Del’s arm on the report and she responded in the negative that the only observation she made was a red mark on her leg where she fell. I then asked why she did not use the sling lift to help Del off the floor and she was </w:t>
            </w:r>
            <w:r w:rsidR="0005710C" w:rsidRPr="0005710C">
              <w:rPr>
                <w:color w:val="FF0000"/>
              </w:rPr>
              <w:t xml:space="preserve">used </w:t>
            </w:r>
            <w:r w:rsidR="00761170" w:rsidRPr="0005710C">
              <w:rPr>
                <w:color w:val="FF0000"/>
              </w:rPr>
              <w:t>very threating and aggressive</w:t>
            </w:r>
            <w:r w:rsidR="0005710C" w:rsidRPr="0005710C">
              <w:rPr>
                <w:color w:val="FF0000"/>
              </w:rPr>
              <w:t xml:space="preserve"> tone</w:t>
            </w:r>
            <w:r w:rsidR="00761170" w:rsidRPr="0005710C">
              <w:rPr>
                <w:color w:val="FF0000"/>
              </w:rPr>
              <w:t>!</w:t>
            </w:r>
            <w:r w:rsidR="00761170">
              <w:br/>
            </w:r>
          </w:p>
          <w:p w14:paraId="3AAC51A2" w14:textId="77777777" w:rsidR="00EC001B" w:rsidRPr="00EC001B" w:rsidRDefault="00EC001B" w:rsidP="00EC001B">
            <w:pPr>
              <w:rPr>
                <w:i/>
                <w:iCs/>
                <w:color w:val="FF0000"/>
              </w:rPr>
            </w:pPr>
          </w:p>
          <w:p w14:paraId="6C244672" w14:textId="77777777" w:rsidR="00EC001B" w:rsidRPr="00BB6DF1" w:rsidRDefault="00EC001B" w:rsidP="00EC001B">
            <w:pPr>
              <w:rPr>
                <w:b/>
                <w:bCs/>
                <w:color w:val="FF0000"/>
                <w:u w:val="single"/>
              </w:rPr>
            </w:pPr>
            <w:r w:rsidRPr="00BB6DF1">
              <w:rPr>
                <w:b/>
                <w:bCs/>
                <w:color w:val="FF0000"/>
                <w:u w:val="single"/>
              </w:rPr>
              <w:t xml:space="preserve">Your obligation to comply with the required legal and ethical responsibilities </w:t>
            </w:r>
          </w:p>
          <w:p w14:paraId="08014636" w14:textId="77777777" w:rsidR="00EC001B" w:rsidRPr="00EC001B" w:rsidRDefault="00EC001B" w:rsidP="00EC001B">
            <w:pPr>
              <w:rPr>
                <w:b/>
                <w:bCs/>
                <w:color w:val="FF0000"/>
              </w:rPr>
            </w:pPr>
          </w:p>
          <w:p w14:paraId="46AF6FAF" w14:textId="77777777" w:rsidR="00EC001B" w:rsidRPr="00EC001B" w:rsidRDefault="00EC001B" w:rsidP="00EC001B">
            <w:pPr>
              <w:rPr>
                <w:i/>
                <w:iCs/>
                <w:color w:val="FF0000"/>
              </w:rPr>
            </w:pPr>
            <w:r w:rsidRPr="00EC001B">
              <w:rPr>
                <w:i/>
                <w:iCs/>
                <w:color w:val="FF0000"/>
              </w:rPr>
              <w:t xml:space="preserve">I have a duty of care to our clients, and it is part of my role and responsibilities to notify you of this issue. </w:t>
            </w:r>
          </w:p>
          <w:p w14:paraId="34203E18" w14:textId="77777777" w:rsidR="00EC001B" w:rsidRPr="00EC001B" w:rsidRDefault="00EC001B" w:rsidP="00EC001B">
            <w:pPr>
              <w:rPr>
                <w:i/>
                <w:iCs/>
                <w:color w:val="FF0000"/>
              </w:rPr>
            </w:pPr>
          </w:p>
          <w:p w14:paraId="535C788C" w14:textId="77777777" w:rsidR="00EC001B" w:rsidRPr="00BB6DF1" w:rsidRDefault="00EC001B" w:rsidP="00EC001B">
            <w:pPr>
              <w:rPr>
                <w:b/>
                <w:bCs/>
                <w:color w:val="FF0000"/>
                <w:u w:val="single"/>
              </w:rPr>
            </w:pPr>
            <w:r w:rsidRPr="00BB6DF1">
              <w:rPr>
                <w:b/>
                <w:bCs/>
                <w:color w:val="FF0000"/>
                <w:u w:val="single"/>
              </w:rPr>
              <w:t xml:space="preserve">That you wish to refer the breach of non-adherence to standard procedures and the adverse outcome on a resident to the manager for full investigation and follow up </w:t>
            </w:r>
          </w:p>
          <w:p w14:paraId="7D3A0AB2" w14:textId="77777777" w:rsidR="00EC001B" w:rsidRPr="00EC001B" w:rsidRDefault="00EC001B" w:rsidP="00EC001B">
            <w:pPr>
              <w:rPr>
                <w:b/>
                <w:bCs/>
                <w:color w:val="FF0000"/>
              </w:rPr>
            </w:pPr>
          </w:p>
          <w:p w14:paraId="1D8962E3" w14:textId="024D05F5" w:rsidR="00EC001B" w:rsidRPr="00EC001B" w:rsidRDefault="00EC001B" w:rsidP="00EC001B">
            <w:pPr>
              <w:rPr>
                <w:i/>
                <w:iCs/>
                <w:color w:val="FF0000"/>
              </w:rPr>
            </w:pPr>
            <w:r w:rsidRPr="00EC001B">
              <w:rPr>
                <w:i/>
                <w:iCs/>
                <w:color w:val="FF0000"/>
              </w:rPr>
              <w:t xml:space="preserve">I wish to make a complaint about this as I believe there has been a breach in terms of non-adherence by the said staff member to our policies and procedures. Furthermore, there has been a gross misconduct by the said staff member which has heavily and negatively impacted </w:t>
            </w:r>
            <w:r w:rsidR="008E2C4C">
              <w:rPr>
                <w:i/>
                <w:iCs/>
                <w:color w:val="FF0000"/>
              </w:rPr>
              <w:t>Del</w:t>
            </w:r>
            <w:r w:rsidRPr="00EC001B">
              <w:rPr>
                <w:i/>
                <w:iCs/>
                <w:color w:val="FF0000"/>
              </w:rPr>
              <w:t xml:space="preserve">.  I wish to request an investigation </w:t>
            </w:r>
            <w:r w:rsidR="007F5C51" w:rsidRPr="00EC001B">
              <w:rPr>
                <w:i/>
                <w:iCs/>
                <w:color w:val="FF0000"/>
              </w:rPr>
              <w:t>into</w:t>
            </w:r>
            <w:r w:rsidRPr="00EC001B">
              <w:rPr>
                <w:i/>
                <w:iCs/>
                <w:color w:val="FF0000"/>
              </w:rPr>
              <w:t xml:space="preserve"> this matter. </w:t>
            </w:r>
          </w:p>
          <w:p w14:paraId="5A1F05A9" w14:textId="77777777" w:rsidR="00EC001B" w:rsidRPr="00EC001B" w:rsidRDefault="00EC001B" w:rsidP="00EC001B">
            <w:pPr>
              <w:rPr>
                <w:i/>
                <w:iCs/>
                <w:color w:val="FF0000"/>
              </w:rPr>
            </w:pPr>
          </w:p>
          <w:p w14:paraId="3AA351A4" w14:textId="77777777" w:rsidR="00EC001B" w:rsidRPr="00BB6DF1" w:rsidRDefault="00EC001B" w:rsidP="00EC001B">
            <w:pPr>
              <w:rPr>
                <w:b/>
                <w:bCs/>
                <w:color w:val="FF0000"/>
                <w:u w:val="single"/>
              </w:rPr>
            </w:pPr>
            <w:r w:rsidRPr="00BB6DF1">
              <w:rPr>
                <w:b/>
                <w:bCs/>
                <w:color w:val="FF0000"/>
                <w:u w:val="single"/>
              </w:rPr>
              <w:t xml:space="preserve">How the situation impacts on the rights and responsibilities of the client </w:t>
            </w:r>
          </w:p>
          <w:p w14:paraId="3441AB25" w14:textId="77777777" w:rsidR="00EC001B" w:rsidRPr="00EC001B" w:rsidRDefault="00EC001B" w:rsidP="00EC001B">
            <w:pPr>
              <w:rPr>
                <w:b/>
                <w:bCs/>
                <w:color w:val="FF0000"/>
              </w:rPr>
            </w:pPr>
          </w:p>
          <w:p w14:paraId="267FDCBE" w14:textId="4553F56A" w:rsidR="00EC001B" w:rsidRPr="00EC001B" w:rsidRDefault="00EC001B" w:rsidP="00EC001B">
            <w:pPr>
              <w:rPr>
                <w:i/>
                <w:iCs/>
                <w:color w:val="FF0000"/>
              </w:rPr>
            </w:pPr>
            <w:r w:rsidRPr="00EC001B">
              <w:rPr>
                <w:i/>
                <w:iCs/>
                <w:color w:val="FF0000"/>
              </w:rPr>
              <w:t xml:space="preserve">I feel that the situation that that said staff member has conducted negatively impacts </w:t>
            </w:r>
            <w:r w:rsidR="008E2C4C">
              <w:rPr>
                <w:i/>
                <w:iCs/>
                <w:color w:val="FF0000"/>
              </w:rPr>
              <w:t>Del’</w:t>
            </w:r>
            <w:r w:rsidRPr="00EC001B">
              <w:rPr>
                <w:i/>
                <w:iCs/>
                <w:color w:val="FF0000"/>
              </w:rPr>
              <w:t xml:space="preserve">s rights and responsibilities to be treated with respect and dignity. </w:t>
            </w:r>
          </w:p>
          <w:p w14:paraId="7CEE3995" w14:textId="77777777" w:rsidR="00EC001B" w:rsidRPr="00EC001B" w:rsidRDefault="00EC001B" w:rsidP="00EC001B">
            <w:pPr>
              <w:rPr>
                <w:i/>
                <w:iCs/>
                <w:color w:val="FF0000"/>
              </w:rPr>
            </w:pPr>
          </w:p>
          <w:p w14:paraId="12442889" w14:textId="77777777" w:rsidR="00EC001B" w:rsidRPr="00BB6DF1" w:rsidRDefault="00EC001B" w:rsidP="00EC001B">
            <w:pPr>
              <w:rPr>
                <w:b/>
                <w:bCs/>
                <w:color w:val="FF0000"/>
                <w:u w:val="single"/>
              </w:rPr>
            </w:pPr>
            <w:r w:rsidRPr="00BB6DF1">
              <w:rPr>
                <w:b/>
                <w:bCs/>
                <w:color w:val="FF0000"/>
                <w:u w:val="single"/>
              </w:rPr>
              <w:t xml:space="preserve">How the situation impacts on the employers’ responsibilities </w:t>
            </w:r>
          </w:p>
          <w:p w14:paraId="439B2F71" w14:textId="77777777" w:rsidR="00EC001B" w:rsidRPr="00EC001B" w:rsidRDefault="00EC001B" w:rsidP="00EC001B">
            <w:pPr>
              <w:rPr>
                <w:b/>
                <w:bCs/>
                <w:color w:val="FF0000"/>
              </w:rPr>
            </w:pPr>
          </w:p>
          <w:p w14:paraId="5BD3DC7F" w14:textId="4093A84F" w:rsidR="00EC001B" w:rsidRPr="00EC001B" w:rsidRDefault="00EC001B" w:rsidP="00EC001B">
            <w:pPr>
              <w:rPr>
                <w:i/>
                <w:iCs/>
                <w:color w:val="FF0000"/>
              </w:rPr>
            </w:pPr>
            <w:r w:rsidRPr="00EC001B">
              <w:rPr>
                <w:i/>
                <w:iCs/>
                <w:color w:val="FF0000"/>
              </w:rPr>
              <w:t xml:space="preserve">This situation may seriously </w:t>
            </w:r>
            <w:r w:rsidR="007F5C51" w:rsidRPr="00EC001B">
              <w:rPr>
                <w:i/>
                <w:iCs/>
                <w:color w:val="FF0000"/>
              </w:rPr>
              <w:t>impact on</w:t>
            </w:r>
            <w:r w:rsidRPr="00EC001B">
              <w:rPr>
                <w:i/>
                <w:iCs/>
                <w:color w:val="FF0000"/>
              </w:rPr>
              <w:t xml:space="preserve"> our facility with serious legal and ethical </w:t>
            </w:r>
            <w:r w:rsidR="008E2C4C" w:rsidRPr="00EC001B">
              <w:rPr>
                <w:i/>
                <w:iCs/>
                <w:color w:val="FF0000"/>
              </w:rPr>
              <w:t>consequences,</w:t>
            </w:r>
            <w:r w:rsidRPr="00EC001B">
              <w:rPr>
                <w:i/>
                <w:iCs/>
                <w:color w:val="FF0000"/>
              </w:rPr>
              <w:t xml:space="preserve"> and I hope that an investigation will be conducted soon. </w:t>
            </w:r>
          </w:p>
          <w:p w14:paraId="1650019E" w14:textId="77777777" w:rsidR="00EC001B" w:rsidRPr="00EC001B" w:rsidRDefault="00EC001B" w:rsidP="00EC001B">
            <w:pPr>
              <w:rPr>
                <w:i/>
                <w:iCs/>
                <w:color w:val="FF0000"/>
              </w:rPr>
            </w:pPr>
          </w:p>
          <w:p w14:paraId="69BECDF9" w14:textId="77777777" w:rsidR="00EC001B" w:rsidRPr="00BB6DF1" w:rsidRDefault="00EC001B" w:rsidP="00EC001B">
            <w:pPr>
              <w:rPr>
                <w:b/>
                <w:bCs/>
                <w:color w:val="FF0000"/>
                <w:u w:val="single"/>
              </w:rPr>
            </w:pPr>
            <w:r w:rsidRPr="00BB6DF1">
              <w:rPr>
                <w:b/>
                <w:bCs/>
                <w:color w:val="FF0000"/>
                <w:u w:val="single"/>
              </w:rPr>
              <w:t xml:space="preserve">How the impact on the employees’ responsibilities </w:t>
            </w:r>
          </w:p>
          <w:p w14:paraId="34411462" w14:textId="77777777" w:rsidR="00EC001B" w:rsidRPr="00EC001B" w:rsidRDefault="00EC001B" w:rsidP="00EC001B">
            <w:pPr>
              <w:rPr>
                <w:b/>
                <w:bCs/>
                <w:color w:val="FF0000"/>
              </w:rPr>
            </w:pPr>
          </w:p>
          <w:p w14:paraId="57F0C17E" w14:textId="7F5FDD00" w:rsidR="00EC001B" w:rsidRPr="00EC001B" w:rsidRDefault="00EC001B" w:rsidP="00EC001B">
            <w:pPr>
              <w:rPr>
                <w:i/>
                <w:iCs/>
                <w:color w:val="FF0000"/>
              </w:rPr>
            </w:pPr>
            <w:r w:rsidRPr="00EC001B">
              <w:rPr>
                <w:i/>
                <w:iCs/>
                <w:color w:val="FF0000"/>
              </w:rPr>
              <w:t xml:space="preserve">As an employee, this situation has caused deep stress to me as I am worried about </w:t>
            </w:r>
            <w:r w:rsidR="008E2C4C">
              <w:rPr>
                <w:i/>
                <w:iCs/>
                <w:color w:val="FF0000"/>
              </w:rPr>
              <w:t>Del</w:t>
            </w:r>
            <w:r w:rsidRPr="00EC001B">
              <w:rPr>
                <w:i/>
                <w:iCs/>
                <w:color w:val="FF0000"/>
              </w:rPr>
              <w:t xml:space="preserve">, but also worried about the said employee, and the potential impact they may be having on our other residents. </w:t>
            </w:r>
          </w:p>
          <w:p w14:paraId="05774616" w14:textId="77777777" w:rsidR="00EC001B" w:rsidRPr="00EC001B" w:rsidRDefault="00EC001B" w:rsidP="00EC001B">
            <w:pPr>
              <w:rPr>
                <w:i/>
                <w:iCs/>
                <w:color w:val="FF0000"/>
              </w:rPr>
            </w:pPr>
          </w:p>
          <w:p w14:paraId="62281142" w14:textId="77777777" w:rsidR="00EC001B" w:rsidRPr="00EC001B" w:rsidRDefault="00EC001B" w:rsidP="00EC001B">
            <w:pPr>
              <w:rPr>
                <w:i/>
                <w:iCs/>
                <w:color w:val="FF0000"/>
              </w:rPr>
            </w:pPr>
          </w:p>
          <w:p w14:paraId="4A3BD82A" w14:textId="77777777" w:rsidR="00EC001B" w:rsidRPr="00EC001B" w:rsidRDefault="00EC001B" w:rsidP="00EC001B">
            <w:pPr>
              <w:rPr>
                <w:i/>
                <w:iCs/>
                <w:color w:val="FF0000"/>
              </w:rPr>
            </w:pPr>
            <w:r w:rsidRPr="00EC001B">
              <w:rPr>
                <w:i/>
                <w:iCs/>
                <w:color w:val="FF0000"/>
              </w:rPr>
              <w:t>I am available to meet with you as soon as possible if you would like further information.</w:t>
            </w:r>
          </w:p>
          <w:p w14:paraId="74E0917B" w14:textId="77777777" w:rsidR="00EC001B" w:rsidRPr="00EC001B" w:rsidRDefault="00EC001B" w:rsidP="00EC001B">
            <w:pPr>
              <w:rPr>
                <w:i/>
                <w:iCs/>
                <w:color w:val="FF0000"/>
              </w:rPr>
            </w:pPr>
            <w:r w:rsidRPr="00EC001B">
              <w:rPr>
                <w:i/>
                <w:iCs/>
                <w:color w:val="FF0000"/>
              </w:rPr>
              <w:t>Thank you</w:t>
            </w:r>
          </w:p>
          <w:p w14:paraId="663A0DCC" w14:textId="77777777" w:rsidR="00EC001B" w:rsidRPr="00EC001B" w:rsidRDefault="00EC001B" w:rsidP="00EC001B">
            <w:pPr>
              <w:rPr>
                <w:i/>
                <w:iCs/>
                <w:color w:val="FF0000"/>
              </w:rPr>
            </w:pPr>
          </w:p>
          <w:p w14:paraId="5C303D86" w14:textId="77777777" w:rsidR="00EC001B" w:rsidRPr="00EC001B" w:rsidRDefault="00EC001B" w:rsidP="00EC001B">
            <w:pPr>
              <w:rPr>
                <w:i/>
                <w:iCs/>
                <w:color w:val="FF0000"/>
              </w:rPr>
            </w:pPr>
            <w:r w:rsidRPr="00EC001B">
              <w:rPr>
                <w:i/>
                <w:iCs/>
                <w:color w:val="FF0000"/>
              </w:rPr>
              <w:t>Student</w:t>
            </w:r>
          </w:p>
          <w:p w14:paraId="41B52588" w14:textId="77777777" w:rsidR="00EC001B" w:rsidRPr="00EC001B" w:rsidRDefault="00EC001B" w:rsidP="00EC001B">
            <w:pPr>
              <w:rPr>
                <w:color w:val="FF0000"/>
              </w:rPr>
            </w:pPr>
          </w:p>
          <w:p w14:paraId="32B6AFC0" w14:textId="77777777" w:rsidR="00826EFC" w:rsidRPr="00EC001B" w:rsidRDefault="00826EFC" w:rsidP="00131AD8">
            <w:pPr>
              <w:rPr>
                <w:color w:val="FF0000"/>
              </w:rPr>
            </w:pPr>
          </w:p>
          <w:p w14:paraId="276F188C" w14:textId="194CCF3A" w:rsidR="00826EFC" w:rsidRPr="00EC001B" w:rsidRDefault="00826EFC" w:rsidP="00131AD8">
            <w:pPr>
              <w:rPr>
                <w:color w:val="FF0000"/>
              </w:rPr>
            </w:pPr>
          </w:p>
        </w:tc>
      </w:tr>
    </w:tbl>
    <w:p w14:paraId="4EA5B611" w14:textId="77777777" w:rsidR="00BB6CE0" w:rsidRDefault="00BB6CE0" w:rsidP="00A735D8"/>
    <w:tbl>
      <w:tblPr>
        <w:tblStyle w:val="TableGrid0"/>
        <w:tblW w:w="9776" w:type="dxa"/>
        <w:tblLook w:val="04A0" w:firstRow="1" w:lastRow="0" w:firstColumn="1" w:lastColumn="0" w:noHBand="0" w:noVBand="1"/>
      </w:tblPr>
      <w:tblGrid>
        <w:gridCol w:w="9776"/>
      </w:tblGrid>
      <w:tr w:rsidR="00CC3B78" w14:paraId="2B97C40E" w14:textId="77777777" w:rsidTr="007A1D35">
        <w:trPr>
          <w:trHeight w:val="607"/>
        </w:trPr>
        <w:tc>
          <w:tcPr>
            <w:tcW w:w="9776" w:type="dxa"/>
            <w:shd w:val="clear" w:color="auto" w:fill="000000" w:themeFill="text1"/>
            <w:vAlign w:val="center"/>
          </w:tcPr>
          <w:p w14:paraId="49570CED" w14:textId="1EF619CA" w:rsidR="00CC3B78" w:rsidRDefault="00CC3B78" w:rsidP="00DD2FA8">
            <w:pPr>
              <w:pStyle w:val="Heading1"/>
            </w:pPr>
            <w:r>
              <w:t>Activity 5</w:t>
            </w:r>
            <w:r w:rsidR="00DD2FA8">
              <w:t xml:space="preserve"> Tasks</w:t>
            </w:r>
            <w:r w:rsidR="007A1D35">
              <w:t>:</w:t>
            </w:r>
            <w:r w:rsidR="00DD2FA8">
              <w:t xml:space="preserve"> A, B</w:t>
            </w:r>
            <w:r w:rsidR="00BB7B9C">
              <w:t xml:space="preserve"> </w:t>
            </w:r>
          </w:p>
        </w:tc>
      </w:tr>
      <w:tr w:rsidR="00CC3B78" w14:paraId="20AC849D" w14:textId="77777777" w:rsidTr="007A1D35">
        <w:trPr>
          <w:trHeight w:val="984"/>
        </w:trPr>
        <w:tc>
          <w:tcPr>
            <w:tcW w:w="9776" w:type="dxa"/>
            <w:vAlign w:val="center"/>
          </w:tcPr>
          <w:p w14:paraId="419040D0" w14:textId="1CE12D3D" w:rsidR="007E6817" w:rsidRPr="007E6817" w:rsidRDefault="00D442F8" w:rsidP="00F47011">
            <w:pPr>
              <w:spacing w:line="259" w:lineRule="auto"/>
              <w:rPr>
                <w:lang w:val="en-AU"/>
              </w:rPr>
            </w:pPr>
            <w:r>
              <w:rPr>
                <w:lang w:val="en-AU"/>
              </w:rPr>
              <w:t>T</w:t>
            </w:r>
            <w:r w:rsidR="007E6817" w:rsidRPr="007E6817">
              <w:rPr>
                <w:lang w:val="en-AU"/>
              </w:rPr>
              <w:t xml:space="preserve">his activity is separated into three (3) parts: </w:t>
            </w:r>
          </w:p>
          <w:p w14:paraId="6856D700" w14:textId="75E58C0C" w:rsidR="007E6817" w:rsidRPr="009A4A1F" w:rsidRDefault="00FC0B21" w:rsidP="00D442F8">
            <w:pPr>
              <w:spacing w:line="259" w:lineRule="auto"/>
              <w:rPr>
                <w:lang w:val="en-AU"/>
              </w:rPr>
            </w:pPr>
            <w:r w:rsidRPr="009A4A1F">
              <w:rPr>
                <w:lang w:val="en-AU"/>
              </w:rPr>
              <w:t>Task</w:t>
            </w:r>
            <w:r w:rsidR="007E6817" w:rsidRPr="009A4A1F">
              <w:rPr>
                <w:lang w:val="en-AU"/>
              </w:rPr>
              <w:t xml:space="preserve"> A </w:t>
            </w:r>
            <w:r w:rsidR="001913D4" w:rsidRPr="009A4A1F">
              <w:rPr>
                <w:lang w:val="en-AU"/>
              </w:rPr>
              <w:t>–</w:t>
            </w:r>
            <w:r w:rsidR="00AD366C">
              <w:rPr>
                <w:lang w:val="en-AU"/>
              </w:rPr>
              <w:t xml:space="preserve"> Promote a </w:t>
            </w:r>
            <w:r w:rsidR="00A52A0B" w:rsidRPr="009A4A1F">
              <w:rPr>
                <w:lang w:val="en-AU"/>
              </w:rPr>
              <w:t xml:space="preserve">workplace </w:t>
            </w:r>
            <w:r w:rsidR="001913D4" w:rsidRPr="009A4A1F">
              <w:rPr>
                <w:lang w:val="en-AU"/>
              </w:rPr>
              <w:t xml:space="preserve">procedure for improvement </w:t>
            </w:r>
          </w:p>
          <w:p w14:paraId="3AD88D2B" w14:textId="0F18B1C2" w:rsidR="002D0516" w:rsidRPr="002D0516" w:rsidRDefault="00FC0B21" w:rsidP="00D442F8">
            <w:pPr>
              <w:spacing w:line="259" w:lineRule="auto"/>
              <w:rPr>
                <w:lang w:val="en-AU"/>
              </w:rPr>
            </w:pPr>
            <w:r w:rsidRPr="009A4A1F">
              <w:rPr>
                <w:lang w:val="en-AU"/>
              </w:rPr>
              <w:t>Task</w:t>
            </w:r>
            <w:r w:rsidR="00BB2D31" w:rsidRPr="009A4A1F">
              <w:rPr>
                <w:lang w:val="en-AU"/>
              </w:rPr>
              <w:t xml:space="preserve"> B </w:t>
            </w:r>
            <w:r w:rsidR="00A52A0B" w:rsidRPr="009A4A1F">
              <w:rPr>
                <w:lang w:val="en-AU"/>
              </w:rPr>
              <w:t>–</w:t>
            </w:r>
            <w:r w:rsidR="00BB2D31" w:rsidRPr="009A4A1F">
              <w:rPr>
                <w:lang w:val="en-AU"/>
              </w:rPr>
              <w:t xml:space="preserve"> </w:t>
            </w:r>
            <w:r w:rsidR="003F5C92" w:rsidRPr="009A4A1F">
              <w:rPr>
                <w:lang w:val="en-AU"/>
              </w:rPr>
              <w:t>P</w:t>
            </w:r>
            <w:r w:rsidR="00A52A0B" w:rsidRPr="009A4A1F">
              <w:rPr>
                <w:lang w:val="en-AU"/>
              </w:rPr>
              <w:t>romote and model change in the workplace</w:t>
            </w:r>
            <w:r w:rsidR="00D442F8">
              <w:rPr>
                <w:lang w:val="en-AU"/>
              </w:rPr>
              <w:t>, use digital media</w:t>
            </w:r>
          </w:p>
        </w:tc>
      </w:tr>
      <w:tr w:rsidR="00E05D7A" w14:paraId="4A27A6E7" w14:textId="77777777" w:rsidTr="006B00D4">
        <w:trPr>
          <w:trHeight w:val="565"/>
        </w:trPr>
        <w:tc>
          <w:tcPr>
            <w:tcW w:w="9776" w:type="dxa"/>
            <w:shd w:val="clear" w:color="auto" w:fill="E7E6E6" w:themeFill="background2"/>
            <w:vAlign w:val="center"/>
          </w:tcPr>
          <w:p w14:paraId="4B81B5C8" w14:textId="58D267D7" w:rsidR="00E05D7A" w:rsidRPr="002D0516" w:rsidRDefault="00E54AB4" w:rsidP="002D0516">
            <w:pPr>
              <w:spacing w:line="259" w:lineRule="auto"/>
              <w:rPr>
                <w:b/>
                <w:bCs/>
                <w:lang w:val="en-AU"/>
              </w:rPr>
            </w:pPr>
            <w:r>
              <w:rPr>
                <w:b/>
                <w:bCs/>
                <w:lang w:val="en-AU"/>
              </w:rPr>
              <w:t xml:space="preserve">Activity 5 </w:t>
            </w:r>
            <w:r w:rsidR="00FC0B21">
              <w:rPr>
                <w:b/>
                <w:bCs/>
                <w:lang w:val="en-AU"/>
              </w:rPr>
              <w:t>Task</w:t>
            </w:r>
            <w:r w:rsidR="00E05D7A" w:rsidRPr="00FA5683">
              <w:rPr>
                <w:b/>
                <w:bCs/>
                <w:lang w:val="en-AU"/>
              </w:rPr>
              <w:t xml:space="preserve"> A: </w:t>
            </w:r>
            <w:r w:rsidR="00E05D7A">
              <w:rPr>
                <w:b/>
                <w:bCs/>
                <w:lang w:val="en-AU"/>
              </w:rPr>
              <w:t xml:space="preserve">Identify a workplace procedure for improvement </w:t>
            </w:r>
          </w:p>
        </w:tc>
      </w:tr>
      <w:tr w:rsidR="002D0516" w14:paraId="6D2A0B3D" w14:textId="77777777" w:rsidTr="006B00D4">
        <w:trPr>
          <w:trHeight w:val="565"/>
        </w:trPr>
        <w:tc>
          <w:tcPr>
            <w:tcW w:w="9776" w:type="dxa"/>
            <w:vAlign w:val="center"/>
          </w:tcPr>
          <w:p w14:paraId="00C6A942" w14:textId="412A9DDF" w:rsidR="002D0516" w:rsidRDefault="002D0516" w:rsidP="002D0516">
            <w:pPr>
              <w:spacing w:line="259" w:lineRule="auto"/>
              <w:rPr>
                <w:rFonts w:eastAsia="Calibri" w:cs="Times New Roman"/>
                <w:lang w:bidi="ar-SA"/>
              </w:rPr>
            </w:pPr>
            <w:r w:rsidRPr="00FA5683">
              <w:rPr>
                <w:rFonts w:eastAsia="Calibri" w:cs="Times New Roman"/>
                <w:lang w:bidi="ar-SA"/>
              </w:rPr>
              <w:t>You are required to identify one (1) work practice or procedure that could be improved in the organisation</w:t>
            </w:r>
            <w:r>
              <w:rPr>
                <w:rFonts w:eastAsia="Calibri" w:cs="Times New Roman"/>
                <w:lang w:bidi="ar-SA"/>
              </w:rPr>
              <w:t>. (Refer to Activity 4 Task A.)</w:t>
            </w:r>
          </w:p>
          <w:p w14:paraId="0D8CC9E5" w14:textId="10DE9237" w:rsidR="002D0516" w:rsidRPr="007A1D35" w:rsidRDefault="002D0516" w:rsidP="007A1D35">
            <w:pPr>
              <w:spacing w:line="259" w:lineRule="auto"/>
              <w:rPr>
                <w:rFonts w:eastAsia="Calibri" w:cs="Times New Roman"/>
                <w:lang w:bidi="ar-SA"/>
              </w:rPr>
            </w:pPr>
            <w:r>
              <w:rPr>
                <w:rFonts w:eastAsia="Calibri" w:cs="Times New Roman"/>
                <w:lang w:bidi="ar-SA"/>
              </w:rPr>
              <w:t xml:space="preserve">Provide a short report (100-200 words) that can be provided to your supervisor </w:t>
            </w:r>
            <w:r w:rsidR="007F5C51">
              <w:rPr>
                <w:rFonts w:eastAsia="Calibri" w:cs="Times New Roman"/>
                <w:lang w:bidi="ar-SA"/>
              </w:rPr>
              <w:t>on</w:t>
            </w:r>
            <w:r>
              <w:rPr>
                <w:rFonts w:eastAsia="Calibri" w:cs="Times New Roman"/>
                <w:lang w:bidi="ar-SA"/>
              </w:rPr>
              <w:t xml:space="preserve"> how the current work practice culture is not working and suggest ways this can be improved. </w:t>
            </w:r>
          </w:p>
        </w:tc>
      </w:tr>
    </w:tbl>
    <w:p w14:paraId="4CCC74C9" w14:textId="77777777" w:rsidR="007A1D35" w:rsidRDefault="007A1D35"/>
    <w:tbl>
      <w:tblPr>
        <w:tblStyle w:val="TableGrid0"/>
        <w:tblW w:w="9776" w:type="dxa"/>
        <w:tblLook w:val="04A0" w:firstRow="1" w:lastRow="0" w:firstColumn="1" w:lastColumn="0" w:noHBand="0" w:noVBand="1"/>
      </w:tblPr>
      <w:tblGrid>
        <w:gridCol w:w="9776"/>
      </w:tblGrid>
      <w:tr w:rsidR="007A1D35" w14:paraId="107D315A" w14:textId="77777777" w:rsidTr="007A1D35">
        <w:trPr>
          <w:trHeight w:val="565"/>
        </w:trPr>
        <w:tc>
          <w:tcPr>
            <w:tcW w:w="9776" w:type="dxa"/>
            <w:shd w:val="clear" w:color="auto" w:fill="D9D9D9" w:themeFill="background1" w:themeFillShade="D9"/>
            <w:vAlign w:val="center"/>
          </w:tcPr>
          <w:p w14:paraId="74D452E6" w14:textId="46A5298B" w:rsidR="007A1D35" w:rsidRPr="007A1D35" w:rsidRDefault="007A1D35" w:rsidP="007A1D35">
            <w:pPr>
              <w:spacing w:line="259" w:lineRule="auto"/>
              <w:rPr>
                <w:b/>
                <w:bCs/>
                <w:color w:val="FF0000"/>
              </w:rPr>
            </w:pPr>
            <w:r>
              <w:rPr>
                <w:b/>
                <w:bCs/>
                <w:color w:val="FF0000"/>
              </w:rPr>
              <w:t xml:space="preserve">Activity 5 Task A: </w:t>
            </w:r>
            <w:r w:rsidRPr="00775F96">
              <w:rPr>
                <w:b/>
                <w:bCs/>
                <w:color w:val="FF0000"/>
              </w:rPr>
              <w:t>Assessor Instructions</w:t>
            </w:r>
          </w:p>
        </w:tc>
      </w:tr>
      <w:tr w:rsidR="007A1D35" w14:paraId="76914B18" w14:textId="77777777" w:rsidTr="006B00D4">
        <w:trPr>
          <w:trHeight w:val="565"/>
        </w:trPr>
        <w:tc>
          <w:tcPr>
            <w:tcW w:w="9776" w:type="dxa"/>
            <w:vAlign w:val="center"/>
          </w:tcPr>
          <w:p w14:paraId="0CB63731" w14:textId="77777777" w:rsidR="007A1D35" w:rsidRDefault="007A1D35" w:rsidP="007A1D35">
            <w:pPr>
              <w:spacing w:line="259" w:lineRule="auto"/>
              <w:rPr>
                <w:color w:val="FF0000"/>
              </w:rPr>
            </w:pPr>
            <w:r w:rsidRPr="00F635C9">
              <w:rPr>
                <w:color w:val="FF0000"/>
              </w:rPr>
              <w:t>Student must submit a</w:t>
            </w:r>
            <w:r>
              <w:rPr>
                <w:color w:val="FF0000"/>
              </w:rPr>
              <w:t xml:space="preserve"> brief report on one (1) workplace practice or procedure that needs to be improved. The student suggested at least two (2) ways this procedure could be improved. </w:t>
            </w:r>
          </w:p>
          <w:p w14:paraId="45700F31" w14:textId="77777777" w:rsidR="007A1D35" w:rsidRDefault="007A1D35" w:rsidP="007A1D35">
            <w:pPr>
              <w:spacing w:line="259" w:lineRule="auto"/>
              <w:rPr>
                <w:rFonts w:eastAsia="Calibri" w:cs="Times New Roman"/>
                <w:color w:val="FF0000"/>
              </w:rPr>
            </w:pPr>
            <w:r>
              <w:rPr>
                <w:rFonts w:eastAsia="Calibri" w:cs="Times New Roman"/>
                <w:color w:val="FF0000"/>
              </w:rPr>
              <w:t xml:space="preserve">Examples of improvements include: </w:t>
            </w:r>
          </w:p>
          <w:p w14:paraId="7703B412" w14:textId="77777777" w:rsidR="007A1D35" w:rsidRDefault="007A1D35">
            <w:pPr>
              <w:pStyle w:val="ListParagraph"/>
              <w:numPr>
                <w:ilvl w:val="0"/>
                <w:numId w:val="40"/>
              </w:numPr>
              <w:spacing w:line="259" w:lineRule="auto"/>
              <w:rPr>
                <w:rFonts w:eastAsia="Calibri" w:cs="Times New Roman"/>
                <w:color w:val="FF0000"/>
              </w:rPr>
            </w:pPr>
            <w:r>
              <w:rPr>
                <w:rFonts w:eastAsia="Calibri" w:cs="Times New Roman"/>
                <w:color w:val="FF0000"/>
              </w:rPr>
              <w:t xml:space="preserve">Updating policy or procedure </w:t>
            </w:r>
          </w:p>
          <w:p w14:paraId="64201E9B" w14:textId="77777777" w:rsidR="007A1D35" w:rsidRDefault="007A1D35">
            <w:pPr>
              <w:pStyle w:val="ListParagraph"/>
              <w:numPr>
                <w:ilvl w:val="0"/>
                <w:numId w:val="40"/>
              </w:numPr>
              <w:spacing w:line="259" w:lineRule="auto"/>
              <w:rPr>
                <w:rFonts w:eastAsia="Calibri" w:cs="Times New Roman"/>
                <w:color w:val="FF0000"/>
              </w:rPr>
            </w:pPr>
            <w:r>
              <w:rPr>
                <w:rFonts w:eastAsia="Calibri" w:cs="Times New Roman"/>
                <w:color w:val="FF0000"/>
              </w:rPr>
              <w:lastRenderedPageBreak/>
              <w:t xml:space="preserve">Providing additional training to staff </w:t>
            </w:r>
          </w:p>
          <w:p w14:paraId="3F431B1E" w14:textId="77777777" w:rsidR="007A1D35" w:rsidRPr="00D45D4D" w:rsidRDefault="007A1D35">
            <w:pPr>
              <w:pStyle w:val="ListParagraph"/>
              <w:numPr>
                <w:ilvl w:val="0"/>
                <w:numId w:val="40"/>
              </w:numPr>
              <w:spacing w:line="259" w:lineRule="auto"/>
              <w:rPr>
                <w:rFonts w:eastAsia="Calibri" w:cs="Times New Roman"/>
                <w:color w:val="FF0000"/>
              </w:rPr>
            </w:pPr>
            <w:r>
              <w:rPr>
                <w:rFonts w:eastAsia="Calibri" w:cs="Times New Roman"/>
                <w:color w:val="FF0000"/>
              </w:rPr>
              <w:t xml:space="preserve">Placing procedure signs and instructions around the work area. </w:t>
            </w:r>
          </w:p>
          <w:p w14:paraId="354D6E68" w14:textId="77777777" w:rsidR="007A1D35" w:rsidRPr="00775F96" w:rsidRDefault="007A1D35" w:rsidP="007A1D35">
            <w:pPr>
              <w:spacing w:line="259" w:lineRule="auto"/>
              <w:rPr>
                <w:b/>
                <w:bCs/>
                <w:color w:val="FF0000"/>
              </w:rPr>
            </w:pPr>
          </w:p>
        </w:tc>
      </w:tr>
    </w:tbl>
    <w:p w14:paraId="2521FB4A" w14:textId="77777777" w:rsidR="002D0516" w:rsidRDefault="002D0516"/>
    <w:tbl>
      <w:tblPr>
        <w:tblStyle w:val="TableGrid0"/>
        <w:tblW w:w="9776" w:type="dxa"/>
        <w:tblLook w:val="04A0" w:firstRow="1" w:lastRow="0" w:firstColumn="1" w:lastColumn="0" w:noHBand="0" w:noVBand="1"/>
      </w:tblPr>
      <w:tblGrid>
        <w:gridCol w:w="9776"/>
      </w:tblGrid>
      <w:tr w:rsidR="00B42EA8" w14:paraId="4F48A8D7" w14:textId="77777777" w:rsidTr="007A1D35">
        <w:trPr>
          <w:trHeight w:val="507"/>
        </w:trPr>
        <w:tc>
          <w:tcPr>
            <w:tcW w:w="9776" w:type="dxa"/>
            <w:shd w:val="clear" w:color="auto" w:fill="E7E6E6" w:themeFill="background2"/>
            <w:vAlign w:val="center"/>
          </w:tcPr>
          <w:p w14:paraId="0F4B1A9D" w14:textId="3B714A22" w:rsidR="00B42EA8" w:rsidRPr="007A1D35" w:rsidRDefault="00E54AB4" w:rsidP="00E05D7A">
            <w:pPr>
              <w:spacing w:line="259" w:lineRule="auto"/>
              <w:rPr>
                <w:b/>
                <w:bCs/>
              </w:rPr>
            </w:pPr>
            <w:r w:rsidRPr="007A1D35">
              <w:rPr>
                <w:b/>
                <w:bCs/>
              </w:rPr>
              <w:t xml:space="preserve">Activity 5 </w:t>
            </w:r>
            <w:r w:rsidR="002D0516" w:rsidRPr="007A1D35">
              <w:rPr>
                <w:b/>
                <w:bCs/>
              </w:rPr>
              <w:t xml:space="preserve">Task B: Promote and model change </w:t>
            </w:r>
            <w:r w:rsidR="007A1D35" w:rsidRPr="007A1D35">
              <w:rPr>
                <w:b/>
                <w:bCs/>
              </w:rPr>
              <w:t>of work practice in</w:t>
            </w:r>
            <w:r w:rsidR="002D0516" w:rsidRPr="007A1D35">
              <w:rPr>
                <w:b/>
                <w:bCs/>
              </w:rPr>
              <w:t xml:space="preserve"> the workplace</w:t>
            </w:r>
          </w:p>
        </w:tc>
      </w:tr>
      <w:tr w:rsidR="000427FB" w14:paraId="78786620" w14:textId="77777777" w:rsidTr="006B00D4">
        <w:trPr>
          <w:trHeight w:val="660"/>
        </w:trPr>
        <w:tc>
          <w:tcPr>
            <w:tcW w:w="9776" w:type="dxa"/>
            <w:vAlign w:val="center"/>
          </w:tcPr>
          <w:p w14:paraId="6F8F5E84" w14:textId="6D1EE88F" w:rsidR="000427FB" w:rsidRDefault="00225826" w:rsidP="000427FB">
            <w:pPr>
              <w:spacing w:line="259" w:lineRule="auto"/>
              <w:rPr>
                <w:rFonts w:eastAsia="Calibri" w:cs="Times New Roman"/>
              </w:rPr>
            </w:pPr>
            <w:r w:rsidRPr="00E05D7A">
              <w:rPr>
                <w:rFonts w:eastAsia="Calibri" w:cs="Times New Roman"/>
              </w:rPr>
              <w:t xml:space="preserve">You are required to provide evidence that </w:t>
            </w:r>
            <w:r w:rsidR="00FC0B21">
              <w:rPr>
                <w:rFonts w:eastAsia="Calibri" w:cs="Times New Roman"/>
              </w:rPr>
              <w:t xml:space="preserve">you </w:t>
            </w:r>
            <w:r w:rsidR="005A7CD1">
              <w:rPr>
                <w:rFonts w:eastAsia="Calibri" w:cs="Times New Roman"/>
              </w:rPr>
              <w:t xml:space="preserve">have worked to </w:t>
            </w:r>
            <w:r w:rsidR="00B115ED" w:rsidRPr="00E05D7A">
              <w:rPr>
                <w:rFonts w:eastAsia="Calibri" w:cs="Times New Roman"/>
              </w:rPr>
              <w:t>promot</w:t>
            </w:r>
            <w:r w:rsidR="00B115ED">
              <w:rPr>
                <w:rFonts w:eastAsia="Calibri" w:cs="Times New Roman"/>
              </w:rPr>
              <w:t>e,</w:t>
            </w:r>
            <w:r w:rsidRPr="00E05D7A">
              <w:rPr>
                <w:rFonts w:eastAsia="Calibri" w:cs="Times New Roman"/>
              </w:rPr>
              <w:t xml:space="preserve"> and model change in the workplace in relation to the practice you </w:t>
            </w:r>
            <w:r w:rsidR="00B115ED">
              <w:rPr>
                <w:rFonts w:eastAsia="Calibri" w:cs="Times New Roman"/>
              </w:rPr>
              <w:t>identified</w:t>
            </w:r>
            <w:r w:rsidR="00E05D7A" w:rsidRPr="00E05D7A">
              <w:rPr>
                <w:rFonts w:eastAsia="Calibri" w:cs="Times New Roman"/>
              </w:rPr>
              <w:t xml:space="preserve"> </w:t>
            </w:r>
            <w:r w:rsidR="00FC0B21">
              <w:rPr>
                <w:rFonts w:eastAsia="Calibri" w:cs="Times New Roman"/>
              </w:rPr>
              <w:t>in Task A</w:t>
            </w:r>
            <w:r w:rsidR="00B4179B">
              <w:rPr>
                <w:rFonts w:eastAsia="Calibri" w:cs="Times New Roman"/>
              </w:rPr>
              <w:t xml:space="preserve">. </w:t>
            </w:r>
          </w:p>
          <w:p w14:paraId="630D6743" w14:textId="496195C3" w:rsidR="00B4179B" w:rsidRDefault="00B4179B" w:rsidP="000427FB">
            <w:pPr>
              <w:spacing w:line="259" w:lineRule="auto"/>
              <w:rPr>
                <w:rFonts w:eastAsia="Calibri" w:cs="Times New Roman"/>
              </w:rPr>
            </w:pPr>
            <w:r>
              <w:rPr>
                <w:rFonts w:eastAsia="Calibri" w:cs="Times New Roman"/>
              </w:rPr>
              <w:t xml:space="preserve">Suitable evidence may include: </w:t>
            </w:r>
          </w:p>
          <w:p w14:paraId="7BED21C2" w14:textId="087CDFEF" w:rsidR="008B6AE5" w:rsidRDefault="00B115ED" w:rsidP="009A4605">
            <w:pPr>
              <w:pStyle w:val="ListParagraph"/>
              <w:numPr>
                <w:ilvl w:val="0"/>
                <w:numId w:val="73"/>
              </w:numPr>
              <w:spacing w:line="259" w:lineRule="auto"/>
              <w:rPr>
                <w:rFonts w:eastAsia="Calibri" w:cs="Times New Roman"/>
              </w:rPr>
            </w:pPr>
            <w:r>
              <w:rPr>
                <w:rFonts w:eastAsia="Calibri" w:cs="Times New Roman"/>
              </w:rPr>
              <w:t xml:space="preserve">Creating an electronic power point presentation </w:t>
            </w:r>
            <w:r w:rsidR="008B6AE5">
              <w:rPr>
                <w:rFonts w:eastAsia="Calibri" w:cs="Times New Roman"/>
              </w:rPr>
              <w:t>to</w:t>
            </w:r>
            <w:r>
              <w:rPr>
                <w:rFonts w:eastAsia="Calibri" w:cs="Times New Roman"/>
              </w:rPr>
              <w:t xml:space="preserve"> be distributed to </w:t>
            </w:r>
            <w:r w:rsidR="00252773">
              <w:rPr>
                <w:rFonts w:eastAsia="Calibri" w:cs="Times New Roman"/>
              </w:rPr>
              <w:t>team members</w:t>
            </w:r>
            <w:r w:rsidR="009C1006">
              <w:rPr>
                <w:rFonts w:eastAsia="Calibri" w:cs="Times New Roman"/>
              </w:rPr>
              <w:t xml:space="preserve"> </w:t>
            </w:r>
            <w:r w:rsidR="00B42EA8">
              <w:rPr>
                <w:rFonts w:eastAsia="Calibri" w:cs="Times New Roman"/>
              </w:rPr>
              <w:t xml:space="preserve">that </w:t>
            </w:r>
            <w:r w:rsidR="009C1006">
              <w:rPr>
                <w:rFonts w:eastAsia="Calibri" w:cs="Times New Roman"/>
              </w:rPr>
              <w:t>demonstrat</w:t>
            </w:r>
            <w:r w:rsidR="00B42EA8">
              <w:rPr>
                <w:rFonts w:eastAsia="Calibri" w:cs="Times New Roman"/>
              </w:rPr>
              <w:t xml:space="preserve">es the </w:t>
            </w:r>
            <w:r w:rsidR="009C1006">
              <w:rPr>
                <w:rFonts w:eastAsia="Calibri" w:cs="Times New Roman"/>
              </w:rPr>
              <w:t xml:space="preserve">positive promotion of </w:t>
            </w:r>
            <w:r w:rsidR="00B42EA8">
              <w:rPr>
                <w:rFonts w:eastAsia="Calibri" w:cs="Times New Roman"/>
              </w:rPr>
              <w:t xml:space="preserve">a </w:t>
            </w:r>
            <w:r w:rsidR="009C1006">
              <w:rPr>
                <w:rFonts w:eastAsia="Calibri" w:cs="Times New Roman"/>
              </w:rPr>
              <w:t xml:space="preserve">new </w:t>
            </w:r>
            <w:r>
              <w:rPr>
                <w:rFonts w:eastAsia="Calibri" w:cs="Times New Roman"/>
              </w:rPr>
              <w:t xml:space="preserve">practice </w:t>
            </w:r>
            <w:r w:rsidR="00B42EA8">
              <w:rPr>
                <w:rFonts w:eastAsia="Calibri" w:cs="Times New Roman"/>
              </w:rPr>
              <w:t xml:space="preserve">for the center mentioned in task </w:t>
            </w:r>
          </w:p>
          <w:p w14:paraId="0A223E40" w14:textId="13ACE154" w:rsidR="00B4179B" w:rsidRDefault="00B115ED" w:rsidP="009A4605">
            <w:pPr>
              <w:pStyle w:val="ListParagraph"/>
              <w:numPr>
                <w:ilvl w:val="0"/>
                <w:numId w:val="73"/>
              </w:numPr>
              <w:spacing w:line="259" w:lineRule="auto"/>
              <w:rPr>
                <w:rFonts w:eastAsia="Calibri" w:cs="Times New Roman"/>
              </w:rPr>
            </w:pPr>
            <w:r>
              <w:rPr>
                <w:rFonts w:eastAsia="Calibri" w:cs="Times New Roman"/>
              </w:rPr>
              <w:t>Design feedback form and insert it into the power point asking staff to provide constructive feedback</w:t>
            </w:r>
            <w:r w:rsidR="004B3628">
              <w:rPr>
                <w:rFonts w:eastAsia="Calibri" w:cs="Times New Roman"/>
              </w:rPr>
              <w:t xml:space="preserve"> regarding the skills and knowledge you have demonstrated.</w:t>
            </w:r>
          </w:p>
          <w:p w14:paraId="5D877137" w14:textId="10B5D26E" w:rsidR="00B115ED" w:rsidRDefault="00B115ED" w:rsidP="009A4605">
            <w:pPr>
              <w:pStyle w:val="ListParagraph"/>
              <w:numPr>
                <w:ilvl w:val="0"/>
                <w:numId w:val="73"/>
              </w:numPr>
              <w:spacing w:line="259" w:lineRule="auto"/>
              <w:rPr>
                <w:rFonts w:eastAsia="Calibri" w:cs="Times New Roman"/>
              </w:rPr>
            </w:pPr>
            <w:r>
              <w:rPr>
                <w:rFonts w:eastAsia="Calibri" w:cs="Times New Roman"/>
              </w:rPr>
              <w:t>Write an email to your manager asking for other areas you could develop your skills and knowledge</w:t>
            </w:r>
            <w:r w:rsidR="006B00D4">
              <w:rPr>
                <w:rFonts w:eastAsia="Calibri" w:cs="Times New Roman"/>
              </w:rPr>
              <w:t>, suggest your own preferences</w:t>
            </w:r>
          </w:p>
          <w:p w14:paraId="651BD99E" w14:textId="77777777" w:rsidR="000427FB" w:rsidRPr="00DC0C88" w:rsidRDefault="000427FB" w:rsidP="00A17570">
            <w:pPr>
              <w:pStyle w:val="ListParagraph"/>
              <w:spacing w:line="259" w:lineRule="auto"/>
              <w:rPr>
                <w:b/>
                <w:bCs/>
              </w:rPr>
            </w:pPr>
          </w:p>
        </w:tc>
      </w:tr>
      <w:tr w:rsidR="00A17570" w14:paraId="0D7E88EE" w14:textId="77777777" w:rsidTr="006B00D4">
        <w:trPr>
          <w:trHeight w:val="660"/>
        </w:trPr>
        <w:tc>
          <w:tcPr>
            <w:tcW w:w="9776" w:type="dxa"/>
            <w:shd w:val="clear" w:color="auto" w:fill="D9D9D9" w:themeFill="background1" w:themeFillShade="D9"/>
            <w:vAlign w:val="center"/>
          </w:tcPr>
          <w:p w14:paraId="632B418C" w14:textId="0F0B929E" w:rsidR="00A17570" w:rsidRPr="00A17570" w:rsidRDefault="00A17570" w:rsidP="000427FB">
            <w:pPr>
              <w:spacing w:line="259" w:lineRule="auto"/>
              <w:rPr>
                <w:b/>
                <w:bCs/>
                <w:color w:val="FF0000"/>
              </w:rPr>
            </w:pPr>
            <w:r w:rsidRPr="00775F96">
              <w:rPr>
                <w:b/>
                <w:bCs/>
                <w:color w:val="FF0000"/>
              </w:rPr>
              <w:t>A</w:t>
            </w:r>
            <w:r>
              <w:rPr>
                <w:b/>
                <w:bCs/>
                <w:color w:val="FF0000"/>
              </w:rPr>
              <w:t xml:space="preserve">ctivity 5 </w:t>
            </w:r>
            <w:r w:rsidR="00E54AB4">
              <w:rPr>
                <w:b/>
                <w:bCs/>
                <w:color w:val="FF0000"/>
              </w:rPr>
              <w:t>T</w:t>
            </w:r>
            <w:r>
              <w:rPr>
                <w:b/>
                <w:bCs/>
                <w:color w:val="FF0000"/>
              </w:rPr>
              <w:t>a</w:t>
            </w:r>
            <w:r w:rsidR="00E54AB4">
              <w:rPr>
                <w:b/>
                <w:bCs/>
                <w:color w:val="FF0000"/>
              </w:rPr>
              <w:t>sk</w:t>
            </w:r>
            <w:r>
              <w:rPr>
                <w:b/>
                <w:bCs/>
                <w:color w:val="FF0000"/>
              </w:rPr>
              <w:t xml:space="preserve"> </w:t>
            </w:r>
            <w:r w:rsidR="006B00D4">
              <w:rPr>
                <w:b/>
                <w:bCs/>
                <w:color w:val="FF0000"/>
              </w:rPr>
              <w:t>B</w:t>
            </w:r>
            <w:r>
              <w:rPr>
                <w:b/>
                <w:bCs/>
                <w:color w:val="FF0000"/>
              </w:rPr>
              <w:t>: A</w:t>
            </w:r>
            <w:r w:rsidRPr="00775F96">
              <w:rPr>
                <w:b/>
                <w:bCs/>
                <w:color w:val="FF0000"/>
              </w:rPr>
              <w:t>ssessor Instructions</w:t>
            </w:r>
          </w:p>
        </w:tc>
      </w:tr>
      <w:tr w:rsidR="00A17570" w14:paraId="7B6B6AF3" w14:textId="77777777" w:rsidTr="006B00D4">
        <w:trPr>
          <w:trHeight w:val="660"/>
        </w:trPr>
        <w:tc>
          <w:tcPr>
            <w:tcW w:w="9776" w:type="dxa"/>
            <w:vAlign w:val="center"/>
          </w:tcPr>
          <w:p w14:paraId="5CAB4EA2" w14:textId="4CE74819" w:rsidR="00A17570" w:rsidRDefault="00A17570" w:rsidP="00A17570">
            <w:pPr>
              <w:spacing w:line="259" w:lineRule="auto"/>
              <w:rPr>
                <w:color w:val="FF0000"/>
              </w:rPr>
            </w:pPr>
            <w:r w:rsidRPr="00F635C9">
              <w:rPr>
                <w:color w:val="FF0000"/>
              </w:rPr>
              <w:t xml:space="preserve">Student must </w:t>
            </w:r>
            <w:r>
              <w:rPr>
                <w:color w:val="FF0000"/>
              </w:rPr>
              <w:t>provide a PowerPoint as evidence that they have promoted and modelled change in the workplace</w:t>
            </w:r>
          </w:p>
          <w:p w14:paraId="32F493EA" w14:textId="77777777" w:rsidR="00A17570" w:rsidRDefault="00A17570" w:rsidP="00A17570">
            <w:pPr>
              <w:spacing w:line="259" w:lineRule="auto"/>
              <w:rPr>
                <w:rFonts w:eastAsia="Calibri" w:cs="Times New Roman"/>
                <w:color w:val="FF0000"/>
              </w:rPr>
            </w:pPr>
            <w:r>
              <w:rPr>
                <w:rFonts w:eastAsia="Calibri" w:cs="Times New Roman"/>
                <w:color w:val="FF0000"/>
              </w:rPr>
              <w:t xml:space="preserve">Examples of evidence include: </w:t>
            </w:r>
          </w:p>
          <w:p w14:paraId="2566505F" w14:textId="1DD7110A" w:rsidR="006B00D4" w:rsidRPr="006B00D4" w:rsidRDefault="006B00D4" w:rsidP="009A4605">
            <w:pPr>
              <w:pStyle w:val="ListParagraph"/>
              <w:numPr>
                <w:ilvl w:val="0"/>
                <w:numId w:val="74"/>
              </w:numPr>
              <w:spacing w:line="259" w:lineRule="auto"/>
              <w:rPr>
                <w:rFonts w:eastAsia="Calibri" w:cs="Times New Roman"/>
                <w:color w:val="FF0000"/>
              </w:rPr>
            </w:pPr>
            <w:r w:rsidRPr="006B00D4">
              <w:rPr>
                <w:rFonts w:eastAsia="Calibri" w:cs="Times New Roman"/>
                <w:color w:val="FF0000"/>
              </w:rPr>
              <w:t xml:space="preserve">electronic power point presentation to be distributed to team members that demonstrates the positive promotion of a new practice for the center mentioned in task </w:t>
            </w:r>
          </w:p>
          <w:p w14:paraId="61262513" w14:textId="77777777" w:rsidR="006B00D4" w:rsidRPr="006B00D4" w:rsidRDefault="006B00D4" w:rsidP="009A4605">
            <w:pPr>
              <w:pStyle w:val="ListParagraph"/>
              <w:numPr>
                <w:ilvl w:val="0"/>
                <w:numId w:val="74"/>
              </w:numPr>
              <w:spacing w:line="259" w:lineRule="auto"/>
              <w:rPr>
                <w:rFonts w:eastAsia="Calibri" w:cs="Times New Roman"/>
                <w:color w:val="FF0000"/>
              </w:rPr>
            </w:pPr>
            <w:r w:rsidRPr="006B00D4">
              <w:rPr>
                <w:rFonts w:eastAsia="Calibri" w:cs="Times New Roman"/>
                <w:color w:val="FF0000"/>
              </w:rPr>
              <w:t>Design feedback form and insert it into the power point asking staff to provide constructive feedback regarding the skills and knowledge you have demonstrated.</w:t>
            </w:r>
          </w:p>
          <w:p w14:paraId="0F693E92" w14:textId="65F8B147" w:rsidR="006B00D4" w:rsidRPr="006B00D4" w:rsidRDefault="006B00D4" w:rsidP="009A4605">
            <w:pPr>
              <w:pStyle w:val="ListParagraph"/>
              <w:numPr>
                <w:ilvl w:val="0"/>
                <w:numId w:val="74"/>
              </w:numPr>
              <w:spacing w:line="259" w:lineRule="auto"/>
              <w:rPr>
                <w:rFonts w:eastAsia="Calibri" w:cs="Times New Roman"/>
                <w:color w:val="FF0000"/>
              </w:rPr>
            </w:pPr>
            <w:r w:rsidRPr="006B00D4">
              <w:rPr>
                <w:rFonts w:eastAsia="Calibri" w:cs="Times New Roman"/>
                <w:color w:val="FF0000"/>
              </w:rPr>
              <w:t>email to manager asking for other areas you could develop your skills and knowledge</w:t>
            </w:r>
            <w:r>
              <w:rPr>
                <w:rFonts w:eastAsia="Calibri" w:cs="Times New Roman"/>
                <w:color w:val="FF0000"/>
              </w:rPr>
              <w:t>,</w:t>
            </w:r>
            <w:r w:rsidRPr="006B00D4">
              <w:rPr>
                <w:rFonts w:eastAsia="Calibri" w:cs="Times New Roman"/>
                <w:color w:val="FF0000"/>
              </w:rPr>
              <w:t xml:space="preserve"> suggest your own preferences </w:t>
            </w:r>
          </w:p>
          <w:p w14:paraId="24DE3386" w14:textId="77777777" w:rsidR="00A17570" w:rsidRPr="00E05D7A" w:rsidRDefault="00A17570" w:rsidP="000427FB">
            <w:pPr>
              <w:spacing w:line="259" w:lineRule="auto"/>
              <w:rPr>
                <w:rFonts w:eastAsia="Calibri" w:cs="Times New Roman"/>
              </w:rPr>
            </w:pPr>
          </w:p>
        </w:tc>
      </w:tr>
    </w:tbl>
    <w:p w14:paraId="61629AFB" w14:textId="1EE06F05" w:rsidR="004B3628" w:rsidRDefault="004B3628"/>
    <w:bookmarkEnd w:id="4"/>
    <w:p w14:paraId="4EE4D787" w14:textId="13742557" w:rsidR="00ED7829" w:rsidRDefault="00ED7829">
      <w:r>
        <w:br w:type="page"/>
      </w:r>
    </w:p>
    <w:p w14:paraId="653915F7" w14:textId="77777777" w:rsidR="00ED7829" w:rsidRPr="004050F6" w:rsidRDefault="00ED7829" w:rsidP="00ED7829">
      <w:pPr>
        <w:pStyle w:val="Heading2"/>
      </w:pPr>
      <w:r>
        <w:lastRenderedPageBreak/>
        <w:t xml:space="preserve">Module 2: CHCLEG001 – Work legally and ethically </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ED7829" w:rsidRPr="004050F6" w14:paraId="2D718C6D" w14:textId="77777777" w:rsidTr="00663532">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5A0C85B0" w14:textId="77777777" w:rsidR="00ED7829" w:rsidRPr="004050F6" w:rsidRDefault="00ED7829" w:rsidP="00663532">
            <w:pPr>
              <w:spacing w:after="0" w:line="240" w:lineRule="auto"/>
              <w:textAlignment w:val="baseline"/>
              <w:rPr>
                <w:rFonts w:eastAsia="Times New Roman" w:cs="Segoe UI"/>
                <w:sz w:val="18"/>
                <w:szCs w:val="18"/>
                <w:lang w:eastAsia="en-AU" w:bidi="ar-SA"/>
              </w:rPr>
            </w:pPr>
            <w:r w:rsidRPr="4E783394">
              <w:rPr>
                <w:rFonts w:eastAsia="Times New Roman" w:cs="Segoe UI"/>
                <w:b/>
                <w:bCs/>
                <w:color w:val="FFFFFF" w:themeColor="background1"/>
                <w:lang w:val="en-US" w:eastAsia="en-AU" w:bidi="ar-SA"/>
              </w:rPr>
              <w:t xml:space="preserve">ACTIVITY 1: Identify legal and ethical </w:t>
            </w:r>
            <w:r>
              <w:rPr>
                <w:rFonts w:eastAsia="Times New Roman" w:cs="Segoe UI"/>
                <w:b/>
                <w:bCs/>
                <w:color w:val="FFFFFF" w:themeColor="background1"/>
                <w:lang w:val="en-US" w:eastAsia="en-AU" w:bidi="ar-SA"/>
              </w:rPr>
              <w:t>requirements within scope of own role</w:t>
            </w:r>
          </w:p>
        </w:tc>
      </w:tr>
      <w:tr w:rsidR="00ED7829" w:rsidRPr="004050F6" w14:paraId="08EF9DE0" w14:textId="77777777" w:rsidTr="00663532">
        <w:trPr>
          <w:trHeight w:val="465"/>
        </w:trPr>
        <w:tc>
          <w:tcPr>
            <w:tcW w:w="9622" w:type="dxa"/>
            <w:tcBorders>
              <w:top w:val="nil"/>
              <w:left w:val="single" w:sz="6" w:space="0" w:color="auto"/>
              <w:bottom w:val="single" w:sz="6" w:space="0" w:color="auto"/>
              <w:right w:val="single" w:sz="6" w:space="0" w:color="auto"/>
            </w:tcBorders>
            <w:vAlign w:val="center"/>
            <w:hideMark/>
          </w:tcPr>
          <w:p w14:paraId="7825031E" w14:textId="77777777" w:rsidR="00ED7829" w:rsidRDefault="00ED7829" w:rsidP="00663532">
            <w:r w:rsidRPr="3C6BBC1A">
              <w:rPr>
                <w:b/>
                <w:bCs/>
              </w:rPr>
              <w:t>Task:</w:t>
            </w:r>
            <w:r>
              <w:rPr>
                <w:b/>
                <w:bCs/>
              </w:rPr>
              <w:t xml:space="preserve"> </w:t>
            </w:r>
            <w:r w:rsidRPr="005C7F62">
              <w:t xml:space="preserve">As </w:t>
            </w:r>
            <w:r>
              <w:t xml:space="preserve">someone working in the community and health sector you will have access to a variety of workplace policies and procedures and codes to provide you with guidance on how to conduct your work. </w:t>
            </w:r>
          </w:p>
          <w:p w14:paraId="3EF587B7" w14:textId="77777777" w:rsidR="00ED7829" w:rsidRDefault="00ED7829" w:rsidP="00663532">
            <w:r>
              <w:t>The Australian Community Workers Association is a professional body for community workers in Australia and have a set of guidelines for people who work in the community sector.</w:t>
            </w:r>
          </w:p>
          <w:p w14:paraId="6C644E05" w14:textId="77777777" w:rsidR="00ED7829" w:rsidRDefault="00ED7829" w:rsidP="00663532">
            <w:r>
              <w:t>Access the below document from the following website.</w:t>
            </w:r>
          </w:p>
          <w:p w14:paraId="5F120E26" w14:textId="77777777" w:rsidR="00ED7829" w:rsidRDefault="00000000" w:rsidP="00663532">
            <w:pPr>
              <w:pStyle w:val="ListParagraph"/>
              <w:numPr>
                <w:ilvl w:val="0"/>
                <w:numId w:val="4"/>
              </w:numPr>
              <w:spacing w:line="259" w:lineRule="auto"/>
            </w:pPr>
            <w:hyperlink r:id="rId24">
              <w:r w:rsidR="00ED7829" w:rsidRPr="7C966820">
                <w:rPr>
                  <w:rStyle w:val="Hyperlink"/>
                </w:rPr>
                <w:t>Australian Community Workers Ethics and Good Practice Guide</w:t>
              </w:r>
            </w:hyperlink>
          </w:p>
          <w:p w14:paraId="52B5BD37" w14:textId="77777777" w:rsidR="00ED7829" w:rsidRDefault="00ED7829" w:rsidP="00663532">
            <w:pPr>
              <w:spacing w:line="259" w:lineRule="auto"/>
            </w:pPr>
            <w:r>
              <w:rPr>
                <w:noProof/>
                <w:color w:val="2B579A"/>
                <w:shd w:val="clear" w:color="auto" w:fill="E6E6E6"/>
              </w:rPr>
              <w:drawing>
                <wp:inline distT="0" distB="0" distL="0" distR="0" wp14:anchorId="38E610CC" wp14:editId="6D1F4589">
                  <wp:extent cx="586105" cy="483235"/>
                  <wp:effectExtent l="0" t="0" r="4445" b="0"/>
                  <wp:docPr id="1078344575" name="Picture 107834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86105" cy="483235"/>
                          </a:xfrm>
                          <a:prstGeom prst="rect">
                            <a:avLst/>
                          </a:prstGeom>
                        </pic:spPr>
                      </pic:pic>
                    </a:graphicData>
                  </a:graphic>
                </wp:inline>
              </w:drawing>
            </w:r>
          </w:p>
          <w:p w14:paraId="2128D906" w14:textId="77777777" w:rsidR="00ED7829" w:rsidRPr="004050F6" w:rsidRDefault="00ED7829" w:rsidP="00663532">
            <w:pPr>
              <w:rPr>
                <w:lang w:val="en-US"/>
              </w:rPr>
            </w:pPr>
            <w:r>
              <w:rPr>
                <w:lang w:val="en-US"/>
              </w:rPr>
              <w:t>Once you have accessed this document, y</w:t>
            </w:r>
            <w:r w:rsidRPr="3C6BBC1A">
              <w:rPr>
                <w:lang w:val="en-US"/>
              </w:rPr>
              <w:t>ou are required to</w:t>
            </w:r>
            <w:r>
              <w:rPr>
                <w:lang w:val="en-US"/>
              </w:rPr>
              <w:t xml:space="preserve"> identify and interpret</w:t>
            </w:r>
            <w:r w:rsidRPr="7C0FD06A">
              <w:rPr>
                <w:lang w:val="en-US"/>
              </w:rPr>
              <w:t xml:space="preserve"> the following: </w:t>
            </w:r>
          </w:p>
          <w:p w14:paraId="371A8031" w14:textId="77777777" w:rsidR="00ED7829" w:rsidRPr="0093435E" w:rsidRDefault="00ED7829" w:rsidP="00663532">
            <w:pPr>
              <w:pStyle w:val="ListParagraph"/>
              <w:numPr>
                <w:ilvl w:val="0"/>
                <w:numId w:val="8"/>
              </w:numPr>
              <w:rPr>
                <w:rFonts w:asciiTheme="minorHAnsi" w:hAnsiTheme="minorHAnsi"/>
                <w:lang w:val="en-US"/>
              </w:rPr>
            </w:pPr>
            <w:r w:rsidRPr="1A37924C">
              <w:rPr>
                <w:lang w:val="en-US"/>
              </w:rPr>
              <w:t xml:space="preserve">A) </w:t>
            </w:r>
            <w:r>
              <w:rPr>
                <w:lang w:val="en-US"/>
              </w:rPr>
              <w:t>T</w:t>
            </w:r>
            <w:r w:rsidRPr="0093435E">
              <w:rPr>
                <w:lang w:val="en-US"/>
              </w:rPr>
              <w:t xml:space="preserve">wo (2) legal and two (2) ethical requirements of </w:t>
            </w:r>
            <w:r>
              <w:rPr>
                <w:lang w:val="en-US"/>
              </w:rPr>
              <w:t>a community service worker</w:t>
            </w:r>
            <w:r w:rsidRPr="5F413E75">
              <w:rPr>
                <w:lang w:val="en-US"/>
              </w:rPr>
              <w:t xml:space="preserve"> in approximately 40 - 60 words. </w:t>
            </w:r>
          </w:p>
          <w:p w14:paraId="0EB49672" w14:textId="77777777" w:rsidR="00ED7829" w:rsidRDefault="00ED7829" w:rsidP="00663532">
            <w:pPr>
              <w:pStyle w:val="ListParagraph"/>
              <w:numPr>
                <w:ilvl w:val="0"/>
                <w:numId w:val="8"/>
              </w:numPr>
              <w:ind w:hanging="360"/>
              <w:rPr>
                <w:lang w:val="en-US"/>
              </w:rPr>
            </w:pPr>
            <w:r w:rsidRPr="1A37924C">
              <w:rPr>
                <w:lang w:val="en-US"/>
              </w:rPr>
              <w:t xml:space="preserve">B) </w:t>
            </w:r>
            <w:r>
              <w:rPr>
                <w:lang w:val="en-US"/>
              </w:rPr>
              <w:t xml:space="preserve">Two (2) legal rights </w:t>
            </w:r>
            <w:r w:rsidRPr="0093435E">
              <w:rPr>
                <w:lang w:val="en-US"/>
              </w:rPr>
              <w:t xml:space="preserve">and responsibilities </w:t>
            </w:r>
            <w:r>
              <w:rPr>
                <w:lang w:val="en-US"/>
              </w:rPr>
              <w:t>of an employee</w:t>
            </w:r>
            <w:r w:rsidRPr="5F413E75">
              <w:rPr>
                <w:lang w:val="en-US"/>
              </w:rPr>
              <w:t xml:space="preserve"> in approximately 20 – 50 </w:t>
            </w:r>
          </w:p>
          <w:p w14:paraId="40FC4132" w14:textId="77777777" w:rsidR="00ED7829" w:rsidRDefault="00ED7829" w:rsidP="00663532">
            <w:pPr>
              <w:pStyle w:val="ListParagraph"/>
              <w:numPr>
                <w:ilvl w:val="0"/>
                <w:numId w:val="8"/>
              </w:numPr>
              <w:rPr>
                <w:lang w:val="en-US"/>
              </w:rPr>
            </w:pPr>
            <w:r w:rsidRPr="5F413E75">
              <w:rPr>
                <w:lang w:val="en-US"/>
              </w:rPr>
              <w:t>words</w:t>
            </w:r>
            <w:r w:rsidRPr="0093435E">
              <w:rPr>
                <w:lang w:val="en-US"/>
              </w:rPr>
              <w:t>.</w:t>
            </w:r>
          </w:p>
          <w:p w14:paraId="285DF455" w14:textId="77777777" w:rsidR="00ED7829" w:rsidRPr="00225083" w:rsidRDefault="00ED7829" w:rsidP="00663532">
            <w:pPr>
              <w:pStyle w:val="ListParagraph"/>
              <w:numPr>
                <w:ilvl w:val="0"/>
                <w:numId w:val="8"/>
              </w:numPr>
              <w:rPr>
                <w:rFonts w:asciiTheme="minorHAnsi" w:hAnsiTheme="minorHAnsi" w:cstheme="minorBidi"/>
                <w:lang w:val="en-US"/>
              </w:rPr>
            </w:pPr>
            <w:r w:rsidRPr="1A37924C">
              <w:rPr>
                <w:lang w:val="en-US"/>
              </w:rPr>
              <w:t xml:space="preserve">C) </w:t>
            </w:r>
            <w:r>
              <w:rPr>
                <w:lang w:val="en-US"/>
              </w:rPr>
              <w:t>Two (2) ethical responsibilities of a community service worker</w:t>
            </w:r>
            <w:r w:rsidRPr="5F413E75">
              <w:rPr>
                <w:lang w:val="en-US"/>
              </w:rPr>
              <w:t xml:space="preserve"> in approximately 20 – 50 words</w:t>
            </w:r>
            <w:r>
              <w:rPr>
                <w:lang w:val="en-US"/>
              </w:rPr>
              <w:t xml:space="preserve">. </w:t>
            </w:r>
            <w:r w:rsidRPr="00225083">
              <w:rPr>
                <w:lang w:val="en-US"/>
              </w:rPr>
              <w:t xml:space="preserve"> </w:t>
            </w:r>
          </w:p>
          <w:tbl>
            <w:tblPr>
              <w:tblStyle w:val="TableGrid"/>
              <w:tblW w:w="0" w:type="auto"/>
              <w:tblLook w:val="06A0" w:firstRow="1" w:lastRow="0" w:firstColumn="1" w:lastColumn="0" w:noHBand="1" w:noVBand="1"/>
            </w:tblPr>
            <w:tblGrid>
              <w:gridCol w:w="9597"/>
            </w:tblGrid>
            <w:tr w:rsidR="00ED7829" w14:paraId="55C0EEA4" w14:textId="77777777" w:rsidTr="00663532">
              <w:trPr>
                <w:trHeight w:val="1245"/>
              </w:trPr>
              <w:tc>
                <w:tcPr>
                  <w:tcW w:w="9615" w:type="dxa"/>
                </w:tcPr>
                <w:p w14:paraId="37731A33" w14:textId="77777777" w:rsidR="00ED7829" w:rsidRDefault="00ED7829" w:rsidP="00663532">
                  <w:pPr>
                    <w:rPr>
                      <w:rFonts w:eastAsia="DengXian" w:cs="Cordia New"/>
                      <w:lang w:val="en-US"/>
                    </w:rPr>
                  </w:pPr>
                  <w:r>
                    <w:rPr>
                      <w:rFonts w:eastAsia="DengXian" w:cs="Cordia New"/>
                      <w:lang w:val="en-US"/>
                    </w:rPr>
                    <w:t>a</w:t>
                  </w:r>
                  <w:r w:rsidRPr="3C6BBC1A">
                    <w:rPr>
                      <w:rFonts w:eastAsia="DengXian" w:cs="Cordia New"/>
                      <w:lang w:val="en-US"/>
                    </w:rPr>
                    <w:t xml:space="preserve">. </w:t>
                  </w:r>
                </w:p>
              </w:tc>
            </w:tr>
            <w:tr w:rsidR="00ED7829" w14:paraId="5F952931" w14:textId="77777777" w:rsidTr="00663532">
              <w:trPr>
                <w:trHeight w:val="1245"/>
              </w:trPr>
              <w:tc>
                <w:tcPr>
                  <w:tcW w:w="9615" w:type="dxa"/>
                </w:tcPr>
                <w:p w14:paraId="658FFACB" w14:textId="77777777" w:rsidR="00ED7829" w:rsidRDefault="00ED7829" w:rsidP="00663532">
                  <w:pPr>
                    <w:rPr>
                      <w:rFonts w:eastAsia="DengXian" w:cs="Cordia New"/>
                      <w:szCs w:val="22"/>
                      <w:lang w:val="en-US"/>
                    </w:rPr>
                  </w:pPr>
                  <w:r>
                    <w:rPr>
                      <w:rFonts w:eastAsia="DengXian" w:cs="Cordia New"/>
                      <w:szCs w:val="22"/>
                      <w:lang w:val="en-US"/>
                    </w:rPr>
                    <w:t>b</w:t>
                  </w:r>
                  <w:r w:rsidRPr="7C0FD06A">
                    <w:rPr>
                      <w:rFonts w:eastAsia="DengXian" w:cs="Cordia New"/>
                      <w:szCs w:val="22"/>
                      <w:lang w:val="en-US"/>
                    </w:rPr>
                    <w:t>.</w:t>
                  </w:r>
                </w:p>
              </w:tc>
            </w:tr>
            <w:tr w:rsidR="00ED7829" w14:paraId="35DB03F4" w14:textId="77777777" w:rsidTr="00663532">
              <w:trPr>
                <w:trHeight w:val="1245"/>
              </w:trPr>
              <w:tc>
                <w:tcPr>
                  <w:tcW w:w="9615" w:type="dxa"/>
                </w:tcPr>
                <w:p w14:paraId="785A28C5" w14:textId="77777777" w:rsidR="00ED7829" w:rsidRDefault="00ED7829" w:rsidP="00663532">
                  <w:pPr>
                    <w:rPr>
                      <w:rFonts w:eastAsia="DengXian" w:cs="Cordia New"/>
                      <w:szCs w:val="22"/>
                      <w:lang w:val="en-US"/>
                    </w:rPr>
                  </w:pPr>
                  <w:r>
                    <w:rPr>
                      <w:rFonts w:eastAsia="DengXian" w:cs="Cordia New"/>
                      <w:szCs w:val="22"/>
                      <w:lang w:val="en-US"/>
                    </w:rPr>
                    <w:t xml:space="preserve">c. </w:t>
                  </w:r>
                </w:p>
              </w:tc>
            </w:tr>
          </w:tbl>
          <w:p w14:paraId="2E33812E" w14:textId="77777777" w:rsidR="00ED7829" w:rsidRPr="004050F6" w:rsidRDefault="00ED7829" w:rsidP="00663532">
            <w:pPr>
              <w:rPr>
                <w:rFonts w:eastAsia="DengXian" w:cs="Cordia New"/>
                <w:szCs w:val="22"/>
                <w:lang w:val="en-US"/>
              </w:rPr>
            </w:pPr>
          </w:p>
        </w:tc>
      </w:tr>
    </w:tbl>
    <w:p w14:paraId="6B885DE2" w14:textId="77777777" w:rsidR="00ED7829" w:rsidRDefault="00ED7829" w:rsidP="00ED7829"/>
    <w:tbl>
      <w:tblPr>
        <w:tblStyle w:val="TableGrid0"/>
        <w:tblW w:w="9687" w:type="dxa"/>
        <w:tblLook w:val="04A0" w:firstRow="1" w:lastRow="0" w:firstColumn="1" w:lastColumn="0" w:noHBand="0" w:noVBand="1"/>
      </w:tblPr>
      <w:tblGrid>
        <w:gridCol w:w="528"/>
        <w:gridCol w:w="7443"/>
        <w:gridCol w:w="1716"/>
      </w:tblGrid>
      <w:tr w:rsidR="00ED7829" w14:paraId="6BD623A3" w14:textId="77777777" w:rsidTr="00663532">
        <w:trPr>
          <w:trHeight w:val="459"/>
        </w:trPr>
        <w:tc>
          <w:tcPr>
            <w:tcW w:w="9687" w:type="dxa"/>
            <w:gridSpan w:val="3"/>
            <w:shd w:val="clear" w:color="auto" w:fill="7F7F7F" w:themeFill="text1" w:themeFillTint="80"/>
            <w:vAlign w:val="center"/>
          </w:tcPr>
          <w:p w14:paraId="69869A30" w14:textId="77777777" w:rsidR="00ED7829" w:rsidRDefault="00ED7829" w:rsidP="00663532">
            <w:pPr>
              <w:rPr>
                <w:color w:val="FFFFFF" w:themeColor="background1"/>
                <w:sz w:val="24"/>
                <w:szCs w:val="24"/>
              </w:rPr>
            </w:pPr>
            <w:r w:rsidRPr="3F0C54A3">
              <w:rPr>
                <w:b/>
                <w:bCs/>
                <w:color w:val="FFFFFF" w:themeColor="background1"/>
                <w:sz w:val="24"/>
                <w:szCs w:val="24"/>
              </w:rPr>
              <w:t>ACTIVITY 1: ASSESSOR CHECKLIST</w:t>
            </w:r>
            <w:r w:rsidRPr="3F0C54A3">
              <w:rPr>
                <w:color w:val="FFFFFF" w:themeColor="background1"/>
                <w:sz w:val="24"/>
                <w:szCs w:val="24"/>
              </w:rPr>
              <w:t xml:space="preserve"> (Completed by the Assessor)</w:t>
            </w:r>
          </w:p>
        </w:tc>
      </w:tr>
      <w:tr w:rsidR="00ED7829" w14:paraId="4D65CD8B" w14:textId="77777777" w:rsidTr="00663532">
        <w:trPr>
          <w:trHeight w:val="459"/>
        </w:trPr>
        <w:tc>
          <w:tcPr>
            <w:tcW w:w="7971" w:type="dxa"/>
            <w:gridSpan w:val="2"/>
            <w:shd w:val="clear" w:color="auto" w:fill="F2F2F2" w:themeFill="background1" w:themeFillShade="F2"/>
            <w:vAlign w:val="center"/>
          </w:tcPr>
          <w:p w14:paraId="11221C41" w14:textId="77777777" w:rsidR="00ED7829" w:rsidRDefault="00ED7829" w:rsidP="00663532">
            <w:pPr>
              <w:rPr>
                <w:sz w:val="24"/>
                <w:szCs w:val="24"/>
              </w:rPr>
            </w:pPr>
          </w:p>
        </w:tc>
        <w:tc>
          <w:tcPr>
            <w:tcW w:w="1716" w:type="dxa"/>
            <w:shd w:val="clear" w:color="auto" w:fill="F2F2F2" w:themeFill="background1" w:themeFillShade="F2"/>
            <w:vAlign w:val="center"/>
          </w:tcPr>
          <w:p w14:paraId="64A29CCA" w14:textId="77777777" w:rsidR="00ED7829" w:rsidRDefault="00ED7829" w:rsidP="00663532">
            <w:pPr>
              <w:jc w:val="center"/>
              <w:rPr>
                <w:sz w:val="24"/>
                <w:szCs w:val="24"/>
              </w:rPr>
            </w:pPr>
            <w:r w:rsidRPr="3F0C54A3">
              <w:rPr>
                <w:rFonts w:eastAsia="Calibri" w:cs="Times New Roman"/>
                <w:sz w:val="18"/>
                <w:szCs w:val="18"/>
                <w:lang w:bidi="ar-SA"/>
              </w:rPr>
              <w:t xml:space="preserve">Assessors </w:t>
            </w:r>
            <w:r w:rsidRPr="3F0C54A3">
              <w:rPr>
                <w:rFonts w:eastAsia="Calibri" w:cs="Times New Roman"/>
                <w:sz w:val="18"/>
                <w:szCs w:val="18"/>
                <w:lang w:val="en-AU" w:bidi="ar-SA"/>
              </w:rPr>
              <w:t xml:space="preserve">are </w:t>
            </w:r>
            <w:r w:rsidRPr="3F0C54A3">
              <w:rPr>
                <w:rFonts w:eastAsia="Calibri" w:cs="Times New Roman"/>
                <w:sz w:val="18"/>
                <w:szCs w:val="18"/>
                <w:lang w:bidi="ar-SA"/>
              </w:rPr>
              <w:t>to</w:t>
            </w:r>
            <w:r w:rsidRPr="3F0C54A3">
              <w:rPr>
                <w:rFonts w:eastAsia="Calibri" w:cs="Times New Roman"/>
                <w:sz w:val="18"/>
                <w:szCs w:val="18"/>
                <w:lang w:val="en-AU" w:bidi="ar-SA"/>
              </w:rPr>
              <w:t xml:space="preserve"> indicate result as Satisfactory (S) or Not yet Satisfactory (NS)</w:t>
            </w:r>
          </w:p>
        </w:tc>
      </w:tr>
      <w:tr w:rsidR="00ED7829" w14:paraId="51F72C98" w14:textId="77777777" w:rsidTr="00663532">
        <w:trPr>
          <w:trHeight w:val="459"/>
        </w:trPr>
        <w:tc>
          <w:tcPr>
            <w:tcW w:w="528" w:type="dxa"/>
            <w:shd w:val="clear" w:color="auto" w:fill="auto"/>
          </w:tcPr>
          <w:p w14:paraId="558B375E" w14:textId="77777777" w:rsidR="00ED7829" w:rsidRDefault="00ED7829" w:rsidP="00663532">
            <w:pPr>
              <w:pStyle w:val="ListParagraph"/>
              <w:numPr>
                <w:ilvl w:val="0"/>
                <w:numId w:val="3"/>
              </w:numPr>
              <w:ind w:left="306" w:hanging="219"/>
              <w:rPr>
                <w:sz w:val="24"/>
                <w:szCs w:val="24"/>
              </w:rPr>
            </w:pPr>
          </w:p>
        </w:tc>
        <w:tc>
          <w:tcPr>
            <w:tcW w:w="7443" w:type="dxa"/>
            <w:shd w:val="clear" w:color="auto" w:fill="auto"/>
          </w:tcPr>
          <w:p w14:paraId="58D8043D" w14:textId="77777777" w:rsidR="00ED7829" w:rsidRDefault="00ED7829" w:rsidP="00663532">
            <w:pPr>
              <w:rPr>
                <w:lang w:eastAsia="en-AU"/>
              </w:rPr>
            </w:pPr>
            <w:r w:rsidRPr="3F0C54A3">
              <w:rPr>
                <w:lang w:eastAsia="en-AU"/>
              </w:rPr>
              <w:t xml:space="preserve">The student accessed and interpreted sources of information </w:t>
            </w:r>
            <w:r>
              <w:rPr>
                <w:lang w:eastAsia="en-AU"/>
              </w:rPr>
              <w:t xml:space="preserve">and identified two (2) legal and two (2) ethical requirements of a community service worker. </w:t>
            </w:r>
          </w:p>
          <w:p w14:paraId="722771FF" w14:textId="77777777" w:rsidR="00ED7829" w:rsidRPr="003A1113" w:rsidRDefault="00ED7829" w:rsidP="00663532">
            <w:pPr>
              <w:rPr>
                <w:rFonts w:eastAsia="DengXian" w:cs="Cordia New"/>
                <w:b/>
                <w:bCs/>
                <w:color w:val="FF0000"/>
                <w:lang w:eastAsia="en-AU"/>
              </w:rPr>
            </w:pPr>
          </w:p>
          <w:p w14:paraId="6E4D3BAB" w14:textId="77777777" w:rsidR="00ED7829" w:rsidRDefault="00ED7829" w:rsidP="00663532">
            <w:pPr>
              <w:rPr>
                <w:rFonts w:eastAsia="DengXian" w:cs="Cordia New"/>
                <w:color w:val="FF0000"/>
                <w:lang w:eastAsia="en-AU"/>
              </w:rPr>
            </w:pPr>
            <w:r w:rsidRPr="5F413E75">
              <w:rPr>
                <w:rFonts w:eastAsia="DengXian" w:cs="Cordia New"/>
                <w:color w:val="FF0000"/>
                <w:lang w:eastAsia="en-AU"/>
              </w:rPr>
              <w:t xml:space="preserve">The student accessed the Australian Community Workers Ethics and Good Practice and identified at least two (2) legal and two (2) ethical requirements.  </w:t>
            </w:r>
          </w:p>
          <w:p w14:paraId="23F70F07" w14:textId="77777777" w:rsidR="00ED7829" w:rsidRDefault="00ED7829" w:rsidP="00663532">
            <w:pPr>
              <w:rPr>
                <w:rFonts w:eastAsia="DengXian" w:cs="Cordia New"/>
                <w:color w:val="FF0000"/>
                <w:szCs w:val="22"/>
                <w:lang w:eastAsia="en-AU"/>
              </w:rPr>
            </w:pPr>
          </w:p>
          <w:p w14:paraId="5808356A" w14:textId="77777777" w:rsidR="00ED7829" w:rsidRDefault="00ED7829" w:rsidP="00663532">
            <w:pPr>
              <w:rPr>
                <w:rFonts w:eastAsia="DengXian" w:cs="Cordia New"/>
                <w:color w:val="FF0000"/>
                <w:szCs w:val="22"/>
                <w:lang w:eastAsia="en-AU"/>
              </w:rPr>
            </w:pPr>
            <w:r>
              <w:rPr>
                <w:rFonts w:eastAsia="DengXian" w:cs="Cordia New"/>
                <w:color w:val="FF0000"/>
                <w:szCs w:val="22"/>
                <w:lang w:eastAsia="en-AU"/>
              </w:rPr>
              <w:lastRenderedPageBreak/>
              <w:t>These may include but are not limited to:</w:t>
            </w:r>
          </w:p>
          <w:p w14:paraId="4DF61459" w14:textId="77777777" w:rsidR="00ED7829" w:rsidRDefault="00ED7829" w:rsidP="00663532">
            <w:pPr>
              <w:rPr>
                <w:rFonts w:eastAsia="DengXian" w:cs="Cordia New"/>
                <w:color w:val="FF0000"/>
                <w:lang w:eastAsia="en-AU"/>
              </w:rPr>
            </w:pPr>
          </w:p>
          <w:p w14:paraId="7477894C" w14:textId="77777777" w:rsidR="00ED7829" w:rsidRPr="00512294" w:rsidRDefault="00ED7829" w:rsidP="00663532">
            <w:pPr>
              <w:rPr>
                <w:rFonts w:eastAsia="DengXian" w:cs="Cordia New"/>
                <w:b/>
                <w:bCs/>
                <w:color w:val="FF0000"/>
                <w:lang w:eastAsia="en-AU"/>
              </w:rPr>
            </w:pPr>
            <w:r w:rsidRPr="00512294">
              <w:rPr>
                <w:rFonts w:eastAsia="DengXian" w:cs="Cordia New"/>
                <w:b/>
                <w:bCs/>
                <w:color w:val="FF0000"/>
                <w:lang w:eastAsia="en-AU"/>
              </w:rPr>
              <w:t>Legal requirements</w:t>
            </w:r>
          </w:p>
          <w:p w14:paraId="28DB2930" w14:textId="77777777" w:rsidR="00ED7829" w:rsidRPr="003A1113" w:rsidRDefault="00ED7829" w:rsidP="00663532">
            <w:pPr>
              <w:ind w:left="357" w:hanging="357"/>
              <w:rPr>
                <w:rFonts w:eastAsia="DengXian"/>
                <w:color w:val="FF0000"/>
                <w:lang w:eastAsia="en-AU"/>
              </w:rPr>
            </w:pPr>
            <w:r>
              <w:rPr>
                <w:rFonts w:eastAsia="DengXian"/>
                <w:color w:val="FF0000"/>
                <w:lang w:eastAsia="en-AU"/>
              </w:rPr>
              <w:t>1.</w:t>
            </w:r>
            <w:r>
              <w:rPr>
                <w:rFonts w:eastAsia="DengXian"/>
                <w:color w:val="FF0000"/>
                <w:lang w:eastAsia="en-AU"/>
              </w:rPr>
              <w:tab/>
            </w:r>
            <w:r w:rsidRPr="003A1113">
              <w:rPr>
                <w:rFonts w:eastAsia="DengXian"/>
                <w:color w:val="FF0000"/>
                <w:lang w:eastAsia="en-AU"/>
              </w:rPr>
              <w:t>Every person is legally protected against discrimination on the basis of age, sex, race and disability and their universal human rights are inviolable</w:t>
            </w:r>
          </w:p>
          <w:p w14:paraId="7AC7E496" w14:textId="77777777" w:rsidR="00ED7829" w:rsidRDefault="00ED7829" w:rsidP="00663532">
            <w:pPr>
              <w:rPr>
                <w:rFonts w:eastAsia="DengXian" w:cs="Cordia New"/>
                <w:color w:val="FF0000"/>
                <w:lang w:eastAsia="en-AU"/>
              </w:rPr>
            </w:pPr>
          </w:p>
          <w:p w14:paraId="619939A3" w14:textId="77777777" w:rsidR="00ED7829" w:rsidRPr="006542EC" w:rsidRDefault="00ED7829" w:rsidP="00663532">
            <w:pPr>
              <w:tabs>
                <w:tab w:val="left" w:pos="348"/>
              </w:tabs>
              <w:rPr>
                <w:rFonts w:eastAsia="DengXian"/>
                <w:color w:val="FF0000"/>
                <w:szCs w:val="22"/>
                <w:lang w:eastAsia="en-AU"/>
              </w:rPr>
            </w:pPr>
            <w:r>
              <w:rPr>
                <w:rFonts w:eastAsia="DengXian"/>
                <w:color w:val="FF0000"/>
                <w:szCs w:val="22"/>
                <w:lang w:eastAsia="en-AU"/>
              </w:rPr>
              <w:t>2.</w:t>
            </w:r>
            <w:r>
              <w:rPr>
                <w:rFonts w:eastAsia="DengXian"/>
                <w:color w:val="FF0000"/>
                <w:szCs w:val="22"/>
                <w:lang w:eastAsia="en-AU"/>
              </w:rPr>
              <w:tab/>
            </w:r>
            <w:r w:rsidRPr="006542EC">
              <w:rPr>
                <w:rFonts w:eastAsia="DengXian"/>
                <w:color w:val="FF0000"/>
                <w:szCs w:val="22"/>
                <w:lang w:eastAsia="en-AU"/>
              </w:rPr>
              <w:t>Mandatory reporting</w:t>
            </w:r>
          </w:p>
          <w:p w14:paraId="4E4518D3" w14:textId="77777777" w:rsidR="00ED7829" w:rsidRDefault="00ED7829" w:rsidP="00663532">
            <w:pPr>
              <w:rPr>
                <w:rFonts w:eastAsia="DengXian" w:cs="Cordia New"/>
                <w:color w:val="FF0000"/>
                <w:lang w:eastAsia="en-AU"/>
              </w:rPr>
            </w:pPr>
          </w:p>
          <w:p w14:paraId="4BD64519" w14:textId="77777777" w:rsidR="00ED7829" w:rsidRDefault="00ED7829" w:rsidP="00663532">
            <w:pPr>
              <w:rPr>
                <w:rFonts w:eastAsia="DengXian" w:cs="Cordia New"/>
                <w:color w:val="FF0000"/>
                <w:lang w:eastAsia="en-AU"/>
              </w:rPr>
            </w:pPr>
            <w:r>
              <w:rPr>
                <w:rFonts w:eastAsia="DengXian" w:cs="Cordia New"/>
                <w:color w:val="FF0000"/>
                <w:lang w:eastAsia="en-AU"/>
              </w:rPr>
              <w:t>Additional responses may include:</w:t>
            </w:r>
          </w:p>
          <w:p w14:paraId="76259FE1" w14:textId="77777777" w:rsidR="00ED7829" w:rsidRPr="00D0666D" w:rsidRDefault="00ED7829" w:rsidP="00663532">
            <w:pPr>
              <w:pStyle w:val="ListParagraph"/>
              <w:numPr>
                <w:ilvl w:val="0"/>
                <w:numId w:val="4"/>
              </w:numPr>
              <w:rPr>
                <w:rFonts w:eastAsia="DengXian"/>
                <w:color w:val="FF0000"/>
                <w:lang w:eastAsia="en-AU"/>
              </w:rPr>
            </w:pPr>
            <w:r w:rsidRPr="5F413E75">
              <w:rPr>
                <w:rFonts w:eastAsia="DengXian"/>
                <w:color w:val="FF0000"/>
                <w:lang w:eastAsia="en-AU"/>
              </w:rPr>
              <w:t>Acknowledge and observe the legal rights and protections of colleagues, including, but not restricted to, workplace health and safety, and anti-discrimination legislation</w:t>
            </w:r>
          </w:p>
          <w:p w14:paraId="1C7365BD" w14:textId="77777777" w:rsidR="00ED7829" w:rsidRDefault="00ED7829" w:rsidP="00663532">
            <w:pPr>
              <w:pStyle w:val="ListParagraph"/>
              <w:numPr>
                <w:ilvl w:val="0"/>
                <w:numId w:val="4"/>
              </w:numPr>
              <w:rPr>
                <w:color w:val="FF0000"/>
                <w:lang w:eastAsia="en-AU"/>
              </w:rPr>
            </w:pPr>
            <w:r w:rsidRPr="5F413E75">
              <w:rPr>
                <w:rFonts w:eastAsia="DengXian"/>
                <w:color w:val="FF0000"/>
                <w:szCs w:val="22"/>
                <w:lang w:eastAsia="en-AU"/>
              </w:rPr>
              <w:t xml:space="preserve">Maintain client privacy and confidentiality </w:t>
            </w:r>
          </w:p>
          <w:p w14:paraId="1212C5D3" w14:textId="77777777" w:rsidR="00ED7829" w:rsidRDefault="00ED7829" w:rsidP="00663532">
            <w:pPr>
              <w:rPr>
                <w:rFonts w:eastAsia="DengXian" w:cs="Cordia New"/>
                <w:color w:val="FF0000"/>
                <w:lang w:eastAsia="en-AU"/>
              </w:rPr>
            </w:pPr>
          </w:p>
          <w:p w14:paraId="753BF209" w14:textId="77777777" w:rsidR="00ED7829" w:rsidRDefault="00ED7829" w:rsidP="00663532">
            <w:pPr>
              <w:rPr>
                <w:rFonts w:eastAsia="DengXian" w:cs="Cordia New"/>
                <w:color w:val="FF0000"/>
                <w:lang w:eastAsia="en-AU"/>
              </w:rPr>
            </w:pPr>
          </w:p>
          <w:p w14:paraId="17C140ED" w14:textId="77777777" w:rsidR="00ED7829" w:rsidRPr="00512294" w:rsidRDefault="00ED7829" w:rsidP="00663532">
            <w:pPr>
              <w:rPr>
                <w:rFonts w:eastAsia="DengXian" w:cs="Cordia New"/>
                <w:b/>
                <w:bCs/>
                <w:color w:val="FF0000"/>
                <w:lang w:eastAsia="en-AU"/>
              </w:rPr>
            </w:pPr>
            <w:r w:rsidRPr="00512294">
              <w:rPr>
                <w:rFonts w:eastAsia="DengXian" w:cs="Cordia New"/>
                <w:b/>
                <w:bCs/>
                <w:color w:val="FF0000"/>
                <w:lang w:eastAsia="en-AU"/>
              </w:rPr>
              <w:t>Ethical Requirements</w:t>
            </w:r>
          </w:p>
          <w:p w14:paraId="6BE48F19" w14:textId="77777777" w:rsidR="00ED7829" w:rsidRDefault="00ED7829" w:rsidP="00663532">
            <w:pPr>
              <w:rPr>
                <w:rFonts w:eastAsia="DengXian" w:cs="Cordia New"/>
                <w:b/>
                <w:bCs/>
                <w:color w:val="FF0000"/>
                <w:lang w:eastAsia="en-AU"/>
              </w:rPr>
            </w:pPr>
            <w:r>
              <w:rPr>
                <w:rFonts w:eastAsia="DengXian" w:cs="Cordia New"/>
                <w:b/>
                <w:bCs/>
                <w:color w:val="FF0000"/>
                <w:lang w:eastAsia="en-AU"/>
              </w:rPr>
              <w:t xml:space="preserve">1. </w:t>
            </w:r>
            <w:r w:rsidRPr="002D0B11">
              <w:rPr>
                <w:rFonts w:eastAsia="DengXian" w:cs="Cordia New"/>
                <w:color w:val="FF0000"/>
                <w:lang w:eastAsia="en-AU"/>
              </w:rPr>
              <w:t>Establishing and maintain professional boundaries</w:t>
            </w:r>
          </w:p>
          <w:p w14:paraId="3A52AB77" w14:textId="77777777" w:rsidR="00ED7829" w:rsidRDefault="00ED7829" w:rsidP="00663532">
            <w:pPr>
              <w:rPr>
                <w:rFonts w:eastAsia="DengXian" w:cs="Cordia New"/>
                <w:color w:val="FF0000"/>
                <w:lang w:eastAsia="en-AU"/>
              </w:rPr>
            </w:pPr>
            <w:r>
              <w:rPr>
                <w:rFonts w:eastAsia="DengXian" w:cs="Cordia New"/>
                <w:b/>
                <w:bCs/>
                <w:color w:val="FF0000"/>
                <w:lang w:eastAsia="en-AU"/>
              </w:rPr>
              <w:t xml:space="preserve">2. </w:t>
            </w:r>
            <w:r w:rsidRPr="008E0213">
              <w:rPr>
                <w:rFonts w:eastAsia="DengXian" w:cs="Cordia New"/>
                <w:color w:val="FF0000"/>
                <w:lang w:eastAsia="en-AU"/>
              </w:rPr>
              <w:t>To treat all clients with respect and dignity</w:t>
            </w:r>
          </w:p>
          <w:p w14:paraId="1088D7F7" w14:textId="77777777" w:rsidR="00ED7829" w:rsidRDefault="00ED7829" w:rsidP="00663532">
            <w:pPr>
              <w:rPr>
                <w:rFonts w:eastAsia="DengXian" w:cs="Cordia New"/>
                <w:color w:val="FF0000"/>
                <w:lang w:eastAsia="en-AU"/>
              </w:rPr>
            </w:pPr>
          </w:p>
          <w:p w14:paraId="6CD1C923" w14:textId="77777777" w:rsidR="00ED7829" w:rsidRDefault="00ED7829" w:rsidP="00663532">
            <w:pPr>
              <w:rPr>
                <w:rFonts w:eastAsia="DengXian" w:cs="Cordia New"/>
                <w:color w:val="FF0000"/>
                <w:lang w:eastAsia="en-AU"/>
              </w:rPr>
            </w:pPr>
            <w:r>
              <w:rPr>
                <w:rFonts w:eastAsia="DengXian" w:cs="Cordia New"/>
                <w:color w:val="FF0000"/>
                <w:lang w:eastAsia="en-AU"/>
              </w:rPr>
              <w:t>Additional responses may include:</w:t>
            </w:r>
          </w:p>
          <w:p w14:paraId="471E3C93" w14:textId="77777777" w:rsidR="00ED7829" w:rsidRPr="001E4B06" w:rsidRDefault="00ED7829" w:rsidP="00663532">
            <w:pPr>
              <w:pStyle w:val="ListParagraph"/>
              <w:numPr>
                <w:ilvl w:val="0"/>
                <w:numId w:val="10"/>
              </w:numPr>
              <w:rPr>
                <w:rFonts w:eastAsia="DengXian"/>
                <w:color w:val="FF0000"/>
                <w:szCs w:val="21"/>
                <w:lang w:eastAsia="en-AU"/>
              </w:rPr>
            </w:pPr>
            <w:r>
              <w:rPr>
                <w:rFonts w:eastAsia="DengXian"/>
                <w:color w:val="FF0000"/>
                <w:lang w:eastAsia="en-AU"/>
              </w:rPr>
              <w:t xml:space="preserve">Employee </w:t>
            </w:r>
            <w:r w:rsidRPr="001A6A90">
              <w:rPr>
                <w:rFonts w:eastAsia="DengXian"/>
                <w:color w:val="FF0000"/>
                <w:lang w:eastAsia="en-AU"/>
              </w:rPr>
              <w:t>will improve their skills and knowledge for the benefit of the client</w:t>
            </w:r>
          </w:p>
          <w:p w14:paraId="6E06ACCA" w14:textId="77777777" w:rsidR="00ED7829" w:rsidRPr="001A6A90" w:rsidRDefault="00ED7829" w:rsidP="00663532">
            <w:pPr>
              <w:pStyle w:val="ListParagraph"/>
              <w:numPr>
                <w:ilvl w:val="0"/>
                <w:numId w:val="10"/>
              </w:numPr>
              <w:rPr>
                <w:rFonts w:eastAsia="DengXian"/>
                <w:color w:val="FF0000"/>
                <w:szCs w:val="21"/>
                <w:lang w:eastAsia="en-AU"/>
              </w:rPr>
            </w:pPr>
            <w:r w:rsidRPr="001E4B06">
              <w:rPr>
                <w:rFonts w:eastAsia="DengXian"/>
                <w:color w:val="FF0000"/>
                <w:szCs w:val="21"/>
                <w:lang w:eastAsia="en-AU"/>
              </w:rPr>
              <w:t>has an obligation to treat clients with dignity and to safeguard, promote and acknowledge their capacity</w:t>
            </w:r>
            <w:r>
              <w:rPr>
                <w:rFonts w:eastAsia="DengXian"/>
                <w:color w:val="FF0000"/>
                <w:szCs w:val="21"/>
                <w:lang w:eastAsia="en-AU"/>
              </w:rPr>
              <w:t xml:space="preserve"> </w:t>
            </w:r>
            <w:r w:rsidRPr="001E4B06">
              <w:rPr>
                <w:rFonts w:eastAsia="DengXian"/>
                <w:color w:val="FF0000"/>
                <w:szCs w:val="21"/>
                <w:lang w:eastAsia="en-AU"/>
              </w:rPr>
              <w:t>for self-determination</w:t>
            </w:r>
          </w:p>
        </w:tc>
        <w:tc>
          <w:tcPr>
            <w:tcW w:w="1716" w:type="dxa"/>
            <w:shd w:val="clear" w:color="auto" w:fill="auto"/>
          </w:tcPr>
          <w:p w14:paraId="111FB5F9"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lastRenderedPageBreak/>
              <w:t>☐</w:t>
            </w:r>
            <w:r w:rsidRPr="3F0C54A3">
              <w:rPr>
                <w:rFonts w:eastAsia="Calibri" w:cs="Times New Roman"/>
                <w:lang w:val="en-AU" w:bidi="ar-SA"/>
              </w:rPr>
              <w:t xml:space="preserve"> S</w:t>
            </w:r>
          </w:p>
          <w:p w14:paraId="0894DD37"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10E45753" w14:textId="77777777" w:rsidTr="00663532">
        <w:trPr>
          <w:trHeight w:val="459"/>
        </w:trPr>
        <w:tc>
          <w:tcPr>
            <w:tcW w:w="528" w:type="dxa"/>
            <w:shd w:val="clear" w:color="auto" w:fill="auto"/>
          </w:tcPr>
          <w:p w14:paraId="1276A41B" w14:textId="77777777" w:rsidR="00ED7829" w:rsidRDefault="00ED7829" w:rsidP="00663532">
            <w:pPr>
              <w:pStyle w:val="ListParagraph"/>
              <w:numPr>
                <w:ilvl w:val="0"/>
                <w:numId w:val="3"/>
              </w:numPr>
              <w:ind w:left="306" w:hanging="219"/>
              <w:rPr>
                <w:sz w:val="24"/>
                <w:szCs w:val="24"/>
              </w:rPr>
            </w:pPr>
          </w:p>
        </w:tc>
        <w:tc>
          <w:tcPr>
            <w:tcW w:w="7443" w:type="dxa"/>
            <w:shd w:val="clear" w:color="auto" w:fill="auto"/>
          </w:tcPr>
          <w:p w14:paraId="6C824DF6" w14:textId="77777777" w:rsidR="00ED7829" w:rsidRDefault="00ED7829" w:rsidP="00663532">
            <w:pPr>
              <w:rPr>
                <w:lang w:eastAsia="en-AU"/>
              </w:rPr>
            </w:pPr>
            <w:r w:rsidRPr="3F0C54A3">
              <w:rPr>
                <w:lang w:eastAsia="en-AU"/>
              </w:rPr>
              <w:t xml:space="preserve">The student understood </w:t>
            </w:r>
            <w:r w:rsidRPr="5F413E75">
              <w:rPr>
                <w:lang w:eastAsia="en-AU"/>
              </w:rPr>
              <w:t>two (2)</w:t>
            </w:r>
            <w:r>
              <w:rPr>
                <w:lang w:eastAsia="en-AU"/>
              </w:rPr>
              <w:t xml:space="preserve"> </w:t>
            </w:r>
            <w:r w:rsidRPr="3F0C54A3">
              <w:rPr>
                <w:lang w:eastAsia="en-AU"/>
              </w:rPr>
              <w:t xml:space="preserve">legal </w:t>
            </w:r>
            <w:r>
              <w:rPr>
                <w:lang w:eastAsia="en-AU"/>
              </w:rPr>
              <w:t xml:space="preserve">rights and responsibilities </w:t>
            </w:r>
            <w:r w:rsidRPr="3F0C54A3">
              <w:rPr>
                <w:lang w:eastAsia="en-AU"/>
              </w:rPr>
              <w:t xml:space="preserve">of their role </w:t>
            </w:r>
          </w:p>
          <w:p w14:paraId="5DF5D25F" w14:textId="77777777" w:rsidR="00ED7829" w:rsidRDefault="00ED7829" w:rsidP="00663532">
            <w:pPr>
              <w:rPr>
                <w:rFonts w:eastAsia="DengXian" w:cs="Cordia New"/>
                <w:color w:val="FF0000"/>
                <w:lang w:eastAsia="en-AU"/>
              </w:rPr>
            </w:pPr>
            <w:r w:rsidRPr="5F413E75">
              <w:rPr>
                <w:rFonts w:eastAsia="DengXian" w:cs="Cordia New"/>
                <w:color w:val="FF0000"/>
                <w:lang w:eastAsia="en-AU"/>
              </w:rPr>
              <w:t xml:space="preserve">Responses will vary but may include; </w:t>
            </w:r>
          </w:p>
          <w:p w14:paraId="3A947807" w14:textId="77777777" w:rsidR="00ED7829" w:rsidRDefault="00ED7829" w:rsidP="00663532">
            <w:pPr>
              <w:rPr>
                <w:rFonts w:eastAsia="DengXian" w:cs="Cordia New"/>
                <w:color w:val="FF0000"/>
                <w:lang w:eastAsia="en-AU"/>
              </w:rPr>
            </w:pPr>
          </w:p>
          <w:p w14:paraId="6CCD857F" w14:textId="77777777" w:rsidR="00ED7829" w:rsidRPr="008E34E7" w:rsidRDefault="00ED7829" w:rsidP="00663532">
            <w:pPr>
              <w:rPr>
                <w:rFonts w:eastAsia="DengXian" w:cs="Cordia New"/>
                <w:b/>
                <w:bCs/>
                <w:color w:val="FF0000"/>
                <w:lang w:eastAsia="en-AU"/>
              </w:rPr>
            </w:pPr>
            <w:r w:rsidRPr="008E34E7">
              <w:rPr>
                <w:rFonts w:eastAsia="DengXian" w:cs="Cordia New"/>
                <w:b/>
                <w:bCs/>
                <w:color w:val="FF0000"/>
                <w:lang w:eastAsia="en-AU"/>
              </w:rPr>
              <w:t>Legal Rights</w:t>
            </w:r>
          </w:p>
          <w:p w14:paraId="23875AFD" w14:textId="77777777" w:rsidR="00ED7829" w:rsidRDefault="00ED7829" w:rsidP="00663532">
            <w:pPr>
              <w:pStyle w:val="ListParagraph"/>
              <w:numPr>
                <w:ilvl w:val="0"/>
                <w:numId w:val="11"/>
              </w:numPr>
              <w:rPr>
                <w:rFonts w:asciiTheme="minorHAnsi" w:hAnsiTheme="minorHAnsi" w:cstheme="minorBidi"/>
                <w:color w:val="FF0000"/>
                <w:szCs w:val="22"/>
                <w:lang w:eastAsia="en-AU"/>
              </w:rPr>
            </w:pPr>
            <w:r w:rsidRPr="5F413E75">
              <w:rPr>
                <w:rFonts w:eastAsia="DengXian"/>
                <w:color w:val="FF0000"/>
                <w:lang w:eastAsia="en-AU"/>
              </w:rPr>
              <w:t>Identify and appropriately address issues, such as breaches of confidentiality and privacy</w:t>
            </w:r>
          </w:p>
          <w:p w14:paraId="1ABA6D82" w14:textId="77777777" w:rsidR="00ED7829" w:rsidRPr="008E34E7" w:rsidRDefault="00ED7829" w:rsidP="00663532">
            <w:pPr>
              <w:pStyle w:val="ListParagraph"/>
              <w:numPr>
                <w:ilvl w:val="0"/>
                <w:numId w:val="11"/>
              </w:numPr>
              <w:rPr>
                <w:color w:val="FF0000"/>
                <w:szCs w:val="22"/>
                <w:lang w:eastAsia="en-AU"/>
              </w:rPr>
            </w:pPr>
            <w:r>
              <w:rPr>
                <w:rFonts w:eastAsia="DengXian"/>
                <w:color w:val="FF0000"/>
                <w:lang w:eastAsia="en-AU"/>
              </w:rPr>
              <w:t xml:space="preserve">Be aware of </w:t>
            </w:r>
            <w:r w:rsidRPr="5F413E75">
              <w:rPr>
                <w:rFonts w:eastAsia="DengXian"/>
                <w:color w:val="FF0000"/>
                <w:lang w:eastAsia="en-AU"/>
              </w:rPr>
              <w:t>professional boundaries that may occur when using online tools for service provision.</w:t>
            </w:r>
          </w:p>
          <w:p w14:paraId="7D07E6A5" w14:textId="77777777" w:rsidR="00ED7829" w:rsidRDefault="00ED7829" w:rsidP="00663532">
            <w:pPr>
              <w:rPr>
                <w:color w:val="FF0000"/>
                <w:szCs w:val="22"/>
                <w:lang w:eastAsia="en-AU"/>
              </w:rPr>
            </w:pPr>
          </w:p>
          <w:p w14:paraId="332840A7" w14:textId="77777777" w:rsidR="00ED7829" w:rsidRPr="00512294" w:rsidRDefault="00ED7829" w:rsidP="00663532">
            <w:pPr>
              <w:rPr>
                <w:b/>
                <w:bCs/>
                <w:color w:val="FF0000"/>
                <w:szCs w:val="22"/>
                <w:lang w:eastAsia="en-AU"/>
              </w:rPr>
            </w:pPr>
            <w:r w:rsidRPr="00512294">
              <w:rPr>
                <w:b/>
                <w:bCs/>
                <w:color w:val="FF0000"/>
                <w:szCs w:val="22"/>
                <w:lang w:eastAsia="en-AU"/>
              </w:rPr>
              <w:t>Legal responsibilities</w:t>
            </w:r>
          </w:p>
          <w:p w14:paraId="2A45121F" w14:textId="77777777" w:rsidR="00ED7829" w:rsidRDefault="00ED7829" w:rsidP="00663532">
            <w:pPr>
              <w:pStyle w:val="ListParagraph"/>
              <w:numPr>
                <w:ilvl w:val="0"/>
                <w:numId w:val="13"/>
              </w:numPr>
              <w:rPr>
                <w:color w:val="FF0000"/>
                <w:szCs w:val="22"/>
                <w:lang w:eastAsia="en-AU"/>
              </w:rPr>
            </w:pPr>
            <w:r>
              <w:rPr>
                <w:color w:val="FF0000"/>
                <w:szCs w:val="22"/>
                <w:lang w:eastAsia="en-AU"/>
              </w:rPr>
              <w:t>To have respect for the individual’s privacy and confidentiality</w:t>
            </w:r>
          </w:p>
          <w:p w14:paraId="36D505BB" w14:textId="77777777" w:rsidR="00ED7829" w:rsidRPr="008E34E7" w:rsidRDefault="00ED7829" w:rsidP="00663532">
            <w:pPr>
              <w:pStyle w:val="ListParagraph"/>
              <w:numPr>
                <w:ilvl w:val="0"/>
                <w:numId w:val="13"/>
              </w:numPr>
              <w:rPr>
                <w:color w:val="FF0000"/>
                <w:szCs w:val="22"/>
                <w:lang w:eastAsia="en-AU"/>
              </w:rPr>
            </w:pPr>
            <w:r>
              <w:rPr>
                <w:color w:val="FF0000"/>
                <w:szCs w:val="22"/>
                <w:lang w:eastAsia="en-AU"/>
              </w:rPr>
              <w:t>To respect the humanity and dignity of the client</w:t>
            </w:r>
          </w:p>
          <w:p w14:paraId="2549A1F0" w14:textId="77777777" w:rsidR="00ED7829" w:rsidRDefault="00ED7829" w:rsidP="00663532">
            <w:pPr>
              <w:pStyle w:val="ListParagraph"/>
              <w:rPr>
                <w:rFonts w:eastAsia="DengXian"/>
                <w:color w:val="FF0000"/>
                <w:szCs w:val="22"/>
                <w:lang w:eastAsia="en-AU"/>
              </w:rPr>
            </w:pPr>
          </w:p>
        </w:tc>
        <w:tc>
          <w:tcPr>
            <w:tcW w:w="1716" w:type="dxa"/>
            <w:shd w:val="clear" w:color="auto" w:fill="auto"/>
          </w:tcPr>
          <w:p w14:paraId="14D64736"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7B769FFB"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38BB3502" w14:textId="77777777" w:rsidTr="00663532">
        <w:trPr>
          <w:trHeight w:val="459"/>
        </w:trPr>
        <w:tc>
          <w:tcPr>
            <w:tcW w:w="528" w:type="dxa"/>
            <w:shd w:val="clear" w:color="auto" w:fill="auto"/>
          </w:tcPr>
          <w:p w14:paraId="22F6B770" w14:textId="77777777" w:rsidR="00ED7829" w:rsidRDefault="00ED7829" w:rsidP="00663532">
            <w:pPr>
              <w:rPr>
                <w:rFonts w:eastAsia="DengXian" w:cs="Cordia New"/>
              </w:rPr>
            </w:pPr>
            <w:r w:rsidRPr="3C6BBC1A">
              <w:rPr>
                <w:rFonts w:eastAsia="DengXian" w:cs="Cordia New"/>
                <w:sz w:val="24"/>
                <w:szCs w:val="24"/>
              </w:rPr>
              <w:t xml:space="preserve"> c)</w:t>
            </w:r>
            <w:r w:rsidRPr="3C6BBC1A">
              <w:rPr>
                <w:rFonts w:eastAsia="DengXian" w:cs="Cordia New"/>
              </w:rPr>
              <w:t xml:space="preserve"> </w:t>
            </w:r>
          </w:p>
        </w:tc>
        <w:tc>
          <w:tcPr>
            <w:tcW w:w="7443" w:type="dxa"/>
            <w:shd w:val="clear" w:color="auto" w:fill="auto"/>
          </w:tcPr>
          <w:p w14:paraId="6DE80493" w14:textId="77777777" w:rsidR="00ED7829" w:rsidRDefault="00ED7829" w:rsidP="00663532">
            <w:r>
              <w:t xml:space="preserve">The student understood </w:t>
            </w:r>
            <w:r w:rsidRPr="5F413E75">
              <w:rPr>
                <w:lang w:eastAsia="en-AU"/>
              </w:rPr>
              <w:t xml:space="preserve">two (2) </w:t>
            </w:r>
            <w:r>
              <w:t>ethical responsibilities of their role</w:t>
            </w:r>
          </w:p>
          <w:p w14:paraId="790460C7" w14:textId="77777777" w:rsidR="00ED7829" w:rsidRDefault="00ED7829" w:rsidP="00663532">
            <w:pPr>
              <w:rPr>
                <w:rFonts w:eastAsia="DengXian" w:cs="Cordia New"/>
                <w:color w:val="FF0000"/>
                <w:szCs w:val="22"/>
                <w:lang w:eastAsia="en-AU"/>
              </w:rPr>
            </w:pPr>
            <w:r w:rsidRPr="3F0C54A3">
              <w:rPr>
                <w:rFonts w:eastAsia="DengXian" w:cs="Cordia New"/>
                <w:color w:val="FF0000"/>
                <w:szCs w:val="22"/>
                <w:lang w:eastAsia="en-AU"/>
              </w:rPr>
              <w:t>Responses will vary but may includ</w:t>
            </w:r>
            <w:r>
              <w:rPr>
                <w:rFonts w:eastAsia="DengXian" w:cs="Cordia New"/>
                <w:color w:val="FF0000"/>
                <w:szCs w:val="22"/>
                <w:lang w:eastAsia="en-AU"/>
              </w:rPr>
              <w:t>e:</w:t>
            </w:r>
          </w:p>
          <w:p w14:paraId="3801A95B" w14:textId="77777777" w:rsidR="00ED7829" w:rsidRDefault="00ED7829" w:rsidP="00663532">
            <w:pPr>
              <w:rPr>
                <w:rFonts w:eastAsia="DengXian" w:cs="Cordia New"/>
                <w:color w:val="FF0000"/>
                <w:szCs w:val="22"/>
                <w:lang w:eastAsia="en-AU"/>
              </w:rPr>
            </w:pPr>
          </w:p>
          <w:p w14:paraId="32CAD3AA" w14:textId="77777777" w:rsidR="00ED7829" w:rsidRPr="00632A8D" w:rsidRDefault="00ED7829" w:rsidP="00663532">
            <w:pPr>
              <w:rPr>
                <w:rFonts w:eastAsia="DengXian" w:cs="Cordia New"/>
                <w:b/>
                <w:bCs/>
                <w:color w:val="FF0000"/>
                <w:szCs w:val="22"/>
                <w:lang w:eastAsia="en-AU"/>
              </w:rPr>
            </w:pPr>
            <w:r w:rsidRPr="00632A8D">
              <w:rPr>
                <w:rFonts w:eastAsia="DengXian" w:cs="Cordia New"/>
                <w:b/>
                <w:bCs/>
                <w:color w:val="FF0000"/>
                <w:szCs w:val="22"/>
                <w:lang w:eastAsia="en-AU"/>
              </w:rPr>
              <w:t>Ethical responsibilities</w:t>
            </w:r>
          </w:p>
          <w:p w14:paraId="2A26DECD" w14:textId="77777777" w:rsidR="00ED7829" w:rsidRPr="00250FDD" w:rsidRDefault="00ED7829" w:rsidP="00663532">
            <w:pPr>
              <w:pStyle w:val="ListParagraph"/>
              <w:numPr>
                <w:ilvl w:val="0"/>
                <w:numId w:val="12"/>
              </w:numPr>
              <w:rPr>
                <w:rFonts w:eastAsia="DengXian"/>
                <w:color w:val="FF0000"/>
                <w:szCs w:val="22"/>
                <w:lang w:eastAsia="en-AU"/>
              </w:rPr>
            </w:pPr>
            <w:r w:rsidRPr="00250FDD">
              <w:rPr>
                <w:rFonts w:eastAsia="DengXian"/>
                <w:color w:val="FF0000"/>
                <w:szCs w:val="22"/>
                <w:lang w:eastAsia="en-AU"/>
              </w:rPr>
              <w:t>bring to the employer’s attention where organisational expectations or practices contravene the profession’s code of ethics particularly in the area of client rights</w:t>
            </w:r>
          </w:p>
          <w:p w14:paraId="303E213C" w14:textId="77777777" w:rsidR="00ED7829" w:rsidRDefault="00ED7829" w:rsidP="00663532">
            <w:pPr>
              <w:pStyle w:val="ListParagraph"/>
              <w:numPr>
                <w:ilvl w:val="0"/>
                <w:numId w:val="12"/>
              </w:numPr>
              <w:rPr>
                <w:rFonts w:eastAsia="DengXian"/>
                <w:color w:val="FF0000"/>
                <w:lang w:eastAsia="en-AU"/>
              </w:rPr>
            </w:pPr>
            <w:r w:rsidRPr="5F413E75">
              <w:rPr>
                <w:rFonts w:eastAsia="DengXian"/>
                <w:color w:val="FF0000"/>
                <w:lang w:eastAsia="en-AU"/>
              </w:rPr>
              <w:t>Always maintain a professional relationship with clients and disclose any out-of-hours contact or social media contact</w:t>
            </w:r>
          </w:p>
          <w:p w14:paraId="5A8DCE91" w14:textId="77777777" w:rsidR="00ED7829" w:rsidRDefault="00ED7829" w:rsidP="00663532">
            <w:pPr>
              <w:rPr>
                <w:rFonts w:eastAsia="DengXian"/>
                <w:color w:val="FF0000"/>
                <w:lang w:eastAsia="en-AU"/>
              </w:rPr>
            </w:pPr>
          </w:p>
          <w:p w14:paraId="0D3A6D5E" w14:textId="77777777" w:rsidR="00ED7829" w:rsidRPr="001362B8" w:rsidRDefault="00ED7829" w:rsidP="00663532">
            <w:pPr>
              <w:rPr>
                <w:rFonts w:eastAsia="DengXian"/>
                <w:color w:val="FF0000"/>
                <w:lang w:eastAsia="en-AU"/>
              </w:rPr>
            </w:pPr>
            <w:r>
              <w:rPr>
                <w:rFonts w:eastAsia="DengXian"/>
                <w:color w:val="FF0000"/>
                <w:lang w:eastAsia="en-AU"/>
              </w:rPr>
              <w:t>Additional responses may include:</w:t>
            </w:r>
          </w:p>
          <w:p w14:paraId="158256B7" w14:textId="77777777" w:rsidR="00ED7829" w:rsidRPr="00B56AFC" w:rsidRDefault="00ED7829" w:rsidP="00663532">
            <w:pPr>
              <w:pStyle w:val="ListParagraph"/>
              <w:numPr>
                <w:ilvl w:val="0"/>
                <w:numId w:val="9"/>
              </w:numPr>
              <w:rPr>
                <w:rFonts w:eastAsia="DengXian"/>
                <w:color w:val="FF0000"/>
                <w:szCs w:val="22"/>
                <w:lang w:eastAsia="en-AU"/>
              </w:rPr>
            </w:pPr>
            <w:r w:rsidRPr="00B56AFC">
              <w:rPr>
                <w:rFonts w:eastAsia="DengXian"/>
                <w:color w:val="FF0000"/>
                <w:szCs w:val="22"/>
                <w:lang w:eastAsia="en-AU"/>
              </w:rPr>
              <w:t>act responsibly in the expenditure of public monies.</w:t>
            </w:r>
          </w:p>
          <w:p w14:paraId="44455A5C" w14:textId="77777777" w:rsidR="00ED7829" w:rsidRDefault="00ED7829" w:rsidP="00663532">
            <w:pPr>
              <w:rPr>
                <w:rFonts w:eastAsia="DengXian" w:cs="Cordia New"/>
                <w:szCs w:val="22"/>
              </w:rPr>
            </w:pPr>
          </w:p>
        </w:tc>
        <w:tc>
          <w:tcPr>
            <w:tcW w:w="1716" w:type="dxa"/>
            <w:shd w:val="clear" w:color="auto" w:fill="auto"/>
          </w:tcPr>
          <w:p w14:paraId="33A857E2"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5C40587C"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p w14:paraId="2B8F6FA7" w14:textId="77777777" w:rsidR="00ED7829" w:rsidRDefault="00ED7829" w:rsidP="00663532">
            <w:pPr>
              <w:spacing w:line="259" w:lineRule="auto"/>
              <w:rPr>
                <w:rFonts w:eastAsia="DengXian" w:cs="Cordia New"/>
                <w:szCs w:val="22"/>
                <w:lang w:val="en-AU" w:bidi="ar-SA"/>
              </w:rPr>
            </w:pPr>
          </w:p>
        </w:tc>
      </w:tr>
      <w:tr w:rsidR="00ED7829" w14:paraId="002F1133" w14:textId="77777777" w:rsidTr="00663532">
        <w:trPr>
          <w:trHeight w:val="459"/>
        </w:trPr>
        <w:tc>
          <w:tcPr>
            <w:tcW w:w="9687" w:type="dxa"/>
            <w:gridSpan w:val="3"/>
            <w:shd w:val="clear" w:color="auto" w:fill="F2F2F2" w:themeFill="background1" w:themeFillShade="F2"/>
          </w:tcPr>
          <w:p w14:paraId="00ED5151" w14:textId="77777777" w:rsidR="00ED7829" w:rsidRDefault="00ED7829" w:rsidP="00663532">
            <w:pPr>
              <w:tabs>
                <w:tab w:val="center" w:pos="647"/>
                <w:tab w:val="left" w:pos="1275"/>
              </w:tabs>
              <w:rPr>
                <w:sz w:val="24"/>
                <w:szCs w:val="24"/>
              </w:rPr>
            </w:pPr>
            <w:r w:rsidRPr="3F0C54A3">
              <w:rPr>
                <w:sz w:val="24"/>
                <w:szCs w:val="24"/>
              </w:rPr>
              <w:t>COMMENTS</w:t>
            </w:r>
          </w:p>
          <w:p w14:paraId="2B553DC2" w14:textId="77777777" w:rsidR="00ED7829" w:rsidRDefault="00ED7829" w:rsidP="00663532">
            <w:pPr>
              <w:tabs>
                <w:tab w:val="center" w:pos="647"/>
                <w:tab w:val="left" w:pos="1275"/>
              </w:tabs>
              <w:rPr>
                <w:sz w:val="24"/>
                <w:szCs w:val="24"/>
              </w:rPr>
            </w:pPr>
            <w:r>
              <w:t>(Assessor to add comments related to the achievement of the assessment requirements above)</w:t>
            </w:r>
          </w:p>
        </w:tc>
      </w:tr>
      <w:tr w:rsidR="00ED7829" w14:paraId="0A9092A3" w14:textId="77777777" w:rsidTr="00663532">
        <w:trPr>
          <w:trHeight w:val="1085"/>
        </w:trPr>
        <w:tc>
          <w:tcPr>
            <w:tcW w:w="9687" w:type="dxa"/>
            <w:gridSpan w:val="3"/>
            <w:shd w:val="clear" w:color="auto" w:fill="auto"/>
          </w:tcPr>
          <w:p w14:paraId="28B388B7" w14:textId="77777777" w:rsidR="00ED7829" w:rsidRDefault="00ED7829" w:rsidP="00663532">
            <w:pPr>
              <w:tabs>
                <w:tab w:val="center" w:pos="647"/>
                <w:tab w:val="left" w:pos="1275"/>
              </w:tabs>
              <w:rPr>
                <w:sz w:val="24"/>
                <w:szCs w:val="24"/>
              </w:rPr>
            </w:pPr>
          </w:p>
        </w:tc>
      </w:tr>
    </w:tbl>
    <w:p w14:paraId="67563FA2" w14:textId="77777777" w:rsidR="00ED7829" w:rsidRDefault="00ED7829" w:rsidP="00ED7829">
      <w:r>
        <w:br w:type="page"/>
      </w:r>
    </w:p>
    <w:tbl>
      <w:tblPr>
        <w:tblW w:w="96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622"/>
      </w:tblGrid>
      <w:tr w:rsidR="00ED7829" w:rsidRPr="004050F6" w14:paraId="4AF05B40" w14:textId="77777777" w:rsidTr="00663532">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72D405D3" w14:textId="77777777" w:rsidR="00ED7829" w:rsidRPr="004050F6" w:rsidRDefault="00ED7829" w:rsidP="00663532">
            <w:pPr>
              <w:spacing w:after="0" w:line="240" w:lineRule="auto"/>
              <w:textAlignment w:val="baseline"/>
              <w:rPr>
                <w:rFonts w:eastAsia="Times New Roman" w:cs="Segoe UI"/>
                <w:sz w:val="18"/>
                <w:szCs w:val="18"/>
                <w:lang w:eastAsia="en-AU" w:bidi="ar-SA"/>
              </w:rPr>
            </w:pPr>
            <w:r w:rsidRPr="7C0FD06A">
              <w:rPr>
                <w:rFonts w:eastAsia="Times New Roman" w:cs="Segoe UI"/>
                <w:b/>
                <w:bCs/>
                <w:color w:val="FFFFFF" w:themeColor="background1"/>
                <w:lang w:val="en-US" w:eastAsia="en-AU" w:bidi="ar-SA"/>
              </w:rPr>
              <w:lastRenderedPageBreak/>
              <w:t xml:space="preserve">ACTIVITY 2: </w:t>
            </w:r>
            <w:r>
              <w:rPr>
                <w:rFonts w:eastAsia="Times New Roman" w:cs="Segoe UI"/>
                <w:b/>
                <w:bCs/>
                <w:color w:val="FFFFFF" w:themeColor="background1"/>
                <w:lang w:val="en-US" w:eastAsia="en-AU" w:bidi="ar-SA"/>
              </w:rPr>
              <w:t xml:space="preserve">Reporting </w:t>
            </w:r>
            <w:r w:rsidRPr="7C0FD06A">
              <w:rPr>
                <w:rFonts w:eastAsia="Times New Roman" w:cs="Segoe UI"/>
                <w:b/>
                <w:bCs/>
                <w:color w:val="FFFFFF" w:themeColor="background1"/>
                <w:lang w:val="en-US" w:eastAsia="en-AU" w:bidi="ar-SA"/>
              </w:rPr>
              <w:t>legal and ethical issues</w:t>
            </w:r>
            <w:r>
              <w:rPr>
                <w:rFonts w:eastAsia="Times New Roman" w:cs="Segoe UI"/>
                <w:b/>
                <w:bCs/>
                <w:color w:val="FFFFFF" w:themeColor="background1"/>
                <w:lang w:val="en-US" w:eastAsia="en-AU" w:bidi="ar-SA"/>
              </w:rPr>
              <w:t xml:space="preserve"> to appropriate person </w:t>
            </w:r>
          </w:p>
        </w:tc>
      </w:tr>
      <w:tr w:rsidR="00ED7829" w:rsidRPr="004050F6" w14:paraId="5DB97A05" w14:textId="77777777" w:rsidTr="00663532">
        <w:trPr>
          <w:trHeight w:val="465"/>
        </w:trPr>
        <w:tc>
          <w:tcPr>
            <w:tcW w:w="9622" w:type="dxa"/>
            <w:tcBorders>
              <w:top w:val="nil"/>
              <w:left w:val="single" w:sz="6" w:space="0" w:color="auto"/>
              <w:bottom w:val="single" w:sz="6" w:space="0" w:color="auto"/>
              <w:right w:val="single" w:sz="6" w:space="0" w:color="auto"/>
            </w:tcBorders>
            <w:shd w:val="clear" w:color="auto" w:fill="auto"/>
            <w:vAlign w:val="center"/>
          </w:tcPr>
          <w:p w14:paraId="01E979CD" w14:textId="77777777" w:rsidR="00ED7829" w:rsidRDefault="00ED7829" w:rsidP="00663532">
            <w:pPr>
              <w:rPr>
                <w:rFonts w:eastAsia="DengXian" w:cs="Cordia New"/>
                <w:lang w:val="en-US"/>
              </w:rPr>
            </w:pPr>
            <w:r w:rsidRPr="5F413E75">
              <w:rPr>
                <w:rFonts w:eastAsia="DengXian" w:cs="Cordia New"/>
                <w:lang w:val="en-US"/>
              </w:rPr>
              <w:t>You are required to recognise and respond to one (1) legal issue and one (1) ethical issue in the workplace</w:t>
            </w:r>
            <w:r>
              <w:rPr>
                <w:rFonts w:eastAsia="DengXian" w:cs="Cordia New"/>
                <w:lang w:val="en-US"/>
              </w:rPr>
              <w:t xml:space="preserve"> whilst adhering to work practices.</w:t>
            </w:r>
          </w:p>
          <w:p w14:paraId="74F24EE3" w14:textId="77777777" w:rsidR="00ED7829" w:rsidRDefault="00ED7829" w:rsidP="00663532">
            <w:pPr>
              <w:rPr>
                <w:rFonts w:eastAsia="DengXian" w:cs="Cordia New"/>
                <w:szCs w:val="22"/>
                <w:lang w:val="en-US"/>
              </w:rPr>
            </w:pPr>
            <w:r>
              <w:rPr>
                <w:rFonts w:eastAsia="DengXian" w:cs="Cordia New"/>
                <w:szCs w:val="22"/>
                <w:lang w:val="en-US"/>
              </w:rPr>
              <w:t xml:space="preserve">To assist you, access the following documentation from your organisation’s intranet. </w:t>
            </w:r>
          </w:p>
          <w:p w14:paraId="0EC95B1F" w14:textId="77777777" w:rsidR="00ED7829" w:rsidRPr="003001C7" w:rsidRDefault="00ED7829" w:rsidP="00663532">
            <w:pPr>
              <w:pStyle w:val="ListParagraph"/>
              <w:numPr>
                <w:ilvl w:val="0"/>
                <w:numId w:val="14"/>
              </w:numPr>
              <w:rPr>
                <w:rFonts w:eastAsia="DengXian"/>
                <w:szCs w:val="22"/>
                <w:lang w:val="en-US"/>
              </w:rPr>
            </w:pPr>
            <w:r>
              <w:rPr>
                <w:rFonts w:eastAsia="DengXian"/>
                <w:szCs w:val="22"/>
                <w:lang w:val="en-US"/>
              </w:rPr>
              <w:t xml:space="preserve">Incident Reporting Policy </w:t>
            </w:r>
          </w:p>
        </w:tc>
      </w:tr>
      <w:tr w:rsidR="00ED7829" w:rsidRPr="004050F6" w14:paraId="54A77C78" w14:textId="77777777" w:rsidTr="00663532">
        <w:trPr>
          <w:trHeight w:val="465"/>
        </w:trPr>
        <w:tc>
          <w:tcPr>
            <w:tcW w:w="9622" w:type="dxa"/>
            <w:tcBorders>
              <w:top w:val="nil"/>
              <w:left w:val="single" w:sz="6" w:space="0" w:color="auto"/>
              <w:bottom w:val="single" w:sz="6" w:space="0" w:color="auto"/>
              <w:right w:val="single" w:sz="6" w:space="0" w:color="auto"/>
            </w:tcBorders>
            <w:shd w:val="clear" w:color="auto" w:fill="auto"/>
            <w:vAlign w:val="center"/>
            <w:hideMark/>
          </w:tcPr>
          <w:p w14:paraId="2F8AEFC7" w14:textId="77777777" w:rsidR="00ED7829" w:rsidRDefault="00ED7829" w:rsidP="00663532">
            <w:pPr>
              <w:rPr>
                <w:rFonts w:eastAsia="DengXian" w:cs="Cordia New"/>
                <w:b/>
                <w:bCs/>
                <w:lang w:val="en-US"/>
              </w:rPr>
            </w:pPr>
          </w:p>
          <w:p w14:paraId="001D7698" w14:textId="77777777" w:rsidR="00ED7829" w:rsidRDefault="00ED7829" w:rsidP="00663532">
            <w:pPr>
              <w:rPr>
                <w:rFonts w:eastAsia="DengXian" w:cs="Cordia New"/>
                <w:lang w:val="en-US"/>
              </w:rPr>
            </w:pPr>
            <w:r w:rsidRPr="005D1FC8">
              <w:rPr>
                <w:rFonts w:eastAsia="DengXian" w:cs="Cordia New"/>
                <w:b/>
                <w:bCs/>
                <w:lang w:val="en-US"/>
              </w:rPr>
              <w:t>Addressing legal and ethical issu</w:t>
            </w:r>
            <w:r>
              <w:rPr>
                <w:rFonts w:eastAsia="DengXian" w:cs="Cordia New"/>
                <w:b/>
                <w:bCs/>
                <w:lang w:val="en-US"/>
              </w:rPr>
              <w:t>e</w:t>
            </w:r>
            <w:r w:rsidRPr="005D1FC8">
              <w:rPr>
                <w:rFonts w:eastAsia="DengXian" w:cs="Cordia New"/>
                <w:b/>
                <w:bCs/>
                <w:lang w:val="en-US"/>
              </w:rPr>
              <w:t>s</w:t>
            </w:r>
          </w:p>
          <w:p w14:paraId="055B5BC5" w14:textId="77777777" w:rsidR="00ED7829" w:rsidRDefault="00ED7829" w:rsidP="00663532">
            <w:pPr>
              <w:rPr>
                <w:rFonts w:eastAsia="DengXian" w:cs="Cordia New"/>
                <w:lang w:val="en-US"/>
              </w:rPr>
            </w:pPr>
            <w:r w:rsidRPr="5F413E75">
              <w:rPr>
                <w:rFonts w:eastAsia="DengXian" w:cs="Cordia New"/>
                <w:lang w:val="en-US"/>
              </w:rPr>
              <w:t xml:space="preserve">Write two (2) draft emails to your supervisor using your own email account, one addressing scenario A, </w:t>
            </w:r>
            <w:r>
              <w:rPr>
                <w:rFonts w:eastAsia="DengXian" w:cs="Cordia New"/>
                <w:lang w:val="en-US"/>
              </w:rPr>
              <w:t xml:space="preserve">and </w:t>
            </w:r>
            <w:r w:rsidRPr="5F413E75">
              <w:rPr>
                <w:rFonts w:eastAsia="DengXian" w:cs="Cordia New"/>
                <w:lang w:val="en-US"/>
              </w:rPr>
              <w:t>the second addressing scenario B</w:t>
            </w:r>
            <w:r>
              <w:rPr>
                <w:rFonts w:eastAsia="DengXian" w:cs="Cordia New"/>
                <w:lang w:val="en-US"/>
              </w:rPr>
              <w:t>.</w:t>
            </w:r>
          </w:p>
          <w:p w14:paraId="1CDC510A" w14:textId="77777777" w:rsidR="00ED7829" w:rsidRDefault="00ED7829" w:rsidP="00663532">
            <w:pPr>
              <w:rPr>
                <w:rFonts w:eastAsia="DengXian" w:cs="Cordia New"/>
                <w:lang w:val="en-US"/>
              </w:rPr>
            </w:pPr>
            <w:r>
              <w:rPr>
                <w:rFonts w:eastAsia="DengXian" w:cs="Cordia New"/>
                <w:lang w:val="en-US"/>
              </w:rPr>
              <w:t>Your emails must show how you:</w:t>
            </w:r>
          </w:p>
          <w:p w14:paraId="4B1D9E85" w14:textId="77777777" w:rsidR="00ED7829" w:rsidRPr="003A5440" w:rsidRDefault="00ED7829" w:rsidP="00663532">
            <w:pPr>
              <w:pStyle w:val="ListParagraph"/>
              <w:numPr>
                <w:ilvl w:val="0"/>
                <w:numId w:val="27"/>
              </w:numPr>
              <w:rPr>
                <w:rFonts w:eastAsia="DengXian"/>
              </w:rPr>
            </w:pPr>
            <w:r w:rsidRPr="003A5440">
              <w:rPr>
                <w:rFonts w:eastAsia="DengXian"/>
                <w:lang w:val="en-US"/>
              </w:rPr>
              <w:t>Recognised potential</w:t>
            </w:r>
            <w:r>
              <w:rPr>
                <w:rFonts w:eastAsia="DengXian"/>
                <w:lang w:val="en-US"/>
              </w:rPr>
              <w:t xml:space="preserve"> or actual</w:t>
            </w:r>
            <w:r w:rsidRPr="003A5440">
              <w:rPr>
                <w:rFonts w:eastAsia="DengXian"/>
                <w:lang w:val="en-US"/>
              </w:rPr>
              <w:t xml:space="preserve"> </w:t>
            </w:r>
            <w:r>
              <w:rPr>
                <w:rFonts w:eastAsia="DengXian"/>
                <w:lang w:val="en-US"/>
              </w:rPr>
              <w:t>legal</w:t>
            </w:r>
            <w:r w:rsidRPr="003A5440">
              <w:rPr>
                <w:rFonts w:eastAsia="DengXian"/>
                <w:lang w:val="en-US"/>
              </w:rPr>
              <w:t xml:space="preserve"> breaches </w:t>
            </w:r>
            <w:r>
              <w:rPr>
                <w:rFonts w:eastAsia="DengXian"/>
                <w:lang w:val="en-US"/>
              </w:rPr>
              <w:t xml:space="preserve">or misconduct </w:t>
            </w:r>
            <w:r w:rsidRPr="003A5440">
              <w:rPr>
                <w:rFonts w:eastAsia="DengXian"/>
                <w:lang w:val="en-US"/>
              </w:rPr>
              <w:t xml:space="preserve">and </w:t>
            </w:r>
            <w:r w:rsidRPr="003A5440">
              <w:t xml:space="preserve">adhered to the legal requirements of your role, following the organisation’s </w:t>
            </w:r>
            <w:r w:rsidRPr="003A5440">
              <w:rPr>
                <w:rFonts w:eastAsia="DengXian"/>
              </w:rPr>
              <w:t>Incident Reporting Policy</w:t>
            </w:r>
          </w:p>
          <w:p w14:paraId="4A573C94" w14:textId="77777777" w:rsidR="00ED7829" w:rsidRPr="003A5440" w:rsidRDefault="00ED7829" w:rsidP="00663532">
            <w:pPr>
              <w:pStyle w:val="ListParagraph"/>
              <w:numPr>
                <w:ilvl w:val="0"/>
                <w:numId w:val="27"/>
              </w:numPr>
              <w:rPr>
                <w:rFonts w:eastAsia="DengXian"/>
                <w:szCs w:val="22"/>
                <w:lang w:eastAsia="en-AU"/>
              </w:rPr>
            </w:pPr>
            <w:r>
              <w:t>Recognised potential or actual ethical breaches or misconduct and a</w:t>
            </w:r>
            <w:r w:rsidRPr="003A5440">
              <w:t xml:space="preserve">dhered to </w:t>
            </w:r>
            <w:r>
              <w:t xml:space="preserve">the </w:t>
            </w:r>
            <w:r w:rsidRPr="003A5440">
              <w:t>ethical requirements of your role, following the organisation’</w:t>
            </w:r>
            <w:r w:rsidRPr="003A5440">
              <w:rPr>
                <w:lang w:val="en-US" w:eastAsia="en-US" w:bidi="en-US"/>
              </w:rPr>
              <w:t>s</w:t>
            </w:r>
            <w:r w:rsidRPr="003A5440">
              <w:t xml:space="preserve"> Incident Reporting procedure</w:t>
            </w:r>
            <w:r>
              <w:t xml:space="preserve"> </w:t>
            </w:r>
          </w:p>
          <w:p w14:paraId="0FBBDD46" w14:textId="77777777" w:rsidR="00ED7829" w:rsidRDefault="00ED7829" w:rsidP="00663532">
            <w:pPr>
              <w:rPr>
                <w:rFonts w:eastAsia="DengXian" w:cs="Cordia New"/>
                <w:lang w:val="en-US"/>
              </w:rPr>
            </w:pPr>
            <w:r w:rsidRPr="5F413E75">
              <w:rPr>
                <w:rFonts w:eastAsia="DengXian" w:cs="Cordia New"/>
                <w:lang w:val="en-US"/>
              </w:rPr>
              <w:t xml:space="preserve">You must attach a screenshot of each draft (total 2 draft emails) with your assessment submission. </w:t>
            </w:r>
            <w:r w:rsidRPr="5F413E75">
              <w:rPr>
                <w:rFonts w:eastAsia="DengXian" w:cs="Cordia New"/>
                <w:szCs w:val="22"/>
                <w:lang w:val="en-US"/>
              </w:rPr>
              <w:t xml:space="preserve">Each email should be approximately 50 – 80 words. </w:t>
            </w:r>
          </w:p>
          <w:p w14:paraId="3524824C" w14:textId="77777777" w:rsidR="00ED7829" w:rsidRDefault="00ED7829" w:rsidP="00663532">
            <w:pPr>
              <w:rPr>
                <w:rFonts w:eastAsia="DengXian" w:cs="Cordia New"/>
                <w:szCs w:val="22"/>
                <w:lang w:val="en-US"/>
              </w:rPr>
            </w:pPr>
          </w:p>
        </w:tc>
      </w:tr>
      <w:tr w:rsidR="00ED7829" w14:paraId="4C711034" w14:textId="77777777" w:rsidTr="00663532">
        <w:trPr>
          <w:trHeight w:val="465"/>
        </w:trPr>
        <w:tc>
          <w:tcPr>
            <w:tcW w:w="9622" w:type="dxa"/>
            <w:tcBorders>
              <w:top w:val="nil"/>
              <w:left w:val="single" w:sz="6" w:space="0" w:color="auto"/>
              <w:bottom w:val="single" w:sz="6" w:space="0" w:color="auto"/>
              <w:right w:val="single" w:sz="6" w:space="0" w:color="auto"/>
            </w:tcBorders>
            <w:shd w:val="clear" w:color="auto" w:fill="D9E2F3" w:themeFill="accent1" w:themeFillTint="33"/>
            <w:vAlign w:val="center"/>
            <w:hideMark/>
          </w:tcPr>
          <w:p w14:paraId="385EDFC9" w14:textId="77777777" w:rsidR="00ED7829" w:rsidRDefault="00ED7829" w:rsidP="00663532">
            <w:pPr>
              <w:rPr>
                <w:rFonts w:eastAsia="DengXian" w:cs="Cordia New"/>
                <w:b/>
                <w:lang w:val="en-US"/>
              </w:rPr>
            </w:pPr>
            <w:r w:rsidRPr="5F413E75">
              <w:rPr>
                <w:rFonts w:eastAsia="DengXian" w:cs="Cordia New"/>
                <w:b/>
                <w:lang w:val="en-US"/>
              </w:rPr>
              <w:t xml:space="preserve">Scenario </w:t>
            </w:r>
            <w:r w:rsidRPr="5F413E75">
              <w:rPr>
                <w:rFonts w:eastAsia="DengXian" w:cs="Cordia New"/>
                <w:b/>
                <w:bCs/>
                <w:lang w:val="en-US"/>
              </w:rPr>
              <w:t>A</w:t>
            </w:r>
            <w:r w:rsidRPr="5F413E75">
              <w:rPr>
                <w:rFonts w:eastAsia="DengXian" w:cs="Cordia New"/>
                <w:b/>
                <w:lang w:val="en-US"/>
              </w:rPr>
              <w:t xml:space="preserve">: </w:t>
            </w:r>
          </w:p>
          <w:p w14:paraId="2ABBF3D8" w14:textId="77777777" w:rsidR="00ED7829" w:rsidRDefault="00ED7829" w:rsidP="00663532">
            <w:pPr>
              <w:rPr>
                <w:rFonts w:eastAsia="DengXian" w:cs="Cordia New"/>
                <w:lang w:val="en-US"/>
              </w:rPr>
            </w:pPr>
            <w:r w:rsidRPr="5F413E75">
              <w:rPr>
                <w:rFonts w:eastAsia="DengXian" w:cs="Cordia New"/>
                <w:lang w:val="en-US"/>
              </w:rPr>
              <w:t xml:space="preserve">You have been working as a support worker most recently with Estelle, a </w:t>
            </w:r>
            <w:r>
              <w:rPr>
                <w:rFonts w:eastAsia="DengXian" w:cs="Cordia New"/>
                <w:lang w:val="en-US"/>
              </w:rPr>
              <w:t xml:space="preserve">client </w:t>
            </w:r>
            <w:r w:rsidRPr="5F413E75">
              <w:rPr>
                <w:rFonts w:eastAsia="DengXian" w:cs="Cordia New"/>
                <w:lang w:val="en-US"/>
              </w:rPr>
              <w:t>in her mid 70's, who lives independently in her own home and receives assistance with shopping, cleaning, and personal care.</w:t>
            </w:r>
          </w:p>
          <w:p w14:paraId="0786666F" w14:textId="77777777" w:rsidR="00ED7829" w:rsidRDefault="00ED7829" w:rsidP="00663532">
            <w:pPr>
              <w:rPr>
                <w:rFonts w:eastAsia="DengXian" w:cs="Cordia New"/>
                <w:lang w:val="en-US"/>
              </w:rPr>
            </w:pPr>
            <w:r w:rsidRPr="3C6BBC1A">
              <w:rPr>
                <w:rFonts w:eastAsia="DengXian" w:cs="Cordia New"/>
                <w:lang w:val="en-US"/>
              </w:rPr>
              <w:t xml:space="preserve">On Monday you were attending </w:t>
            </w:r>
            <w:r w:rsidRPr="5F413E75">
              <w:rPr>
                <w:rFonts w:eastAsia="DengXian" w:cs="Cordia New"/>
                <w:lang w:val="en-US"/>
              </w:rPr>
              <w:t xml:space="preserve">to </w:t>
            </w:r>
            <w:r w:rsidRPr="3C6BBC1A">
              <w:rPr>
                <w:rFonts w:eastAsia="DengXian" w:cs="Cordia New"/>
                <w:lang w:val="en-US"/>
              </w:rPr>
              <w:t>Estelle’s personal care needs when you realised that she had some large bruises on her arm and her back. You enquire with Estelle when these bruises occurred and whether they are causing her pain</w:t>
            </w:r>
            <w:r>
              <w:rPr>
                <w:rFonts w:eastAsia="DengXian" w:cs="Cordia New"/>
                <w:lang w:val="en-US"/>
              </w:rPr>
              <w:t>.</w:t>
            </w:r>
          </w:p>
          <w:p w14:paraId="4A14764F" w14:textId="77777777" w:rsidR="00ED7829" w:rsidRDefault="00ED7829" w:rsidP="00663532">
            <w:pPr>
              <w:rPr>
                <w:rFonts w:eastAsia="DengXian" w:cs="Cordia New"/>
                <w:lang w:val="en-US"/>
              </w:rPr>
            </w:pPr>
            <w:r w:rsidRPr="5F413E75">
              <w:rPr>
                <w:rFonts w:eastAsia="DengXian" w:cs="Cordia New"/>
                <w:lang w:val="en-US"/>
              </w:rPr>
              <w:t xml:space="preserve">Estelle is silent for some time and quietly responds that she does not remember. Estelle enquires which staff member is on shift next and you confirm it is Sarah Williams. </w:t>
            </w:r>
          </w:p>
          <w:p w14:paraId="0E0B8134" w14:textId="77777777" w:rsidR="00ED7829" w:rsidRDefault="00ED7829" w:rsidP="00663532">
            <w:pPr>
              <w:rPr>
                <w:rFonts w:eastAsia="DengXian" w:cs="Cordia New"/>
                <w:lang w:val="en-US"/>
              </w:rPr>
            </w:pPr>
            <w:r w:rsidRPr="5F413E75">
              <w:rPr>
                <w:rFonts w:eastAsia="DengXian" w:cs="Cordia New"/>
                <w:lang w:val="en-US"/>
              </w:rPr>
              <w:t xml:space="preserve">When Sarah arrives at Estelle’s' place you begin the handover, you notice that Estelle remains very quiet and somewhat withdrawn when Sarah addresses her. </w:t>
            </w:r>
          </w:p>
          <w:p w14:paraId="6A686CD3" w14:textId="77777777" w:rsidR="00ED7829" w:rsidRDefault="00ED7829" w:rsidP="00663532">
            <w:pPr>
              <w:rPr>
                <w:rFonts w:eastAsia="DengXian" w:cs="Cordia New"/>
                <w:szCs w:val="22"/>
                <w:lang w:val="en-US"/>
              </w:rPr>
            </w:pPr>
            <w:r w:rsidRPr="2B567C52">
              <w:rPr>
                <w:rFonts w:eastAsia="DengXian" w:cs="Cordia New"/>
                <w:szCs w:val="22"/>
                <w:lang w:val="en-US"/>
              </w:rPr>
              <w:t xml:space="preserve">It is obvious that Estelle is fearful of Sarah. </w:t>
            </w:r>
          </w:p>
          <w:p w14:paraId="4323B8B0" w14:textId="77777777" w:rsidR="00ED7829" w:rsidRDefault="00ED7829" w:rsidP="00663532">
            <w:pPr>
              <w:rPr>
                <w:rFonts w:eastAsia="DengXian" w:cs="Cordia New"/>
                <w:b/>
                <w:bCs/>
                <w:szCs w:val="22"/>
                <w:lang w:val="en-US"/>
              </w:rPr>
            </w:pPr>
          </w:p>
        </w:tc>
      </w:tr>
      <w:tr w:rsidR="00ED7829" w14:paraId="3FF9387D" w14:textId="77777777" w:rsidTr="00663532">
        <w:trPr>
          <w:trHeight w:val="2655"/>
        </w:trPr>
        <w:tc>
          <w:tcPr>
            <w:tcW w:w="9622" w:type="dxa"/>
            <w:tcBorders>
              <w:top w:val="nil"/>
              <w:left w:val="single" w:sz="6" w:space="0" w:color="auto"/>
              <w:bottom w:val="single" w:sz="6" w:space="0" w:color="auto"/>
              <w:right w:val="single" w:sz="6" w:space="0" w:color="auto"/>
            </w:tcBorders>
            <w:shd w:val="clear" w:color="auto" w:fill="FFF2CC" w:themeFill="accent4" w:themeFillTint="33"/>
            <w:vAlign w:val="center"/>
            <w:hideMark/>
          </w:tcPr>
          <w:p w14:paraId="288773AF" w14:textId="77777777" w:rsidR="00ED7829" w:rsidRDefault="00ED7829" w:rsidP="00663532">
            <w:pPr>
              <w:rPr>
                <w:rFonts w:eastAsia="DengXian" w:cs="Cordia New"/>
                <w:lang w:val="en-US"/>
              </w:rPr>
            </w:pPr>
            <w:r w:rsidRPr="5F413E75">
              <w:rPr>
                <w:rFonts w:eastAsia="DengXian" w:cs="Cordia New"/>
                <w:b/>
                <w:lang w:val="en-US"/>
              </w:rPr>
              <w:t xml:space="preserve">Scenario </w:t>
            </w:r>
            <w:r w:rsidRPr="5F413E75">
              <w:rPr>
                <w:rFonts w:eastAsia="DengXian" w:cs="Cordia New"/>
                <w:b/>
                <w:bCs/>
                <w:lang w:val="en-US"/>
              </w:rPr>
              <w:t>B</w:t>
            </w:r>
            <w:r w:rsidRPr="5F413E75">
              <w:rPr>
                <w:rFonts w:eastAsia="DengXian" w:cs="Cordia New"/>
                <w:b/>
                <w:lang w:val="en-US"/>
              </w:rPr>
              <w:t>:</w:t>
            </w:r>
          </w:p>
          <w:p w14:paraId="6F6DBD6A" w14:textId="77777777" w:rsidR="00ED7829" w:rsidRDefault="00ED7829" w:rsidP="00663532">
            <w:pPr>
              <w:rPr>
                <w:rFonts w:eastAsia="DengXian" w:cs="Cordia New"/>
                <w:lang w:val="en-US"/>
              </w:rPr>
            </w:pPr>
            <w:r w:rsidRPr="3C6BBC1A">
              <w:rPr>
                <w:rFonts w:eastAsia="DengXian" w:cs="Cordia New"/>
                <w:lang w:val="en-US"/>
              </w:rPr>
              <w:t xml:space="preserve">You </w:t>
            </w:r>
            <w:r w:rsidRPr="5F413E75">
              <w:rPr>
                <w:rFonts w:eastAsia="DengXian" w:cs="Cordia New"/>
                <w:lang w:val="en-US"/>
              </w:rPr>
              <w:t xml:space="preserve">are on your usual support worker shift when you </w:t>
            </w:r>
            <w:r w:rsidRPr="3C6BBC1A">
              <w:rPr>
                <w:rFonts w:eastAsia="DengXian" w:cs="Cordia New"/>
                <w:lang w:val="en-US"/>
              </w:rPr>
              <w:t>overhear a co-worker (Paul) in the staff room speaking about a client in a derogatory way. Paul is sharing very personal details about the client</w:t>
            </w:r>
            <w:r>
              <w:rPr>
                <w:rFonts w:eastAsia="DengXian" w:cs="Cordia New"/>
                <w:lang w:val="en-US"/>
              </w:rPr>
              <w:t>’s c</w:t>
            </w:r>
            <w:r w:rsidRPr="3C6BBC1A">
              <w:rPr>
                <w:rFonts w:eastAsia="DengXian" w:cs="Cordia New"/>
                <w:lang w:val="en-US"/>
              </w:rPr>
              <w:t>urrent health status and other personal information; Paul also states that he is fed up with working with the client and that the client is completely draining. Paul states that he has considered not showing up for shifts with this client. He goes on to say even the client</w:t>
            </w:r>
            <w:r>
              <w:rPr>
                <w:rFonts w:eastAsia="DengXian" w:cs="Cordia New"/>
                <w:lang w:val="en-US"/>
              </w:rPr>
              <w:t>’</w:t>
            </w:r>
            <w:r w:rsidRPr="3C6BBC1A">
              <w:rPr>
                <w:rFonts w:eastAsia="DengXian" w:cs="Cordia New"/>
                <w:lang w:val="en-US"/>
              </w:rPr>
              <w:t xml:space="preserve">s family are sick of him and so he doubts anybody would care if nobody was looking after the client. The co-worker that Paul is addressing is quiet and does not say much in response to Paul. </w:t>
            </w:r>
          </w:p>
          <w:p w14:paraId="6008783A" w14:textId="77777777" w:rsidR="00ED7829" w:rsidRDefault="00ED7829" w:rsidP="00663532">
            <w:pPr>
              <w:rPr>
                <w:rFonts w:eastAsia="DengXian" w:cs="Cordia New"/>
                <w:b/>
                <w:bCs/>
                <w:szCs w:val="22"/>
                <w:lang w:val="en-US"/>
              </w:rPr>
            </w:pPr>
          </w:p>
        </w:tc>
      </w:tr>
      <w:tr w:rsidR="00ED7829" w14:paraId="27451B54" w14:textId="77777777" w:rsidTr="00663532">
        <w:trPr>
          <w:trHeight w:val="540"/>
        </w:trPr>
        <w:tc>
          <w:tcPr>
            <w:tcW w:w="9622" w:type="dxa"/>
            <w:tcBorders>
              <w:top w:val="nil"/>
              <w:left w:val="single" w:sz="6" w:space="0" w:color="auto"/>
              <w:bottom w:val="single" w:sz="6" w:space="0" w:color="auto"/>
              <w:right w:val="single" w:sz="6" w:space="0" w:color="auto"/>
            </w:tcBorders>
            <w:shd w:val="clear" w:color="auto" w:fill="D0CECE" w:themeFill="background2" w:themeFillShade="E6"/>
            <w:vAlign w:val="center"/>
            <w:hideMark/>
          </w:tcPr>
          <w:p w14:paraId="56F8F112" w14:textId="77777777" w:rsidR="00ED7829" w:rsidRDefault="00ED7829" w:rsidP="00663532">
            <w:pPr>
              <w:rPr>
                <w:b/>
                <w:bCs/>
                <w:sz w:val="24"/>
                <w:szCs w:val="24"/>
                <w:lang w:val="en-US"/>
              </w:rPr>
            </w:pPr>
            <w:r w:rsidRPr="5F413E75">
              <w:rPr>
                <w:b/>
                <w:bCs/>
                <w:sz w:val="24"/>
                <w:szCs w:val="24"/>
                <w:lang w:val="en-US"/>
              </w:rPr>
              <w:lastRenderedPageBreak/>
              <w:t xml:space="preserve"> a) Draft email (Approximately 50 - 80 words)</w:t>
            </w:r>
          </w:p>
        </w:tc>
      </w:tr>
      <w:tr w:rsidR="00ED7829" w14:paraId="1DE9ED7C" w14:textId="77777777" w:rsidTr="00663532">
        <w:trPr>
          <w:trHeight w:val="2655"/>
        </w:trPr>
        <w:tc>
          <w:tcPr>
            <w:tcW w:w="9622" w:type="dxa"/>
            <w:tcBorders>
              <w:top w:val="nil"/>
              <w:left w:val="single" w:sz="6" w:space="0" w:color="auto"/>
              <w:bottom w:val="single" w:sz="6" w:space="0" w:color="auto"/>
              <w:right w:val="single" w:sz="6" w:space="0" w:color="auto"/>
            </w:tcBorders>
            <w:vAlign w:val="center"/>
            <w:hideMark/>
          </w:tcPr>
          <w:p w14:paraId="21362C8D" w14:textId="77777777" w:rsidR="00ED7829" w:rsidRDefault="00ED7829" w:rsidP="00663532">
            <w:pPr>
              <w:rPr>
                <w:b/>
                <w:bCs/>
                <w:sz w:val="24"/>
                <w:szCs w:val="24"/>
                <w:lang w:val="en-US"/>
              </w:rPr>
            </w:pPr>
          </w:p>
          <w:p w14:paraId="3657D831" w14:textId="77777777" w:rsidR="00ED7829" w:rsidRDefault="00ED7829" w:rsidP="00663532">
            <w:pPr>
              <w:rPr>
                <w:sz w:val="24"/>
                <w:szCs w:val="24"/>
                <w:lang w:val="en-US"/>
              </w:rPr>
            </w:pPr>
            <w:r w:rsidRPr="3F0C54A3">
              <w:rPr>
                <w:sz w:val="24"/>
                <w:szCs w:val="24"/>
                <w:lang w:val="en-US"/>
              </w:rPr>
              <w:t>&lt;Paste image of communication here&gt;</w:t>
            </w:r>
          </w:p>
          <w:p w14:paraId="630DA7C4" w14:textId="77777777" w:rsidR="00ED7829" w:rsidRDefault="00ED7829" w:rsidP="00663532">
            <w:pPr>
              <w:rPr>
                <w:rFonts w:eastAsia="DengXian" w:cs="Cordia New"/>
                <w:b/>
                <w:bCs/>
                <w:szCs w:val="22"/>
                <w:lang w:val="en-US"/>
              </w:rPr>
            </w:pPr>
          </w:p>
        </w:tc>
      </w:tr>
      <w:tr w:rsidR="00ED7829" w14:paraId="21B1D6BC" w14:textId="77777777" w:rsidTr="00663532">
        <w:trPr>
          <w:trHeight w:val="525"/>
        </w:trPr>
        <w:tc>
          <w:tcPr>
            <w:tcW w:w="9622" w:type="dxa"/>
            <w:tcBorders>
              <w:top w:val="nil"/>
              <w:left w:val="single" w:sz="6" w:space="0" w:color="auto"/>
              <w:bottom w:val="single" w:sz="6" w:space="0" w:color="auto"/>
              <w:right w:val="single" w:sz="6" w:space="0" w:color="auto"/>
            </w:tcBorders>
            <w:shd w:val="clear" w:color="auto" w:fill="D0CECE" w:themeFill="background2" w:themeFillShade="E6"/>
            <w:vAlign w:val="center"/>
            <w:hideMark/>
          </w:tcPr>
          <w:p w14:paraId="32487B60" w14:textId="77777777" w:rsidR="00ED7829" w:rsidRDefault="00ED7829" w:rsidP="00663532">
            <w:pPr>
              <w:rPr>
                <w:rFonts w:eastAsia="DengXian" w:cs="Cordia New"/>
                <w:b/>
                <w:szCs w:val="22"/>
                <w:lang w:val="en-US"/>
              </w:rPr>
            </w:pPr>
            <w:r w:rsidRPr="5F413E75">
              <w:rPr>
                <w:b/>
                <w:bCs/>
                <w:sz w:val="24"/>
                <w:szCs w:val="24"/>
                <w:lang w:val="en-US"/>
              </w:rPr>
              <w:t>b) Draft email (Approximately 50 - 80 words)</w:t>
            </w:r>
          </w:p>
        </w:tc>
      </w:tr>
      <w:tr w:rsidR="00ED7829" w14:paraId="3F2B1566" w14:textId="77777777" w:rsidTr="00663532">
        <w:trPr>
          <w:trHeight w:val="2655"/>
        </w:trPr>
        <w:tc>
          <w:tcPr>
            <w:tcW w:w="9622" w:type="dxa"/>
            <w:tcBorders>
              <w:top w:val="nil"/>
              <w:left w:val="single" w:sz="6" w:space="0" w:color="auto"/>
              <w:bottom w:val="single" w:sz="6" w:space="0" w:color="auto"/>
              <w:right w:val="single" w:sz="6" w:space="0" w:color="auto"/>
            </w:tcBorders>
            <w:vAlign w:val="center"/>
            <w:hideMark/>
          </w:tcPr>
          <w:p w14:paraId="3E87C15D" w14:textId="77777777" w:rsidR="00ED7829" w:rsidRDefault="00ED7829" w:rsidP="00663532">
            <w:pPr>
              <w:rPr>
                <w:sz w:val="24"/>
                <w:szCs w:val="24"/>
                <w:lang w:val="en-US"/>
              </w:rPr>
            </w:pPr>
            <w:r w:rsidRPr="3F0C54A3">
              <w:rPr>
                <w:sz w:val="24"/>
                <w:szCs w:val="24"/>
                <w:lang w:val="en-US"/>
              </w:rPr>
              <w:t>&lt;Paste image of communication here&gt;</w:t>
            </w:r>
          </w:p>
          <w:p w14:paraId="7911E92B" w14:textId="77777777" w:rsidR="00ED7829" w:rsidRDefault="00ED7829" w:rsidP="00663532">
            <w:pPr>
              <w:rPr>
                <w:rFonts w:eastAsia="DengXian" w:cs="Cordia New"/>
                <w:szCs w:val="22"/>
                <w:lang w:val="en-US"/>
              </w:rPr>
            </w:pPr>
          </w:p>
        </w:tc>
      </w:tr>
    </w:tbl>
    <w:p w14:paraId="72E0D0C7" w14:textId="77777777" w:rsidR="00ED7829" w:rsidRDefault="00ED7829" w:rsidP="00ED7829"/>
    <w:p w14:paraId="35B6639F" w14:textId="77777777" w:rsidR="00ED7829" w:rsidRDefault="00ED7829" w:rsidP="00ED7829"/>
    <w:p w14:paraId="31189205" w14:textId="77777777" w:rsidR="00ED7829" w:rsidRDefault="00ED7829" w:rsidP="00ED7829">
      <w:pPr>
        <w:rPr>
          <w:rFonts w:eastAsia="DengXian" w:cs="Cordia New"/>
          <w:szCs w:val="22"/>
        </w:rPr>
      </w:pPr>
    </w:p>
    <w:tbl>
      <w:tblPr>
        <w:tblStyle w:val="TableGrid0"/>
        <w:tblpPr w:leftFromText="180" w:rightFromText="180" w:vertAnchor="text" w:horzAnchor="margin" w:tblpY="350"/>
        <w:tblW w:w="9749" w:type="dxa"/>
        <w:tblLayout w:type="fixed"/>
        <w:tblLook w:val="04A0" w:firstRow="1" w:lastRow="0" w:firstColumn="1" w:lastColumn="0" w:noHBand="0" w:noVBand="1"/>
      </w:tblPr>
      <w:tblGrid>
        <w:gridCol w:w="531"/>
        <w:gridCol w:w="7500"/>
        <w:gridCol w:w="1718"/>
      </w:tblGrid>
      <w:tr w:rsidR="00ED7829" w:rsidRPr="004050F6" w14:paraId="1062E6E8" w14:textId="77777777" w:rsidTr="00663532">
        <w:trPr>
          <w:trHeight w:val="479"/>
        </w:trPr>
        <w:tc>
          <w:tcPr>
            <w:tcW w:w="9749" w:type="dxa"/>
            <w:gridSpan w:val="3"/>
            <w:shd w:val="clear" w:color="auto" w:fill="7F7F7F" w:themeFill="text1" w:themeFillTint="80"/>
            <w:vAlign w:val="center"/>
          </w:tcPr>
          <w:p w14:paraId="16A699B1" w14:textId="77777777" w:rsidR="00ED7829" w:rsidRPr="00150B90" w:rsidRDefault="00ED7829" w:rsidP="00663532">
            <w:pPr>
              <w:rPr>
                <w:color w:val="FFFFFF" w:themeColor="background1"/>
                <w:sz w:val="24"/>
                <w:szCs w:val="24"/>
              </w:rPr>
            </w:pPr>
            <w:r w:rsidRPr="3F0C54A3">
              <w:rPr>
                <w:b/>
                <w:bCs/>
                <w:color w:val="FFFFFF" w:themeColor="background1"/>
                <w:sz w:val="24"/>
                <w:szCs w:val="24"/>
              </w:rPr>
              <w:t>ACTIVITY 2: ASSESSOR CHECKLIST</w:t>
            </w:r>
            <w:r w:rsidRPr="3F0C54A3">
              <w:rPr>
                <w:color w:val="FFFFFF" w:themeColor="background1"/>
                <w:sz w:val="24"/>
                <w:szCs w:val="24"/>
              </w:rPr>
              <w:t xml:space="preserve"> (Completed by the Assessor)</w:t>
            </w:r>
          </w:p>
        </w:tc>
      </w:tr>
      <w:tr w:rsidR="00ED7829" w:rsidRPr="00735927" w14:paraId="41A89EC7" w14:textId="77777777" w:rsidTr="00663532">
        <w:trPr>
          <w:trHeight w:val="479"/>
        </w:trPr>
        <w:tc>
          <w:tcPr>
            <w:tcW w:w="8031" w:type="dxa"/>
            <w:gridSpan w:val="2"/>
            <w:shd w:val="clear" w:color="auto" w:fill="F2F2F2" w:themeFill="background1" w:themeFillShade="F2"/>
            <w:vAlign w:val="center"/>
          </w:tcPr>
          <w:p w14:paraId="3D411053" w14:textId="77777777" w:rsidR="00ED7829" w:rsidRPr="00735927" w:rsidRDefault="00ED7829" w:rsidP="00663532">
            <w:pPr>
              <w:rPr>
                <w:sz w:val="24"/>
                <w:szCs w:val="24"/>
              </w:rPr>
            </w:pPr>
          </w:p>
        </w:tc>
        <w:tc>
          <w:tcPr>
            <w:tcW w:w="1718" w:type="dxa"/>
            <w:shd w:val="clear" w:color="auto" w:fill="F2F2F2" w:themeFill="background1" w:themeFillShade="F2"/>
            <w:vAlign w:val="center"/>
          </w:tcPr>
          <w:p w14:paraId="041C02EB" w14:textId="77777777" w:rsidR="00ED7829" w:rsidRPr="00735927" w:rsidRDefault="00ED7829" w:rsidP="00663532">
            <w:pPr>
              <w:jc w:val="center"/>
              <w:rPr>
                <w:sz w:val="24"/>
                <w:szCs w:val="24"/>
              </w:rPr>
            </w:pPr>
            <w:r w:rsidRPr="008C6218">
              <w:rPr>
                <w:rFonts w:eastAsia="Calibri" w:cs="Times New Roman"/>
                <w:sz w:val="18"/>
                <w:szCs w:val="18"/>
                <w:lang w:bidi="ar-SA"/>
              </w:rPr>
              <w:t xml:space="preserve">Assessors </w:t>
            </w:r>
            <w:r>
              <w:rPr>
                <w:rFonts w:eastAsia="Calibri" w:cs="Times New Roman"/>
                <w:sz w:val="18"/>
                <w:szCs w:val="18"/>
                <w:lang w:val="en-AU" w:bidi="ar-SA"/>
              </w:rPr>
              <w:t xml:space="preserve">are </w:t>
            </w:r>
            <w:r w:rsidRPr="008C6218">
              <w:rPr>
                <w:rFonts w:eastAsia="Calibri" w:cs="Times New Roman"/>
                <w:sz w:val="18"/>
                <w:szCs w:val="18"/>
                <w:lang w:bidi="ar-SA"/>
              </w:rPr>
              <w:t>to</w:t>
            </w:r>
            <w:r w:rsidRPr="00EE67AA">
              <w:rPr>
                <w:rFonts w:eastAsia="Calibri" w:cs="Times New Roman"/>
                <w:sz w:val="18"/>
                <w:szCs w:val="18"/>
                <w:lang w:val="en-AU" w:bidi="ar-SA"/>
              </w:rPr>
              <w:t xml:space="preserve"> indicate </w:t>
            </w:r>
            <w:r>
              <w:rPr>
                <w:rFonts w:eastAsia="Calibri" w:cs="Times New Roman"/>
                <w:sz w:val="18"/>
                <w:szCs w:val="18"/>
                <w:lang w:val="en-AU" w:bidi="ar-SA"/>
              </w:rPr>
              <w:t xml:space="preserve">result as </w:t>
            </w:r>
            <w:r w:rsidRPr="00EE67AA">
              <w:rPr>
                <w:rFonts w:eastAsia="Calibri" w:cs="Times New Roman"/>
                <w:sz w:val="18"/>
                <w:szCs w:val="18"/>
                <w:lang w:val="en-AU" w:bidi="ar-SA"/>
              </w:rPr>
              <w:t>Satisfactory (S) or Not yet Satisfactory (NS)</w:t>
            </w:r>
          </w:p>
        </w:tc>
      </w:tr>
      <w:tr w:rsidR="00ED7829" w:rsidRPr="00735927" w14:paraId="29903704" w14:textId="77777777" w:rsidTr="00663532">
        <w:trPr>
          <w:trHeight w:val="479"/>
        </w:trPr>
        <w:tc>
          <w:tcPr>
            <w:tcW w:w="531" w:type="dxa"/>
            <w:shd w:val="clear" w:color="auto" w:fill="auto"/>
          </w:tcPr>
          <w:p w14:paraId="7CE014FA" w14:textId="77777777" w:rsidR="00ED7829" w:rsidRPr="00263230" w:rsidRDefault="00ED7829" w:rsidP="00663532">
            <w:pPr>
              <w:rPr>
                <w:sz w:val="24"/>
                <w:szCs w:val="24"/>
              </w:rPr>
            </w:pPr>
            <w:r>
              <w:rPr>
                <w:sz w:val="24"/>
                <w:szCs w:val="24"/>
              </w:rPr>
              <w:t xml:space="preserve">a) </w:t>
            </w:r>
          </w:p>
        </w:tc>
        <w:tc>
          <w:tcPr>
            <w:tcW w:w="7500" w:type="dxa"/>
            <w:shd w:val="clear" w:color="auto" w:fill="auto"/>
          </w:tcPr>
          <w:p w14:paraId="3B91AF1C" w14:textId="77777777" w:rsidR="00ED7829" w:rsidRPr="00C87684" w:rsidRDefault="00ED7829" w:rsidP="00663532">
            <w:pPr>
              <w:rPr>
                <w:rFonts w:eastAsia="DengXian" w:cs="Cordia New"/>
                <w:szCs w:val="22"/>
              </w:rPr>
            </w:pPr>
            <w:r>
              <w:t xml:space="preserve">The student identified potential legal or ethical breaches or misconduct and adhered to the legal requirements of their role, following the organisation’s </w:t>
            </w:r>
            <w:r w:rsidRPr="5F2D47BC">
              <w:rPr>
                <w:rFonts w:eastAsia="DengXian"/>
              </w:rPr>
              <w:t>Incident Reporting Policy</w:t>
            </w:r>
          </w:p>
          <w:p w14:paraId="5EF79B6A" w14:textId="77777777" w:rsidR="00ED7829" w:rsidRPr="00C87684" w:rsidRDefault="00ED7829" w:rsidP="00663532">
            <w:pPr>
              <w:rPr>
                <w:rFonts w:eastAsia="DengXian" w:cs="Cordia New"/>
                <w:szCs w:val="22"/>
                <w:lang w:eastAsia="en-AU"/>
              </w:rPr>
            </w:pPr>
          </w:p>
          <w:p w14:paraId="5C120DF8" w14:textId="77777777" w:rsidR="00ED7829" w:rsidRPr="00C87684" w:rsidRDefault="00ED7829" w:rsidP="00663532">
            <w:pPr>
              <w:pStyle w:val="ListParagraph"/>
              <w:ind w:left="0"/>
              <w:rPr>
                <w:rFonts w:eastAsia="DengXian"/>
                <w:color w:val="FF0000"/>
                <w:lang w:eastAsia="en-AU"/>
              </w:rPr>
            </w:pPr>
            <w:r w:rsidRPr="3C6BBC1A">
              <w:rPr>
                <w:rFonts w:eastAsia="DengXian"/>
                <w:color w:val="FF0000"/>
                <w:lang w:eastAsia="en-AU"/>
              </w:rPr>
              <w:t>Email responses may vary but should include</w:t>
            </w:r>
          </w:p>
          <w:p w14:paraId="3BAEC27A" w14:textId="77777777" w:rsidR="00ED7829" w:rsidRPr="00C87684" w:rsidRDefault="00ED7829" w:rsidP="00663532">
            <w:pPr>
              <w:pStyle w:val="ListParagraph"/>
              <w:numPr>
                <w:ilvl w:val="0"/>
                <w:numId w:val="16"/>
              </w:numPr>
              <w:rPr>
                <w:rFonts w:asciiTheme="minorHAnsi" w:hAnsiTheme="minorHAnsi" w:cstheme="minorBidi"/>
                <w:color w:val="FF0000"/>
                <w:szCs w:val="22"/>
                <w:lang w:eastAsia="en-AU"/>
              </w:rPr>
            </w:pPr>
            <w:r w:rsidRPr="5F2D47BC">
              <w:rPr>
                <w:rFonts w:eastAsia="DengXian"/>
                <w:color w:val="FF0000"/>
                <w:lang w:eastAsia="en-AU"/>
              </w:rPr>
              <w:t>A</w:t>
            </w:r>
            <w:r w:rsidRPr="3C6BBC1A">
              <w:rPr>
                <w:rFonts w:eastAsia="DengXian"/>
                <w:color w:val="FF0000"/>
                <w:lang w:eastAsia="en-AU"/>
              </w:rPr>
              <w:t xml:space="preserve"> description of a legal issue </w:t>
            </w:r>
            <w:r>
              <w:rPr>
                <w:rFonts w:eastAsia="DengXian"/>
                <w:color w:val="FF0000"/>
                <w:lang w:eastAsia="en-AU"/>
              </w:rPr>
              <w:t xml:space="preserve">in terms of identifying Estelle’s bruises on her arm and back. </w:t>
            </w:r>
          </w:p>
          <w:p w14:paraId="3A67A4ED" w14:textId="77777777" w:rsidR="00ED7829" w:rsidRPr="00C87684" w:rsidRDefault="00ED7829" w:rsidP="00663532">
            <w:pPr>
              <w:pStyle w:val="ListParagraph"/>
              <w:numPr>
                <w:ilvl w:val="0"/>
                <w:numId w:val="16"/>
              </w:numPr>
              <w:rPr>
                <w:color w:val="FF0000"/>
                <w:szCs w:val="22"/>
                <w:lang w:eastAsia="en-AU"/>
              </w:rPr>
            </w:pPr>
            <w:r w:rsidRPr="5F2D47BC">
              <w:rPr>
                <w:rFonts w:eastAsia="DengXian"/>
                <w:color w:val="FF0000"/>
                <w:lang w:eastAsia="en-AU"/>
              </w:rPr>
              <w:t>Estelle has denied</w:t>
            </w:r>
            <w:r>
              <w:rPr>
                <w:rFonts w:eastAsia="DengXian"/>
                <w:color w:val="FF0000"/>
                <w:lang w:eastAsia="en-AU"/>
              </w:rPr>
              <w:t xml:space="preserve"> how the bruises were received. Estelle </w:t>
            </w:r>
            <w:r w:rsidRPr="5F2D47BC">
              <w:rPr>
                <w:rFonts w:eastAsia="DengXian"/>
                <w:color w:val="FF0000"/>
                <w:lang w:eastAsia="en-AU"/>
              </w:rPr>
              <w:t>appears</w:t>
            </w:r>
            <w:r>
              <w:rPr>
                <w:rFonts w:eastAsia="DengXian"/>
                <w:color w:val="FF0000"/>
                <w:lang w:eastAsia="en-AU"/>
              </w:rPr>
              <w:t xml:space="preserve"> to be fearful of Sarah.</w:t>
            </w:r>
          </w:p>
          <w:p w14:paraId="352EF370" w14:textId="77777777" w:rsidR="00ED7829" w:rsidRPr="00C87684" w:rsidRDefault="00ED7829" w:rsidP="00663532">
            <w:pPr>
              <w:pStyle w:val="ListParagraph"/>
              <w:numPr>
                <w:ilvl w:val="0"/>
                <w:numId w:val="16"/>
              </w:numPr>
              <w:rPr>
                <w:color w:val="FF0000"/>
                <w:szCs w:val="22"/>
                <w:lang w:eastAsia="en-AU"/>
              </w:rPr>
            </w:pPr>
            <w:r>
              <w:rPr>
                <w:rFonts w:eastAsia="DengXian"/>
                <w:color w:val="FF0000"/>
                <w:lang w:eastAsia="en-AU"/>
              </w:rPr>
              <w:t>Potential elder abuse situation by Sarah.</w:t>
            </w:r>
          </w:p>
          <w:p w14:paraId="653DD345" w14:textId="77777777" w:rsidR="00ED7829" w:rsidRPr="00C87684" w:rsidRDefault="00ED7829" w:rsidP="00663532">
            <w:pPr>
              <w:pStyle w:val="ListParagraph"/>
              <w:ind w:left="0"/>
              <w:rPr>
                <w:color w:val="FF0000"/>
                <w:szCs w:val="22"/>
                <w:lang w:eastAsia="en-AU"/>
              </w:rPr>
            </w:pPr>
            <w:r w:rsidRPr="3C6BBC1A">
              <w:rPr>
                <w:rFonts w:eastAsia="DengXian"/>
                <w:color w:val="FF0000"/>
                <w:lang w:eastAsia="en-AU"/>
              </w:rPr>
              <w:t>The student is able to identify an actual breach and report this via</w:t>
            </w:r>
            <w:r>
              <w:rPr>
                <w:rFonts w:eastAsia="DengXian"/>
                <w:color w:val="FF0000"/>
                <w:lang w:eastAsia="en-AU"/>
              </w:rPr>
              <w:t xml:space="preserve"> </w:t>
            </w:r>
            <w:r w:rsidRPr="3C6BBC1A">
              <w:rPr>
                <w:rFonts w:eastAsia="DengXian"/>
                <w:color w:val="FF0000"/>
                <w:lang w:eastAsia="en-AU"/>
              </w:rPr>
              <w:t xml:space="preserve">email to the supervisor. </w:t>
            </w:r>
          </w:p>
        </w:tc>
        <w:tc>
          <w:tcPr>
            <w:tcW w:w="1718" w:type="dxa"/>
            <w:shd w:val="clear" w:color="auto" w:fill="auto"/>
          </w:tcPr>
          <w:p w14:paraId="0FDEF821" w14:textId="77777777" w:rsidR="00ED7829" w:rsidRDefault="00000000" w:rsidP="00663532">
            <w:pPr>
              <w:spacing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893195755"/>
                <w14:checkbox>
                  <w14:checked w14:val="0"/>
                  <w14:checkedState w14:val="2612" w14:font="MS Gothic"/>
                  <w14:uncheckedState w14:val="2610" w14:font="MS Gothic"/>
                </w14:checkbox>
              </w:sdtPr>
              <w:sdtContent>
                <w:r w:rsidR="00ED7829" w:rsidRPr="00EE67AA">
                  <w:rPr>
                    <w:rFonts w:ascii="Segoe UI Symbol" w:eastAsia="Calibri" w:hAnsi="Segoe UI Symbol" w:cs="Segoe UI Symbol"/>
                    <w:szCs w:val="22"/>
                    <w:lang w:val="en-AU" w:bidi="ar-SA"/>
                  </w:rPr>
                  <w:t>☐</w:t>
                </w:r>
              </w:sdtContent>
            </w:sdt>
            <w:r w:rsidR="00ED7829" w:rsidRPr="00EE67AA">
              <w:rPr>
                <w:rFonts w:eastAsia="Calibri" w:cs="Times New Roman"/>
                <w:szCs w:val="22"/>
                <w:lang w:val="en-AU" w:bidi="ar-SA"/>
              </w:rPr>
              <w:t xml:space="preserve"> S</w:t>
            </w:r>
          </w:p>
          <w:p w14:paraId="77E1B957" w14:textId="77777777" w:rsidR="00ED7829" w:rsidRDefault="00000000" w:rsidP="00663532">
            <w:pPr>
              <w:spacing w:line="259" w:lineRule="auto"/>
              <w:rPr>
                <w:rFonts w:ascii="MS Gothic" w:eastAsia="MS Gothic" w:hAnsi="MS Gothic"/>
                <w:sz w:val="24"/>
                <w:szCs w:val="24"/>
              </w:rPr>
            </w:pPr>
            <w:sdt>
              <w:sdtPr>
                <w:rPr>
                  <w:rFonts w:eastAsia="Calibri" w:cs="Times New Roman"/>
                  <w:color w:val="2B579A"/>
                  <w:szCs w:val="22"/>
                  <w:shd w:val="clear" w:color="auto" w:fill="E6E6E6"/>
                  <w:lang w:bidi="ar-SA"/>
                </w:rPr>
                <w:id w:val="-1985230105"/>
                <w14:checkbox>
                  <w14:checked w14:val="0"/>
                  <w14:checkedState w14:val="2612" w14:font="MS Gothic"/>
                  <w14:uncheckedState w14:val="2610" w14:font="MS Gothic"/>
                </w14:checkbox>
              </w:sdtPr>
              <w:sdtContent>
                <w:r w:rsidR="00ED7829">
                  <w:rPr>
                    <w:rFonts w:ascii="MS Gothic" w:eastAsia="MS Gothic" w:hAnsi="MS Gothic" w:cs="Times New Roman" w:hint="eastAsia"/>
                    <w:szCs w:val="22"/>
                    <w:lang w:bidi="ar-SA"/>
                  </w:rPr>
                  <w:t>☐</w:t>
                </w:r>
              </w:sdtContent>
            </w:sdt>
            <w:r w:rsidR="00ED7829" w:rsidRPr="00EE67AA">
              <w:rPr>
                <w:rFonts w:eastAsia="Calibri" w:cs="Times New Roman"/>
                <w:szCs w:val="22"/>
                <w:lang w:val="en-AU" w:bidi="ar-SA"/>
              </w:rPr>
              <w:t xml:space="preserve"> NS</w:t>
            </w:r>
          </w:p>
        </w:tc>
      </w:tr>
      <w:tr w:rsidR="00ED7829" w:rsidRPr="00735927" w14:paraId="4F532E93" w14:textId="77777777" w:rsidTr="00663532">
        <w:trPr>
          <w:trHeight w:val="479"/>
        </w:trPr>
        <w:tc>
          <w:tcPr>
            <w:tcW w:w="531" w:type="dxa"/>
            <w:shd w:val="clear" w:color="auto" w:fill="auto"/>
          </w:tcPr>
          <w:p w14:paraId="1C9B6A66" w14:textId="77777777" w:rsidR="00ED7829" w:rsidRPr="00263230" w:rsidRDefault="00ED7829" w:rsidP="00663532">
            <w:pPr>
              <w:rPr>
                <w:sz w:val="24"/>
                <w:szCs w:val="24"/>
              </w:rPr>
            </w:pPr>
            <w:r>
              <w:rPr>
                <w:sz w:val="24"/>
                <w:szCs w:val="24"/>
              </w:rPr>
              <w:t xml:space="preserve">b) </w:t>
            </w:r>
          </w:p>
        </w:tc>
        <w:tc>
          <w:tcPr>
            <w:tcW w:w="7500" w:type="dxa"/>
            <w:shd w:val="clear" w:color="auto" w:fill="auto"/>
          </w:tcPr>
          <w:p w14:paraId="114D8BA5" w14:textId="77777777" w:rsidR="00ED7829" w:rsidRPr="00C87684" w:rsidRDefault="00ED7829" w:rsidP="00663532">
            <w:pPr>
              <w:rPr>
                <w:rFonts w:eastAsia="DengXian" w:cs="Cordia New"/>
                <w:szCs w:val="22"/>
                <w:lang w:eastAsia="en-AU"/>
              </w:rPr>
            </w:pPr>
            <w:r>
              <w:t xml:space="preserve">The student identified potential or ethical breaches or misconduct and adhered to ethical requirements of their role, following the organisation’s Incident Reporting procedure </w:t>
            </w:r>
          </w:p>
          <w:p w14:paraId="66F30272" w14:textId="77777777" w:rsidR="00ED7829" w:rsidRPr="00C87684" w:rsidRDefault="00ED7829" w:rsidP="00663532">
            <w:pPr>
              <w:pStyle w:val="ListParagraph"/>
              <w:ind w:left="0"/>
              <w:rPr>
                <w:rFonts w:eastAsia="DengXian"/>
                <w:color w:val="FF0000"/>
                <w:lang w:eastAsia="en-AU"/>
              </w:rPr>
            </w:pPr>
            <w:r w:rsidRPr="3C6BBC1A">
              <w:rPr>
                <w:rFonts w:eastAsia="DengXian"/>
                <w:color w:val="FF0000"/>
                <w:lang w:eastAsia="en-AU"/>
              </w:rPr>
              <w:t xml:space="preserve">Email responses may vary but should include; </w:t>
            </w:r>
          </w:p>
          <w:p w14:paraId="13B1B086" w14:textId="77777777" w:rsidR="00ED7829" w:rsidRPr="00C87684" w:rsidRDefault="00ED7829" w:rsidP="00663532">
            <w:pPr>
              <w:pStyle w:val="ListParagraph"/>
              <w:numPr>
                <w:ilvl w:val="0"/>
                <w:numId w:val="15"/>
              </w:numPr>
              <w:rPr>
                <w:rFonts w:asciiTheme="minorHAnsi" w:hAnsiTheme="minorHAnsi" w:cstheme="minorBidi"/>
                <w:color w:val="FF0000"/>
                <w:szCs w:val="22"/>
                <w:lang w:eastAsia="en-AU"/>
              </w:rPr>
            </w:pPr>
            <w:r w:rsidRPr="5F2D47BC">
              <w:rPr>
                <w:rFonts w:eastAsia="DengXian"/>
                <w:color w:val="FF0000"/>
                <w:lang w:eastAsia="en-AU"/>
              </w:rPr>
              <w:lastRenderedPageBreak/>
              <w:t>A</w:t>
            </w:r>
            <w:r w:rsidRPr="3C6BBC1A">
              <w:rPr>
                <w:rFonts w:eastAsia="DengXian"/>
                <w:color w:val="FF0000"/>
                <w:lang w:eastAsia="en-AU"/>
              </w:rPr>
              <w:t xml:space="preserve"> description of an ethical issue in the workplace. </w:t>
            </w:r>
          </w:p>
          <w:p w14:paraId="22CDC7BE" w14:textId="77777777" w:rsidR="00ED7829" w:rsidRPr="00C87684" w:rsidRDefault="00ED7829" w:rsidP="00663532">
            <w:pPr>
              <w:pStyle w:val="ListParagraph"/>
              <w:numPr>
                <w:ilvl w:val="0"/>
                <w:numId w:val="15"/>
              </w:numPr>
              <w:rPr>
                <w:color w:val="FF0000"/>
                <w:szCs w:val="22"/>
                <w:lang w:eastAsia="en-AU"/>
              </w:rPr>
            </w:pPr>
            <w:r w:rsidRPr="3C6BBC1A">
              <w:rPr>
                <w:rFonts w:eastAsia="DengXian"/>
                <w:color w:val="FF0000"/>
                <w:lang w:eastAsia="en-AU"/>
              </w:rPr>
              <w:t>The student is able to identify an actual breach and report this via</w:t>
            </w:r>
            <w:r>
              <w:rPr>
                <w:rFonts w:eastAsia="DengXian"/>
                <w:color w:val="FF0000"/>
                <w:lang w:eastAsia="en-AU"/>
              </w:rPr>
              <w:t xml:space="preserve"> </w:t>
            </w:r>
            <w:r w:rsidRPr="3C6BBC1A">
              <w:rPr>
                <w:rFonts w:eastAsia="DengXian"/>
                <w:color w:val="FF0000"/>
                <w:lang w:eastAsia="en-AU"/>
              </w:rPr>
              <w:t>email to the supervisor.</w:t>
            </w:r>
            <w:r>
              <w:rPr>
                <w:rFonts w:eastAsia="DengXian"/>
                <w:color w:val="FF0000"/>
                <w:lang w:eastAsia="en-AU"/>
              </w:rPr>
              <w:t xml:space="preserve"> </w:t>
            </w:r>
          </w:p>
          <w:p w14:paraId="4B748D4E" w14:textId="77777777" w:rsidR="00ED7829" w:rsidRPr="00C87684" w:rsidRDefault="00ED7829" w:rsidP="00663532">
            <w:pPr>
              <w:pStyle w:val="ListParagraph"/>
              <w:ind w:left="0"/>
              <w:rPr>
                <w:color w:val="FF0000"/>
                <w:szCs w:val="22"/>
                <w:lang w:eastAsia="en-AU"/>
              </w:rPr>
            </w:pPr>
            <w:r w:rsidRPr="5F2D47BC">
              <w:rPr>
                <w:rFonts w:eastAsia="DengXian"/>
                <w:color w:val="FF0000"/>
                <w:lang w:eastAsia="en-AU"/>
              </w:rPr>
              <w:t>Paul’s</w:t>
            </w:r>
            <w:r>
              <w:rPr>
                <w:rFonts w:eastAsia="DengXian"/>
                <w:color w:val="FF0000"/>
                <w:lang w:eastAsia="en-AU"/>
              </w:rPr>
              <w:t xml:space="preserve"> breaching privacy/confidentiality by discussing personal details about a client’s health status and speaking derogatorily about the client. </w:t>
            </w:r>
          </w:p>
          <w:p w14:paraId="515DB58A" w14:textId="77777777" w:rsidR="00ED7829" w:rsidRPr="00C87684" w:rsidRDefault="00ED7829" w:rsidP="00663532">
            <w:pPr>
              <w:pStyle w:val="ListParagraph"/>
              <w:rPr>
                <w:rFonts w:eastAsia="DengXian"/>
                <w:color w:val="FF0000"/>
                <w:szCs w:val="22"/>
                <w:lang w:eastAsia="en-AU"/>
              </w:rPr>
            </w:pPr>
          </w:p>
        </w:tc>
        <w:tc>
          <w:tcPr>
            <w:tcW w:w="1718" w:type="dxa"/>
            <w:shd w:val="clear" w:color="auto" w:fill="auto"/>
          </w:tcPr>
          <w:p w14:paraId="130A3E8F" w14:textId="77777777" w:rsidR="00ED7829" w:rsidRDefault="00000000" w:rsidP="00663532">
            <w:pPr>
              <w:spacing w:line="259" w:lineRule="auto"/>
              <w:rPr>
                <w:rFonts w:eastAsia="Calibri" w:cs="Times New Roman"/>
                <w:szCs w:val="22"/>
                <w:lang w:val="en-AU" w:bidi="ar-SA"/>
              </w:rPr>
            </w:pPr>
            <w:sdt>
              <w:sdtPr>
                <w:rPr>
                  <w:rFonts w:eastAsia="Calibri" w:cs="Times New Roman"/>
                  <w:color w:val="2B579A"/>
                  <w:szCs w:val="22"/>
                  <w:shd w:val="clear" w:color="auto" w:fill="E6E6E6"/>
                  <w:lang w:bidi="ar-SA"/>
                </w:rPr>
                <w:id w:val="1443806847"/>
                <w14:checkbox>
                  <w14:checked w14:val="0"/>
                  <w14:checkedState w14:val="2612" w14:font="MS Gothic"/>
                  <w14:uncheckedState w14:val="2610" w14:font="MS Gothic"/>
                </w14:checkbox>
              </w:sdtPr>
              <w:sdtContent>
                <w:r w:rsidR="00ED7829" w:rsidRPr="00EE67AA">
                  <w:rPr>
                    <w:rFonts w:ascii="Segoe UI Symbol" w:eastAsia="Calibri" w:hAnsi="Segoe UI Symbol" w:cs="Segoe UI Symbol"/>
                    <w:szCs w:val="22"/>
                    <w:lang w:val="en-AU" w:bidi="ar-SA"/>
                  </w:rPr>
                  <w:t>☐</w:t>
                </w:r>
              </w:sdtContent>
            </w:sdt>
            <w:r w:rsidR="00ED7829" w:rsidRPr="00EE67AA">
              <w:rPr>
                <w:rFonts w:eastAsia="Calibri" w:cs="Times New Roman"/>
                <w:szCs w:val="22"/>
                <w:lang w:val="en-AU" w:bidi="ar-SA"/>
              </w:rPr>
              <w:t xml:space="preserve"> S</w:t>
            </w:r>
          </w:p>
          <w:p w14:paraId="0B0EBC1C" w14:textId="77777777" w:rsidR="00ED7829" w:rsidRDefault="00000000" w:rsidP="00663532">
            <w:pPr>
              <w:spacing w:line="259" w:lineRule="auto"/>
              <w:rPr>
                <w:rFonts w:ascii="MS Gothic" w:eastAsia="MS Gothic" w:hAnsi="MS Gothic"/>
                <w:sz w:val="24"/>
                <w:szCs w:val="24"/>
              </w:rPr>
            </w:pPr>
            <w:sdt>
              <w:sdtPr>
                <w:rPr>
                  <w:rFonts w:eastAsia="Calibri" w:cs="Times New Roman"/>
                  <w:color w:val="2B579A"/>
                  <w:szCs w:val="22"/>
                  <w:shd w:val="clear" w:color="auto" w:fill="E6E6E6"/>
                  <w:lang w:bidi="ar-SA"/>
                </w:rPr>
                <w:id w:val="2026284317"/>
                <w14:checkbox>
                  <w14:checked w14:val="0"/>
                  <w14:checkedState w14:val="2612" w14:font="MS Gothic"/>
                  <w14:uncheckedState w14:val="2610" w14:font="MS Gothic"/>
                </w14:checkbox>
              </w:sdtPr>
              <w:sdtContent>
                <w:r w:rsidR="00ED7829">
                  <w:rPr>
                    <w:rFonts w:ascii="MS Gothic" w:eastAsia="MS Gothic" w:hAnsi="MS Gothic" w:cs="Times New Roman" w:hint="eastAsia"/>
                    <w:szCs w:val="22"/>
                    <w:lang w:bidi="ar-SA"/>
                  </w:rPr>
                  <w:t>☐</w:t>
                </w:r>
              </w:sdtContent>
            </w:sdt>
            <w:r w:rsidR="00ED7829" w:rsidRPr="00EE67AA">
              <w:rPr>
                <w:rFonts w:eastAsia="Calibri" w:cs="Times New Roman"/>
                <w:szCs w:val="22"/>
                <w:lang w:val="en-AU" w:bidi="ar-SA"/>
              </w:rPr>
              <w:t xml:space="preserve"> NS</w:t>
            </w:r>
          </w:p>
        </w:tc>
      </w:tr>
      <w:tr w:rsidR="00ED7829" w:rsidRPr="00735927" w14:paraId="0E300B88" w14:textId="77777777" w:rsidTr="00663532">
        <w:trPr>
          <w:trHeight w:val="479"/>
        </w:trPr>
        <w:tc>
          <w:tcPr>
            <w:tcW w:w="9749" w:type="dxa"/>
            <w:gridSpan w:val="3"/>
            <w:shd w:val="clear" w:color="auto" w:fill="F2F2F2" w:themeFill="background1" w:themeFillShade="F2"/>
          </w:tcPr>
          <w:p w14:paraId="452EA447" w14:textId="77777777" w:rsidR="00ED7829" w:rsidRDefault="00ED7829" w:rsidP="00663532">
            <w:pPr>
              <w:tabs>
                <w:tab w:val="center" w:pos="647"/>
                <w:tab w:val="left" w:pos="1275"/>
              </w:tabs>
              <w:rPr>
                <w:sz w:val="24"/>
                <w:szCs w:val="24"/>
              </w:rPr>
            </w:pPr>
            <w:r>
              <w:rPr>
                <w:sz w:val="24"/>
                <w:szCs w:val="24"/>
              </w:rPr>
              <w:t>COMMENTS</w:t>
            </w:r>
          </w:p>
          <w:p w14:paraId="296120B2" w14:textId="77777777" w:rsidR="00ED7829" w:rsidRDefault="00ED7829" w:rsidP="00663532">
            <w:pPr>
              <w:tabs>
                <w:tab w:val="center" w:pos="647"/>
                <w:tab w:val="left" w:pos="1275"/>
              </w:tabs>
              <w:rPr>
                <w:sz w:val="24"/>
                <w:szCs w:val="24"/>
              </w:rPr>
            </w:pPr>
            <w:r>
              <w:t>(Assessor to add comments related to the achievement of the assessment requirements above)</w:t>
            </w:r>
          </w:p>
        </w:tc>
      </w:tr>
      <w:tr w:rsidR="00ED7829" w:rsidRPr="00735927" w14:paraId="324A1C85" w14:textId="77777777" w:rsidTr="00663532">
        <w:trPr>
          <w:trHeight w:val="1132"/>
        </w:trPr>
        <w:tc>
          <w:tcPr>
            <w:tcW w:w="9749" w:type="dxa"/>
            <w:gridSpan w:val="3"/>
            <w:shd w:val="clear" w:color="auto" w:fill="auto"/>
          </w:tcPr>
          <w:p w14:paraId="64372317" w14:textId="77777777" w:rsidR="00ED7829" w:rsidRDefault="00ED7829" w:rsidP="00663532">
            <w:pPr>
              <w:tabs>
                <w:tab w:val="center" w:pos="647"/>
                <w:tab w:val="left" w:pos="1275"/>
              </w:tabs>
              <w:rPr>
                <w:sz w:val="24"/>
                <w:szCs w:val="24"/>
              </w:rPr>
            </w:pPr>
          </w:p>
        </w:tc>
      </w:tr>
    </w:tbl>
    <w:p w14:paraId="6034FB1F" w14:textId="77777777" w:rsidR="00ED7829" w:rsidRDefault="00ED7829" w:rsidP="00ED7829">
      <w:pPr>
        <w:rPr>
          <w:rFonts w:eastAsia="Times New Roman" w:cs="Calibri"/>
          <w:szCs w:val="22"/>
        </w:rPr>
      </w:pPr>
      <w:r>
        <w:rPr>
          <w:rFonts w:eastAsia="Times New Roman" w:cs="Calibri"/>
          <w:szCs w:val="22"/>
        </w:rPr>
        <w:br w:type="page"/>
      </w:r>
    </w:p>
    <w:p w14:paraId="6B92C82C" w14:textId="77777777" w:rsidR="00ED7829" w:rsidRDefault="00ED7829" w:rsidP="00ED7829">
      <w:pPr>
        <w:rPr>
          <w:rFonts w:eastAsia="Times New Roman" w:cs="Calibri"/>
          <w:szCs w:val="22"/>
        </w:rPr>
      </w:pP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4050F6" w14:paraId="65A66363"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7916401C" w14:textId="77777777" w:rsidR="00ED7829" w:rsidRPr="004050F6" w:rsidRDefault="00ED7829" w:rsidP="00663532">
            <w:pPr>
              <w:spacing w:after="0" w:line="240" w:lineRule="auto"/>
              <w:textAlignment w:val="baseline"/>
              <w:rPr>
                <w:rFonts w:eastAsia="Times New Roman" w:cs="Segoe UI"/>
                <w:sz w:val="18"/>
                <w:szCs w:val="18"/>
                <w:lang w:eastAsia="en-AU" w:bidi="ar-SA"/>
              </w:rPr>
            </w:pPr>
            <w:r w:rsidRPr="3F0C54A3">
              <w:rPr>
                <w:rFonts w:eastAsia="Times New Roman" w:cs="Segoe UI"/>
                <w:b/>
                <w:bCs/>
                <w:color w:val="FFFFFF" w:themeColor="background1"/>
                <w:lang w:val="en-US" w:eastAsia="en-AU" w:bidi="ar-SA"/>
              </w:rPr>
              <w:t>ACTIVITY </w:t>
            </w:r>
            <w:r>
              <w:rPr>
                <w:rFonts w:eastAsia="Times New Roman" w:cs="Segoe UI"/>
                <w:b/>
                <w:bCs/>
                <w:color w:val="FFFFFF" w:themeColor="background1"/>
                <w:lang w:val="en-US" w:eastAsia="en-AU" w:bidi="ar-SA"/>
              </w:rPr>
              <w:t>3</w:t>
            </w:r>
            <w:r w:rsidRPr="3F0C54A3">
              <w:rPr>
                <w:rFonts w:eastAsia="Times New Roman" w:cs="Segoe UI"/>
                <w:b/>
                <w:bCs/>
                <w:color w:val="FFFFFF" w:themeColor="background1"/>
                <w:lang w:val="en-US" w:eastAsia="en-AU" w:bidi="ar-SA"/>
              </w:rPr>
              <w:t xml:space="preserve">: Contribute to workplace improvements </w:t>
            </w:r>
          </w:p>
        </w:tc>
      </w:tr>
      <w:tr w:rsidR="00ED7829" w:rsidRPr="004050F6" w14:paraId="4A01F65B" w14:textId="77777777" w:rsidTr="00663532">
        <w:trPr>
          <w:trHeight w:val="465"/>
        </w:trPr>
        <w:tc>
          <w:tcPr>
            <w:tcW w:w="9587" w:type="dxa"/>
            <w:tcBorders>
              <w:top w:val="nil"/>
              <w:left w:val="single" w:sz="6" w:space="0" w:color="auto"/>
              <w:bottom w:val="single" w:sz="4" w:space="0" w:color="auto"/>
              <w:right w:val="single" w:sz="6" w:space="0" w:color="auto"/>
            </w:tcBorders>
            <w:shd w:val="clear" w:color="auto" w:fill="auto"/>
            <w:vAlign w:val="center"/>
            <w:hideMark/>
          </w:tcPr>
          <w:p w14:paraId="3B3FB87D" w14:textId="77777777" w:rsidR="00ED7829" w:rsidRDefault="00ED7829" w:rsidP="00663532">
            <w:pPr>
              <w:rPr>
                <w:rFonts w:eastAsia="DengXian" w:cs="Cordia New"/>
                <w:b/>
                <w:bCs/>
                <w:lang w:val="en-US"/>
              </w:rPr>
            </w:pPr>
          </w:p>
          <w:p w14:paraId="16955FFD" w14:textId="77777777" w:rsidR="00ED7829" w:rsidRDefault="00ED7829" w:rsidP="00663532">
            <w:pPr>
              <w:rPr>
                <w:rFonts w:eastAsia="DengXian" w:cs="Cordia New"/>
                <w:lang w:val="en-US"/>
              </w:rPr>
            </w:pPr>
            <w:r w:rsidRPr="5F2D47BC">
              <w:rPr>
                <w:rFonts w:eastAsia="DengXian" w:cs="Cordia New"/>
                <w:lang w:val="en-US"/>
              </w:rPr>
              <w:t xml:space="preserve">You are required to share feedback with a co-worker and your supervisor via two (2) separate emails. </w:t>
            </w:r>
          </w:p>
          <w:p w14:paraId="7B9038CF" w14:textId="77777777" w:rsidR="00ED7829" w:rsidRDefault="00ED7829" w:rsidP="00663532">
            <w:pPr>
              <w:pStyle w:val="ListParagraph"/>
              <w:numPr>
                <w:ilvl w:val="0"/>
                <w:numId w:val="17"/>
              </w:numPr>
              <w:rPr>
                <w:rFonts w:asciiTheme="minorHAnsi" w:hAnsiTheme="minorHAnsi" w:cstheme="minorBidi"/>
                <w:szCs w:val="22"/>
                <w:lang w:val="en-US"/>
              </w:rPr>
            </w:pPr>
            <w:r w:rsidRPr="5F2D47BC">
              <w:rPr>
                <w:rFonts w:eastAsia="DengXian"/>
                <w:lang w:val="en-US"/>
              </w:rPr>
              <w:t>You should consider sharing feedback on something your co-worker has done well.</w:t>
            </w:r>
          </w:p>
          <w:p w14:paraId="66E05D79" w14:textId="77777777" w:rsidR="00ED7829" w:rsidRDefault="00ED7829" w:rsidP="00663532">
            <w:pPr>
              <w:pStyle w:val="ListParagraph"/>
              <w:numPr>
                <w:ilvl w:val="0"/>
                <w:numId w:val="17"/>
              </w:numPr>
              <w:rPr>
                <w:szCs w:val="22"/>
                <w:lang w:val="en-US"/>
              </w:rPr>
            </w:pPr>
            <w:r w:rsidRPr="5F2D47BC">
              <w:rPr>
                <w:rFonts w:eastAsia="DengXian"/>
                <w:lang w:val="en-US"/>
              </w:rPr>
              <w:t xml:space="preserve">Feedback to your supervisor should consist of information relevant to work practices or protocols you have experienced whilst on placement. You should suggest at least two (2) improvements and take the opportunity to offer to review and/or update a specific protocol in your email. </w:t>
            </w:r>
          </w:p>
          <w:p w14:paraId="486EE9F6" w14:textId="77777777" w:rsidR="00ED7829" w:rsidRDefault="00ED7829" w:rsidP="00663532">
            <w:pPr>
              <w:rPr>
                <w:rFonts w:eastAsia="DengXian" w:cs="Cordia New"/>
                <w:szCs w:val="22"/>
                <w:lang w:val="en-US"/>
              </w:rPr>
            </w:pPr>
          </w:p>
          <w:p w14:paraId="621257A2" w14:textId="77777777" w:rsidR="00ED7829" w:rsidRPr="001E5894" w:rsidRDefault="00ED7829" w:rsidP="00663532">
            <w:pPr>
              <w:pStyle w:val="ListParagraph"/>
              <w:numPr>
                <w:ilvl w:val="0"/>
                <w:numId w:val="6"/>
              </w:numPr>
              <w:rPr>
                <w:lang w:val="en-US"/>
              </w:rPr>
            </w:pPr>
            <w:r w:rsidRPr="3C6BBC1A">
              <w:rPr>
                <w:b/>
                <w:bCs/>
                <w:lang w:val="en-US"/>
              </w:rPr>
              <w:t>Draft an email</w:t>
            </w:r>
            <w:r>
              <w:rPr>
                <w:lang w:val="en-US"/>
              </w:rPr>
              <w:t xml:space="preserve"> to </w:t>
            </w:r>
            <w:r w:rsidRPr="3C6BBC1A">
              <w:rPr>
                <w:lang w:val="en-US"/>
              </w:rPr>
              <w:t xml:space="preserve">your co-worker providing constructive or positive feedback on their work practice. </w:t>
            </w:r>
          </w:p>
          <w:p w14:paraId="74B8D6D0" w14:textId="77777777" w:rsidR="00ED7829" w:rsidRPr="001E5894" w:rsidRDefault="00ED7829" w:rsidP="00663532">
            <w:pPr>
              <w:pStyle w:val="ListParagraph"/>
              <w:numPr>
                <w:ilvl w:val="0"/>
                <w:numId w:val="6"/>
              </w:numPr>
              <w:rPr>
                <w:lang w:val="en-US"/>
              </w:rPr>
            </w:pPr>
            <w:r w:rsidRPr="3C6BBC1A">
              <w:rPr>
                <w:b/>
                <w:bCs/>
                <w:lang w:val="en-US"/>
              </w:rPr>
              <w:t xml:space="preserve">Draft an email </w:t>
            </w:r>
            <w:r>
              <w:rPr>
                <w:b/>
                <w:bCs/>
                <w:lang w:val="en-US"/>
              </w:rPr>
              <w:t xml:space="preserve">to your supervisor </w:t>
            </w:r>
            <w:r w:rsidRPr="3C6BBC1A">
              <w:rPr>
                <w:lang w:val="en-US"/>
              </w:rPr>
              <w:t xml:space="preserve">outlining at least two (2) potential improvements that relate to the team's responsiveness to legal and ethical requirements and offering to review a specific protocol relating to the feedback/suggestions you are providing. </w:t>
            </w:r>
          </w:p>
          <w:p w14:paraId="7215D827" w14:textId="77777777" w:rsidR="00ED7829" w:rsidRPr="00AE6AB5" w:rsidRDefault="00ED7829" w:rsidP="00663532">
            <w:pPr>
              <w:pStyle w:val="ListParagraph"/>
              <w:numPr>
                <w:ilvl w:val="0"/>
                <w:numId w:val="6"/>
              </w:numPr>
              <w:rPr>
                <w:lang w:val="en-US"/>
              </w:rPr>
            </w:pPr>
            <w:r w:rsidRPr="3C6BBC1A">
              <w:rPr>
                <w:rFonts w:eastAsia="DengXian"/>
                <w:b/>
                <w:bCs/>
                <w:lang w:val="en-US"/>
              </w:rPr>
              <w:t>Provide a copy of a workplace protocol</w:t>
            </w:r>
            <w:r w:rsidRPr="3C6BBC1A">
              <w:rPr>
                <w:rFonts w:eastAsia="DengXian"/>
                <w:lang w:val="en-US"/>
              </w:rPr>
              <w:t xml:space="preserve"> you should </w:t>
            </w:r>
            <w:r w:rsidRPr="5F2D47BC">
              <w:rPr>
                <w:rFonts w:eastAsia="DengXian"/>
                <w:lang w:val="en-US"/>
              </w:rPr>
              <w:t>include at least three (3)</w:t>
            </w:r>
            <w:r w:rsidRPr="3C6BBC1A">
              <w:rPr>
                <w:rFonts w:eastAsia="DengXian"/>
                <w:lang w:val="en-US"/>
              </w:rPr>
              <w:t xml:space="preserve"> comments an</w:t>
            </w:r>
            <w:r>
              <w:rPr>
                <w:rFonts w:eastAsia="DengXian"/>
                <w:lang w:val="en-US"/>
              </w:rPr>
              <w:t>d/</w:t>
            </w:r>
            <w:r w:rsidRPr="3C6BBC1A">
              <w:rPr>
                <w:rFonts w:eastAsia="DengXian"/>
                <w:lang w:val="en-US"/>
              </w:rPr>
              <w:t>or amendments to suggest improvements to the protocol</w:t>
            </w:r>
            <w:r w:rsidRPr="5F2D47BC">
              <w:rPr>
                <w:rFonts w:eastAsia="DengXian"/>
                <w:lang w:val="en-US"/>
              </w:rPr>
              <w:t xml:space="preserve"> before submitting a copy of this</w:t>
            </w:r>
            <w:r w:rsidRPr="3C6BBC1A">
              <w:rPr>
                <w:rFonts w:eastAsia="DengXian"/>
                <w:lang w:val="en-US"/>
              </w:rPr>
              <w:t xml:space="preserve">. </w:t>
            </w:r>
          </w:p>
          <w:p w14:paraId="4B125444" w14:textId="77777777" w:rsidR="00ED7829" w:rsidRDefault="00ED7829" w:rsidP="00663532">
            <w:pPr>
              <w:rPr>
                <w:lang w:val="en-US"/>
              </w:rPr>
            </w:pPr>
          </w:p>
          <w:p w14:paraId="19379789" w14:textId="77777777" w:rsidR="00ED7829" w:rsidRDefault="00ED7829" w:rsidP="00663532">
            <w:pPr>
              <w:rPr>
                <w:lang w:val="en-US"/>
              </w:rPr>
            </w:pPr>
            <w:r w:rsidRPr="004050F6">
              <w:rPr>
                <w:lang w:val="en-US"/>
              </w:rPr>
              <w:t xml:space="preserve">To complete this task, you must: </w:t>
            </w:r>
          </w:p>
          <w:p w14:paraId="04BD2CA7" w14:textId="77777777" w:rsidR="00ED7829" w:rsidRDefault="00ED7829" w:rsidP="00663532">
            <w:pPr>
              <w:pStyle w:val="ListParagraph"/>
              <w:numPr>
                <w:ilvl w:val="0"/>
                <w:numId w:val="7"/>
              </w:numPr>
              <w:rPr>
                <w:lang w:val="en-US"/>
              </w:rPr>
            </w:pPr>
            <w:r w:rsidRPr="3C6BBC1A">
              <w:rPr>
                <w:lang w:val="en-US"/>
              </w:rPr>
              <w:t>Draft</w:t>
            </w:r>
            <w:r>
              <w:rPr>
                <w:lang w:val="en-US"/>
              </w:rPr>
              <w:t xml:space="preserve"> an email to a co-worker</w:t>
            </w:r>
          </w:p>
          <w:p w14:paraId="6866B9E3" w14:textId="77777777" w:rsidR="00ED7829" w:rsidRPr="001E5894" w:rsidRDefault="00ED7829" w:rsidP="00663532">
            <w:pPr>
              <w:pStyle w:val="ListParagraph"/>
              <w:numPr>
                <w:ilvl w:val="0"/>
                <w:numId w:val="7"/>
              </w:numPr>
              <w:rPr>
                <w:lang w:val="en-US"/>
              </w:rPr>
            </w:pPr>
            <w:r>
              <w:rPr>
                <w:lang w:val="en-US"/>
              </w:rPr>
              <w:t>Draft an email to the supervisor</w:t>
            </w:r>
          </w:p>
          <w:p w14:paraId="47F634A6" w14:textId="77777777" w:rsidR="00ED7829" w:rsidRPr="001810E7" w:rsidRDefault="00ED7829" w:rsidP="00663532">
            <w:pPr>
              <w:pStyle w:val="ListParagraph"/>
              <w:numPr>
                <w:ilvl w:val="0"/>
                <w:numId w:val="7"/>
              </w:numPr>
              <w:rPr>
                <w:lang w:val="en-US"/>
              </w:rPr>
            </w:pPr>
            <w:r w:rsidRPr="5F2D47BC">
              <w:rPr>
                <w:lang w:val="en-US"/>
              </w:rPr>
              <w:t>Take</w:t>
            </w:r>
            <w:r w:rsidRPr="3F0C54A3">
              <w:rPr>
                <w:lang w:val="en-US"/>
              </w:rPr>
              <w:t xml:space="preserve"> a screenshot of the emails and paste </w:t>
            </w:r>
            <w:r w:rsidRPr="5F2D47BC">
              <w:rPr>
                <w:lang w:val="en-US"/>
              </w:rPr>
              <w:t xml:space="preserve">them </w:t>
            </w:r>
            <w:r w:rsidRPr="3F0C54A3">
              <w:rPr>
                <w:lang w:val="en-US"/>
              </w:rPr>
              <w:t>in the space below</w:t>
            </w:r>
          </w:p>
          <w:p w14:paraId="4B4E8F75" w14:textId="77777777" w:rsidR="00ED7829" w:rsidRPr="001810E7" w:rsidRDefault="00ED7829" w:rsidP="00663532">
            <w:pPr>
              <w:pStyle w:val="ListParagraph"/>
              <w:numPr>
                <w:ilvl w:val="0"/>
                <w:numId w:val="7"/>
              </w:numPr>
              <w:rPr>
                <w:lang w:val="en-US"/>
              </w:rPr>
            </w:pPr>
            <w:r w:rsidRPr="5F2D47BC">
              <w:rPr>
                <w:lang w:val="en-US"/>
              </w:rPr>
              <w:t>Provide</w:t>
            </w:r>
            <w:r w:rsidRPr="3F0C54A3">
              <w:rPr>
                <w:lang w:val="en-US"/>
              </w:rPr>
              <w:t xml:space="preserve"> a copy of a workplace protocol with suggested changes and improvements.</w:t>
            </w:r>
          </w:p>
          <w:p w14:paraId="1FE25C77" w14:textId="77777777" w:rsidR="00ED7829" w:rsidRPr="004050F6" w:rsidRDefault="00ED7829" w:rsidP="00663532">
            <w:pPr>
              <w:rPr>
                <w:b/>
                <w:bCs/>
                <w:lang w:val="en-US"/>
              </w:rPr>
            </w:pPr>
          </w:p>
        </w:tc>
      </w:tr>
      <w:tr w:rsidR="00ED7829" w:rsidRPr="00DC6420" w14:paraId="791F6994" w14:textId="77777777" w:rsidTr="00663532">
        <w:trPr>
          <w:trHeight w:val="465"/>
        </w:trPr>
        <w:tc>
          <w:tcPr>
            <w:tcW w:w="9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54D295" w14:textId="77777777" w:rsidR="00ED7829" w:rsidRPr="00DC6420" w:rsidRDefault="00ED7829" w:rsidP="00663532">
            <w:pPr>
              <w:pStyle w:val="ListParagraph"/>
              <w:rPr>
                <w:rFonts w:asciiTheme="minorHAnsi" w:hAnsiTheme="minorHAnsi" w:cstheme="minorBidi"/>
                <w:b/>
                <w:bCs/>
                <w:sz w:val="24"/>
                <w:szCs w:val="24"/>
                <w:lang w:val="en-US"/>
              </w:rPr>
            </w:pPr>
            <w:r w:rsidRPr="1A28C0E2">
              <w:rPr>
                <w:b/>
                <w:bCs/>
                <w:sz w:val="24"/>
                <w:szCs w:val="24"/>
                <w:lang w:val="en-US"/>
              </w:rPr>
              <w:t xml:space="preserve">a) </w:t>
            </w:r>
            <w:r>
              <w:rPr>
                <w:b/>
                <w:bCs/>
                <w:sz w:val="24"/>
                <w:szCs w:val="24"/>
                <w:lang w:val="en-US"/>
              </w:rPr>
              <w:t>Draft e</w:t>
            </w:r>
            <w:r w:rsidRPr="1A28C0E2">
              <w:rPr>
                <w:b/>
                <w:bCs/>
                <w:sz w:val="24"/>
                <w:szCs w:val="24"/>
                <w:lang w:val="en-US"/>
              </w:rPr>
              <w:t>mail to co-worker</w:t>
            </w:r>
            <w:r w:rsidRPr="5F2D47BC">
              <w:rPr>
                <w:b/>
                <w:bCs/>
                <w:sz w:val="24"/>
                <w:szCs w:val="24"/>
                <w:lang w:val="en-US"/>
              </w:rPr>
              <w:t xml:space="preserve"> (Approximately 50 – 80 words)</w:t>
            </w:r>
          </w:p>
        </w:tc>
      </w:tr>
      <w:tr w:rsidR="00ED7829" w:rsidRPr="004050F6" w14:paraId="50546BBC" w14:textId="77777777" w:rsidTr="00663532">
        <w:trPr>
          <w:trHeight w:val="2562"/>
        </w:trPr>
        <w:tc>
          <w:tcPr>
            <w:tcW w:w="9587" w:type="dxa"/>
            <w:tcBorders>
              <w:top w:val="single" w:sz="4" w:space="0" w:color="auto"/>
              <w:left w:val="single" w:sz="4" w:space="0" w:color="auto"/>
              <w:bottom w:val="single" w:sz="4" w:space="0" w:color="auto"/>
              <w:right w:val="single" w:sz="4" w:space="0" w:color="auto"/>
            </w:tcBorders>
            <w:shd w:val="clear" w:color="auto" w:fill="auto"/>
          </w:tcPr>
          <w:p w14:paraId="45224F99" w14:textId="77777777" w:rsidR="00ED7829" w:rsidRPr="004050F6" w:rsidRDefault="00ED7829" w:rsidP="00663532">
            <w:pPr>
              <w:rPr>
                <w:sz w:val="24"/>
                <w:szCs w:val="24"/>
                <w:lang w:val="en-US"/>
              </w:rPr>
            </w:pPr>
            <w:r w:rsidRPr="004050F6">
              <w:rPr>
                <w:sz w:val="24"/>
                <w:szCs w:val="24"/>
                <w:lang w:val="en-US"/>
              </w:rPr>
              <w:t>&lt;Paste image of communication here&gt;</w:t>
            </w:r>
          </w:p>
        </w:tc>
      </w:tr>
      <w:tr w:rsidR="00ED7829" w:rsidRPr="00DC6420" w14:paraId="4B35551A" w14:textId="77777777" w:rsidTr="00663532">
        <w:trPr>
          <w:trHeight w:val="465"/>
        </w:trPr>
        <w:tc>
          <w:tcPr>
            <w:tcW w:w="9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5EC41" w14:textId="77777777" w:rsidR="00ED7829" w:rsidRPr="00DC6420" w:rsidRDefault="00ED7829" w:rsidP="00663532">
            <w:pPr>
              <w:pStyle w:val="ListParagraph"/>
              <w:rPr>
                <w:rFonts w:eastAsia="DengXian"/>
                <w:b/>
                <w:szCs w:val="22"/>
                <w:lang w:val="en-US"/>
              </w:rPr>
            </w:pPr>
            <w:r>
              <w:rPr>
                <w:b/>
                <w:bCs/>
                <w:sz w:val="24"/>
                <w:szCs w:val="24"/>
                <w:lang w:val="en-US"/>
              </w:rPr>
              <w:t>b) Draft e</w:t>
            </w:r>
            <w:r w:rsidRPr="3F0C54A3">
              <w:rPr>
                <w:b/>
                <w:bCs/>
                <w:sz w:val="24"/>
                <w:szCs w:val="24"/>
                <w:lang w:val="en-US"/>
              </w:rPr>
              <w:t xml:space="preserve">mail to supervisor </w:t>
            </w:r>
            <w:r w:rsidRPr="5F2D47BC">
              <w:rPr>
                <w:b/>
                <w:bCs/>
                <w:sz w:val="24"/>
                <w:szCs w:val="24"/>
                <w:lang w:val="en-US"/>
              </w:rPr>
              <w:t>(Approximately 50 – 80 words)</w:t>
            </w:r>
          </w:p>
        </w:tc>
      </w:tr>
      <w:tr w:rsidR="00ED7829" w:rsidRPr="004050F6" w14:paraId="42E8D08C" w14:textId="77777777" w:rsidTr="00663532">
        <w:trPr>
          <w:trHeight w:val="2562"/>
        </w:trPr>
        <w:tc>
          <w:tcPr>
            <w:tcW w:w="9587" w:type="dxa"/>
            <w:tcBorders>
              <w:top w:val="single" w:sz="4" w:space="0" w:color="auto"/>
              <w:left w:val="single" w:sz="4" w:space="0" w:color="auto"/>
              <w:bottom w:val="single" w:sz="4" w:space="0" w:color="auto"/>
              <w:right w:val="single" w:sz="4" w:space="0" w:color="auto"/>
            </w:tcBorders>
            <w:shd w:val="clear" w:color="auto" w:fill="auto"/>
          </w:tcPr>
          <w:p w14:paraId="580E97F7" w14:textId="77777777" w:rsidR="00ED7829" w:rsidRPr="004050F6" w:rsidRDefault="00ED7829" w:rsidP="00663532">
            <w:pPr>
              <w:rPr>
                <w:sz w:val="24"/>
                <w:szCs w:val="24"/>
                <w:lang w:val="en-US"/>
              </w:rPr>
            </w:pPr>
            <w:r w:rsidRPr="004050F6">
              <w:rPr>
                <w:sz w:val="24"/>
                <w:szCs w:val="24"/>
                <w:lang w:val="en-US"/>
              </w:rPr>
              <w:lastRenderedPageBreak/>
              <w:t>&lt;Paste image of communication here&gt;</w:t>
            </w:r>
          </w:p>
        </w:tc>
      </w:tr>
      <w:tr w:rsidR="00ED7829" w14:paraId="15C39E86" w14:textId="77777777" w:rsidTr="00663532">
        <w:trPr>
          <w:trHeight w:val="465"/>
        </w:trPr>
        <w:tc>
          <w:tcPr>
            <w:tcW w:w="95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956153" w14:textId="77777777" w:rsidR="00ED7829" w:rsidRDefault="00ED7829" w:rsidP="00663532">
            <w:pPr>
              <w:pStyle w:val="ListParagraph"/>
              <w:rPr>
                <w:rFonts w:asciiTheme="minorHAnsi" w:hAnsiTheme="minorHAnsi" w:cstheme="minorBidi"/>
                <w:b/>
                <w:bCs/>
                <w:sz w:val="24"/>
                <w:szCs w:val="24"/>
                <w:lang w:val="en-US"/>
              </w:rPr>
            </w:pPr>
            <w:r>
              <w:rPr>
                <w:rFonts w:eastAsia="DengXian"/>
                <w:b/>
                <w:bCs/>
                <w:sz w:val="24"/>
                <w:szCs w:val="24"/>
                <w:lang w:val="en-US"/>
              </w:rPr>
              <w:t xml:space="preserve">c) </w:t>
            </w:r>
            <w:r w:rsidRPr="3F0C54A3">
              <w:rPr>
                <w:rFonts w:eastAsia="DengXian"/>
                <w:b/>
                <w:bCs/>
                <w:sz w:val="24"/>
                <w:szCs w:val="24"/>
                <w:lang w:val="en-US"/>
              </w:rPr>
              <w:t xml:space="preserve">Updated Protocol </w:t>
            </w:r>
            <w:r w:rsidRPr="5F2D47BC">
              <w:rPr>
                <w:rFonts w:eastAsia="DengXian"/>
                <w:b/>
                <w:bCs/>
                <w:sz w:val="24"/>
                <w:szCs w:val="24"/>
                <w:lang w:val="en-US"/>
              </w:rPr>
              <w:t xml:space="preserve">- three (3) improvements </w:t>
            </w:r>
          </w:p>
        </w:tc>
      </w:tr>
      <w:tr w:rsidR="00ED7829" w14:paraId="29B0181F" w14:textId="77777777" w:rsidTr="00663532">
        <w:trPr>
          <w:trHeight w:val="2562"/>
        </w:trPr>
        <w:tc>
          <w:tcPr>
            <w:tcW w:w="9587" w:type="dxa"/>
            <w:tcBorders>
              <w:top w:val="single" w:sz="4" w:space="0" w:color="auto"/>
              <w:left w:val="single" w:sz="4" w:space="0" w:color="auto"/>
              <w:bottom w:val="single" w:sz="4" w:space="0" w:color="auto"/>
              <w:right w:val="single" w:sz="4" w:space="0" w:color="auto"/>
            </w:tcBorders>
            <w:shd w:val="clear" w:color="auto" w:fill="auto"/>
          </w:tcPr>
          <w:p w14:paraId="0CA5276A" w14:textId="77777777" w:rsidR="00ED7829" w:rsidRDefault="00ED7829" w:rsidP="00663532">
            <w:pPr>
              <w:rPr>
                <w:sz w:val="24"/>
                <w:szCs w:val="24"/>
                <w:lang w:val="en-US"/>
              </w:rPr>
            </w:pPr>
            <w:r w:rsidRPr="3F0C54A3">
              <w:rPr>
                <w:sz w:val="24"/>
                <w:szCs w:val="24"/>
                <w:lang w:val="en-US"/>
              </w:rPr>
              <w:t>&lt;Paste image of protocol here&gt;</w:t>
            </w:r>
          </w:p>
          <w:p w14:paraId="36E5D1D8" w14:textId="77777777" w:rsidR="00ED7829" w:rsidRDefault="00ED7829" w:rsidP="00663532">
            <w:pPr>
              <w:rPr>
                <w:rFonts w:eastAsia="DengXian" w:cs="Cordia New"/>
                <w:szCs w:val="22"/>
                <w:lang w:val="en-US"/>
              </w:rPr>
            </w:pPr>
          </w:p>
        </w:tc>
      </w:tr>
    </w:tbl>
    <w:p w14:paraId="639A3021" w14:textId="77777777" w:rsidR="00ED7829" w:rsidRDefault="00ED7829" w:rsidP="00ED7829"/>
    <w:tbl>
      <w:tblPr>
        <w:tblStyle w:val="TableGrid0"/>
        <w:tblW w:w="0" w:type="auto"/>
        <w:tblLook w:val="04A0" w:firstRow="1" w:lastRow="0" w:firstColumn="1" w:lastColumn="0" w:noHBand="0" w:noVBand="1"/>
      </w:tblPr>
      <w:tblGrid>
        <w:gridCol w:w="531"/>
        <w:gridCol w:w="7500"/>
        <w:gridCol w:w="1560"/>
      </w:tblGrid>
      <w:tr w:rsidR="00ED7829" w14:paraId="73698A74" w14:textId="77777777" w:rsidTr="00663532">
        <w:trPr>
          <w:trHeight w:val="479"/>
        </w:trPr>
        <w:tc>
          <w:tcPr>
            <w:tcW w:w="9591" w:type="dxa"/>
            <w:gridSpan w:val="3"/>
            <w:shd w:val="clear" w:color="auto" w:fill="7F7F7F" w:themeFill="text1" w:themeFillTint="80"/>
            <w:vAlign w:val="center"/>
          </w:tcPr>
          <w:p w14:paraId="2D355E25" w14:textId="77777777" w:rsidR="00ED7829" w:rsidRDefault="00ED7829" w:rsidP="00663532">
            <w:pPr>
              <w:rPr>
                <w:color w:val="FFFFFF" w:themeColor="background1"/>
                <w:sz w:val="24"/>
                <w:szCs w:val="24"/>
              </w:rPr>
            </w:pPr>
            <w:r w:rsidRPr="3F0C54A3">
              <w:rPr>
                <w:b/>
                <w:bCs/>
                <w:color w:val="FFFFFF" w:themeColor="background1"/>
                <w:sz w:val="24"/>
                <w:szCs w:val="24"/>
              </w:rPr>
              <w:t xml:space="preserve">ACTIVITY </w:t>
            </w:r>
            <w:r>
              <w:rPr>
                <w:b/>
                <w:bCs/>
                <w:color w:val="FFFFFF" w:themeColor="background1"/>
                <w:sz w:val="24"/>
                <w:szCs w:val="24"/>
              </w:rPr>
              <w:t>3</w:t>
            </w:r>
            <w:r w:rsidRPr="3F0C54A3">
              <w:rPr>
                <w:b/>
                <w:bCs/>
                <w:color w:val="FFFFFF" w:themeColor="background1"/>
                <w:sz w:val="24"/>
                <w:szCs w:val="24"/>
              </w:rPr>
              <w:t>: ASSESSOR CHECKLIST</w:t>
            </w:r>
            <w:r w:rsidRPr="3F0C54A3">
              <w:rPr>
                <w:color w:val="FFFFFF" w:themeColor="background1"/>
                <w:sz w:val="24"/>
                <w:szCs w:val="24"/>
              </w:rPr>
              <w:t xml:space="preserve"> (Completed by the Assessor)</w:t>
            </w:r>
          </w:p>
        </w:tc>
      </w:tr>
      <w:tr w:rsidR="00ED7829" w14:paraId="1420A1A6" w14:textId="77777777" w:rsidTr="00663532">
        <w:trPr>
          <w:trHeight w:val="1365"/>
        </w:trPr>
        <w:tc>
          <w:tcPr>
            <w:tcW w:w="8031" w:type="dxa"/>
            <w:gridSpan w:val="2"/>
            <w:shd w:val="clear" w:color="auto" w:fill="F2F2F2" w:themeFill="background1" w:themeFillShade="F2"/>
            <w:vAlign w:val="center"/>
          </w:tcPr>
          <w:p w14:paraId="32F17C40" w14:textId="77777777" w:rsidR="00ED7829" w:rsidRDefault="00ED7829" w:rsidP="00663532">
            <w:pPr>
              <w:rPr>
                <w:sz w:val="24"/>
                <w:szCs w:val="24"/>
              </w:rPr>
            </w:pPr>
          </w:p>
        </w:tc>
        <w:tc>
          <w:tcPr>
            <w:tcW w:w="1560" w:type="dxa"/>
            <w:shd w:val="clear" w:color="auto" w:fill="F2F2F2" w:themeFill="background1" w:themeFillShade="F2"/>
            <w:vAlign w:val="center"/>
          </w:tcPr>
          <w:p w14:paraId="753883AE" w14:textId="77777777" w:rsidR="00ED7829" w:rsidRDefault="00ED7829" w:rsidP="00663532">
            <w:pPr>
              <w:jc w:val="center"/>
              <w:rPr>
                <w:sz w:val="24"/>
                <w:szCs w:val="24"/>
              </w:rPr>
            </w:pPr>
            <w:r w:rsidRPr="3F0C54A3">
              <w:rPr>
                <w:rFonts w:eastAsia="Calibri" w:cs="Times New Roman"/>
                <w:sz w:val="18"/>
                <w:szCs w:val="18"/>
                <w:lang w:bidi="ar-SA"/>
              </w:rPr>
              <w:t xml:space="preserve">Assessors </w:t>
            </w:r>
            <w:r w:rsidRPr="3F0C54A3">
              <w:rPr>
                <w:rFonts w:eastAsia="Calibri" w:cs="Times New Roman"/>
                <w:sz w:val="18"/>
                <w:szCs w:val="18"/>
                <w:lang w:val="en-AU" w:bidi="ar-SA"/>
              </w:rPr>
              <w:t xml:space="preserve">are </w:t>
            </w:r>
            <w:r w:rsidRPr="3F0C54A3">
              <w:rPr>
                <w:rFonts w:eastAsia="Calibri" w:cs="Times New Roman"/>
                <w:sz w:val="18"/>
                <w:szCs w:val="18"/>
                <w:lang w:bidi="ar-SA"/>
              </w:rPr>
              <w:t>to</w:t>
            </w:r>
            <w:r w:rsidRPr="3F0C54A3">
              <w:rPr>
                <w:rFonts w:eastAsia="Calibri" w:cs="Times New Roman"/>
                <w:sz w:val="18"/>
                <w:szCs w:val="18"/>
                <w:lang w:val="en-AU" w:bidi="ar-SA"/>
              </w:rPr>
              <w:t xml:space="preserve"> indicate result as Satisfactory (S) or Not yet Satisfactory (NS)</w:t>
            </w:r>
          </w:p>
        </w:tc>
      </w:tr>
      <w:tr w:rsidR="00ED7829" w14:paraId="6C345668" w14:textId="77777777" w:rsidTr="00663532">
        <w:trPr>
          <w:trHeight w:val="479"/>
        </w:trPr>
        <w:tc>
          <w:tcPr>
            <w:tcW w:w="531" w:type="dxa"/>
            <w:shd w:val="clear" w:color="auto" w:fill="auto"/>
          </w:tcPr>
          <w:p w14:paraId="42E62576" w14:textId="77777777" w:rsidR="00ED7829" w:rsidRPr="00B81E9D" w:rsidRDefault="00ED7829" w:rsidP="00663532">
            <w:r w:rsidRPr="00B81E9D">
              <w:t>(a)</w:t>
            </w:r>
          </w:p>
        </w:tc>
        <w:tc>
          <w:tcPr>
            <w:tcW w:w="7500" w:type="dxa"/>
            <w:shd w:val="clear" w:color="auto" w:fill="auto"/>
          </w:tcPr>
          <w:p w14:paraId="1237F6A3" w14:textId="77777777" w:rsidR="00ED7829" w:rsidRDefault="00ED7829" w:rsidP="00663532">
            <w:r>
              <w:t xml:space="preserve">The student shared feedback with a co-worker relevant to work practices </w:t>
            </w:r>
          </w:p>
          <w:p w14:paraId="07FD8BBB" w14:textId="77777777" w:rsidR="00ED7829" w:rsidRDefault="00ED7829" w:rsidP="00663532">
            <w:pPr>
              <w:pStyle w:val="ListParagraph"/>
              <w:ind w:left="0"/>
              <w:rPr>
                <w:rFonts w:eastAsia="DengXian"/>
                <w:color w:val="FF0000"/>
                <w:lang w:eastAsia="en-AU"/>
              </w:rPr>
            </w:pPr>
            <w:r w:rsidRPr="5F2D47BC">
              <w:rPr>
                <w:rFonts w:eastAsia="DengXian"/>
                <w:color w:val="FF0000"/>
                <w:lang w:eastAsia="en-AU"/>
              </w:rPr>
              <w:t xml:space="preserve">Email responses should include a summary of feedback to a co-worker, this will vary based on students experience with co-workers.  </w:t>
            </w:r>
          </w:p>
          <w:p w14:paraId="24E64779" w14:textId="77777777" w:rsidR="00ED7829" w:rsidRDefault="00ED7829" w:rsidP="00663532">
            <w:pPr>
              <w:pStyle w:val="ListParagraph"/>
              <w:ind w:left="0"/>
              <w:rPr>
                <w:rFonts w:eastAsia="DengXian"/>
                <w:color w:val="FF0000"/>
                <w:szCs w:val="22"/>
                <w:lang w:eastAsia="en-AU"/>
              </w:rPr>
            </w:pPr>
            <w:r w:rsidRPr="5F2D47BC">
              <w:rPr>
                <w:rFonts w:eastAsia="DengXian"/>
                <w:color w:val="FF0000"/>
                <w:szCs w:val="22"/>
                <w:lang w:eastAsia="en-AU"/>
              </w:rPr>
              <w:t>Example: I found the way you handled the clients issue very encouraging, you showed respect and empathy towards them during a difficult time. I was able to learn from you and would implement a similar approach if I am faced with a similar situation</w:t>
            </w:r>
            <w:r w:rsidRPr="3F0C54A3">
              <w:rPr>
                <w:rFonts w:eastAsia="DengXian"/>
                <w:color w:val="FF0000"/>
                <w:szCs w:val="22"/>
                <w:lang w:eastAsia="en-AU"/>
              </w:rPr>
              <w:t xml:space="preserve">. </w:t>
            </w:r>
          </w:p>
        </w:tc>
        <w:tc>
          <w:tcPr>
            <w:tcW w:w="1560" w:type="dxa"/>
            <w:shd w:val="clear" w:color="auto" w:fill="auto"/>
          </w:tcPr>
          <w:p w14:paraId="3150ABD3"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7EDC8056"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7DF1E91A" w14:textId="77777777" w:rsidTr="00663532">
        <w:trPr>
          <w:trHeight w:val="479"/>
        </w:trPr>
        <w:tc>
          <w:tcPr>
            <w:tcW w:w="531" w:type="dxa"/>
            <w:shd w:val="clear" w:color="auto" w:fill="auto"/>
          </w:tcPr>
          <w:p w14:paraId="2EE3B4AA" w14:textId="77777777" w:rsidR="00ED7829" w:rsidRDefault="00ED7829" w:rsidP="00663532">
            <w:pPr>
              <w:rPr>
                <w:rFonts w:eastAsia="DengXian" w:cs="Cordia New"/>
                <w:szCs w:val="22"/>
              </w:rPr>
            </w:pPr>
            <w:r w:rsidRPr="3F0C54A3">
              <w:rPr>
                <w:rFonts w:eastAsia="DengXian" w:cs="Cordia New"/>
                <w:szCs w:val="22"/>
              </w:rPr>
              <w:t>b)</w:t>
            </w:r>
          </w:p>
        </w:tc>
        <w:tc>
          <w:tcPr>
            <w:tcW w:w="7500" w:type="dxa"/>
            <w:shd w:val="clear" w:color="auto" w:fill="auto"/>
          </w:tcPr>
          <w:p w14:paraId="7096B259" w14:textId="77777777" w:rsidR="00ED7829" w:rsidRDefault="00ED7829" w:rsidP="00663532">
            <w:pPr>
              <w:rPr>
                <w:rFonts w:eastAsia="DengXian" w:cs="Cordia New"/>
                <w:lang w:eastAsia="en-AU"/>
              </w:rPr>
            </w:pPr>
            <w:r>
              <w:t xml:space="preserve">The student identified at least two (2) situations where work practices could be improved to meet legal and ethical requirements and reported this to the supervisor. The student took the opportunity to review and update relevant protocols.  </w:t>
            </w:r>
          </w:p>
          <w:p w14:paraId="6045034E" w14:textId="77777777" w:rsidR="00ED7829" w:rsidRDefault="00ED7829" w:rsidP="00663532">
            <w:pPr>
              <w:pStyle w:val="ListParagraph"/>
              <w:ind w:left="0"/>
              <w:rPr>
                <w:rFonts w:eastAsia="DengXian"/>
                <w:color w:val="FF0000"/>
                <w:lang w:eastAsia="en-AU"/>
              </w:rPr>
            </w:pPr>
            <w:r w:rsidRPr="5F2D47BC">
              <w:rPr>
                <w:rFonts w:eastAsia="DengXian"/>
                <w:color w:val="FF0000"/>
                <w:lang w:eastAsia="en-AU"/>
              </w:rPr>
              <w:t xml:space="preserve">Email responses should include a description of two work practices that could be improved, and details of an organisational protocol being reviewed and updated. </w:t>
            </w:r>
          </w:p>
          <w:p w14:paraId="529CB4A8" w14:textId="77777777" w:rsidR="00ED7829" w:rsidRDefault="00ED7829" w:rsidP="00663532">
            <w:pPr>
              <w:pStyle w:val="ListParagraph"/>
              <w:ind w:left="0"/>
              <w:rPr>
                <w:rFonts w:eastAsia="DengXian"/>
                <w:color w:val="FF0000"/>
                <w:szCs w:val="22"/>
                <w:lang w:eastAsia="en-AU"/>
              </w:rPr>
            </w:pPr>
            <w:r w:rsidRPr="5F2D47BC">
              <w:rPr>
                <w:rFonts w:eastAsia="DengXian"/>
                <w:color w:val="FF0000"/>
                <w:szCs w:val="22"/>
                <w:lang w:eastAsia="en-AU"/>
              </w:rPr>
              <w:t xml:space="preserve">Examples include: </w:t>
            </w:r>
          </w:p>
          <w:p w14:paraId="60CB6B65"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Improve medication processes</w:t>
            </w:r>
          </w:p>
          <w:p w14:paraId="76E3DDC6"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 xml:space="preserve">Improve personal care processes </w:t>
            </w:r>
          </w:p>
          <w:p w14:paraId="1EBFFE33"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 xml:space="preserve">Update new employee induction manual with relevant changes to industry or organisation </w:t>
            </w:r>
          </w:p>
          <w:p w14:paraId="4687BB60" w14:textId="77777777" w:rsidR="00ED7829" w:rsidRDefault="00ED7829" w:rsidP="00663532">
            <w:pPr>
              <w:pStyle w:val="ListParagraph"/>
              <w:numPr>
                <w:ilvl w:val="0"/>
                <w:numId w:val="30"/>
              </w:numPr>
              <w:rPr>
                <w:rFonts w:asciiTheme="minorHAnsi" w:hAnsiTheme="minorHAnsi" w:cstheme="minorBidi"/>
                <w:color w:val="FF0000"/>
                <w:szCs w:val="22"/>
                <w:lang w:eastAsia="en-AU"/>
              </w:rPr>
            </w:pPr>
            <w:r w:rsidRPr="1A37924C">
              <w:rPr>
                <w:rFonts w:eastAsia="DengXian"/>
                <w:color w:val="FF0000"/>
                <w:lang w:eastAsia="en-AU"/>
              </w:rPr>
              <w:t xml:space="preserve">Update COVID safe plan </w:t>
            </w:r>
          </w:p>
        </w:tc>
        <w:tc>
          <w:tcPr>
            <w:tcW w:w="1560" w:type="dxa"/>
            <w:shd w:val="clear" w:color="auto" w:fill="auto"/>
          </w:tcPr>
          <w:p w14:paraId="602C2B56"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t>☐</w:t>
            </w:r>
            <w:r w:rsidRPr="3F0C54A3">
              <w:rPr>
                <w:rFonts w:eastAsia="Calibri" w:cs="Times New Roman"/>
                <w:lang w:val="en-AU" w:bidi="ar-SA"/>
              </w:rPr>
              <w:t xml:space="preserve"> S</w:t>
            </w:r>
          </w:p>
          <w:p w14:paraId="19877DCD"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tc>
      </w:tr>
      <w:tr w:rsidR="00ED7829" w14:paraId="2490F24B" w14:textId="77777777" w:rsidTr="00663532">
        <w:trPr>
          <w:trHeight w:val="479"/>
        </w:trPr>
        <w:tc>
          <w:tcPr>
            <w:tcW w:w="531" w:type="dxa"/>
            <w:shd w:val="clear" w:color="auto" w:fill="auto"/>
          </w:tcPr>
          <w:p w14:paraId="44887D29" w14:textId="77777777" w:rsidR="00ED7829" w:rsidRDefault="00ED7829" w:rsidP="00663532">
            <w:pPr>
              <w:rPr>
                <w:rFonts w:eastAsia="DengXian" w:cs="Cordia New"/>
                <w:szCs w:val="22"/>
              </w:rPr>
            </w:pPr>
            <w:r w:rsidRPr="3F0C54A3">
              <w:rPr>
                <w:rFonts w:eastAsia="DengXian" w:cs="Cordia New"/>
                <w:szCs w:val="22"/>
              </w:rPr>
              <w:t xml:space="preserve">c) </w:t>
            </w:r>
          </w:p>
        </w:tc>
        <w:tc>
          <w:tcPr>
            <w:tcW w:w="7500" w:type="dxa"/>
            <w:shd w:val="clear" w:color="auto" w:fill="auto"/>
          </w:tcPr>
          <w:p w14:paraId="43366B55" w14:textId="77777777" w:rsidR="00ED7829" w:rsidRDefault="00ED7829" w:rsidP="00663532">
            <w:pPr>
              <w:rPr>
                <w:rFonts w:eastAsia="DengXian" w:cs="Cordia New"/>
              </w:rPr>
            </w:pPr>
            <w:r w:rsidRPr="5F2D47BC">
              <w:rPr>
                <w:rFonts w:eastAsia="DengXian" w:cs="Cordia New"/>
              </w:rPr>
              <w:t xml:space="preserve">The student provided a copy of a workplace protocol they reviewed and updated with at least three (3) changes. </w:t>
            </w:r>
          </w:p>
          <w:p w14:paraId="19C062C4" w14:textId="77777777" w:rsidR="00ED7829" w:rsidRDefault="00ED7829" w:rsidP="00663532">
            <w:pPr>
              <w:rPr>
                <w:rFonts w:eastAsia="DengXian" w:cs="Cordia New"/>
                <w:color w:val="FF0000"/>
              </w:rPr>
            </w:pPr>
            <w:r w:rsidRPr="5F2D47BC">
              <w:rPr>
                <w:rFonts w:eastAsia="DengXian" w:cs="Cordia New"/>
                <w:color w:val="FF0000"/>
              </w:rPr>
              <w:lastRenderedPageBreak/>
              <w:t xml:space="preserve">Responses will vary depending on the protocol being updated; the document/evidence should include comments and or amendments made by the student on an actual workplace protocol. </w:t>
            </w:r>
          </w:p>
          <w:p w14:paraId="0499A63D" w14:textId="77777777" w:rsidR="00ED7829" w:rsidRDefault="00ED7829" w:rsidP="00663532">
            <w:pPr>
              <w:rPr>
                <w:rFonts w:eastAsia="DengXian" w:cs="Cordia New"/>
                <w:color w:val="FF0000"/>
                <w:szCs w:val="22"/>
              </w:rPr>
            </w:pPr>
            <w:r w:rsidRPr="5F2D47BC">
              <w:rPr>
                <w:rFonts w:eastAsia="DengXian" w:cs="Cordia New"/>
                <w:color w:val="FF0000"/>
                <w:szCs w:val="22"/>
              </w:rPr>
              <w:t xml:space="preserve">Changes to the protocol may include: </w:t>
            </w:r>
          </w:p>
          <w:p w14:paraId="158B2C02" w14:textId="77777777" w:rsidR="00ED7829" w:rsidRDefault="00ED7829" w:rsidP="00663532">
            <w:pPr>
              <w:pStyle w:val="ListParagraph"/>
              <w:numPr>
                <w:ilvl w:val="0"/>
                <w:numId w:val="31"/>
              </w:numPr>
              <w:rPr>
                <w:rFonts w:asciiTheme="minorHAnsi" w:hAnsiTheme="minorHAnsi" w:cstheme="minorBidi"/>
                <w:color w:val="FF0000"/>
                <w:szCs w:val="22"/>
              </w:rPr>
            </w:pPr>
            <w:r w:rsidRPr="1A37924C">
              <w:rPr>
                <w:rFonts w:eastAsia="DengXian"/>
                <w:color w:val="FF0000"/>
              </w:rPr>
              <w:t xml:space="preserve">Updating or changing wording to suit latest processes </w:t>
            </w:r>
          </w:p>
          <w:p w14:paraId="172404E6" w14:textId="77777777" w:rsidR="00ED7829" w:rsidRDefault="00ED7829" w:rsidP="00663532">
            <w:pPr>
              <w:pStyle w:val="ListParagraph"/>
              <w:numPr>
                <w:ilvl w:val="0"/>
                <w:numId w:val="31"/>
              </w:numPr>
              <w:rPr>
                <w:rFonts w:asciiTheme="minorHAnsi" w:hAnsiTheme="minorHAnsi" w:cstheme="minorBidi"/>
                <w:color w:val="FF0000"/>
                <w:szCs w:val="22"/>
              </w:rPr>
            </w:pPr>
            <w:r w:rsidRPr="1A37924C">
              <w:rPr>
                <w:rFonts w:eastAsia="DengXian"/>
                <w:color w:val="FF0000"/>
              </w:rPr>
              <w:t xml:space="preserve">Including relevant information on COVID if applicable </w:t>
            </w:r>
          </w:p>
          <w:p w14:paraId="5BDC998F" w14:textId="77777777" w:rsidR="00ED7829" w:rsidRDefault="00ED7829" w:rsidP="00663532">
            <w:pPr>
              <w:pStyle w:val="ListParagraph"/>
              <w:numPr>
                <w:ilvl w:val="0"/>
                <w:numId w:val="31"/>
              </w:numPr>
              <w:rPr>
                <w:rFonts w:asciiTheme="minorHAnsi" w:hAnsiTheme="minorHAnsi" w:cstheme="minorBidi"/>
                <w:color w:val="FF0000"/>
                <w:szCs w:val="22"/>
              </w:rPr>
            </w:pPr>
            <w:r w:rsidRPr="1A37924C">
              <w:rPr>
                <w:rFonts w:eastAsia="DengXian"/>
                <w:color w:val="FF0000"/>
              </w:rPr>
              <w:t xml:space="preserve">Changing reporting names if applicable </w:t>
            </w:r>
          </w:p>
        </w:tc>
        <w:tc>
          <w:tcPr>
            <w:tcW w:w="1560" w:type="dxa"/>
            <w:shd w:val="clear" w:color="auto" w:fill="auto"/>
          </w:tcPr>
          <w:p w14:paraId="38FBF105" w14:textId="77777777" w:rsidR="00ED7829" w:rsidRDefault="00ED7829" w:rsidP="00663532">
            <w:pPr>
              <w:spacing w:line="259" w:lineRule="auto"/>
              <w:rPr>
                <w:rFonts w:eastAsia="Calibri" w:cs="Times New Roman"/>
                <w:lang w:val="en-AU" w:bidi="ar-SA"/>
              </w:rPr>
            </w:pPr>
            <w:r w:rsidRPr="3F0C54A3">
              <w:rPr>
                <w:rFonts w:ascii="Segoe UI Symbol" w:eastAsia="Calibri" w:hAnsi="Segoe UI Symbol" w:cs="Segoe UI Symbol"/>
                <w:lang w:val="en-AU" w:bidi="ar-SA"/>
              </w:rPr>
              <w:lastRenderedPageBreak/>
              <w:t>☐</w:t>
            </w:r>
            <w:r w:rsidRPr="3F0C54A3">
              <w:rPr>
                <w:rFonts w:eastAsia="Calibri" w:cs="Times New Roman"/>
                <w:lang w:val="en-AU" w:bidi="ar-SA"/>
              </w:rPr>
              <w:t xml:space="preserve"> S</w:t>
            </w:r>
          </w:p>
          <w:p w14:paraId="345A2023" w14:textId="77777777" w:rsidR="00ED7829" w:rsidRDefault="00ED7829" w:rsidP="00663532">
            <w:pPr>
              <w:spacing w:line="259" w:lineRule="auto"/>
              <w:rPr>
                <w:rFonts w:ascii="MS Gothic" w:eastAsia="MS Gothic" w:hAnsi="MS Gothic"/>
                <w:sz w:val="24"/>
                <w:szCs w:val="24"/>
              </w:rPr>
            </w:pPr>
            <w:r w:rsidRPr="3F0C54A3">
              <w:rPr>
                <w:rFonts w:ascii="MS Gothic" w:eastAsia="MS Gothic" w:hAnsi="MS Gothic" w:cs="Times New Roman"/>
                <w:lang w:bidi="ar-SA"/>
              </w:rPr>
              <w:t>☐</w:t>
            </w:r>
            <w:r w:rsidRPr="3F0C54A3">
              <w:rPr>
                <w:rFonts w:eastAsia="Calibri" w:cs="Times New Roman"/>
                <w:lang w:val="en-AU" w:bidi="ar-SA"/>
              </w:rPr>
              <w:t xml:space="preserve"> NS</w:t>
            </w:r>
          </w:p>
          <w:p w14:paraId="008FB7F5" w14:textId="77777777" w:rsidR="00ED7829" w:rsidRDefault="00ED7829" w:rsidP="00663532">
            <w:pPr>
              <w:spacing w:line="259" w:lineRule="auto"/>
              <w:rPr>
                <w:rFonts w:eastAsia="DengXian" w:cs="Cordia New"/>
                <w:szCs w:val="22"/>
                <w:lang w:val="en-AU" w:bidi="ar-SA"/>
              </w:rPr>
            </w:pPr>
          </w:p>
        </w:tc>
      </w:tr>
      <w:tr w:rsidR="00ED7829" w14:paraId="5E5D9DC9" w14:textId="77777777" w:rsidTr="00663532">
        <w:trPr>
          <w:trHeight w:val="479"/>
        </w:trPr>
        <w:tc>
          <w:tcPr>
            <w:tcW w:w="9591" w:type="dxa"/>
            <w:gridSpan w:val="3"/>
            <w:shd w:val="clear" w:color="auto" w:fill="F2F2F2" w:themeFill="background1" w:themeFillShade="F2"/>
          </w:tcPr>
          <w:p w14:paraId="67ABFB3D" w14:textId="77777777" w:rsidR="00ED7829" w:rsidRDefault="00ED7829" w:rsidP="00663532">
            <w:pPr>
              <w:tabs>
                <w:tab w:val="center" w:pos="647"/>
                <w:tab w:val="left" w:pos="1275"/>
              </w:tabs>
              <w:rPr>
                <w:sz w:val="24"/>
                <w:szCs w:val="24"/>
              </w:rPr>
            </w:pPr>
            <w:r w:rsidRPr="3F0C54A3">
              <w:rPr>
                <w:sz w:val="24"/>
                <w:szCs w:val="24"/>
              </w:rPr>
              <w:t>COMMENTS</w:t>
            </w:r>
          </w:p>
          <w:p w14:paraId="4BD25041" w14:textId="77777777" w:rsidR="00ED7829" w:rsidRDefault="00ED7829" w:rsidP="00663532">
            <w:pPr>
              <w:tabs>
                <w:tab w:val="center" w:pos="647"/>
                <w:tab w:val="left" w:pos="1275"/>
              </w:tabs>
              <w:rPr>
                <w:sz w:val="24"/>
                <w:szCs w:val="24"/>
              </w:rPr>
            </w:pPr>
            <w:r>
              <w:t>(Assessor to add comments related to the achievement of the assessment requirements above)</w:t>
            </w:r>
          </w:p>
        </w:tc>
      </w:tr>
      <w:tr w:rsidR="00ED7829" w14:paraId="340E4F0F" w14:textId="77777777" w:rsidTr="00663532">
        <w:trPr>
          <w:trHeight w:val="1132"/>
        </w:trPr>
        <w:tc>
          <w:tcPr>
            <w:tcW w:w="9591" w:type="dxa"/>
            <w:gridSpan w:val="3"/>
            <w:shd w:val="clear" w:color="auto" w:fill="auto"/>
          </w:tcPr>
          <w:p w14:paraId="487B0F7F" w14:textId="77777777" w:rsidR="00ED7829" w:rsidRDefault="00ED7829" w:rsidP="00663532">
            <w:pPr>
              <w:tabs>
                <w:tab w:val="center" w:pos="647"/>
                <w:tab w:val="left" w:pos="1275"/>
              </w:tabs>
              <w:rPr>
                <w:sz w:val="24"/>
                <w:szCs w:val="24"/>
              </w:rPr>
            </w:pPr>
          </w:p>
        </w:tc>
      </w:tr>
    </w:tbl>
    <w:p w14:paraId="23FBB6B6" w14:textId="77777777" w:rsidR="00ED7829" w:rsidRDefault="00ED7829" w:rsidP="00ED7829"/>
    <w:p w14:paraId="0A9D29CE" w14:textId="77777777" w:rsidR="00ED7829" w:rsidRDefault="00ED7829" w:rsidP="00ED7829">
      <w:r>
        <w:br w:type="page"/>
      </w: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292598" w14:paraId="64D5CEA6"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767171" w:themeFill="background2" w:themeFillShade="80"/>
            <w:vAlign w:val="center"/>
            <w:hideMark/>
          </w:tcPr>
          <w:p w14:paraId="4A597477" w14:textId="77777777" w:rsidR="00ED7829" w:rsidRPr="00292598" w:rsidRDefault="00ED7829" w:rsidP="00663532">
            <w:pPr>
              <w:spacing w:after="0" w:line="240" w:lineRule="auto"/>
              <w:textAlignment w:val="baseline"/>
              <w:rPr>
                <w:rFonts w:eastAsia="Times New Roman" w:cs="Segoe UI"/>
                <w:sz w:val="24"/>
                <w:szCs w:val="24"/>
                <w:lang w:eastAsia="en-AU" w:bidi="ar-SA"/>
              </w:rPr>
            </w:pPr>
            <w:r w:rsidRPr="00292598">
              <w:rPr>
                <w:rFonts w:eastAsia="Times New Roman" w:cs="Segoe UI"/>
                <w:b/>
                <w:bCs/>
                <w:color w:val="FFFFFF" w:themeColor="background1"/>
                <w:sz w:val="24"/>
                <w:szCs w:val="24"/>
                <w:lang w:val="en-US" w:eastAsia="en-AU" w:bidi="ar-SA"/>
              </w:rPr>
              <w:lastRenderedPageBreak/>
              <w:t>ACTIVITY </w:t>
            </w:r>
            <w:r>
              <w:rPr>
                <w:rFonts w:eastAsia="Times New Roman" w:cs="Segoe UI"/>
                <w:b/>
                <w:bCs/>
                <w:color w:val="FFFFFF" w:themeColor="background1"/>
                <w:sz w:val="24"/>
                <w:szCs w:val="24"/>
                <w:lang w:val="en-US" w:eastAsia="en-AU" w:bidi="ar-SA"/>
              </w:rPr>
              <w:t>4</w:t>
            </w:r>
            <w:r w:rsidRPr="00292598">
              <w:rPr>
                <w:rFonts w:eastAsia="Times New Roman" w:cs="Segoe UI"/>
                <w:b/>
                <w:bCs/>
                <w:color w:val="FFFFFF" w:themeColor="background1"/>
                <w:sz w:val="24"/>
                <w:szCs w:val="24"/>
                <w:lang w:val="en-US" w:eastAsia="en-AU" w:bidi="ar-SA"/>
              </w:rPr>
              <w:t xml:space="preserve">: </w:t>
            </w:r>
            <w:r>
              <w:rPr>
                <w:rFonts w:eastAsia="Times New Roman" w:cs="Segoe UI"/>
                <w:b/>
                <w:bCs/>
                <w:caps/>
                <w:color w:val="FFFFFF" w:themeColor="background1"/>
                <w:sz w:val="24"/>
                <w:szCs w:val="24"/>
                <w:lang w:val="en-US" w:eastAsia="en-AU" w:bidi="ar-SA"/>
              </w:rPr>
              <w:t xml:space="preserve">unethical conduct and incident reporting </w:t>
            </w:r>
          </w:p>
        </w:tc>
      </w:tr>
      <w:tr w:rsidR="00ED7829" w:rsidRPr="004050F6" w14:paraId="27BF9F19" w14:textId="77777777" w:rsidTr="00663532">
        <w:trPr>
          <w:trHeight w:val="465"/>
        </w:trPr>
        <w:tc>
          <w:tcPr>
            <w:tcW w:w="9587" w:type="dxa"/>
            <w:tcBorders>
              <w:top w:val="nil"/>
              <w:left w:val="single" w:sz="6" w:space="0" w:color="auto"/>
              <w:bottom w:val="single" w:sz="4" w:space="0" w:color="auto"/>
              <w:right w:val="single" w:sz="6" w:space="0" w:color="auto"/>
            </w:tcBorders>
            <w:shd w:val="clear" w:color="auto" w:fill="auto"/>
            <w:vAlign w:val="center"/>
          </w:tcPr>
          <w:p w14:paraId="796592D7" w14:textId="77777777" w:rsidR="00ED7829" w:rsidRDefault="00ED7829" w:rsidP="00663532">
            <w:pPr>
              <w:rPr>
                <w:lang w:val="en-US"/>
              </w:rPr>
            </w:pPr>
            <w:r>
              <w:rPr>
                <w:lang w:val="en-US"/>
              </w:rPr>
              <w:t>The purpose of this activity is to allow you the opportunity to:</w:t>
            </w:r>
          </w:p>
          <w:p w14:paraId="48BF2875" w14:textId="77777777" w:rsidR="00ED7829" w:rsidRDefault="00ED7829" w:rsidP="00663532">
            <w:pPr>
              <w:pStyle w:val="ListParagraph"/>
              <w:numPr>
                <w:ilvl w:val="0"/>
                <w:numId w:val="29"/>
              </w:numPr>
              <w:rPr>
                <w:rFonts w:asciiTheme="minorHAnsi" w:hAnsiTheme="minorHAnsi" w:cstheme="minorBidi"/>
                <w:szCs w:val="22"/>
                <w:lang w:val="en-US"/>
              </w:rPr>
            </w:pPr>
            <w:r>
              <w:rPr>
                <w:lang w:val="en-US"/>
              </w:rPr>
              <w:t>Recognise, respond and meet legal and ethical requirements in accordance to workplace policies and procedures</w:t>
            </w:r>
          </w:p>
          <w:p w14:paraId="687FEF23" w14:textId="77777777" w:rsidR="00ED7829" w:rsidRDefault="00ED7829" w:rsidP="00663532">
            <w:pPr>
              <w:pStyle w:val="ListParagraph"/>
              <w:numPr>
                <w:ilvl w:val="0"/>
                <w:numId w:val="29"/>
              </w:numPr>
              <w:rPr>
                <w:rFonts w:asciiTheme="minorHAnsi" w:hAnsiTheme="minorHAnsi" w:cstheme="minorBidi"/>
                <w:szCs w:val="22"/>
                <w:lang w:val="en-US"/>
              </w:rPr>
            </w:pPr>
            <w:r>
              <w:rPr>
                <w:lang w:val="en-US"/>
              </w:rPr>
              <w:t>Identify potential and actual conflicts and breaches within the workplace</w:t>
            </w:r>
          </w:p>
          <w:p w14:paraId="0F05FB5E" w14:textId="77777777" w:rsidR="00ED7829" w:rsidRPr="00622DC2" w:rsidRDefault="00ED7829" w:rsidP="00663532">
            <w:pPr>
              <w:pStyle w:val="ListParagraph"/>
              <w:numPr>
                <w:ilvl w:val="0"/>
                <w:numId w:val="29"/>
              </w:numPr>
              <w:rPr>
                <w:rFonts w:asciiTheme="minorHAnsi" w:hAnsiTheme="minorHAnsi" w:cstheme="minorBidi"/>
                <w:szCs w:val="22"/>
                <w:lang w:val="en-US"/>
              </w:rPr>
            </w:pPr>
            <w:r>
              <w:rPr>
                <w:lang w:val="en-US"/>
              </w:rPr>
              <w:t>Reporting unethical conduct to a supervisor; and</w:t>
            </w:r>
          </w:p>
          <w:p w14:paraId="7388FCF8" w14:textId="77777777" w:rsidR="00ED7829" w:rsidRDefault="00ED7829" w:rsidP="00663532">
            <w:pPr>
              <w:pStyle w:val="ListParagraph"/>
              <w:numPr>
                <w:ilvl w:val="0"/>
                <w:numId w:val="29"/>
              </w:numPr>
              <w:rPr>
                <w:rFonts w:asciiTheme="minorHAnsi" w:hAnsiTheme="minorHAnsi" w:cstheme="minorBidi"/>
                <w:szCs w:val="22"/>
                <w:lang w:val="en-US"/>
              </w:rPr>
            </w:pPr>
            <w:r>
              <w:rPr>
                <w:lang w:val="en-US"/>
              </w:rPr>
              <w:t>Use effective problem-solving techniques</w:t>
            </w:r>
          </w:p>
          <w:p w14:paraId="695D9C4B" w14:textId="77777777" w:rsidR="00ED7829" w:rsidRPr="00D67108" w:rsidRDefault="00ED7829" w:rsidP="00663532">
            <w:r>
              <w:rPr>
                <w:lang w:val="en-US"/>
              </w:rPr>
              <w:t>You will require access to</w:t>
            </w:r>
            <w:r>
              <w:t xml:space="preserve"> the organisation’s intranet to access workplace procedures that relate to:</w:t>
            </w:r>
          </w:p>
          <w:p w14:paraId="4741E028" w14:textId="77777777" w:rsidR="00ED7829" w:rsidRPr="007B3FA3" w:rsidRDefault="00ED7829" w:rsidP="00663532">
            <w:pPr>
              <w:pStyle w:val="ListParagraph"/>
              <w:numPr>
                <w:ilvl w:val="0"/>
                <w:numId w:val="28"/>
              </w:numPr>
              <w:rPr>
                <w:rFonts w:asciiTheme="minorHAnsi" w:hAnsiTheme="minorHAnsi" w:cstheme="minorBidi"/>
                <w:szCs w:val="22"/>
              </w:rPr>
            </w:pPr>
            <w:r w:rsidRPr="007B3FA3">
              <w:t xml:space="preserve">Privacy and confidentiality procedure </w:t>
            </w:r>
          </w:p>
          <w:p w14:paraId="4541427C" w14:textId="77777777" w:rsidR="00ED7829" w:rsidRPr="007B3FA3" w:rsidRDefault="00ED7829" w:rsidP="00663532">
            <w:pPr>
              <w:pStyle w:val="ListParagraph"/>
              <w:numPr>
                <w:ilvl w:val="0"/>
                <w:numId w:val="28"/>
              </w:numPr>
              <w:rPr>
                <w:rFonts w:asciiTheme="minorHAnsi" w:hAnsiTheme="minorHAnsi" w:cstheme="minorBidi"/>
                <w:szCs w:val="22"/>
              </w:rPr>
            </w:pPr>
            <w:r>
              <w:t xml:space="preserve">Conflict resolution procedure </w:t>
            </w:r>
          </w:p>
          <w:p w14:paraId="73A074B9" w14:textId="77777777" w:rsidR="00ED7829" w:rsidRPr="007B3FA3" w:rsidRDefault="00ED7829" w:rsidP="00663532">
            <w:pPr>
              <w:pStyle w:val="ListParagraph"/>
              <w:numPr>
                <w:ilvl w:val="0"/>
                <w:numId w:val="28"/>
              </w:numPr>
              <w:rPr>
                <w:rFonts w:asciiTheme="minorHAnsi" w:hAnsiTheme="minorHAnsi" w:cstheme="minorBidi"/>
                <w:szCs w:val="22"/>
              </w:rPr>
            </w:pPr>
            <w:r>
              <w:t>Code of Conduct</w:t>
            </w:r>
          </w:p>
          <w:p w14:paraId="6DAAC9B3" w14:textId="77777777" w:rsidR="00ED7829" w:rsidRDefault="00ED7829" w:rsidP="00663532"/>
          <w:p w14:paraId="4C08D8D4" w14:textId="77777777" w:rsidR="00ED7829" w:rsidRDefault="00ED7829" w:rsidP="00663532">
            <w:r>
              <w:t>This activity is made up of:</w:t>
            </w:r>
          </w:p>
          <w:p w14:paraId="0A732026" w14:textId="77777777" w:rsidR="00ED7829" w:rsidRDefault="00ED7829" w:rsidP="00663532">
            <w:pPr>
              <w:pStyle w:val="ListParagraph"/>
              <w:numPr>
                <w:ilvl w:val="0"/>
                <w:numId w:val="25"/>
              </w:numPr>
            </w:pPr>
            <w:r>
              <w:t>Task One (1) that provides a scenario and a set of questions to answer; and</w:t>
            </w:r>
          </w:p>
          <w:p w14:paraId="7DA51131" w14:textId="77777777" w:rsidR="00ED7829" w:rsidRDefault="00ED7829" w:rsidP="00663532">
            <w:pPr>
              <w:pStyle w:val="ListParagraph"/>
              <w:numPr>
                <w:ilvl w:val="0"/>
                <w:numId w:val="25"/>
              </w:numPr>
            </w:pPr>
            <w:r>
              <w:t>Task Two (2) which requires a role play recording with your supervisor.</w:t>
            </w:r>
          </w:p>
          <w:p w14:paraId="40917844" w14:textId="77777777" w:rsidR="00ED7829" w:rsidRDefault="00ED7829" w:rsidP="00663532">
            <w:pPr>
              <w:rPr>
                <w:lang w:val="en-US"/>
              </w:rPr>
            </w:pPr>
          </w:p>
        </w:tc>
      </w:tr>
      <w:tr w:rsidR="00ED7829" w:rsidRPr="004050F6" w14:paraId="5DBD3E0C" w14:textId="77777777" w:rsidTr="00663532">
        <w:trPr>
          <w:trHeight w:val="465"/>
        </w:trPr>
        <w:tc>
          <w:tcPr>
            <w:tcW w:w="9587" w:type="dxa"/>
            <w:tcBorders>
              <w:top w:val="nil"/>
              <w:left w:val="single" w:sz="6" w:space="0" w:color="auto"/>
              <w:bottom w:val="single" w:sz="4" w:space="0" w:color="auto"/>
              <w:right w:val="single" w:sz="6" w:space="0" w:color="auto"/>
            </w:tcBorders>
            <w:shd w:val="clear" w:color="auto" w:fill="auto"/>
            <w:vAlign w:val="center"/>
          </w:tcPr>
          <w:p w14:paraId="7D47461D" w14:textId="77777777" w:rsidR="00ED7829" w:rsidRDefault="00ED7829" w:rsidP="00663532">
            <w:pPr>
              <w:rPr>
                <w:b/>
                <w:bCs/>
                <w:lang w:val="en-US"/>
              </w:rPr>
            </w:pPr>
          </w:p>
          <w:p w14:paraId="3259C40B" w14:textId="77777777" w:rsidR="00ED7829" w:rsidRDefault="00ED7829" w:rsidP="00663532">
            <w:pPr>
              <w:rPr>
                <w:b/>
                <w:bCs/>
                <w:lang w:val="en-US"/>
              </w:rPr>
            </w:pPr>
            <w:r w:rsidRPr="00847213">
              <w:rPr>
                <w:b/>
                <w:bCs/>
                <w:lang w:val="en-US"/>
              </w:rPr>
              <w:t xml:space="preserve">Task </w:t>
            </w:r>
            <w:r>
              <w:rPr>
                <w:b/>
                <w:bCs/>
                <w:lang w:val="en-US"/>
              </w:rPr>
              <w:t>One (1): Recognise unethical conduct</w:t>
            </w:r>
          </w:p>
          <w:p w14:paraId="38C29710" w14:textId="77777777" w:rsidR="00ED7829" w:rsidRDefault="00ED7829" w:rsidP="00663532">
            <w:pPr>
              <w:rPr>
                <w:lang w:val="en-US"/>
              </w:rPr>
            </w:pPr>
            <w:r>
              <w:rPr>
                <w:lang w:val="en-US"/>
              </w:rPr>
              <w:t>Read scenario A below and answer the following questions:</w:t>
            </w:r>
          </w:p>
          <w:p w14:paraId="1C2A1C14" w14:textId="77777777" w:rsidR="00ED7829" w:rsidRDefault="00ED7829" w:rsidP="00663532">
            <w:pPr>
              <w:rPr>
                <w:iCs/>
              </w:rPr>
            </w:pPr>
            <w:r w:rsidRPr="00BE45D6">
              <w:rPr>
                <w:lang w:val="en-US"/>
              </w:rPr>
              <w:t xml:space="preserve">a) </w:t>
            </w:r>
            <w:r>
              <w:rPr>
                <w:lang w:val="en-US"/>
              </w:rPr>
              <w:t xml:space="preserve">Describe the unethical conduct in this scenario. </w:t>
            </w:r>
          </w:p>
          <w:p w14:paraId="1683E7E3" w14:textId="77777777" w:rsidR="00ED7829" w:rsidRDefault="00ED7829" w:rsidP="00663532">
            <w:pPr>
              <w:rPr>
                <w:iCs/>
              </w:rPr>
            </w:pPr>
            <w:r>
              <w:rPr>
                <w:iCs/>
              </w:rPr>
              <w:t xml:space="preserve">b) </w:t>
            </w:r>
            <w:r w:rsidRPr="00BE45D6">
              <w:rPr>
                <w:iCs/>
              </w:rPr>
              <w:t xml:space="preserve">In accordance </w:t>
            </w:r>
            <w:r>
              <w:rPr>
                <w:iCs/>
              </w:rPr>
              <w:t>with</w:t>
            </w:r>
            <w:r w:rsidRPr="00BE45D6">
              <w:rPr>
                <w:iCs/>
              </w:rPr>
              <w:t xml:space="preserve"> the workplace policies and procedures, what action must you take in this situation?</w:t>
            </w:r>
          </w:p>
          <w:p w14:paraId="5D63A0EB" w14:textId="77777777" w:rsidR="00ED7829" w:rsidRDefault="00ED7829" w:rsidP="00663532">
            <w:pPr>
              <w:rPr>
                <w:iCs/>
              </w:rPr>
            </w:pPr>
            <w:r>
              <w:rPr>
                <w:iCs/>
              </w:rPr>
              <w:t xml:space="preserve">c) Describe the process you would undertake to reflect on your own values and attitudes to ensure your practice is non-judgemental. </w:t>
            </w:r>
          </w:p>
          <w:p w14:paraId="52212CB7" w14:textId="77777777" w:rsidR="00ED7829" w:rsidRPr="00012628" w:rsidRDefault="00ED7829" w:rsidP="00663532">
            <w:r>
              <w:t xml:space="preserve">d) Explain two (2) problem solving strategies you could use to address the situation with Sue taking into consideration the competing values and Sue pleading with you. </w:t>
            </w:r>
          </w:p>
        </w:tc>
      </w:tr>
    </w:tbl>
    <w:p w14:paraId="40023CD5" w14:textId="77777777" w:rsidR="00ED7829" w:rsidRDefault="00ED7829" w:rsidP="00ED7829">
      <w:r>
        <w:br w:type="page"/>
      </w: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4050F6" w14:paraId="174F26ED" w14:textId="77777777" w:rsidTr="00663532">
        <w:trPr>
          <w:trHeight w:val="465"/>
        </w:trPr>
        <w:tc>
          <w:tcPr>
            <w:tcW w:w="9587" w:type="dxa"/>
            <w:tcBorders>
              <w:top w:val="single" w:sz="4" w:space="0" w:color="auto"/>
              <w:left w:val="single" w:sz="6" w:space="0" w:color="auto"/>
              <w:bottom w:val="nil"/>
              <w:right w:val="single" w:sz="6" w:space="0" w:color="auto"/>
            </w:tcBorders>
            <w:shd w:val="clear" w:color="auto" w:fill="auto"/>
            <w:vAlign w:val="center"/>
            <w:hideMark/>
          </w:tcPr>
          <w:p w14:paraId="30E4957D" w14:textId="77777777" w:rsidR="00ED7829" w:rsidRDefault="00ED7829" w:rsidP="00663532">
            <w:pPr>
              <w:rPr>
                <w:b/>
                <w:bCs/>
                <w:lang w:val="en-US"/>
              </w:rPr>
            </w:pPr>
            <w:r w:rsidRPr="009703CB">
              <w:rPr>
                <w:b/>
                <w:bCs/>
                <w:lang w:val="en-US"/>
              </w:rPr>
              <w:lastRenderedPageBreak/>
              <w:t xml:space="preserve">Task </w:t>
            </w:r>
            <w:r>
              <w:rPr>
                <w:b/>
                <w:bCs/>
                <w:lang w:val="en-US"/>
              </w:rPr>
              <w:t>Two (2)</w:t>
            </w:r>
            <w:r w:rsidRPr="009703CB">
              <w:rPr>
                <w:b/>
                <w:bCs/>
                <w:lang w:val="en-US"/>
              </w:rPr>
              <w:t xml:space="preserve">: </w:t>
            </w:r>
            <w:r>
              <w:rPr>
                <w:b/>
                <w:bCs/>
                <w:lang w:val="en-US"/>
              </w:rPr>
              <w:t xml:space="preserve">Role Play: Report unethical conduct </w:t>
            </w:r>
          </w:p>
          <w:p w14:paraId="4C47BBA5" w14:textId="77777777" w:rsidR="00ED7829" w:rsidRPr="00F74969" w:rsidRDefault="00ED7829" w:rsidP="00663532">
            <w:pPr>
              <w:pStyle w:val="ListParagraph"/>
              <w:numPr>
                <w:ilvl w:val="0"/>
                <w:numId w:val="18"/>
              </w:numPr>
              <w:spacing w:after="0"/>
              <w:textAlignment w:val="baseline"/>
              <w:rPr>
                <w:color w:val="000000"/>
                <w:szCs w:val="22"/>
                <w:shd w:val="clear" w:color="auto" w:fill="FFFFFF"/>
              </w:rPr>
            </w:pPr>
            <w:r>
              <w:t>You are to role play with one participant (your supervisor) in this recording.</w:t>
            </w:r>
          </w:p>
          <w:p w14:paraId="76F67D9B" w14:textId="77777777" w:rsidR="00ED7829" w:rsidRPr="00F74969" w:rsidRDefault="00ED7829" w:rsidP="00663532">
            <w:pPr>
              <w:pStyle w:val="ListParagraph"/>
              <w:numPr>
                <w:ilvl w:val="0"/>
                <w:numId w:val="18"/>
              </w:numPr>
              <w:spacing w:after="0"/>
              <w:textAlignment w:val="baseline"/>
              <w:rPr>
                <w:rStyle w:val="normaltextrun"/>
                <w:color w:val="000000"/>
                <w:szCs w:val="22"/>
                <w:shd w:val="clear" w:color="auto" w:fill="FFFFFF"/>
              </w:rPr>
            </w:pPr>
            <w:r w:rsidRPr="00F74969">
              <w:rPr>
                <w:rStyle w:val="normaltextrun"/>
                <w:color w:val="000000"/>
                <w:szCs w:val="22"/>
                <w:shd w:val="clear" w:color="auto" w:fill="FFFFFF"/>
              </w:rPr>
              <w:t xml:space="preserve">The role play/meeting must not exceed </w:t>
            </w:r>
            <w:r w:rsidRPr="008B2196">
              <w:rPr>
                <w:rStyle w:val="normaltextrun"/>
                <w:color w:val="000000"/>
                <w:szCs w:val="22"/>
                <w:shd w:val="clear" w:color="auto" w:fill="FFFFFF" w:themeFill="background1"/>
              </w:rPr>
              <w:t>10 minutes duration</w:t>
            </w:r>
            <w:r w:rsidRPr="00F74969">
              <w:rPr>
                <w:rStyle w:val="normaltextrun"/>
                <w:color w:val="000000"/>
                <w:szCs w:val="22"/>
                <w:shd w:val="clear" w:color="auto" w:fill="FFFFFF"/>
              </w:rPr>
              <w:t xml:space="preserve"> and must address all criteria of the Observation Checklist below. </w:t>
            </w:r>
          </w:p>
          <w:p w14:paraId="693DAD40" w14:textId="77777777" w:rsidR="00ED7829" w:rsidRPr="001D0F44" w:rsidRDefault="00ED7829" w:rsidP="00663532">
            <w:pPr>
              <w:pStyle w:val="paragraph"/>
              <w:numPr>
                <w:ilvl w:val="0"/>
                <w:numId w:val="18"/>
              </w:numPr>
              <w:spacing w:before="0" w:beforeAutospacing="0" w:after="0" w:afterAutospacing="0"/>
              <w:textAlignment w:val="baseline"/>
              <w:rPr>
                <w:rFonts w:ascii="Simplon Norm" w:hAnsi="Simplon Norm" w:cs="Segoe UI"/>
                <w:sz w:val="22"/>
                <w:szCs w:val="22"/>
              </w:rPr>
            </w:pPr>
            <w:r w:rsidRPr="001D0F44">
              <w:rPr>
                <w:rStyle w:val="normaltextrun"/>
                <w:rFonts w:ascii="Simplon Norm" w:hAnsi="Simplon Norm" w:cs="Segoe UI"/>
                <w:sz w:val="22"/>
                <w:szCs w:val="22"/>
              </w:rPr>
              <w:t xml:space="preserve">You will </w:t>
            </w:r>
            <w:r w:rsidRPr="5F413E75">
              <w:rPr>
                <w:rStyle w:val="normaltextrun"/>
                <w:rFonts w:ascii="Simplon Norm" w:hAnsi="Simplon Norm" w:cs="Segoe UI"/>
                <w:sz w:val="22"/>
                <w:szCs w:val="22"/>
              </w:rPr>
              <w:t>assume the</w:t>
            </w:r>
            <w:r w:rsidRPr="5F413E75">
              <w:rPr>
                <w:rStyle w:val="normaltextrun"/>
                <w:rFonts w:ascii="Simplon Norm" w:hAnsi="Simplon Norm" w:cs="Segoe UI"/>
                <w:color w:val="000000" w:themeColor="text1"/>
                <w:sz w:val="22"/>
                <w:szCs w:val="22"/>
              </w:rPr>
              <w:t xml:space="preserve"> role of a care support worker. In this role play you must:  </w:t>
            </w:r>
            <w:r w:rsidRPr="5F413E75">
              <w:rPr>
                <w:rStyle w:val="eop"/>
                <w:rFonts w:ascii="Simplon Norm" w:hAnsi="Simplon Norm" w:cs="Segoe UI"/>
                <w:color w:val="000000" w:themeColor="text1"/>
                <w:sz w:val="22"/>
                <w:szCs w:val="22"/>
              </w:rPr>
              <w:t> </w:t>
            </w:r>
          </w:p>
          <w:p w14:paraId="7E2C5985" w14:textId="77777777" w:rsidR="00ED7829" w:rsidRPr="001D0F44" w:rsidRDefault="00ED7829" w:rsidP="00663532">
            <w:pPr>
              <w:pStyle w:val="paragraph"/>
              <w:numPr>
                <w:ilvl w:val="0"/>
                <w:numId w:val="19"/>
              </w:numPr>
              <w:spacing w:before="0" w:beforeAutospacing="0" w:after="0" w:afterAutospacing="0"/>
              <w:textAlignment w:val="baseline"/>
              <w:rPr>
                <w:rStyle w:val="normaltextrun"/>
                <w:rFonts w:ascii="Simplon Norm" w:hAnsi="Simplon Norm"/>
                <w:sz w:val="22"/>
                <w:szCs w:val="22"/>
              </w:rPr>
            </w:pPr>
            <w:r w:rsidRPr="001D0F44">
              <w:rPr>
                <w:rStyle w:val="normaltextrun"/>
                <w:rFonts w:ascii="Simplon Norm" w:hAnsi="Simplon Norm" w:cs="Segoe UI"/>
                <w:sz w:val="22"/>
                <w:szCs w:val="22"/>
              </w:rPr>
              <w:t xml:space="preserve">Identify and meet legal and ethical responsibilities </w:t>
            </w:r>
          </w:p>
          <w:p w14:paraId="06734B64" w14:textId="77777777" w:rsidR="00ED7829" w:rsidRPr="001D0F44" w:rsidRDefault="00ED7829" w:rsidP="00663532">
            <w:pPr>
              <w:pStyle w:val="paragraph"/>
              <w:numPr>
                <w:ilvl w:val="0"/>
                <w:numId w:val="19"/>
              </w:numPr>
              <w:spacing w:before="0" w:beforeAutospacing="0" w:after="0" w:afterAutospacing="0"/>
              <w:textAlignment w:val="baseline"/>
              <w:rPr>
                <w:rStyle w:val="normaltextrun"/>
                <w:rFonts w:ascii="Simplon Norm" w:hAnsi="Simplon Norm"/>
                <w:sz w:val="22"/>
                <w:szCs w:val="22"/>
              </w:rPr>
            </w:pPr>
            <w:r w:rsidRPr="001D0F44">
              <w:rPr>
                <w:rStyle w:val="normaltextrun"/>
                <w:rFonts w:ascii="Simplon Norm" w:hAnsi="Simplon Norm"/>
                <w:sz w:val="22"/>
                <w:szCs w:val="22"/>
              </w:rPr>
              <w:t>Clarify the potential conflict of interest and unethical conduct</w:t>
            </w:r>
          </w:p>
          <w:p w14:paraId="101FE96A" w14:textId="77777777" w:rsidR="00ED7829" w:rsidRPr="001D0F44" w:rsidRDefault="00ED7829" w:rsidP="00663532">
            <w:pPr>
              <w:pStyle w:val="paragraph"/>
              <w:numPr>
                <w:ilvl w:val="0"/>
                <w:numId w:val="19"/>
              </w:numPr>
              <w:spacing w:before="0" w:beforeAutospacing="0" w:after="0" w:afterAutospacing="0"/>
              <w:textAlignment w:val="baseline"/>
              <w:rPr>
                <w:rStyle w:val="normaltextrun"/>
                <w:rFonts w:ascii="Simplon Norm" w:hAnsi="Simplon Norm"/>
                <w:sz w:val="22"/>
                <w:szCs w:val="22"/>
              </w:rPr>
            </w:pPr>
            <w:r w:rsidRPr="5F2D47BC">
              <w:rPr>
                <w:rStyle w:val="normaltextrun"/>
                <w:rFonts w:ascii="Simplon Norm" w:hAnsi="Simplon Norm"/>
                <w:sz w:val="22"/>
                <w:szCs w:val="22"/>
              </w:rPr>
              <w:t>Complete verbal report to appropriate person (supervisor) and confirm whether a written report is required</w:t>
            </w:r>
          </w:p>
          <w:p w14:paraId="334A2FD2" w14:textId="77777777" w:rsidR="00ED7829" w:rsidRPr="001D0F44" w:rsidRDefault="00ED7829" w:rsidP="00663532">
            <w:pPr>
              <w:pStyle w:val="paragraph"/>
              <w:numPr>
                <w:ilvl w:val="0"/>
                <w:numId w:val="18"/>
              </w:numPr>
              <w:spacing w:before="0" w:beforeAutospacing="0" w:after="0" w:afterAutospacing="0"/>
              <w:textAlignment w:val="baseline"/>
              <w:rPr>
                <w:rStyle w:val="normaltextrun"/>
                <w:rFonts w:ascii="Simplon Norm" w:hAnsi="Simplon Norm"/>
                <w:sz w:val="22"/>
                <w:szCs w:val="22"/>
              </w:rPr>
            </w:pPr>
            <w:r w:rsidRPr="5F2D47BC">
              <w:rPr>
                <w:rStyle w:val="normaltextrun"/>
                <w:rFonts w:ascii="Simplon Norm" w:hAnsi="Simplon Norm" w:cs="Segoe UI"/>
                <w:color w:val="000000" w:themeColor="text1"/>
                <w:sz w:val="22"/>
                <w:szCs w:val="22"/>
              </w:rPr>
              <w:t>Use persuasive language and non-verbal cues to achieve an agreeable outcome for both parties.</w:t>
            </w:r>
            <w:r w:rsidRPr="001D0F44">
              <w:rPr>
                <w:rStyle w:val="normaltextrun"/>
                <w:rFonts w:ascii="Simplon Norm" w:hAnsi="Simplon Norm" w:cs="Segoe UI"/>
                <w:sz w:val="22"/>
                <w:szCs w:val="22"/>
              </w:rPr>
              <w:t xml:space="preserve"> </w:t>
            </w:r>
          </w:p>
          <w:p w14:paraId="40195A7D" w14:textId="77777777" w:rsidR="00ED7829" w:rsidRPr="001D0F44" w:rsidRDefault="00ED7829" w:rsidP="00663532">
            <w:pPr>
              <w:pStyle w:val="paragraph"/>
              <w:numPr>
                <w:ilvl w:val="0"/>
                <w:numId w:val="18"/>
              </w:numPr>
              <w:spacing w:before="0" w:beforeAutospacing="0" w:after="0" w:afterAutospacing="0"/>
              <w:textAlignment w:val="baseline"/>
              <w:rPr>
                <w:rFonts w:ascii="Simplon Norm" w:hAnsi="Simplon Norm"/>
                <w:sz w:val="22"/>
                <w:szCs w:val="22"/>
              </w:rPr>
            </w:pPr>
            <w:r w:rsidRPr="001D0F44">
              <w:rPr>
                <w:rFonts w:ascii="Simplon Norm" w:hAnsi="Simplon Norm"/>
                <w:sz w:val="22"/>
                <w:szCs w:val="22"/>
              </w:rPr>
              <w:t xml:space="preserve">Use scenario two (2) </w:t>
            </w:r>
            <w:r w:rsidRPr="5F2D47BC">
              <w:rPr>
                <w:rFonts w:ascii="Simplon Norm" w:hAnsi="Simplon Norm"/>
                <w:sz w:val="22"/>
                <w:szCs w:val="22"/>
              </w:rPr>
              <w:t xml:space="preserve">below </w:t>
            </w:r>
            <w:r w:rsidRPr="001D0F44">
              <w:rPr>
                <w:rFonts w:ascii="Simplon Norm" w:hAnsi="Simplon Norm"/>
                <w:sz w:val="22"/>
                <w:szCs w:val="22"/>
              </w:rPr>
              <w:t xml:space="preserve">to assist you in the completion of this recording. </w:t>
            </w:r>
          </w:p>
          <w:p w14:paraId="27B14707" w14:textId="77777777" w:rsidR="00ED7829" w:rsidRPr="008B2196" w:rsidRDefault="00ED7829" w:rsidP="00663532">
            <w:pPr>
              <w:pStyle w:val="ListParagraph"/>
              <w:numPr>
                <w:ilvl w:val="0"/>
                <w:numId w:val="18"/>
              </w:numPr>
              <w:rPr>
                <w:szCs w:val="22"/>
              </w:rPr>
            </w:pPr>
            <w:r w:rsidRPr="008B2196">
              <w:rPr>
                <w:szCs w:val="22"/>
              </w:rPr>
              <w:t xml:space="preserve">All participants in this recording must complete the Consent Form included in Section G of the Logbook. </w:t>
            </w:r>
          </w:p>
          <w:p w14:paraId="56FE944F" w14:textId="77777777" w:rsidR="00ED7829" w:rsidRPr="001D0F44" w:rsidRDefault="00ED7829" w:rsidP="00663532">
            <w:pPr>
              <w:pStyle w:val="ListParagraph"/>
              <w:numPr>
                <w:ilvl w:val="0"/>
                <w:numId w:val="5"/>
              </w:numPr>
              <w:ind w:left="360"/>
              <w:rPr>
                <w:szCs w:val="22"/>
              </w:rPr>
            </w:pPr>
            <w:r w:rsidRPr="001D0F44">
              <w:rPr>
                <w:szCs w:val="22"/>
              </w:rPr>
              <w:t>For the video recording, ensure that you,</w:t>
            </w:r>
          </w:p>
          <w:p w14:paraId="7F8C8073" w14:textId="77777777" w:rsidR="00ED7829" w:rsidRPr="001D0F44" w:rsidRDefault="00ED7829" w:rsidP="00663532">
            <w:pPr>
              <w:pStyle w:val="ListParagraph"/>
              <w:numPr>
                <w:ilvl w:val="1"/>
                <w:numId w:val="5"/>
              </w:numPr>
              <w:spacing w:line="259" w:lineRule="auto"/>
              <w:ind w:left="884"/>
              <w:rPr>
                <w:szCs w:val="22"/>
              </w:rPr>
            </w:pPr>
            <w:r w:rsidRPr="001D0F44">
              <w:rPr>
                <w:szCs w:val="22"/>
              </w:rPr>
              <w:t xml:space="preserve">begin by providing an overview of the task you’ll be demonstrating </w:t>
            </w:r>
          </w:p>
          <w:p w14:paraId="4C28AF3E" w14:textId="77777777" w:rsidR="00ED7829" w:rsidRPr="001D0F44" w:rsidRDefault="00ED7829" w:rsidP="00663532">
            <w:pPr>
              <w:pStyle w:val="ListParagraph"/>
              <w:numPr>
                <w:ilvl w:val="1"/>
                <w:numId w:val="5"/>
              </w:numPr>
              <w:spacing w:line="259" w:lineRule="auto"/>
              <w:ind w:left="884"/>
              <w:rPr>
                <w:szCs w:val="22"/>
              </w:rPr>
            </w:pPr>
            <w:r w:rsidRPr="001D0F44">
              <w:rPr>
                <w:szCs w:val="22"/>
              </w:rPr>
              <w:t>prepare for the recording of the activity by going through the demonstration tasks relevant for the recording and ensure that all equipment, resources, and materials are made available to you in advance.</w:t>
            </w:r>
          </w:p>
          <w:p w14:paraId="4FD7B3EA" w14:textId="77777777" w:rsidR="00ED7829" w:rsidRPr="001D0F44" w:rsidRDefault="00ED7829" w:rsidP="00663532">
            <w:pPr>
              <w:pStyle w:val="ListParagraph"/>
              <w:numPr>
                <w:ilvl w:val="1"/>
                <w:numId w:val="5"/>
              </w:numPr>
              <w:spacing w:line="259" w:lineRule="auto"/>
              <w:ind w:left="884"/>
              <w:rPr>
                <w:szCs w:val="22"/>
              </w:rPr>
            </w:pPr>
            <w:r w:rsidRPr="001D0F44">
              <w:rPr>
                <w:szCs w:val="22"/>
              </w:rPr>
              <w:t xml:space="preserve">The recording should be a maximum of 10 minutes, this will allow you to cover all of the requirements. The video should be uploaded to the LMS for assessment.  </w:t>
            </w:r>
          </w:p>
          <w:p w14:paraId="211E0268" w14:textId="77777777" w:rsidR="00ED7829" w:rsidRPr="005B1836" w:rsidRDefault="00ED7829" w:rsidP="00663532">
            <w:pPr>
              <w:ind w:right="118"/>
              <w:rPr>
                <w:szCs w:val="22"/>
              </w:rPr>
            </w:pPr>
            <w:r w:rsidRPr="001D0F44">
              <w:rPr>
                <w:szCs w:val="22"/>
              </w:rPr>
              <w:t>You will receive feedback from your assessor, a copy of the completed checklist (</w:t>
            </w:r>
            <w:r w:rsidRPr="001D0F44">
              <w:rPr>
                <w:i/>
                <w:iCs/>
                <w:szCs w:val="22"/>
              </w:rPr>
              <w:t>Observation Checklist</w:t>
            </w:r>
            <w:r w:rsidRPr="001D0F44">
              <w:rPr>
                <w:szCs w:val="22"/>
              </w:rPr>
              <w:t xml:space="preserve">) and any associated feedback from your assessor once your submission has been marked. </w:t>
            </w:r>
          </w:p>
        </w:tc>
      </w:tr>
    </w:tbl>
    <w:p w14:paraId="52950F17" w14:textId="77777777" w:rsidR="00ED7829" w:rsidRDefault="00ED7829" w:rsidP="00ED7829">
      <w:pPr>
        <w:rPr>
          <w:rFonts w:eastAsia="DengXian" w:cs="Cordia New"/>
          <w:szCs w:val="22"/>
        </w:rPr>
      </w:pPr>
    </w:p>
    <w:tbl>
      <w:tblPr>
        <w:tblW w:w="95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7"/>
      </w:tblGrid>
      <w:tr w:rsidR="00ED7829" w:rsidRPr="00292598" w14:paraId="6E8EFC67"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767171" w:themeFill="background2" w:themeFillShade="80"/>
            <w:vAlign w:val="center"/>
            <w:hideMark/>
          </w:tcPr>
          <w:p w14:paraId="3B70B9A7" w14:textId="77777777" w:rsidR="00ED7829" w:rsidRPr="00292598" w:rsidRDefault="00ED7829" w:rsidP="00663532">
            <w:pPr>
              <w:spacing w:after="0" w:line="240" w:lineRule="auto"/>
              <w:textAlignment w:val="baseline"/>
              <w:rPr>
                <w:rFonts w:eastAsia="Times New Roman" w:cs="Segoe UI"/>
                <w:szCs w:val="22"/>
                <w:lang w:eastAsia="en-AU" w:bidi="ar-SA"/>
              </w:rPr>
            </w:pPr>
            <w:r w:rsidRPr="5F2D47BC">
              <w:rPr>
                <w:rFonts w:eastAsia="Times New Roman" w:cs="Segoe UI"/>
                <w:b/>
                <w:color w:val="FFFFFF" w:themeColor="background1"/>
                <w:szCs w:val="22"/>
                <w:lang w:val="en-US" w:eastAsia="en-AU" w:bidi="ar-SA"/>
              </w:rPr>
              <w:t>TASK ONE (1):</w:t>
            </w:r>
            <w:r w:rsidRPr="5F2D47BC">
              <w:rPr>
                <w:rFonts w:eastAsia="Times New Roman" w:cs="Segoe UI"/>
                <w:b/>
                <w:caps/>
                <w:color w:val="FFFFFF" w:themeColor="background1"/>
                <w:szCs w:val="22"/>
                <w:lang w:val="en-US" w:eastAsia="en-AU" w:bidi="ar-SA"/>
              </w:rPr>
              <w:t xml:space="preserve"> RECOGNISE AN UNETHICAL CONDUCT</w:t>
            </w:r>
          </w:p>
        </w:tc>
      </w:tr>
      <w:tr w:rsidR="00ED7829" w:rsidRPr="00A541EE" w14:paraId="4237E95D" w14:textId="77777777" w:rsidTr="00663532">
        <w:trPr>
          <w:trHeight w:val="465"/>
        </w:trPr>
        <w:tc>
          <w:tcPr>
            <w:tcW w:w="9587" w:type="dxa"/>
            <w:tcBorders>
              <w:top w:val="single" w:sz="6" w:space="0" w:color="auto"/>
              <w:left w:val="single" w:sz="6" w:space="0" w:color="auto"/>
              <w:bottom w:val="single" w:sz="6" w:space="0" w:color="auto"/>
              <w:right w:val="single" w:sz="6" w:space="0" w:color="auto"/>
            </w:tcBorders>
            <w:shd w:val="clear" w:color="auto" w:fill="auto"/>
            <w:vAlign w:val="center"/>
          </w:tcPr>
          <w:p w14:paraId="7E75F938" w14:textId="77777777" w:rsidR="00ED7829" w:rsidRPr="002974E0" w:rsidRDefault="00ED7829" w:rsidP="00663532">
            <w:pPr>
              <w:spacing w:after="0" w:line="240" w:lineRule="auto"/>
              <w:textAlignment w:val="baseline"/>
              <w:rPr>
                <w:rFonts w:eastAsia="Times New Roman" w:cs="Segoe UI"/>
                <w:b/>
                <w:szCs w:val="22"/>
                <w:lang w:val="en-US" w:eastAsia="en-AU" w:bidi="ar-SA"/>
              </w:rPr>
            </w:pPr>
            <w:r w:rsidRPr="5F2D47BC">
              <w:rPr>
                <w:rFonts w:eastAsia="Times New Roman" w:cs="Segoe UI"/>
                <w:b/>
                <w:szCs w:val="22"/>
                <w:lang w:val="en-US" w:eastAsia="en-AU" w:bidi="ar-SA"/>
              </w:rPr>
              <w:t xml:space="preserve">Scenario A </w:t>
            </w:r>
          </w:p>
          <w:p w14:paraId="0EE6D8A6"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49122328"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You are working as a care support worker at a local health and community residential facility that supports residents and conducts outreach care to clients in aged care, disability, and home and community care.  </w:t>
            </w:r>
          </w:p>
          <w:p w14:paraId="57DBA0FA"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1FBB82CB"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As an employee of this service, part of the Code of Conduct states that a worker is: </w:t>
            </w:r>
          </w:p>
          <w:p w14:paraId="779575C4"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3BD3E01B"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provide a safe working environment for service users and if a staff member considers an incident of concern, then they must take action to ensure people are safe, and the incident is reported to an appropriate supervisor </w:t>
            </w:r>
          </w:p>
          <w:p w14:paraId="4A49480C"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maintain professional boundaries and not establish personal or social relationships with clients or their families as this constitute as a conflict of interest  </w:t>
            </w:r>
          </w:p>
          <w:p w14:paraId="785DBED6"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respect the privacy and confidentiality of clients </w:t>
            </w:r>
          </w:p>
          <w:p w14:paraId="3F6F06B6"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treat clients with dignity and respect </w:t>
            </w:r>
          </w:p>
          <w:p w14:paraId="21614E68" w14:textId="77777777" w:rsidR="00ED7829" w:rsidRPr="00A541EE" w:rsidRDefault="00ED7829" w:rsidP="00663532">
            <w:pPr>
              <w:pStyle w:val="ListParagraph"/>
              <w:numPr>
                <w:ilvl w:val="0"/>
                <w:numId w:val="5"/>
              </w:num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Required to maintain a duty of care to the person they are supporting. A duty of care is breached if a person behaves unreasonably or fails to act (which can also be unreasonable in a particular situation). </w:t>
            </w:r>
          </w:p>
          <w:p w14:paraId="2D09C0E7"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6A3A1E94"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Angelina is a 73-year-old woman that you have been working with for approximately five years. Angelina stems from a very wealthy background, she is quite witty and intelligent and often likes to talk to you about current affair issues. Angelina is well known at the facility for her extravagant jewels, and strong opinions, but she is well respected amongst residents and staff members. </w:t>
            </w:r>
          </w:p>
          <w:p w14:paraId="52B40A9A"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lastRenderedPageBreak/>
              <w:t xml:space="preserve"> </w:t>
            </w:r>
          </w:p>
          <w:p w14:paraId="600792EE" w14:textId="415F51A6"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Your shift has ended, and you are in the staffroom getting ready to leave for the day when you hear Sue who is a new employee speaking on the phone.  You hear her say “Angelina has been so nice to me, she’s really rich and plans on giving me two (2) world cruise tickets!” </w:t>
            </w:r>
          </w:p>
          <w:p w14:paraId="1D9C9E43"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1C70361A"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After a few minutes the phone call ends, and Sue acknowledges that you have overheard her conversation. Sue pleads with you not to say anything to anybody else as she really needs this job.  </w:t>
            </w:r>
          </w:p>
          <w:p w14:paraId="17D83B0B"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 </w:t>
            </w:r>
          </w:p>
          <w:p w14:paraId="5D5DE64B" w14:textId="77777777" w:rsidR="00ED7829" w:rsidRPr="00A541EE" w:rsidRDefault="00ED7829" w:rsidP="00663532">
            <w:pPr>
              <w:spacing w:after="0" w:line="240" w:lineRule="auto"/>
              <w:textAlignment w:val="baseline"/>
              <w:rPr>
                <w:rFonts w:eastAsia="Times New Roman" w:cs="Segoe UI"/>
                <w:szCs w:val="22"/>
                <w:lang w:val="en-US" w:eastAsia="en-AU" w:bidi="ar-SA"/>
              </w:rPr>
            </w:pPr>
            <w:r w:rsidRPr="5F2D47BC">
              <w:rPr>
                <w:rFonts w:eastAsia="Times New Roman" w:cs="Segoe UI"/>
                <w:szCs w:val="22"/>
                <w:lang w:val="en-US" w:eastAsia="en-AU" w:bidi="ar-SA"/>
              </w:rPr>
              <w:t xml:space="preserve">You know that you need to discuss this issue with your supervisor as soon as possible, this incident goes against the organisation’s Code of Conduct.  </w:t>
            </w:r>
          </w:p>
          <w:p w14:paraId="7658A827" w14:textId="77777777" w:rsidR="00ED7829" w:rsidRPr="00A541EE" w:rsidRDefault="00ED7829" w:rsidP="00663532">
            <w:pPr>
              <w:spacing w:after="0" w:line="240" w:lineRule="auto"/>
              <w:textAlignment w:val="baseline"/>
              <w:rPr>
                <w:rFonts w:eastAsia="Times New Roman" w:cs="Segoe UI"/>
                <w:sz w:val="24"/>
                <w:szCs w:val="24"/>
                <w:lang w:val="en-US" w:eastAsia="en-AU" w:bidi="ar-SA"/>
              </w:rPr>
            </w:pPr>
          </w:p>
        </w:tc>
      </w:tr>
    </w:tbl>
    <w:p w14:paraId="76005EBD" w14:textId="77777777" w:rsidR="00ED7829" w:rsidRDefault="00ED7829" w:rsidP="00ED7829"/>
    <w:p w14:paraId="073F5D38" w14:textId="77777777" w:rsidR="00ED7829" w:rsidRDefault="00ED7829" w:rsidP="00ED7829">
      <w:pPr>
        <w:rPr>
          <w:rFonts w:eastAsia="Times New Roman" w:cs="Calibri"/>
          <w:szCs w:val="22"/>
        </w:rPr>
      </w:pPr>
    </w:p>
    <w:p w14:paraId="24E7D7D4" w14:textId="77777777" w:rsidR="00ED7829" w:rsidRPr="001D0F44" w:rsidRDefault="00ED7829" w:rsidP="00ED7829">
      <w:pPr>
        <w:pStyle w:val="AABodyText"/>
        <w:tabs>
          <w:tab w:val="left" w:pos="142"/>
        </w:tabs>
        <w:spacing w:after="240"/>
        <w:rPr>
          <w:rFonts w:ascii="Simplon Norm" w:hAnsi="Simplon Norm"/>
          <w:sz w:val="22"/>
          <w:szCs w:val="22"/>
          <w:lang w:val="en-US"/>
        </w:rPr>
      </w:pPr>
      <w:r w:rsidRPr="001D0F44">
        <w:rPr>
          <w:rFonts w:ascii="Simplon Norm" w:hAnsi="Simplon Norm"/>
          <w:sz w:val="22"/>
          <w:szCs w:val="22"/>
          <w:lang w:val="en-US"/>
        </w:rPr>
        <w:tab/>
        <w:t>a) Describe the unethical conduct in this scenario</w:t>
      </w:r>
    </w:p>
    <w:p w14:paraId="6D4FB97A"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3D72A367" w14:textId="77777777" w:rsidTr="00663532">
        <w:tc>
          <w:tcPr>
            <w:tcW w:w="9781" w:type="dxa"/>
          </w:tcPr>
          <w:p w14:paraId="268B78E1" w14:textId="77777777" w:rsidR="00ED7829" w:rsidRPr="001D0F44" w:rsidRDefault="00ED7829" w:rsidP="00663532">
            <w:pPr>
              <w:rPr>
                <w:lang w:val="en-US"/>
              </w:rPr>
            </w:pPr>
          </w:p>
          <w:p w14:paraId="4FA91772" w14:textId="77777777" w:rsidR="00ED7829" w:rsidRPr="001D0F44" w:rsidRDefault="00ED7829" w:rsidP="00663532">
            <w:pPr>
              <w:rPr>
                <w:iCs/>
                <w:color w:val="FF0000"/>
              </w:rPr>
            </w:pPr>
            <w:r w:rsidRPr="001D0F44">
              <w:rPr>
                <w:iCs/>
                <w:color w:val="FF0000"/>
              </w:rPr>
              <w:t>Student’s response may include:</w:t>
            </w:r>
          </w:p>
          <w:p w14:paraId="24F543BC" w14:textId="77777777" w:rsidR="00ED7829" w:rsidRPr="001D0F44" w:rsidRDefault="00ED7829" w:rsidP="00663532">
            <w:pPr>
              <w:pStyle w:val="ListParagraph"/>
              <w:numPr>
                <w:ilvl w:val="0"/>
                <w:numId w:val="5"/>
              </w:numPr>
              <w:rPr>
                <w:iCs/>
                <w:color w:val="FF0000"/>
              </w:rPr>
            </w:pPr>
            <w:r w:rsidRPr="001D0F44">
              <w:rPr>
                <w:iCs/>
                <w:color w:val="FF0000"/>
              </w:rPr>
              <w:t>Legal concern: Sue is breaching privacy and confidentiality by disclosing client information</w:t>
            </w:r>
          </w:p>
          <w:p w14:paraId="70345C89" w14:textId="77777777" w:rsidR="00ED7829" w:rsidRPr="001D0F44" w:rsidRDefault="00ED7829" w:rsidP="00663532">
            <w:pPr>
              <w:pStyle w:val="ListParagraph"/>
              <w:numPr>
                <w:ilvl w:val="0"/>
                <w:numId w:val="5"/>
              </w:numPr>
              <w:rPr>
                <w:iCs/>
                <w:color w:val="FF0000"/>
              </w:rPr>
            </w:pPr>
            <w:r w:rsidRPr="001D0F44">
              <w:rPr>
                <w:iCs/>
                <w:color w:val="FF0000"/>
              </w:rPr>
              <w:t>Legal concern: Sue is not maintaining a duty of care to the client</w:t>
            </w:r>
          </w:p>
          <w:p w14:paraId="23CEDA6C" w14:textId="77777777" w:rsidR="00ED7829" w:rsidRPr="001D0F44" w:rsidRDefault="00ED7829" w:rsidP="00663532">
            <w:pPr>
              <w:pStyle w:val="ListParagraph"/>
              <w:numPr>
                <w:ilvl w:val="0"/>
                <w:numId w:val="5"/>
              </w:numPr>
              <w:rPr>
                <w:iCs/>
                <w:color w:val="FF0000"/>
              </w:rPr>
            </w:pPr>
            <w:r w:rsidRPr="001D0F44">
              <w:rPr>
                <w:iCs/>
                <w:color w:val="FF0000"/>
              </w:rPr>
              <w:t>Ethical concern: Overhearing the conversation is an ethical concern as it places the worker in a conflicting position.</w:t>
            </w:r>
          </w:p>
          <w:p w14:paraId="519E3561" w14:textId="77777777" w:rsidR="00ED7829" w:rsidRPr="001D0F44" w:rsidRDefault="00ED7829" w:rsidP="00663532">
            <w:pPr>
              <w:rPr>
                <w:lang w:val="en-US"/>
              </w:rPr>
            </w:pPr>
          </w:p>
        </w:tc>
      </w:tr>
    </w:tbl>
    <w:p w14:paraId="71F38619" w14:textId="77777777" w:rsidR="00ED7829" w:rsidRPr="001D0F44" w:rsidRDefault="00ED7829" w:rsidP="00ED7829"/>
    <w:p w14:paraId="266C6B90" w14:textId="77777777" w:rsidR="00ED7829" w:rsidRPr="002722EE" w:rsidRDefault="00ED7829" w:rsidP="00ED7829">
      <w:pPr>
        <w:tabs>
          <w:tab w:val="left" w:pos="142"/>
        </w:tabs>
        <w:ind w:left="142" w:hanging="142"/>
        <w:rPr>
          <w:szCs w:val="22"/>
        </w:rPr>
      </w:pPr>
      <w:r w:rsidRPr="002722EE">
        <w:rPr>
          <w:szCs w:val="22"/>
        </w:rPr>
        <w:tab/>
        <w:t>b) In accordance with the workplace policies and procedures, what action must you take in this situation?</w:t>
      </w:r>
    </w:p>
    <w:p w14:paraId="28673E2B"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5F6CBABD" w14:textId="77777777" w:rsidTr="00663532">
        <w:tc>
          <w:tcPr>
            <w:tcW w:w="9781" w:type="dxa"/>
          </w:tcPr>
          <w:p w14:paraId="1BC8BCB5" w14:textId="77777777" w:rsidR="00ED7829" w:rsidRPr="001D0F44" w:rsidRDefault="00ED7829" w:rsidP="00663532">
            <w:pPr>
              <w:rPr>
                <w:rFonts w:eastAsia="DengXian" w:cs="Cordia New"/>
                <w:szCs w:val="22"/>
              </w:rPr>
            </w:pPr>
          </w:p>
          <w:p w14:paraId="7EFC315C" w14:textId="77777777" w:rsidR="00ED7829" w:rsidRPr="001D0F44" w:rsidRDefault="00ED7829" w:rsidP="00663532">
            <w:pPr>
              <w:rPr>
                <w:color w:val="FF0000"/>
              </w:rPr>
            </w:pPr>
            <w:r w:rsidRPr="001D0F44">
              <w:rPr>
                <w:color w:val="FF0000"/>
              </w:rPr>
              <w:t>Student’s response must explain that in accordance with policies and procedures, the incident must be reported to the supervisor as soon as possible.</w:t>
            </w:r>
          </w:p>
          <w:p w14:paraId="2BFE8CCF" w14:textId="77777777" w:rsidR="00ED7829" w:rsidRPr="001D0F44" w:rsidRDefault="00ED7829" w:rsidP="00663532">
            <w:pPr>
              <w:rPr>
                <w:lang w:val="en-US"/>
              </w:rPr>
            </w:pPr>
          </w:p>
        </w:tc>
      </w:tr>
    </w:tbl>
    <w:p w14:paraId="6944C0D2" w14:textId="77777777" w:rsidR="00ED7829" w:rsidRPr="001D0F44" w:rsidRDefault="00ED7829" w:rsidP="00ED7829">
      <w:pPr>
        <w:rPr>
          <w:iCs/>
        </w:rPr>
      </w:pPr>
    </w:p>
    <w:p w14:paraId="0DA6222B" w14:textId="77777777" w:rsidR="00ED7829" w:rsidRPr="002722EE" w:rsidRDefault="00ED7829" w:rsidP="00ED7829">
      <w:pPr>
        <w:tabs>
          <w:tab w:val="left" w:pos="142"/>
        </w:tabs>
        <w:ind w:left="142" w:hanging="142"/>
        <w:rPr>
          <w:iCs/>
          <w:szCs w:val="22"/>
        </w:rPr>
      </w:pPr>
      <w:r w:rsidRPr="002722EE">
        <w:rPr>
          <w:iCs/>
          <w:szCs w:val="22"/>
        </w:rPr>
        <w:tab/>
        <w:t xml:space="preserve">c) Describe the process you would undertake to reflect on your own values and attitudes to ensure your practice is non-judgemental. </w:t>
      </w:r>
    </w:p>
    <w:p w14:paraId="397971FC"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18C2FAD0" w14:textId="77777777" w:rsidTr="00663532">
        <w:tc>
          <w:tcPr>
            <w:tcW w:w="9781" w:type="dxa"/>
          </w:tcPr>
          <w:p w14:paraId="0316AA64" w14:textId="77777777" w:rsidR="00ED7829" w:rsidRPr="001D0F44" w:rsidRDefault="00ED7829" w:rsidP="00663532">
            <w:pPr>
              <w:rPr>
                <w:rFonts w:eastAsia="DengXian" w:cs="Cordia New"/>
                <w:szCs w:val="22"/>
              </w:rPr>
            </w:pPr>
          </w:p>
          <w:p w14:paraId="179369A4" w14:textId="77777777" w:rsidR="00ED7829" w:rsidRPr="001D0F44" w:rsidRDefault="00ED7829" w:rsidP="00663532">
            <w:pPr>
              <w:rPr>
                <w:color w:val="FF0000"/>
              </w:rPr>
            </w:pPr>
            <w:r w:rsidRPr="001D0F44">
              <w:rPr>
                <w:color w:val="FF0000"/>
              </w:rPr>
              <w:t>Student’s response may include:</w:t>
            </w:r>
          </w:p>
          <w:p w14:paraId="0D486B9C"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Being non-judgemental towards work colleague as she is new to the role</w:t>
            </w:r>
          </w:p>
          <w:p w14:paraId="2E54FE8A"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Providing information regarding workplace boundaries, code of conduct, duty of care</w:t>
            </w:r>
          </w:p>
          <w:p w14:paraId="0DB5B6D3"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Providing information regarding potential breaches within the workplace</w:t>
            </w:r>
          </w:p>
          <w:p w14:paraId="0F336318" w14:textId="77777777" w:rsidR="00ED7829" w:rsidRPr="001D0F44" w:rsidRDefault="00ED7829" w:rsidP="00663532">
            <w:pPr>
              <w:pStyle w:val="ListParagraph"/>
              <w:numPr>
                <w:ilvl w:val="0"/>
                <w:numId w:val="20"/>
              </w:numPr>
              <w:ind w:hanging="360"/>
              <w:rPr>
                <w:color w:val="FF0000"/>
                <w:szCs w:val="22"/>
              </w:rPr>
            </w:pPr>
            <w:r w:rsidRPr="001D0F44">
              <w:rPr>
                <w:color w:val="FF0000"/>
                <w:szCs w:val="22"/>
              </w:rPr>
              <w:t>Encouraging work colleague to report the incident to the supervisor</w:t>
            </w:r>
          </w:p>
          <w:p w14:paraId="416D4A2A" w14:textId="77777777" w:rsidR="00ED7829" w:rsidRPr="001D0F44" w:rsidRDefault="00ED7829" w:rsidP="00663532">
            <w:pPr>
              <w:rPr>
                <w:lang w:val="en-US"/>
              </w:rPr>
            </w:pPr>
          </w:p>
        </w:tc>
      </w:tr>
    </w:tbl>
    <w:p w14:paraId="0B1CB0F8" w14:textId="77777777" w:rsidR="00ED7829" w:rsidRPr="001D0F44" w:rsidRDefault="00ED7829" w:rsidP="00ED7829">
      <w:pPr>
        <w:rPr>
          <w:i/>
          <w:iCs/>
          <w:szCs w:val="22"/>
        </w:rPr>
      </w:pPr>
    </w:p>
    <w:p w14:paraId="66BDBE6F" w14:textId="77777777" w:rsidR="00ED7829" w:rsidRDefault="00ED7829" w:rsidP="00ED7829">
      <w:pPr>
        <w:tabs>
          <w:tab w:val="left" w:pos="142"/>
        </w:tabs>
        <w:ind w:left="142" w:hanging="142"/>
        <w:rPr>
          <w:iCs/>
        </w:rPr>
      </w:pPr>
      <w:r w:rsidRPr="001D0F44">
        <w:rPr>
          <w:szCs w:val="22"/>
        </w:rPr>
        <w:tab/>
      </w:r>
      <w:r w:rsidRPr="001D0F44">
        <w:rPr>
          <w:iCs/>
        </w:rPr>
        <w:t xml:space="preserve">d) Explain two (2) problem solving strategies you could use to address the situation with Sue taking into consideration the competing values and Sue pleading with you. </w:t>
      </w:r>
    </w:p>
    <w:p w14:paraId="183F85D6" w14:textId="77777777" w:rsidR="00ED7829" w:rsidRPr="001D0F44" w:rsidRDefault="00ED7829" w:rsidP="00ED7829">
      <w:pPr>
        <w:pStyle w:val="AABodyText"/>
        <w:tabs>
          <w:tab w:val="left" w:pos="142"/>
        </w:tabs>
        <w:spacing w:after="240"/>
        <w:rPr>
          <w:rFonts w:ascii="Simplon Norm" w:hAnsi="Simplon Norm"/>
          <w:sz w:val="22"/>
          <w:szCs w:val="22"/>
        </w:rPr>
      </w:pPr>
      <w:r w:rsidRPr="001D0F44">
        <w:rPr>
          <w:rStyle w:val="normaltextrun"/>
          <w:rFonts w:ascii="Simplon Norm" w:hAnsi="Simplon Norm"/>
          <w:color w:val="000000"/>
          <w:sz w:val="22"/>
          <w:szCs w:val="22"/>
          <w:shd w:val="clear" w:color="auto" w:fill="FFFFFF"/>
        </w:rPr>
        <w:lastRenderedPageBreak/>
        <w:tab/>
        <w:t xml:space="preserve">(Word count: Approximately </w:t>
      </w:r>
      <w:r>
        <w:rPr>
          <w:rStyle w:val="normaltextrun"/>
          <w:rFonts w:ascii="Simplon Norm" w:hAnsi="Simplon Norm"/>
          <w:color w:val="000000"/>
          <w:sz w:val="22"/>
          <w:szCs w:val="22"/>
          <w:shd w:val="clear" w:color="auto" w:fill="FFFFFF"/>
        </w:rPr>
        <w:t xml:space="preserve">30 - </w:t>
      </w:r>
      <w:r w:rsidRPr="001D0F44">
        <w:rPr>
          <w:rStyle w:val="normaltextrun"/>
          <w:rFonts w:ascii="Simplon Norm" w:hAnsi="Simplon Norm"/>
          <w:color w:val="000000"/>
          <w:sz w:val="22"/>
          <w:szCs w:val="22"/>
          <w:shd w:val="clear" w:color="auto" w:fill="FFFFFF"/>
        </w:rPr>
        <w:t>50 words)</w:t>
      </w:r>
    </w:p>
    <w:tbl>
      <w:tblPr>
        <w:tblStyle w:val="TableGrid"/>
        <w:tblW w:w="0" w:type="auto"/>
        <w:tblInd w:w="137" w:type="dxa"/>
        <w:tblLook w:val="04A0" w:firstRow="1" w:lastRow="0" w:firstColumn="1" w:lastColumn="0" w:noHBand="0" w:noVBand="1"/>
      </w:tblPr>
      <w:tblGrid>
        <w:gridCol w:w="9491"/>
      </w:tblGrid>
      <w:tr w:rsidR="00ED7829" w:rsidRPr="001D0F44" w14:paraId="4436CCAC" w14:textId="77777777" w:rsidTr="00663532">
        <w:tc>
          <w:tcPr>
            <w:tcW w:w="9781" w:type="dxa"/>
          </w:tcPr>
          <w:p w14:paraId="57FE3097" w14:textId="77777777" w:rsidR="00ED7829" w:rsidRPr="001D0F44" w:rsidRDefault="00ED7829" w:rsidP="00663532">
            <w:pPr>
              <w:rPr>
                <w:iCs/>
              </w:rPr>
            </w:pPr>
          </w:p>
          <w:p w14:paraId="4D9B067E" w14:textId="77777777" w:rsidR="00ED7829" w:rsidRPr="001D0F44" w:rsidRDefault="00ED7829" w:rsidP="00663532">
            <w:pPr>
              <w:rPr>
                <w:color w:val="FF0000"/>
                <w:szCs w:val="22"/>
              </w:rPr>
            </w:pPr>
            <w:r w:rsidRPr="001D0F44">
              <w:rPr>
                <w:color w:val="FF0000"/>
                <w:szCs w:val="22"/>
              </w:rPr>
              <w:t>Student’</w:t>
            </w:r>
            <w:r w:rsidRPr="001D0F44">
              <w:rPr>
                <w:color w:val="FF0000"/>
              </w:rPr>
              <w:t>s</w:t>
            </w:r>
            <w:r w:rsidRPr="001D0F44">
              <w:rPr>
                <w:color w:val="FF0000"/>
                <w:szCs w:val="22"/>
              </w:rPr>
              <w:t xml:space="preserve"> response may include:</w:t>
            </w:r>
          </w:p>
          <w:p w14:paraId="4F54F05B" w14:textId="77777777" w:rsidR="00ED7829" w:rsidRPr="001D0F44" w:rsidRDefault="00ED7829" w:rsidP="00663532">
            <w:pPr>
              <w:pStyle w:val="ListParagraph"/>
              <w:numPr>
                <w:ilvl w:val="0"/>
                <w:numId w:val="21"/>
              </w:numPr>
              <w:rPr>
                <w:color w:val="FF0000"/>
                <w:szCs w:val="22"/>
              </w:rPr>
            </w:pPr>
            <w:r w:rsidRPr="001D0F44">
              <w:rPr>
                <w:color w:val="FF0000"/>
                <w:szCs w:val="22"/>
              </w:rPr>
              <w:t>Identifying the problem</w:t>
            </w:r>
          </w:p>
          <w:p w14:paraId="0895B212" w14:textId="77777777" w:rsidR="00ED7829" w:rsidRPr="001D0F44" w:rsidRDefault="00ED7829" w:rsidP="00663532">
            <w:pPr>
              <w:pStyle w:val="ListParagraph"/>
              <w:numPr>
                <w:ilvl w:val="0"/>
                <w:numId w:val="21"/>
              </w:numPr>
              <w:rPr>
                <w:color w:val="FF0000"/>
                <w:szCs w:val="22"/>
              </w:rPr>
            </w:pPr>
            <w:r w:rsidRPr="001D0F44">
              <w:rPr>
                <w:color w:val="FF0000"/>
                <w:szCs w:val="22"/>
              </w:rPr>
              <w:t>Breaking the problem down to consider possible solutions</w:t>
            </w:r>
          </w:p>
          <w:p w14:paraId="71DD1C4D" w14:textId="77777777" w:rsidR="00ED7829" w:rsidRPr="001D0F44" w:rsidRDefault="00ED7829" w:rsidP="00663532">
            <w:pPr>
              <w:pStyle w:val="ListParagraph"/>
              <w:numPr>
                <w:ilvl w:val="0"/>
                <w:numId w:val="21"/>
              </w:numPr>
              <w:rPr>
                <w:color w:val="FF0000"/>
                <w:szCs w:val="22"/>
              </w:rPr>
            </w:pPr>
            <w:r w:rsidRPr="001D0F44">
              <w:rPr>
                <w:color w:val="FF0000"/>
                <w:szCs w:val="22"/>
              </w:rPr>
              <w:t>Respecting boundaries and addressing the issue respectfully</w:t>
            </w:r>
          </w:p>
          <w:p w14:paraId="4A93A5EA" w14:textId="77777777" w:rsidR="00ED7829" w:rsidRPr="001D0F44" w:rsidRDefault="00ED7829" w:rsidP="00663532">
            <w:pPr>
              <w:pStyle w:val="ListParagraph"/>
              <w:numPr>
                <w:ilvl w:val="0"/>
                <w:numId w:val="21"/>
              </w:numPr>
              <w:rPr>
                <w:color w:val="FF0000"/>
                <w:szCs w:val="22"/>
              </w:rPr>
            </w:pPr>
            <w:r w:rsidRPr="001D0F44">
              <w:rPr>
                <w:color w:val="FF0000"/>
                <w:szCs w:val="22"/>
              </w:rPr>
              <w:t>Removing emotions and basing opinions only on the facts that have arisen in the situation</w:t>
            </w:r>
          </w:p>
          <w:p w14:paraId="1D50EA3C" w14:textId="77777777" w:rsidR="00ED7829" w:rsidRPr="001D0F44" w:rsidRDefault="00ED7829" w:rsidP="00663532">
            <w:pPr>
              <w:pStyle w:val="ListParagraph"/>
              <w:numPr>
                <w:ilvl w:val="0"/>
                <w:numId w:val="21"/>
              </w:numPr>
              <w:rPr>
                <w:color w:val="FF0000"/>
                <w:szCs w:val="22"/>
              </w:rPr>
            </w:pPr>
            <w:r w:rsidRPr="001D0F44">
              <w:rPr>
                <w:color w:val="FF0000"/>
                <w:szCs w:val="22"/>
              </w:rPr>
              <w:t xml:space="preserve">Acting quickly on any issues, e.g., encourage Sue to report the issue; you report the issue yourself. </w:t>
            </w:r>
          </w:p>
        </w:tc>
      </w:tr>
    </w:tbl>
    <w:p w14:paraId="0556CA44" w14:textId="77777777" w:rsidR="00ED7829" w:rsidRDefault="00ED7829" w:rsidP="00ED7829">
      <w:pPr>
        <w:rPr>
          <w:rFonts w:eastAsia="Times New Roman" w:cs="Calibri"/>
          <w:szCs w:val="22"/>
        </w:rPr>
      </w:pPr>
    </w:p>
    <w:p w14:paraId="6D9A35C4" w14:textId="77777777" w:rsidR="00ED7829" w:rsidRDefault="00ED7829" w:rsidP="00ED7829">
      <w:pPr>
        <w:rPr>
          <w:rFonts w:eastAsia="Times New Roman" w:cs="Calibri"/>
          <w:szCs w:val="22"/>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5"/>
      </w:tblGrid>
      <w:tr w:rsidR="00ED7829" w:rsidRPr="00292598" w14:paraId="35DB0703" w14:textId="77777777" w:rsidTr="00663532">
        <w:trPr>
          <w:trHeight w:val="465"/>
        </w:trPr>
        <w:tc>
          <w:tcPr>
            <w:tcW w:w="9915" w:type="dxa"/>
            <w:tcBorders>
              <w:top w:val="single" w:sz="6" w:space="0" w:color="auto"/>
              <w:left w:val="single" w:sz="6" w:space="0" w:color="auto"/>
              <w:bottom w:val="single" w:sz="6" w:space="0" w:color="auto"/>
              <w:right w:val="single" w:sz="6" w:space="0" w:color="auto"/>
            </w:tcBorders>
            <w:shd w:val="clear" w:color="auto" w:fill="767171" w:themeFill="background2" w:themeFillShade="80"/>
            <w:vAlign w:val="center"/>
            <w:hideMark/>
          </w:tcPr>
          <w:p w14:paraId="500DA0B4" w14:textId="77777777" w:rsidR="00ED7829" w:rsidRPr="00292598" w:rsidRDefault="00ED7829" w:rsidP="00663532">
            <w:pPr>
              <w:spacing w:after="0" w:line="240" w:lineRule="auto"/>
              <w:textAlignment w:val="baseline"/>
              <w:rPr>
                <w:rFonts w:eastAsia="Times New Roman" w:cs="Segoe UI"/>
                <w:lang w:eastAsia="en-AU" w:bidi="ar-SA"/>
              </w:rPr>
            </w:pPr>
            <w:r w:rsidRPr="7D007C25">
              <w:rPr>
                <w:rFonts w:eastAsia="Times New Roman" w:cs="Segoe UI"/>
                <w:b/>
                <w:bCs/>
                <w:color w:val="FFFFFF" w:themeColor="background1"/>
                <w:lang w:val="en-US" w:eastAsia="en-AU" w:bidi="ar-SA"/>
              </w:rPr>
              <w:t>TASK TWO (2):</w:t>
            </w:r>
            <w:r w:rsidRPr="7D007C25">
              <w:rPr>
                <w:rFonts w:eastAsia="Times New Roman" w:cs="Segoe UI"/>
                <w:b/>
                <w:bCs/>
                <w:caps/>
                <w:color w:val="FFFFFF" w:themeColor="background1"/>
                <w:lang w:val="en-US" w:eastAsia="en-AU" w:bidi="ar-SA"/>
              </w:rPr>
              <w:t xml:space="preserve"> role play: report unethical conduct</w:t>
            </w:r>
          </w:p>
        </w:tc>
      </w:tr>
      <w:tr w:rsidR="00ED7829" w:rsidRPr="00A541EE" w14:paraId="5E4A5F07" w14:textId="77777777" w:rsidTr="00663532">
        <w:trPr>
          <w:trHeight w:val="465"/>
        </w:trPr>
        <w:tc>
          <w:tcPr>
            <w:tcW w:w="9915" w:type="dxa"/>
            <w:tcBorders>
              <w:top w:val="single" w:sz="6" w:space="0" w:color="auto"/>
              <w:left w:val="single" w:sz="6" w:space="0" w:color="auto"/>
              <w:bottom w:val="single" w:sz="6" w:space="0" w:color="auto"/>
              <w:right w:val="single" w:sz="6" w:space="0" w:color="auto"/>
            </w:tcBorders>
            <w:shd w:val="clear" w:color="auto" w:fill="auto"/>
            <w:vAlign w:val="center"/>
          </w:tcPr>
          <w:p w14:paraId="2EA8CDF7" w14:textId="77777777" w:rsidR="00ED7829" w:rsidRPr="002974E0" w:rsidRDefault="00ED7829" w:rsidP="00663532">
            <w:pPr>
              <w:spacing w:after="0" w:line="240" w:lineRule="auto"/>
              <w:textAlignment w:val="baseline"/>
              <w:rPr>
                <w:rFonts w:eastAsia="Simplon Norm" w:cs="Simplon Norm"/>
                <w:b/>
                <w:szCs w:val="22"/>
                <w:lang w:val="en-US" w:eastAsia="en-AU" w:bidi="ar-SA"/>
              </w:rPr>
            </w:pPr>
            <w:r w:rsidRPr="5F2D47BC">
              <w:rPr>
                <w:rFonts w:eastAsia="Simplon Norm" w:cs="Simplon Norm"/>
                <w:b/>
                <w:szCs w:val="22"/>
                <w:lang w:val="en-US" w:eastAsia="en-AU" w:bidi="ar-SA"/>
              </w:rPr>
              <w:t>Scenario Two (2)</w:t>
            </w:r>
          </w:p>
          <w:p w14:paraId="1CF24856" w14:textId="77777777" w:rsidR="00ED7829" w:rsidRPr="00A541EE" w:rsidRDefault="00ED7829" w:rsidP="00663532">
            <w:pPr>
              <w:spacing w:after="0" w:line="240" w:lineRule="auto"/>
              <w:textAlignment w:val="baseline"/>
              <w:rPr>
                <w:rFonts w:eastAsia="Simplon Norm" w:cs="Simplon Norm"/>
                <w:sz w:val="24"/>
                <w:szCs w:val="24"/>
                <w:lang w:val="en-US" w:eastAsia="en-AU" w:bidi="ar-SA"/>
              </w:rPr>
            </w:pPr>
            <w:r w:rsidRPr="5F2D47BC">
              <w:rPr>
                <w:rFonts w:eastAsia="Simplon Norm" w:cs="Simplon Norm"/>
                <w:sz w:val="24"/>
                <w:szCs w:val="24"/>
                <w:lang w:val="en-US" w:eastAsia="en-AU" w:bidi="ar-SA"/>
              </w:rPr>
              <w:t xml:space="preserve"> </w:t>
            </w:r>
          </w:p>
          <w:p w14:paraId="15CDC949"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You meet with your supervisor Michelle to discuss the issue you overheard in the tearoom, despite Sue pleading with you not to do so. </w:t>
            </w:r>
          </w:p>
          <w:p w14:paraId="12AFB849"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You let Michelle know that you are well aware of your legal and ethical responsibilities within your role, and this is the reason you are bringing this to her attention. </w:t>
            </w:r>
          </w:p>
          <w:p w14:paraId="7A3D75EC"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Michelle thanks you for sharing this information and confirms you have in fact followed the organisation’s Code of Conduct. </w:t>
            </w:r>
          </w:p>
          <w:p w14:paraId="22E1E1C9" w14:textId="77777777" w:rsidR="00ED7829" w:rsidRPr="001D0F44" w:rsidRDefault="00ED7829" w:rsidP="00663532">
            <w:pPr>
              <w:pStyle w:val="AABodyText"/>
              <w:spacing w:after="240"/>
              <w:rPr>
                <w:rFonts w:ascii="Simplon Norm" w:eastAsia="Simplon Norm" w:hAnsi="Simplon Norm" w:cs="Simplon Norm"/>
                <w:sz w:val="22"/>
                <w:szCs w:val="22"/>
              </w:rPr>
            </w:pPr>
            <w:r w:rsidRPr="5F2D47BC">
              <w:rPr>
                <w:rFonts w:ascii="Simplon Norm" w:eastAsia="Simplon Norm" w:hAnsi="Simplon Norm" w:cs="Simplon Norm"/>
                <w:sz w:val="22"/>
                <w:szCs w:val="22"/>
              </w:rPr>
              <w:t xml:space="preserve">Michelle lets you know that she will need to make a formal report and that she will let you know if anything further is required from you. </w:t>
            </w:r>
          </w:p>
          <w:p w14:paraId="4E9FAA05" w14:textId="77777777" w:rsidR="00ED7829" w:rsidRPr="00A541EE" w:rsidRDefault="00ED7829" w:rsidP="00663532">
            <w:pPr>
              <w:spacing w:after="0" w:line="240" w:lineRule="auto"/>
              <w:textAlignment w:val="baseline"/>
              <w:rPr>
                <w:rFonts w:eastAsia="Simplon Norm" w:cs="Simplon Norm"/>
                <w:sz w:val="24"/>
                <w:szCs w:val="24"/>
                <w:lang w:val="en-US" w:eastAsia="en-AU" w:bidi="ar-SA"/>
              </w:rPr>
            </w:pPr>
            <w:r w:rsidRPr="5F2D47BC">
              <w:rPr>
                <w:rFonts w:eastAsia="Simplon Norm" w:cs="Simplon Norm"/>
              </w:rPr>
              <w:t>Michelle assures you that you should not worry about the outcome of this report and reminds you that you have done the right thing.</w:t>
            </w:r>
          </w:p>
        </w:tc>
      </w:tr>
    </w:tbl>
    <w:p w14:paraId="662C67E2" w14:textId="77777777" w:rsidR="00ED7829" w:rsidRDefault="00ED7829" w:rsidP="00ED7829">
      <w:pPr>
        <w:rPr>
          <w:rFonts w:eastAsia="Times New Roman" w:cs="Calibri"/>
          <w:szCs w:val="22"/>
        </w:rPr>
      </w:pPr>
    </w:p>
    <w:p w14:paraId="509A28DC" w14:textId="77777777" w:rsidR="00ED7829" w:rsidRDefault="00ED7829" w:rsidP="00ED7829">
      <w:pPr>
        <w:rPr>
          <w:rFonts w:eastAsia="Times New Roman" w:cs="Calibri"/>
          <w:szCs w:val="22"/>
        </w:rPr>
      </w:pPr>
    </w:p>
    <w:tbl>
      <w:tblPr>
        <w:tblStyle w:val="TableGrid"/>
        <w:tblW w:w="0" w:type="auto"/>
        <w:tblLayout w:type="fixed"/>
        <w:tblLook w:val="0000" w:firstRow="0" w:lastRow="0" w:firstColumn="0" w:lastColumn="0" w:noHBand="0" w:noVBand="0"/>
      </w:tblPr>
      <w:tblGrid>
        <w:gridCol w:w="480"/>
        <w:gridCol w:w="7155"/>
        <w:gridCol w:w="1965"/>
      </w:tblGrid>
      <w:tr w:rsidR="00ED7829" w14:paraId="392F9676" w14:textId="77777777" w:rsidTr="00663532">
        <w:trPr>
          <w:trHeight w:val="465"/>
        </w:trPr>
        <w:tc>
          <w:tcPr>
            <w:tcW w:w="960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1E5F02" w14:textId="77777777" w:rsidR="00ED7829" w:rsidRDefault="00ED7829" w:rsidP="00663532">
            <w:pPr>
              <w:spacing w:line="259" w:lineRule="auto"/>
              <w:jc w:val="center"/>
              <w:rPr>
                <w:rFonts w:eastAsia="DengXian" w:cs="Cordia New"/>
                <w:b/>
                <w:bCs/>
                <w:szCs w:val="22"/>
                <w:lang w:eastAsia="en-AU" w:bidi="ar-SA"/>
              </w:rPr>
            </w:pPr>
            <w:r w:rsidRPr="5F2D47BC">
              <w:rPr>
                <w:rFonts w:eastAsia="Times New Roman" w:cs="Segoe UI"/>
                <w:b/>
                <w:bCs/>
                <w:szCs w:val="22"/>
                <w:lang w:val="en-US" w:eastAsia="en-AU" w:bidi="ar-SA"/>
              </w:rPr>
              <w:t>Task two (2):</w:t>
            </w:r>
            <w:r w:rsidRPr="5F2D47BC">
              <w:rPr>
                <w:rFonts w:eastAsia="Times New Roman" w:cs="Segoe UI"/>
                <w:b/>
                <w:bCs/>
                <w:caps/>
                <w:szCs w:val="22"/>
                <w:lang w:val="en-US" w:eastAsia="en-AU" w:bidi="ar-SA"/>
              </w:rPr>
              <w:t xml:space="preserve"> role play </w:t>
            </w:r>
          </w:p>
        </w:tc>
      </w:tr>
      <w:tr w:rsidR="00ED7829" w14:paraId="4B60CB71" w14:textId="77777777" w:rsidTr="00663532">
        <w:trPr>
          <w:trHeight w:val="465"/>
        </w:trPr>
        <w:tc>
          <w:tcPr>
            <w:tcW w:w="480" w:type="dxa"/>
            <w:tcBorders>
              <w:top w:val="single" w:sz="6" w:space="0" w:color="auto"/>
              <w:left w:val="single" w:sz="6" w:space="0" w:color="auto"/>
              <w:bottom w:val="single" w:sz="6" w:space="0" w:color="auto"/>
              <w:right w:val="single" w:sz="6" w:space="0" w:color="auto"/>
            </w:tcBorders>
          </w:tcPr>
          <w:p w14:paraId="71ABF253" w14:textId="77777777" w:rsidR="00ED7829" w:rsidRDefault="00ED7829" w:rsidP="00663532">
            <w:pPr>
              <w:spacing w:line="259" w:lineRule="auto"/>
              <w:contextualSpacing/>
              <w:rPr>
                <w:rFonts w:eastAsia="DengXian" w:cs="Cordia New"/>
                <w:color w:val="000000" w:themeColor="text1"/>
                <w:szCs w:val="22"/>
              </w:rPr>
            </w:pPr>
            <w:r w:rsidRPr="5F2D47BC">
              <w:rPr>
                <w:rFonts w:eastAsia="DengXian" w:cs="Cordia New"/>
                <w:color w:val="000000" w:themeColor="text1"/>
                <w:szCs w:val="22"/>
              </w:rPr>
              <w:t>1.</w:t>
            </w:r>
          </w:p>
        </w:tc>
        <w:tc>
          <w:tcPr>
            <w:tcW w:w="7155" w:type="dxa"/>
            <w:tcBorders>
              <w:top w:val="single" w:sz="6" w:space="0" w:color="auto"/>
              <w:left w:val="single" w:sz="6" w:space="0" w:color="auto"/>
              <w:bottom w:val="single" w:sz="6" w:space="0" w:color="auto"/>
              <w:right w:val="single" w:sz="6" w:space="0" w:color="auto"/>
            </w:tcBorders>
          </w:tcPr>
          <w:p w14:paraId="6C7C429A" w14:textId="77777777" w:rsidR="00ED7829" w:rsidRDefault="00ED7829" w:rsidP="00663532">
            <w:pPr>
              <w:spacing w:line="276" w:lineRule="auto"/>
              <w:rPr>
                <w:rFonts w:eastAsia="Simplon Norm" w:cs="Simplon Norm"/>
                <w:color w:val="000000" w:themeColor="text1"/>
                <w:szCs w:val="22"/>
              </w:rPr>
            </w:pPr>
            <w:r w:rsidRPr="5F2D47BC">
              <w:rPr>
                <w:rFonts w:eastAsia="Simplon Norm" w:cs="Simplon Norm"/>
                <w:color w:val="000000" w:themeColor="text1"/>
                <w:szCs w:val="22"/>
                <w:lang w:val="en-US"/>
              </w:rPr>
              <w:t>During this recording the student was able to:</w:t>
            </w:r>
          </w:p>
          <w:p w14:paraId="7613EFE0" w14:textId="77777777" w:rsidR="00ED7829" w:rsidRDefault="00ED7829" w:rsidP="00663532">
            <w:pPr>
              <w:pStyle w:val="ListParagraph"/>
              <w:numPr>
                <w:ilvl w:val="0"/>
                <w:numId w:val="24"/>
              </w:numPr>
              <w:spacing w:line="276" w:lineRule="auto"/>
              <w:rPr>
                <w:rFonts w:eastAsia="Simplon Norm" w:cs="Simplon Norm"/>
                <w:color w:val="000000" w:themeColor="text1"/>
                <w:szCs w:val="22"/>
              </w:rPr>
            </w:pPr>
            <w:r w:rsidRPr="5F2D47BC">
              <w:rPr>
                <w:rFonts w:eastAsia="Simplon Norm" w:cs="Simplon Norm"/>
                <w:color w:val="000000" w:themeColor="text1"/>
                <w:szCs w:val="22"/>
              </w:rPr>
              <w:t>Identify and meet legal and ethical responsibilities</w:t>
            </w:r>
          </w:p>
          <w:p w14:paraId="75E64DCC"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 xml:space="preserve">Acknowledging the workplace code of conduct </w:t>
            </w:r>
          </w:p>
          <w:p w14:paraId="1F437AD4"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 xml:space="preserve">Being aware of their own work responsibilities </w:t>
            </w:r>
          </w:p>
          <w:p w14:paraId="7ACBEA42"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 xml:space="preserve">Acknowledging professional boundaries and reporting unethical conduct  </w:t>
            </w:r>
          </w:p>
          <w:p w14:paraId="7BE6DE9C" w14:textId="77777777" w:rsidR="00ED7829" w:rsidRDefault="00ED7829" w:rsidP="00663532">
            <w:pPr>
              <w:pStyle w:val="ListParagraph"/>
              <w:numPr>
                <w:ilvl w:val="0"/>
                <w:numId w:val="23"/>
              </w:numPr>
              <w:spacing w:line="276" w:lineRule="auto"/>
              <w:rPr>
                <w:rFonts w:asciiTheme="minorHAnsi" w:hAnsiTheme="minorHAnsi" w:cstheme="minorBidi"/>
                <w:color w:val="FF0000"/>
                <w:szCs w:val="22"/>
                <w:lang w:val="en-US"/>
              </w:rPr>
            </w:pPr>
            <w:r w:rsidRPr="5F2D47BC">
              <w:rPr>
                <w:rFonts w:eastAsia="DengXian"/>
                <w:color w:val="FF0000"/>
                <w:szCs w:val="22"/>
                <w:lang w:val="en-US"/>
              </w:rPr>
              <w:t>Acknowledging duty of care, privacy, confidentiality, dignity, and respect for the client</w:t>
            </w:r>
          </w:p>
          <w:p w14:paraId="62F6F198" w14:textId="77777777" w:rsidR="00ED7829" w:rsidRDefault="00ED7829" w:rsidP="00663532">
            <w:pPr>
              <w:spacing w:line="276" w:lineRule="auto"/>
              <w:rPr>
                <w:rFonts w:ascii="Segoe UI" w:eastAsia="Segoe UI" w:hAnsi="Segoe UI" w:cs="Segoe UI"/>
                <w:color w:val="FF0000"/>
                <w:szCs w:val="22"/>
              </w:rPr>
            </w:pPr>
          </w:p>
          <w:p w14:paraId="369F35DA" w14:textId="77777777" w:rsidR="00ED7829" w:rsidRDefault="00ED7829" w:rsidP="00663532">
            <w:pPr>
              <w:pStyle w:val="ListParagraph"/>
              <w:numPr>
                <w:ilvl w:val="0"/>
                <w:numId w:val="24"/>
              </w:numPr>
              <w:spacing w:line="276" w:lineRule="auto"/>
              <w:rPr>
                <w:rFonts w:asciiTheme="minorHAnsi" w:hAnsiTheme="minorHAnsi" w:cstheme="minorBidi"/>
                <w:color w:val="000000" w:themeColor="text1"/>
                <w:szCs w:val="22"/>
              </w:rPr>
            </w:pPr>
            <w:r w:rsidRPr="5F2D47BC">
              <w:rPr>
                <w:rFonts w:eastAsia="DengXian"/>
                <w:color w:val="000000" w:themeColor="text1"/>
                <w:szCs w:val="22"/>
              </w:rPr>
              <w:t>Recognise and clarify the potential conflict of interest and unethical conduct</w:t>
            </w:r>
          </w:p>
          <w:p w14:paraId="14E1B9AD" w14:textId="77777777" w:rsidR="00ED7829" w:rsidRDefault="00ED7829" w:rsidP="00663532">
            <w:pPr>
              <w:numPr>
                <w:ilvl w:val="0"/>
                <w:numId w:val="22"/>
              </w:numPr>
              <w:spacing w:after="160" w:line="276" w:lineRule="auto"/>
              <w:contextualSpacing/>
              <w:rPr>
                <w:rFonts w:cs="Cordia New"/>
                <w:color w:val="FF0000"/>
                <w:sz w:val="21"/>
              </w:rPr>
            </w:pPr>
            <w:r w:rsidRPr="5F2D47BC">
              <w:rPr>
                <w:rFonts w:cs="Cordia New"/>
                <w:color w:val="FF0000"/>
                <w:sz w:val="21"/>
              </w:rPr>
              <w:t xml:space="preserve">Sue planning on accepting the </w:t>
            </w:r>
            <w:r>
              <w:rPr>
                <w:rFonts w:cs="Cordia New"/>
                <w:color w:val="FF0000"/>
                <w:sz w:val="21"/>
              </w:rPr>
              <w:t xml:space="preserve">world cruise tickets </w:t>
            </w:r>
            <w:r w:rsidRPr="5F2D47BC">
              <w:rPr>
                <w:rFonts w:cs="Cordia New"/>
                <w:color w:val="FF0000"/>
                <w:sz w:val="21"/>
              </w:rPr>
              <w:t>is unethical</w:t>
            </w:r>
          </w:p>
          <w:p w14:paraId="329CCE48" w14:textId="77777777" w:rsidR="00ED7829" w:rsidRDefault="00ED7829" w:rsidP="00663532">
            <w:pPr>
              <w:numPr>
                <w:ilvl w:val="0"/>
                <w:numId w:val="22"/>
              </w:numPr>
              <w:spacing w:after="160" w:line="276" w:lineRule="auto"/>
              <w:contextualSpacing/>
              <w:rPr>
                <w:rFonts w:cs="Cordia New"/>
                <w:color w:val="FF0000"/>
                <w:sz w:val="21"/>
              </w:rPr>
            </w:pPr>
            <w:r w:rsidRPr="5F2D47BC">
              <w:rPr>
                <w:rFonts w:cs="Cordia New"/>
                <w:color w:val="FF0000"/>
                <w:sz w:val="21"/>
              </w:rPr>
              <w:t>Sue asking you not to say anything because she needs the job is unethical</w:t>
            </w:r>
          </w:p>
          <w:p w14:paraId="44A26EFB" w14:textId="77777777" w:rsidR="00ED7829" w:rsidRDefault="00ED7829" w:rsidP="00663532">
            <w:pPr>
              <w:numPr>
                <w:ilvl w:val="0"/>
                <w:numId w:val="22"/>
              </w:numPr>
              <w:spacing w:after="160" w:line="276" w:lineRule="auto"/>
              <w:rPr>
                <w:color w:val="FF0000"/>
                <w:sz w:val="21"/>
              </w:rPr>
            </w:pPr>
            <w:r w:rsidRPr="5F2D47BC">
              <w:rPr>
                <w:color w:val="FF0000"/>
                <w:sz w:val="21"/>
              </w:rPr>
              <w:t>Sue discussing information about a client without consent</w:t>
            </w:r>
          </w:p>
          <w:p w14:paraId="26887052" w14:textId="77777777" w:rsidR="00ED7829" w:rsidRDefault="00ED7829" w:rsidP="00663532">
            <w:pPr>
              <w:pStyle w:val="ListParagraph"/>
              <w:numPr>
                <w:ilvl w:val="0"/>
                <w:numId w:val="24"/>
              </w:numPr>
              <w:spacing w:line="276" w:lineRule="auto"/>
              <w:rPr>
                <w:rFonts w:asciiTheme="minorHAnsi" w:hAnsiTheme="minorHAnsi" w:cstheme="minorBidi"/>
                <w:color w:val="000000" w:themeColor="text1"/>
                <w:szCs w:val="22"/>
              </w:rPr>
            </w:pPr>
            <w:r w:rsidRPr="5F2D47BC">
              <w:rPr>
                <w:rFonts w:eastAsia="DengXian"/>
                <w:color w:val="000000" w:themeColor="text1"/>
                <w:szCs w:val="22"/>
              </w:rPr>
              <w:lastRenderedPageBreak/>
              <w:t>Complete a verbal report to appropriate person (supervisor) and confirm whether a written report is required</w:t>
            </w:r>
          </w:p>
          <w:p w14:paraId="5B49CB29" w14:textId="77777777" w:rsidR="00ED7829" w:rsidRDefault="00ED7829" w:rsidP="00663532">
            <w:pPr>
              <w:spacing w:line="276" w:lineRule="auto"/>
              <w:rPr>
                <w:rFonts w:ascii="Segoe UI" w:eastAsia="Segoe UI" w:hAnsi="Segoe UI" w:cs="Segoe UI"/>
                <w:color w:val="FF0000"/>
                <w:szCs w:val="22"/>
              </w:rPr>
            </w:pPr>
            <w:r w:rsidRPr="5F2D47BC">
              <w:rPr>
                <w:rFonts w:eastAsia="DengXian" w:cs="Cordia New"/>
                <w:color w:val="FF0000"/>
                <w:szCs w:val="22"/>
                <w:lang w:val="en-US"/>
              </w:rPr>
              <w:t xml:space="preserve">The student must discuss that they understand the situation with Sue is a conflict and that it is a requirement which is the reason they are reporting to their supervisor. Confirm with supervisor whether a written report is required.  </w:t>
            </w:r>
          </w:p>
          <w:p w14:paraId="3903C7C6" w14:textId="77777777" w:rsidR="00ED7829" w:rsidRDefault="00ED7829" w:rsidP="00663532">
            <w:pPr>
              <w:spacing w:line="276" w:lineRule="auto"/>
              <w:rPr>
                <w:rFonts w:ascii="Segoe UI" w:eastAsia="Segoe UI" w:hAnsi="Segoe UI" w:cs="Segoe UI"/>
                <w:color w:val="FF0000"/>
                <w:szCs w:val="22"/>
              </w:rPr>
            </w:pPr>
          </w:p>
        </w:tc>
        <w:tc>
          <w:tcPr>
            <w:tcW w:w="1965" w:type="dxa"/>
            <w:tcBorders>
              <w:top w:val="single" w:sz="6" w:space="0" w:color="auto"/>
              <w:left w:val="single" w:sz="6" w:space="0" w:color="auto"/>
              <w:bottom w:val="single" w:sz="6" w:space="0" w:color="auto"/>
              <w:right w:val="single" w:sz="6" w:space="0" w:color="auto"/>
            </w:tcBorders>
            <w:vAlign w:val="center"/>
          </w:tcPr>
          <w:p w14:paraId="6113D5A3" w14:textId="77777777" w:rsidR="00ED7829" w:rsidRDefault="00ED7829" w:rsidP="00663532">
            <w:pPr>
              <w:spacing w:after="160" w:line="259" w:lineRule="auto"/>
              <w:rPr>
                <w:rFonts w:ascii="Segoe UI" w:eastAsia="Segoe UI" w:hAnsi="Segoe UI" w:cs="Segoe UI"/>
                <w:color w:val="000000" w:themeColor="text1"/>
                <w:szCs w:val="22"/>
              </w:rPr>
            </w:pPr>
            <w:r w:rsidRPr="5F2D47BC">
              <w:rPr>
                <w:rFonts w:ascii="Calibri" w:eastAsia="Calibri" w:hAnsi="Calibri" w:cs="Calibri"/>
                <w:color w:val="000000" w:themeColor="text1"/>
                <w:szCs w:val="22"/>
                <w:lang w:val="en-US"/>
              </w:rPr>
              <w:lastRenderedPageBreak/>
              <w:t xml:space="preserve">  </w:t>
            </w:r>
            <w:r w:rsidRPr="5F2D47BC">
              <w:rPr>
                <w:rFonts w:ascii="Segoe UI Symbol" w:eastAsia="Segoe UI Symbol" w:hAnsi="Segoe UI Symbol" w:cs="Segoe UI Symbol"/>
                <w:color w:val="000000" w:themeColor="text1"/>
                <w:szCs w:val="22"/>
              </w:rPr>
              <w:t>☐</w:t>
            </w:r>
            <w:r w:rsidRPr="5F2D47BC">
              <w:rPr>
                <w:rFonts w:ascii="Calibri" w:eastAsia="Calibri" w:hAnsi="Calibri" w:cs="Calibri"/>
                <w:color w:val="000000" w:themeColor="text1"/>
                <w:szCs w:val="22"/>
                <w:lang w:val="en-US"/>
              </w:rPr>
              <w:t xml:space="preserve"> </w:t>
            </w:r>
            <w:r w:rsidRPr="5F2D47BC">
              <w:rPr>
                <w:rFonts w:ascii="Segoe UI" w:eastAsia="Segoe UI" w:hAnsi="Segoe UI" w:cs="Segoe UI"/>
                <w:color w:val="000000" w:themeColor="text1"/>
                <w:szCs w:val="22"/>
              </w:rPr>
              <w:t xml:space="preserve"> S</w:t>
            </w:r>
          </w:p>
          <w:p w14:paraId="50F7BED5" w14:textId="77777777" w:rsidR="00ED7829" w:rsidRDefault="00ED7829" w:rsidP="00663532">
            <w:pPr>
              <w:spacing w:after="160" w:line="259" w:lineRule="auto"/>
              <w:rPr>
                <w:rFonts w:ascii="Segoe UI" w:eastAsia="Segoe UI" w:hAnsi="Segoe UI" w:cs="Segoe UI"/>
                <w:color w:val="000000" w:themeColor="text1"/>
                <w:szCs w:val="22"/>
              </w:rPr>
            </w:pPr>
            <w:r w:rsidRPr="5F2D47BC">
              <w:rPr>
                <w:rFonts w:ascii="Calibri" w:eastAsia="Calibri" w:hAnsi="Calibri" w:cs="Calibri"/>
                <w:color w:val="000000" w:themeColor="text1"/>
                <w:szCs w:val="22"/>
                <w:lang w:val="en-US"/>
              </w:rPr>
              <w:t xml:space="preserve">  </w:t>
            </w:r>
            <w:r w:rsidRPr="5F2D47BC">
              <w:rPr>
                <w:rFonts w:ascii="MS Gothic" w:eastAsia="MS Gothic" w:hAnsi="MS Gothic" w:cs="MS Gothic"/>
                <w:color w:val="000000" w:themeColor="text1"/>
                <w:szCs w:val="22"/>
                <w:lang w:val="en-US"/>
              </w:rPr>
              <w:t>☐</w:t>
            </w:r>
            <w:r w:rsidRPr="5F2D47BC">
              <w:rPr>
                <w:rFonts w:ascii="Calibri" w:eastAsia="Calibri" w:hAnsi="Calibri" w:cs="Calibri"/>
                <w:color w:val="000000" w:themeColor="text1"/>
                <w:szCs w:val="22"/>
                <w:lang w:val="en-US"/>
              </w:rPr>
              <w:t xml:space="preserve"> </w:t>
            </w:r>
            <w:r w:rsidRPr="5F2D47BC">
              <w:rPr>
                <w:rFonts w:ascii="Segoe UI" w:eastAsia="Segoe UI" w:hAnsi="Segoe UI" w:cs="Segoe UI"/>
                <w:color w:val="000000" w:themeColor="text1"/>
                <w:szCs w:val="22"/>
              </w:rPr>
              <w:t xml:space="preserve"> NYS</w:t>
            </w:r>
          </w:p>
        </w:tc>
      </w:tr>
      <w:tr w:rsidR="00ED7829" w14:paraId="73004598" w14:textId="77777777" w:rsidTr="00663532">
        <w:trPr>
          <w:trHeight w:val="465"/>
        </w:trPr>
        <w:tc>
          <w:tcPr>
            <w:tcW w:w="9600" w:type="dxa"/>
            <w:gridSpan w:val="3"/>
            <w:tcBorders>
              <w:top w:val="single" w:sz="6" w:space="0" w:color="auto"/>
              <w:left w:val="single" w:sz="6" w:space="0" w:color="auto"/>
              <w:bottom w:val="single" w:sz="6" w:space="0" w:color="auto"/>
              <w:right w:val="single" w:sz="6" w:space="0" w:color="auto"/>
            </w:tcBorders>
          </w:tcPr>
          <w:p w14:paraId="5B6994A0" w14:textId="77777777" w:rsidR="00ED7829" w:rsidRDefault="00ED7829" w:rsidP="00663532">
            <w:pPr>
              <w:spacing w:line="259" w:lineRule="auto"/>
              <w:rPr>
                <w:rFonts w:ascii="Segoe UI" w:eastAsia="Segoe UI" w:hAnsi="Segoe UI" w:cs="Segoe UI"/>
                <w:color w:val="000000" w:themeColor="text1"/>
                <w:szCs w:val="22"/>
              </w:rPr>
            </w:pPr>
            <w:r w:rsidRPr="5F2D47BC">
              <w:rPr>
                <w:rFonts w:ascii="Segoe UI" w:eastAsia="Segoe UI" w:hAnsi="Segoe UI" w:cs="Segoe UI"/>
                <w:b/>
                <w:bCs/>
                <w:color w:val="000000" w:themeColor="text1"/>
                <w:szCs w:val="22"/>
                <w:lang w:val="en-US"/>
              </w:rPr>
              <w:t>Recording 1 comments:</w:t>
            </w:r>
          </w:p>
          <w:p w14:paraId="7C77B183" w14:textId="77777777" w:rsidR="00ED7829" w:rsidRDefault="00ED7829" w:rsidP="00663532">
            <w:pPr>
              <w:spacing w:line="259" w:lineRule="auto"/>
              <w:rPr>
                <w:rFonts w:ascii="Segoe UI" w:eastAsia="Segoe UI" w:hAnsi="Segoe UI" w:cs="Segoe UI"/>
                <w:color w:val="000000" w:themeColor="text1"/>
                <w:szCs w:val="22"/>
              </w:rPr>
            </w:pPr>
          </w:p>
          <w:p w14:paraId="16E1E44E" w14:textId="77777777" w:rsidR="00ED7829" w:rsidRDefault="00ED7829" w:rsidP="00663532">
            <w:pPr>
              <w:spacing w:line="259" w:lineRule="auto"/>
              <w:rPr>
                <w:rFonts w:ascii="Segoe UI" w:eastAsia="Segoe UI" w:hAnsi="Segoe UI" w:cs="Segoe UI"/>
                <w:color w:val="000000" w:themeColor="text1"/>
                <w:szCs w:val="22"/>
              </w:rPr>
            </w:pPr>
          </w:p>
        </w:tc>
      </w:tr>
    </w:tbl>
    <w:p w14:paraId="6C7AE070" w14:textId="77777777" w:rsidR="00ED7829" w:rsidRDefault="00ED7829" w:rsidP="00ED7829">
      <w:pPr>
        <w:rPr>
          <w:rFonts w:eastAsia="Times New Roman" w:cs="Calibri"/>
          <w:szCs w:val="22"/>
        </w:rPr>
      </w:pPr>
    </w:p>
    <w:p w14:paraId="41010B38" w14:textId="77777777" w:rsidR="00ED7829" w:rsidRDefault="00ED7829" w:rsidP="00ED7829">
      <w:pPr>
        <w:rPr>
          <w:rFonts w:eastAsia="Times New Roman" w:cs="Calibri"/>
          <w:szCs w:val="22"/>
        </w:rPr>
      </w:pPr>
    </w:p>
    <w:p w14:paraId="18E8E279" w14:textId="77777777" w:rsidR="009A4605" w:rsidRDefault="009A4605" w:rsidP="009A4605">
      <w:pPr>
        <w:pStyle w:val="Heading2"/>
      </w:pPr>
      <w:bookmarkStart w:id="15" w:name="_Toc125558512"/>
      <w:bookmarkStart w:id="16" w:name="_Hlk127515803"/>
      <w:r>
        <w:t xml:space="preserve">Module 5: HLTWHS002 - Follow safe work practices for direct client care &amp; HLTINF006 - </w:t>
      </w:r>
      <w:r w:rsidRPr="00A1170B">
        <w:t>Apply basic principles and practices of infection prevention and control</w:t>
      </w:r>
      <w:bookmarkEnd w:id="15"/>
      <w:r>
        <w:t> </w:t>
      </w:r>
    </w:p>
    <w:tbl>
      <w:tblPr>
        <w:tblStyle w:val="TableGrid0"/>
        <w:tblW w:w="0" w:type="auto"/>
        <w:tblLook w:val="04A0" w:firstRow="1" w:lastRow="0" w:firstColumn="1" w:lastColumn="0" w:noHBand="0" w:noVBand="1"/>
      </w:tblPr>
      <w:tblGrid>
        <w:gridCol w:w="9628"/>
      </w:tblGrid>
      <w:tr w:rsidR="009A4605" w:rsidRPr="004050F6" w14:paraId="273A4920" w14:textId="77777777" w:rsidTr="00CF439E">
        <w:trPr>
          <w:trHeight w:val="479"/>
        </w:trPr>
        <w:tc>
          <w:tcPr>
            <w:tcW w:w="9629" w:type="dxa"/>
            <w:shd w:val="clear" w:color="auto" w:fill="000000" w:themeFill="text1"/>
            <w:vAlign w:val="center"/>
          </w:tcPr>
          <w:bookmarkEnd w:id="16"/>
          <w:p w14:paraId="394500BE" w14:textId="77777777" w:rsidR="009A4605" w:rsidRPr="004050F6" w:rsidRDefault="009A4605" w:rsidP="00CF439E">
            <w:pPr>
              <w:tabs>
                <w:tab w:val="left" w:pos="4536"/>
              </w:tabs>
              <w:rPr>
                <w:rFonts w:eastAsia="Times New Roman" w:cs="Calibri"/>
                <w:b/>
                <w:bCs/>
                <w:color w:val="FFFFFF" w:themeColor="background1"/>
              </w:rPr>
            </w:pPr>
            <w:r w:rsidRPr="01A440EE">
              <w:rPr>
                <w:rFonts w:eastAsia="Times New Roman" w:cs="Calibri"/>
                <w:b/>
                <w:bCs/>
                <w:color w:val="FFFFFF" w:themeColor="background1"/>
              </w:rPr>
              <w:t xml:space="preserve">ACTIVITY </w:t>
            </w:r>
            <w:r>
              <w:rPr>
                <w:rFonts w:eastAsia="Times New Roman" w:cs="Calibri"/>
                <w:b/>
                <w:bCs/>
                <w:color w:val="FFFFFF" w:themeColor="background1"/>
              </w:rPr>
              <w:t>1</w:t>
            </w:r>
            <w:r w:rsidRPr="01A440EE">
              <w:rPr>
                <w:rFonts w:eastAsia="Times New Roman" w:cs="Calibri"/>
                <w:b/>
                <w:bCs/>
                <w:color w:val="FFFFFF" w:themeColor="background1"/>
              </w:rPr>
              <w:t xml:space="preserve">: </w:t>
            </w:r>
            <w:r>
              <w:rPr>
                <w:rFonts w:eastAsia="Times New Roman" w:cs="Calibri"/>
                <w:b/>
                <w:bCs/>
                <w:color w:val="FFFFFF" w:themeColor="background1"/>
              </w:rPr>
              <w:t xml:space="preserve">Scenario activity </w:t>
            </w:r>
          </w:p>
        </w:tc>
      </w:tr>
      <w:tr w:rsidR="009A4605" w:rsidRPr="004050F6" w14:paraId="55EDFF9B" w14:textId="77777777" w:rsidTr="00CF439E">
        <w:trPr>
          <w:trHeight w:val="479"/>
        </w:trPr>
        <w:tc>
          <w:tcPr>
            <w:tcW w:w="9629" w:type="dxa"/>
            <w:vAlign w:val="center"/>
          </w:tcPr>
          <w:p w14:paraId="02140AC6" w14:textId="77777777" w:rsidR="009A4605" w:rsidRPr="00817D34" w:rsidRDefault="009A4605" w:rsidP="00CF439E">
            <w:pPr>
              <w:rPr>
                <w:rFonts w:eastAsia="Times New Roman" w:cs="Calibri"/>
                <w:szCs w:val="22"/>
              </w:rPr>
            </w:pPr>
            <w:r w:rsidRPr="00817D34">
              <w:rPr>
                <w:rFonts w:eastAsia="Times New Roman" w:cs="Calibri"/>
                <w:szCs w:val="22"/>
              </w:rPr>
              <w:t>Module 5: Activity 1</w:t>
            </w:r>
          </w:p>
        </w:tc>
      </w:tr>
      <w:tr w:rsidR="009A4605" w:rsidRPr="004050F6" w14:paraId="3B598AC8" w14:textId="77777777" w:rsidTr="00CF439E">
        <w:trPr>
          <w:trHeight w:val="479"/>
        </w:trPr>
        <w:tc>
          <w:tcPr>
            <w:tcW w:w="9629" w:type="dxa"/>
            <w:vAlign w:val="center"/>
          </w:tcPr>
          <w:p w14:paraId="2673C790" w14:textId="77777777" w:rsidR="009A4605" w:rsidRDefault="009A4605" w:rsidP="00CF439E">
            <w:pPr>
              <w:rPr>
                <w:szCs w:val="22"/>
              </w:rPr>
            </w:pPr>
            <w:r w:rsidRPr="00817D34">
              <w:rPr>
                <w:szCs w:val="22"/>
              </w:rPr>
              <w:t xml:space="preserve">For this activity you are required to read the scenario and </w:t>
            </w:r>
            <w:r>
              <w:rPr>
                <w:szCs w:val="22"/>
              </w:rPr>
              <w:t xml:space="preserve">carry out activities outlined in the tasks. You must complete the activities in presence of supervisor/manager who will observe and sign off on a number of checklists provided within the tasks. </w:t>
            </w:r>
          </w:p>
          <w:p w14:paraId="42BB9928" w14:textId="77777777" w:rsidR="009A4605" w:rsidRPr="00817D34" w:rsidRDefault="009A4605" w:rsidP="00CF439E">
            <w:pPr>
              <w:rPr>
                <w:szCs w:val="22"/>
              </w:rPr>
            </w:pPr>
          </w:p>
          <w:p w14:paraId="31EF7610" w14:textId="77777777" w:rsidR="009A4605" w:rsidRPr="00817D34" w:rsidRDefault="009A4605" w:rsidP="00CF439E">
            <w:pPr>
              <w:rPr>
                <w:szCs w:val="22"/>
              </w:rPr>
            </w:pPr>
            <w:r w:rsidRPr="00817D34">
              <w:rPr>
                <w:szCs w:val="22"/>
              </w:rPr>
              <w:t>All parts of the activity must be completed for this assessment.</w:t>
            </w:r>
          </w:p>
          <w:p w14:paraId="4A91182E" w14:textId="77777777" w:rsidR="009A4605" w:rsidRPr="00817D34" w:rsidRDefault="009A4605" w:rsidP="00CF439E">
            <w:pPr>
              <w:rPr>
                <w:szCs w:val="22"/>
              </w:rPr>
            </w:pPr>
          </w:p>
        </w:tc>
      </w:tr>
      <w:tr w:rsidR="009A4605" w:rsidRPr="004050F6" w14:paraId="728BF242" w14:textId="77777777" w:rsidTr="00CF439E">
        <w:trPr>
          <w:trHeight w:val="479"/>
        </w:trPr>
        <w:tc>
          <w:tcPr>
            <w:tcW w:w="9629" w:type="dxa"/>
            <w:vAlign w:val="center"/>
          </w:tcPr>
          <w:p w14:paraId="752DEDF9" w14:textId="77777777" w:rsidR="009A4605" w:rsidRDefault="009A4605" w:rsidP="00CF439E">
            <w:pPr>
              <w:rPr>
                <w:sz w:val="24"/>
                <w:szCs w:val="24"/>
              </w:rPr>
            </w:pPr>
            <w:r>
              <w:rPr>
                <w:sz w:val="24"/>
                <w:szCs w:val="24"/>
              </w:rPr>
              <w:t>SCENARIO</w:t>
            </w:r>
          </w:p>
          <w:p w14:paraId="7E0F690E" w14:textId="77777777" w:rsidR="009A4605" w:rsidRDefault="009A4605" w:rsidP="00CF439E">
            <w:pPr>
              <w:rPr>
                <w:sz w:val="24"/>
                <w:szCs w:val="24"/>
              </w:rPr>
            </w:pPr>
          </w:p>
          <w:p w14:paraId="303E4B2D" w14:textId="77777777" w:rsidR="009A4605" w:rsidRDefault="009A4605" w:rsidP="00CF439E">
            <w:pPr>
              <w:rPr>
                <w:szCs w:val="22"/>
              </w:rPr>
            </w:pPr>
            <w:r>
              <w:rPr>
                <w:szCs w:val="22"/>
              </w:rPr>
              <w:t xml:space="preserve">You are working as a support worker in a care service and due to a suspected outbreak of COVID 19 infection your supervisor has asked you to carry out cleaning activity of the common kitchen area and disinfect the area following all required COVID 19 protocols. </w:t>
            </w:r>
            <w:r w:rsidRPr="002364AE">
              <w:rPr>
                <w:szCs w:val="22"/>
              </w:rPr>
              <w:t>Following the workplace’s requirements, you will need to maintain the workplace in a clean and tidy order and complete the kitchen area’s cleaning</w:t>
            </w:r>
            <w:r>
              <w:rPr>
                <w:szCs w:val="22"/>
              </w:rPr>
              <w:t xml:space="preserve"> along with waste management.</w:t>
            </w:r>
            <w:r w:rsidRPr="002364AE">
              <w:rPr>
                <w:szCs w:val="22"/>
              </w:rPr>
              <w:t xml:space="preserve"> </w:t>
            </w:r>
            <w:r>
              <w:rPr>
                <w:szCs w:val="22"/>
              </w:rPr>
              <w:t xml:space="preserve">All activities must be carried out in presence of a supervisor/manager. While carrying out the cleaning activity you suspect at the end of the shift that you might have been exposed to the infection as you have come down with symptoms of cold and cough. You must complete an incident reporting document and a response. </w:t>
            </w:r>
          </w:p>
          <w:p w14:paraId="60D6D862" w14:textId="77777777" w:rsidR="009A4605" w:rsidRDefault="009A4605" w:rsidP="00CF439E">
            <w:pPr>
              <w:rPr>
                <w:szCs w:val="22"/>
              </w:rPr>
            </w:pPr>
          </w:p>
          <w:p w14:paraId="2D381C0B" w14:textId="77777777" w:rsidR="009A4605" w:rsidRDefault="009A4605" w:rsidP="00CF439E">
            <w:pPr>
              <w:rPr>
                <w:color w:val="000000" w:themeColor="text1"/>
                <w:szCs w:val="22"/>
              </w:rPr>
            </w:pPr>
            <w:r w:rsidRPr="00850A80">
              <w:rPr>
                <w:color w:val="000000" w:themeColor="text1"/>
                <w:szCs w:val="22"/>
              </w:rPr>
              <w:t>To complete this activity, you are required to undertake following tasks:</w:t>
            </w:r>
          </w:p>
          <w:p w14:paraId="5C988FCF" w14:textId="77777777" w:rsidR="009A4605" w:rsidRPr="00850A80" w:rsidRDefault="009A4605" w:rsidP="00CF439E">
            <w:pPr>
              <w:rPr>
                <w:color w:val="000000" w:themeColor="text1"/>
                <w:szCs w:val="22"/>
              </w:rPr>
            </w:pPr>
          </w:p>
          <w:p w14:paraId="63D1F2C8" w14:textId="77777777" w:rsidR="009A4605" w:rsidRPr="0067269C" w:rsidRDefault="009A4605" w:rsidP="00CF439E">
            <w:pPr>
              <w:rPr>
                <w:lang w:val="en-AU" w:eastAsia="zh-CN" w:bidi="th-TH"/>
              </w:rPr>
            </w:pPr>
            <w:r>
              <w:rPr>
                <w:color w:val="000000" w:themeColor="text1"/>
                <w:szCs w:val="22"/>
              </w:rPr>
              <w:t>1</w:t>
            </w:r>
            <w:r w:rsidRPr="0067269C">
              <w:rPr>
                <w:lang w:val="en-AU" w:eastAsia="zh-CN" w:bidi="th-TH"/>
              </w:rPr>
              <w:t>.1</w:t>
            </w:r>
            <w:r>
              <w:rPr>
                <w:lang w:val="en-AU" w:eastAsia="zh-CN" w:bidi="th-TH"/>
              </w:rPr>
              <w:t xml:space="preserve"> Access relevant documentation and i</w:t>
            </w:r>
            <w:r w:rsidRPr="0067269C">
              <w:rPr>
                <w:lang w:val="en-AU" w:eastAsia="zh-CN" w:bidi="th-TH"/>
              </w:rPr>
              <w:t>dentify standards and guidelines relevant to own role and work setting.</w:t>
            </w:r>
          </w:p>
          <w:p w14:paraId="085BC2CB" w14:textId="77777777" w:rsidR="009A4605" w:rsidRPr="0067269C" w:rsidRDefault="009A4605" w:rsidP="00CF439E">
            <w:pPr>
              <w:rPr>
                <w:lang w:val="en-AU" w:eastAsia="zh-CN" w:bidi="th-TH"/>
              </w:rPr>
            </w:pPr>
            <w:r w:rsidRPr="0067269C">
              <w:rPr>
                <w:lang w:val="en-AU" w:eastAsia="zh-CN" w:bidi="th-TH"/>
              </w:rPr>
              <w:t>1.2</w:t>
            </w:r>
            <w:r>
              <w:rPr>
                <w:lang w:val="en-AU" w:eastAsia="zh-CN" w:bidi="th-TH"/>
              </w:rPr>
              <w:t xml:space="preserve"> Access relevant documentation and </w:t>
            </w:r>
            <w:r w:rsidRPr="0067269C">
              <w:rPr>
                <w:lang w:val="en-AU" w:eastAsia="zh-CN" w:bidi="th-TH"/>
              </w:rPr>
              <w:t>Identify roles and responsibilities of self and others in relation to infection prevention and control.</w:t>
            </w:r>
          </w:p>
          <w:p w14:paraId="434C9AF2" w14:textId="77777777" w:rsidR="009A4605" w:rsidRPr="0067269C" w:rsidRDefault="009A4605" w:rsidP="00CF439E">
            <w:pPr>
              <w:rPr>
                <w:lang w:val="en-AU" w:eastAsia="zh-CN" w:bidi="th-TH"/>
              </w:rPr>
            </w:pPr>
            <w:r w:rsidRPr="0067269C">
              <w:rPr>
                <w:lang w:val="en-AU" w:eastAsia="zh-CN" w:bidi="th-TH"/>
              </w:rPr>
              <w:t>1.3</w:t>
            </w:r>
            <w:r>
              <w:rPr>
                <w:lang w:val="en-AU" w:eastAsia="zh-CN" w:bidi="th-TH"/>
              </w:rPr>
              <w:t xml:space="preserve"> </w:t>
            </w:r>
            <w:r w:rsidRPr="0067269C">
              <w:rPr>
                <w:lang w:val="en-AU" w:eastAsia="zh-CN" w:bidi="th-TH"/>
              </w:rPr>
              <w:t xml:space="preserve">Complete a risk assessment control form template provided below and identify and record two (2) infection risks and hazards associated with own role and work setting. </w:t>
            </w:r>
          </w:p>
          <w:p w14:paraId="6CE10E67" w14:textId="77777777" w:rsidR="009A4605" w:rsidRPr="0067269C" w:rsidRDefault="009A4605" w:rsidP="00CF439E">
            <w:pPr>
              <w:rPr>
                <w:lang w:val="en-AU" w:eastAsia="zh-CN" w:bidi="th-TH"/>
              </w:rPr>
            </w:pPr>
            <w:r w:rsidRPr="0067269C">
              <w:rPr>
                <w:lang w:val="en-AU" w:eastAsia="zh-CN" w:bidi="th-TH"/>
              </w:rPr>
              <w:t>1.4</w:t>
            </w:r>
            <w:r>
              <w:rPr>
                <w:lang w:val="en-AU" w:eastAsia="zh-CN" w:bidi="th-TH"/>
              </w:rPr>
              <w:t xml:space="preserve"> </w:t>
            </w:r>
            <w:r w:rsidRPr="0067269C">
              <w:rPr>
                <w:lang w:val="en-AU" w:eastAsia="zh-CN" w:bidi="th-TH"/>
              </w:rPr>
              <w:t>Identify and record two (2) control measures and two(2) risk management strategies to minimise risk in accordance with relevant national standards and guidelines.</w:t>
            </w:r>
          </w:p>
          <w:p w14:paraId="10F2731E" w14:textId="77777777" w:rsidR="009A4605" w:rsidRPr="0067269C" w:rsidRDefault="009A4605" w:rsidP="00CF439E">
            <w:pPr>
              <w:spacing w:after="160" w:line="276" w:lineRule="auto"/>
              <w:rPr>
                <w:lang w:val="en-AU" w:eastAsia="zh-CN" w:bidi="th-TH"/>
              </w:rPr>
            </w:pPr>
            <w:r w:rsidRPr="0067269C">
              <w:rPr>
                <w:lang w:val="en-AU" w:eastAsia="zh-CN" w:bidi="th-TH"/>
              </w:rPr>
              <w:t>1.</w:t>
            </w:r>
            <w:r>
              <w:rPr>
                <w:lang w:val="en-AU" w:eastAsia="zh-CN" w:bidi="th-TH"/>
              </w:rPr>
              <w:t xml:space="preserve">5 </w:t>
            </w:r>
            <w:r w:rsidRPr="0067269C">
              <w:rPr>
                <w:lang w:val="en-AU" w:eastAsia="zh-CN" w:bidi="th-TH"/>
              </w:rPr>
              <w:t>Email and communicate with your supervisor and a work colleague in relation to risk management.</w:t>
            </w:r>
          </w:p>
          <w:p w14:paraId="4036F661" w14:textId="77777777" w:rsidR="009A4605" w:rsidRPr="0067269C" w:rsidRDefault="009A4605" w:rsidP="00CF439E">
            <w:pPr>
              <w:spacing w:after="160" w:line="276" w:lineRule="auto"/>
              <w:rPr>
                <w:lang w:val="en-AU" w:eastAsia="zh-CN" w:bidi="th-TH"/>
              </w:rPr>
            </w:pPr>
            <w:r w:rsidRPr="0067269C">
              <w:rPr>
                <w:lang w:val="en-AU" w:eastAsia="zh-CN" w:bidi="th-TH"/>
              </w:rPr>
              <w:lastRenderedPageBreak/>
              <w:t>1.</w:t>
            </w:r>
            <w:r>
              <w:rPr>
                <w:lang w:val="en-AU" w:eastAsia="zh-CN" w:bidi="th-TH"/>
              </w:rPr>
              <w:t xml:space="preserve">6 </w:t>
            </w:r>
            <w:r w:rsidRPr="0067269C">
              <w:rPr>
                <w:lang w:val="en-AU" w:eastAsia="zh-CN" w:bidi="th-TH"/>
              </w:rPr>
              <w:t>Carry out kitchen cleaning activities including hand hygiene practice as per the guidelines, selecting correct PPE, separating clean and contaminated zones and clean kitchen area using correct clean up and waste management procedures.</w:t>
            </w:r>
          </w:p>
          <w:p w14:paraId="1796AEB9" w14:textId="77777777" w:rsidR="009A4605" w:rsidRPr="0067269C" w:rsidRDefault="009A4605" w:rsidP="00CF439E">
            <w:pPr>
              <w:spacing w:after="160" w:line="276" w:lineRule="auto"/>
              <w:rPr>
                <w:lang w:val="en-AU" w:eastAsia="zh-CN" w:bidi="th-TH"/>
              </w:rPr>
            </w:pPr>
            <w:r w:rsidRPr="0067269C">
              <w:rPr>
                <w:lang w:val="en-AU" w:eastAsia="zh-CN" w:bidi="th-TH"/>
              </w:rPr>
              <w:t>1.</w:t>
            </w:r>
            <w:r>
              <w:rPr>
                <w:lang w:val="en-AU" w:eastAsia="zh-CN" w:bidi="th-TH"/>
              </w:rPr>
              <w:t xml:space="preserve">7 </w:t>
            </w:r>
            <w:r w:rsidRPr="0067269C">
              <w:rPr>
                <w:lang w:val="en-AU" w:eastAsia="zh-CN" w:bidi="th-TH"/>
              </w:rPr>
              <w:t>Complete an incidence report document and reporting one (1) exposure incidence as per the scenario and a response</w:t>
            </w:r>
          </w:p>
          <w:p w14:paraId="0AB9ADA0" w14:textId="21BF11FA" w:rsidR="009A4605" w:rsidRPr="007A38B8" w:rsidRDefault="007A38B8" w:rsidP="00CF439E">
            <w:pPr>
              <w:rPr>
                <w:b/>
                <w:bCs/>
                <w:color w:val="000000" w:themeColor="text1"/>
                <w:szCs w:val="22"/>
              </w:rPr>
            </w:pPr>
            <w:r w:rsidRPr="007A38B8">
              <w:rPr>
                <w:b/>
                <w:bCs/>
                <w:color w:val="000000" w:themeColor="text1"/>
                <w:szCs w:val="22"/>
              </w:rPr>
              <w:t>Instructions for workplace supervisor/student</w:t>
            </w:r>
          </w:p>
          <w:p w14:paraId="1046925E" w14:textId="77777777" w:rsidR="009A4605" w:rsidRDefault="009A4605" w:rsidP="00CF439E">
            <w:pPr>
              <w:rPr>
                <w:szCs w:val="22"/>
              </w:rPr>
            </w:pPr>
            <w:r>
              <w:rPr>
                <w:szCs w:val="22"/>
              </w:rPr>
              <w:t>For all the above task your Supervisor/ Manager will observe and sign off on the following checklist provided:</w:t>
            </w:r>
          </w:p>
          <w:p w14:paraId="7E69DF4F" w14:textId="77777777" w:rsidR="009A4605" w:rsidRDefault="009A4605" w:rsidP="00CF439E">
            <w:pPr>
              <w:rPr>
                <w:szCs w:val="22"/>
              </w:rPr>
            </w:pPr>
          </w:p>
          <w:p w14:paraId="3EA8DE9F" w14:textId="77777777" w:rsidR="009A4605" w:rsidRPr="00EB704F" w:rsidRDefault="009A4605" w:rsidP="009A4605">
            <w:pPr>
              <w:pStyle w:val="ListParagraph"/>
              <w:numPr>
                <w:ilvl w:val="1"/>
                <w:numId w:val="19"/>
              </w:numPr>
              <w:rPr>
                <w:szCs w:val="22"/>
              </w:rPr>
            </w:pPr>
            <w:r w:rsidRPr="00EB704F">
              <w:rPr>
                <w:szCs w:val="22"/>
              </w:rPr>
              <w:t>Correct Hand Hygiene practice checklist</w:t>
            </w:r>
          </w:p>
          <w:p w14:paraId="6F715C97" w14:textId="77777777" w:rsidR="009A4605" w:rsidRPr="00EB704F" w:rsidRDefault="009A4605" w:rsidP="009A4605">
            <w:pPr>
              <w:pStyle w:val="ListParagraph"/>
              <w:numPr>
                <w:ilvl w:val="1"/>
                <w:numId w:val="19"/>
              </w:numPr>
              <w:rPr>
                <w:szCs w:val="22"/>
              </w:rPr>
            </w:pPr>
            <w:r w:rsidRPr="00EB704F">
              <w:rPr>
                <w:szCs w:val="22"/>
              </w:rPr>
              <w:t>Selecting and using applicable PPE checklist</w:t>
            </w:r>
          </w:p>
          <w:p w14:paraId="6AF9FD19" w14:textId="77777777" w:rsidR="009A4605" w:rsidRPr="00EB704F" w:rsidRDefault="009A4605" w:rsidP="009A4605">
            <w:pPr>
              <w:pStyle w:val="ListParagraph"/>
              <w:numPr>
                <w:ilvl w:val="1"/>
                <w:numId w:val="19"/>
              </w:numPr>
              <w:rPr>
                <w:szCs w:val="22"/>
              </w:rPr>
            </w:pPr>
            <w:r>
              <w:rPr>
                <w:szCs w:val="22"/>
              </w:rPr>
              <w:t>Complete and save r</w:t>
            </w:r>
            <w:r w:rsidRPr="00EB704F">
              <w:rPr>
                <w:szCs w:val="22"/>
              </w:rPr>
              <w:t>isk assessment template where you will record identified risk and risk management strategies and email your supervisor and one colleague in relation to risk management.</w:t>
            </w:r>
          </w:p>
          <w:p w14:paraId="136F85D2" w14:textId="77777777" w:rsidR="009A4605" w:rsidRPr="00EB704F" w:rsidRDefault="009A4605" w:rsidP="009A4605">
            <w:pPr>
              <w:pStyle w:val="ListParagraph"/>
              <w:numPr>
                <w:ilvl w:val="1"/>
                <w:numId w:val="19"/>
              </w:numPr>
              <w:rPr>
                <w:szCs w:val="22"/>
              </w:rPr>
            </w:pPr>
            <w:r>
              <w:rPr>
                <w:szCs w:val="22"/>
              </w:rPr>
              <w:t>C</w:t>
            </w:r>
            <w:r w:rsidRPr="00EB704F">
              <w:rPr>
                <w:szCs w:val="22"/>
              </w:rPr>
              <w:t>omplete</w:t>
            </w:r>
            <w:r>
              <w:rPr>
                <w:szCs w:val="22"/>
              </w:rPr>
              <w:t xml:space="preserve"> </w:t>
            </w:r>
            <w:r w:rsidRPr="00EB704F">
              <w:rPr>
                <w:szCs w:val="22"/>
              </w:rPr>
              <w:t xml:space="preserve">service’s cleaning and waste management checklist as evidence, signed by the Workplace Supervisor. </w:t>
            </w:r>
          </w:p>
          <w:p w14:paraId="386D85C2" w14:textId="77777777" w:rsidR="009A4605" w:rsidRPr="00EB704F" w:rsidRDefault="009A4605" w:rsidP="009A4605">
            <w:pPr>
              <w:pStyle w:val="ListParagraph"/>
              <w:numPr>
                <w:ilvl w:val="1"/>
                <w:numId w:val="19"/>
              </w:numPr>
              <w:rPr>
                <w:szCs w:val="22"/>
              </w:rPr>
            </w:pPr>
            <w:r w:rsidRPr="00EB704F">
              <w:rPr>
                <w:szCs w:val="22"/>
              </w:rPr>
              <w:t>Complete incident reporting document and response.</w:t>
            </w:r>
          </w:p>
          <w:p w14:paraId="5CB12D5B" w14:textId="77777777" w:rsidR="009A4605" w:rsidRDefault="009A4605" w:rsidP="00CF439E">
            <w:pPr>
              <w:rPr>
                <w:szCs w:val="22"/>
              </w:rPr>
            </w:pPr>
          </w:p>
          <w:p w14:paraId="1425D9A6" w14:textId="77777777" w:rsidR="009A4605" w:rsidRDefault="009A4605" w:rsidP="00CF439E">
            <w:pPr>
              <w:rPr>
                <w:szCs w:val="22"/>
              </w:rPr>
            </w:pPr>
          </w:p>
          <w:p w14:paraId="0B1B63C4" w14:textId="77777777" w:rsidR="009A4605" w:rsidRPr="002364AE" w:rsidRDefault="009A4605" w:rsidP="00CF439E">
            <w:pPr>
              <w:rPr>
                <w:szCs w:val="22"/>
              </w:rPr>
            </w:pPr>
            <w:r w:rsidRPr="002364AE">
              <w:rPr>
                <w:szCs w:val="22"/>
              </w:rPr>
              <w:t xml:space="preserve">If the service does not have </w:t>
            </w:r>
            <w:r>
              <w:rPr>
                <w:szCs w:val="22"/>
              </w:rPr>
              <w:t xml:space="preserve">any of the </w:t>
            </w:r>
            <w:r w:rsidRPr="002364AE">
              <w:rPr>
                <w:szCs w:val="22"/>
              </w:rPr>
              <w:t>checklist</w:t>
            </w:r>
            <w:r>
              <w:rPr>
                <w:szCs w:val="22"/>
              </w:rPr>
              <w:t xml:space="preserve"> listed above</w:t>
            </w:r>
            <w:r w:rsidRPr="002364AE">
              <w:rPr>
                <w:szCs w:val="22"/>
              </w:rPr>
              <w:t xml:space="preserve">, you may use the template provided below (you may customise the template to capture the actual completed tasks.) </w:t>
            </w:r>
          </w:p>
          <w:p w14:paraId="34CEFAFE" w14:textId="77777777" w:rsidR="009A4605" w:rsidRDefault="009A4605" w:rsidP="00CF439E">
            <w:pPr>
              <w:rPr>
                <w:szCs w:val="22"/>
              </w:rPr>
            </w:pPr>
            <w:r w:rsidRPr="002364AE">
              <w:rPr>
                <w:szCs w:val="22"/>
              </w:rPr>
              <w:t>If you are using the service’s checklist, Workplace Supervisor must confirm the tasks completed, adding the statement: “I confirm that all tasks listed above have been completed by the student.” Workplace Supervisor must date and sign the completed checklist.</w:t>
            </w:r>
          </w:p>
          <w:p w14:paraId="037FC33C" w14:textId="77777777" w:rsidR="009A4605" w:rsidRPr="002364AE" w:rsidRDefault="009A4605" w:rsidP="00CF439E">
            <w:pPr>
              <w:rPr>
                <w:szCs w:val="22"/>
              </w:rPr>
            </w:pPr>
          </w:p>
          <w:p w14:paraId="577189EC" w14:textId="77777777" w:rsidR="009A4605" w:rsidRDefault="009A4605" w:rsidP="00CF439E">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 xml:space="preserve">(Name of checklist example: </w:t>
            </w:r>
            <w:r w:rsidRPr="002364AE">
              <w:rPr>
                <w:szCs w:val="22"/>
              </w:rPr>
              <w:t>Cleaning checklist</w:t>
            </w:r>
            <w:r>
              <w:rPr>
                <w:szCs w:val="22"/>
              </w:rPr>
              <w:t>)</w:t>
            </w:r>
            <w:r w:rsidRPr="002364AE">
              <w:rPr>
                <w:szCs w:val="22"/>
              </w:rPr>
              <w:t xml:space="preserve"> and submit it together with Portfolio 1 and the other SWLA-related documents.</w:t>
            </w:r>
          </w:p>
          <w:p w14:paraId="39C4F442" w14:textId="77777777" w:rsidR="009A4605" w:rsidRDefault="009A4605" w:rsidP="00CF439E">
            <w:pPr>
              <w:rPr>
                <w:szCs w:val="22"/>
              </w:rPr>
            </w:pPr>
          </w:p>
          <w:p w14:paraId="53DB536E"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 xml:space="preserve">For this activity you will be required to refer to the following documentation: </w:t>
            </w:r>
          </w:p>
          <w:p w14:paraId="201C796E" w14:textId="77777777" w:rsidR="009A4605" w:rsidRDefault="009A4605" w:rsidP="00CF439E">
            <w:pPr>
              <w:rPr>
                <w:rFonts w:eastAsiaTheme="minorHAnsi" w:cs="Kalinga"/>
                <w:szCs w:val="22"/>
                <w:lang w:val="en-AU" w:eastAsia="en-AU" w:bidi="ar-SA"/>
              </w:rPr>
            </w:pPr>
          </w:p>
          <w:p w14:paraId="7F6B3BF6" w14:textId="77777777" w:rsidR="009A4605" w:rsidRPr="001F51AF" w:rsidRDefault="009A4605" w:rsidP="00CF439E">
            <w:pPr>
              <w:rPr>
                <w:rFonts w:eastAsiaTheme="minorHAnsi" w:cs="Kalinga"/>
                <w:szCs w:val="22"/>
                <w:lang w:eastAsia="en-AU" w:bidi="ar-SA"/>
              </w:rPr>
            </w:pPr>
            <w:r w:rsidRPr="001F51AF">
              <w:rPr>
                <w:rFonts w:eastAsiaTheme="minorHAnsi" w:cs="Kalinga"/>
                <w:szCs w:val="22"/>
                <w:lang w:eastAsia="en-AU" w:bidi="ar-SA"/>
              </w:rPr>
              <w:t xml:space="preserve">a) Workplace infection control </w:t>
            </w:r>
            <w:r>
              <w:rPr>
                <w:rFonts w:eastAsiaTheme="minorHAnsi" w:cs="Kalinga"/>
                <w:szCs w:val="22"/>
                <w:lang w:eastAsia="en-AU" w:bidi="ar-SA"/>
              </w:rPr>
              <w:t xml:space="preserve">standards and </w:t>
            </w:r>
            <w:r w:rsidRPr="001F51AF">
              <w:rPr>
                <w:rFonts w:eastAsiaTheme="minorHAnsi" w:cs="Kalinga"/>
                <w:szCs w:val="22"/>
                <w:lang w:eastAsia="en-AU" w:bidi="ar-SA"/>
              </w:rPr>
              <w:t>guidelines and policies and procedures</w:t>
            </w:r>
          </w:p>
          <w:p w14:paraId="4FE845C0" w14:textId="77777777" w:rsidR="009A4605" w:rsidRPr="001F51AF" w:rsidRDefault="009A4605" w:rsidP="00CF439E">
            <w:pPr>
              <w:rPr>
                <w:rFonts w:eastAsiaTheme="minorHAnsi" w:cs="Kalinga"/>
                <w:szCs w:val="22"/>
                <w:lang w:eastAsia="en-AU" w:bidi="ar-SA"/>
              </w:rPr>
            </w:pPr>
            <w:r w:rsidRPr="001F51AF">
              <w:rPr>
                <w:rFonts w:eastAsiaTheme="minorHAnsi" w:cs="Kalinga"/>
                <w:szCs w:val="22"/>
                <w:lang w:eastAsia="en-AU" w:bidi="ar-SA"/>
              </w:rPr>
              <w:t>b) Workplace procedures for handling waste</w:t>
            </w:r>
          </w:p>
          <w:p w14:paraId="1CC8BA7B" w14:textId="77777777" w:rsidR="009A4605" w:rsidRPr="001F51AF" w:rsidRDefault="009A4605" w:rsidP="00CF439E">
            <w:pPr>
              <w:rPr>
                <w:rFonts w:eastAsiaTheme="minorHAnsi" w:cs="Kalinga"/>
                <w:szCs w:val="22"/>
                <w:lang w:eastAsia="en-AU" w:bidi="ar-SA"/>
              </w:rPr>
            </w:pPr>
            <w:r w:rsidRPr="001F51AF">
              <w:rPr>
                <w:rFonts w:eastAsiaTheme="minorHAnsi" w:cs="Kalinga"/>
                <w:szCs w:val="22"/>
                <w:lang w:eastAsia="en-AU" w:bidi="ar-SA"/>
              </w:rPr>
              <w:t xml:space="preserve">c)Workplace policies and procedures for hazard and risk management </w:t>
            </w:r>
          </w:p>
          <w:p w14:paraId="5BA6D174" w14:textId="77777777" w:rsidR="009A4605" w:rsidRDefault="009A4605" w:rsidP="00CF439E">
            <w:pPr>
              <w:rPr>
                <w:rFonts w:eastAsiaTheme="minorHAnsi" w:cs="Kalinga"/>
                <w:szCs w:val="22"/>
                <w:lang w:eastAsia="en-AU" w:bidi="ar-SA"/>
              </w:rPr>
            </w:pPr>
            <w:r w:rsidRPr="001F51AF">
              <w:rPr>
                <w:rFonts w:eastAsiaTheme="minorHAnsi" w:cs="Kalinga"/>
                <w:szCs w:val="22"/>
                <w:lang w:eastAsia="en-AU" w:bidi="ar-SA"/>
              </w:rPr>
              <w:t>d</w:t>
            </w:r>
            <w:hyperlink r:id="rId26" w:history="1">
              <w:r w:rsidRPr="004E24E6">
                <w:rPr>
                  <w:rStyle w:val="Hyperlink"/>
                  <w:rFonts w:eastAsiaTheme="minorHAnsi" w:cs="Kalinga"/>
                  <w:szCs w:val="22"/>
                  <w:lang w:eastAsia="en-AU" w:bidi="ar-SA"/>
                </w:rPr>
                <w:t>) National standards and guidelines for infection prevention and control and hand hygiene</w:t>
              </w:r>
            </w:hyperlink>
          </w:p>
          <w:p w14:paraId="29BE4800" w14:textId="77777777" w:rsidR="009A4605" w:rsidRDefault="009A4605" w:rsidP="00CF439E">
            <w:pPr>
              <w:tabs>
                <w:tab w:val="left" w:pos="4536"/>
              </w:tabs>
            </w:pPr>
            <w:r>
              <w:rPr>
                <w:rFonts w:eastAsiaTheme="minorHAnsi" w:cs="Kalinga"/>
                <w:szCs w:val="22"/>
                <w:lang w:eastAsia="en-AU" w:bidi="ar-SA"/>
              </w:rPr>
              <w:t>e)</w:t>
            </w:r>
            <w:r>
              <w:t xml:space="preserve"> </w:t>
            </w:r>
            <w:hyperlink r:id="rId27" w:history="1">
              <w:r>
                <w:rPr>
                  <w:rStyle w:val="Hyperlink"/>
                </w:rPr>
                <w:t>quality-standards-guidance-resource-sep22.pdf (agedcarequality.gov.au)</w:t>
              </w:r>
            </w:hyperlink>
          </w:p>
          <w:p w14:paraId="03DD0152" w14:textId="77777777" w:rsidR="009A4605" w:rsidRDefault="009A4605" w:rsidP="00CF439E">
            <w:pPr>
              <w:tabs>
                <w:tab w:val="left" w:pos="4536"/>
              </w:tabs>
              <w:rPr>
                <w:rFonts w:ascii="Verdana" w:hAnsi="Verdana"/>
                <w:color w:val="696969"/>
                <w:sz w:val="18"/>
                <w:szCs w:val="18"/>
                <w:shd w:val="clear" w:color="auto" w:fill="FFFFFF"/>
              </w:rPr>
            </w:pPr>
            <w:r>
              <w:t xml:space="preserve">f) </w:t>
            </w:r>
            <w:hyperlink r:id="rId28" w:history="1">
              <w:r>
                <w:rPr>
                  <w:rStyle w:val="Hyperlink"/>
                </w:rPr>
                <w:t>National Standards for Disability Services (dss.gov.au)</w:t>
              </w:r>
            </w:hyperlink>
          </w:p>
          <w:p w14:paraId="508847AF" w14:textId="77777777" w:rsidR="009A4605" w:rsidRDefault="009A4605" w:rsidP="00CF439E">
            <w:pPr>
              <w:tabs>
                <w:tab w:val="left" w:pos="4536"/>
              </w:tabs>
            </w:pPr>
            <w:r>
              <w:t xml:space="preserve">g) </w:t>
            </w:r>
            <w:hyperlink r:id="rId29" w:history="1">
              <w:r>
                <w:rPr>
                  <w:rStyle w:val="Hyperlink"/>
                </w:rPr>
                <w:t>Disability Supplement to the CDNA National Guidelines for the Prevention, Control and Public Health Management of COVID-19 Outbreaks in Residential Care Facilities in Australia</w:t>
              </w:r>
            </w:hyperlink>
          </w:p>
          <w:p w14:paraId="1732D473" w14:textId="77777777" w:rsidR="009A4605" w:rsidRDefault="009A4605" w:rsidP="00CF439E">
            <w:pPr>
              <w:tabs>
                <w:tab w:val="left" w:pos="4536"/>
              </w:tabs>
            </w:pPr>
            <w:r>
              <w:t xml:space="preserve">h) </w:t>
            </w:r>
            <w:hyperlink r:id="rId30" w:history="1">
              <w:r>
                <w:rPr>
                  <w:rStyle w:val="Hyperlink"/>
                </w:rPr>
                <w:t>Advice for the aged care sector on COVID-19 | Australian Government Department of Health and Aged Care</w:t>
              </w:r>
            </w:hyperlink>
          </w:p>
          <w:p w14:paraId="140D0B62" w14:textId="77777777" w:rsidR="009A4605" w:rsidRDefault="009A4605" w:rsidP="00CF439E">
            <w:pPr>
              <w:rPr>
                <w:rFonts w:eastAsiaTheme="minorHAnsi" w:cs="Kalinga"/>
                <w:szCs w:val="22"/>
                <w:lang w:eastAsia="en-AU" w:bidi="ar-SA"/>
              </w:rPr>
            </w:pPr>
          </w:p>
          <w:p w14:paraId="537A6CA4" w14:textId="77777777" w:rsidR="009A4605" w:rsidRPr="003A6878" w:rsidRDefault="009A4605" w:rsidP="00CF439E">
            <w:pPr>
              <w:rPr>
                <w:rFonts w:eastAsiaTheme="minorHAnsi" w:cs="Kalinga"/>
                <w:szCs w:val="22"/>
                <w:lang w:eastAsia="en-AU" w:bidi="ar-SA"/>
              </w:rPr>
            </w:pPr>
            <w:r w:rsidRPr="003A6878">
              <w:rPr>
                <w:rFonts w:eastAsiaTheme="minorHAnsi" w:cs="Kalinga"/>
                <w:szCs w:val="22"/>
                <w:lang w:eastAsia="en-AU" w:bidi="ar-SA"/>
              </w:rPr>
              <w:t>Resources required for this task:</w:t>
            </w:r>
          </w:p>
          <w:p w14:paraId="1AA6B8B5"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 xml:space="preserve">Access to their workplace </w:t>
            </w:r>
          </w:p>
          <w:p w14:paraId="0908A52A"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Access to workplace policies and procedures.</w:t>
            </w:r>
          </w:p>
          <w:p w14:paraId="2BB4F295"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An area in which they can demonstrate clean-up procedures.</w:t>
            </w:r>
          </w:p>
          <w:p w14:paraId="57CB0C0E" w14:textId="77777777" w:rsidR="009A4605"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2 x area warning signs.</w:t>
            </w:r>
          </w:p>
          <w:p w14:paraId="239A4B55" w14:textId="77777777" w:rsidR="009A4605" w:rsidRPr="001F51AF" w:rsidRDefault="009A4605" w:rsidP="009A4605">
            <w:pPr>
              <w:pStyle w:val="ListParagraph"/>
              <w:numPr>
                <w:ilvl w:val="0"/>
                <w:numId w:val="88"/>
              </w:numPr>
              <w:rPr>
                <w:rFonts w:eastAsiaTheme="minorHAnsi" w:cs="Kalinga"/>
                <w:szCs w:val="22"/>
                <w:lang w:eastAsia="en-AU" w:bidi="ar-SA"/>
              </w:rPr>
            </w:pPr>
            <w:r>
              <w:rPr>
                <w:rFonts w:eastAsiaTheme="minorHAnsi" w:cs="Kalinga"/>
                <w:szCs w:val="22"/>
                <w:lang w:eastAsia="en-AU" w:bidi="ar-SA"/>
              </w:rPr>
              <w:t>Signage for separating clean and contaminated zone</w:t>
            </w:r>
          </w:p>
          <w:p w14:paraId="7148B1F9" w14:textId="77777777" w:rsidR="009A4605" w:rsidRDefault="009A4605" w:rsidP="009A4605">
            <w:pPr>
              <w:pStyle w:val="ListParagraph"/>
              <w:numPr>
                <w:ilvl w:val="0"/>
                <w:numId w:val="88"/>
              </w:numPr>
              <w:rPr>
                <w:rFonts w:eastAsiaTheme="minorHAnsi" w:cs="Kalinga"/>
                <w:szCs w:val="22"/>
                <w:lang w:eastAsia="en-AU" w:bidi="ar-SA"/>
              </w:rPr>
            </w:pPr>
            <w:r>
              <w:rPr>
                <w:rFonts w:eastAsiaTheme="minorHAnsi" w:cs="Kalinga"/>
                <w:szCs w:val="22"/>
                <w:lang w:eastAsia="en-AU" w:bidi="ar-SA"/>
              </w:rPr>
              <w:t xml:space="preserve">A selection of various types of </w:t>
            </w:r>
            <w:r w:rsidRPr="001F51AF">
              <w:rPr>
                <w:rFonts w:eastAsiaTheme="minorHAnsi" w:cs="Kalinga"/>
                <w:szCs w:val="22"/>
                <w:lang w:eastAsia="en-AU" w:bidi="ar-SA"/>
              </w:rPr>
              <w:t>PPE.</w:t>
            </w:r>
          </w:p>
          <w:p w14:paraId="0CE0A335" w14:textId="77777777" w:rsidR="009A4605" w:rsidRPr="001F0074" w:rsidRDefault="009A4605" w:rsidP="009A4605">
            <w:pPr>
              <w:pStyle w:val="ListParagraph"/>
              <w:numPr>
                <w:ilvl w:val="0"/>
                <w:numId w:val="88"/>
              </w:numPr>
              <w:rPr>
                <w:rFonts w:eastAsiaTheme="minorHAnsi" w:cs="Kalinga"/>
                <w:lang w:val="en-AU" w:eastAsia="en-AU" w:bidi="ar-SA"/>
              </w:rPr>
            </w:pPr>
            <w:r w:rsidRPr="001F51AF">
              <w:rPr>
                <w:rFonts w:eastAsiaTheme="minorHAnsi" w:cs="Kalinga"/>
                <w:szCs w:val="22"/>
                <w:lang w:eastAsia="en-AU" w:bidi="ar-SA"/>
              </w:rPr>
              <w:t>Disinfectant.</w:t>
            </w:r>
            <w:r w:rsidRPr="001F0074">
              <w:rPr>
                <w:rFonts w:eastAsia="Times New Roman" w:cs="Segoe UI"/>
                <w:color w:val="000000" w:themeColor="text1"/>
                <w:szCs w:val="21"/>
                <w:lang w:val="en-AU" w:eastAsia="en-AU" w:bidi="ar-SA"/>
              </w:rPr>
              <w:t xml:space="preserve"> </w:t>
            </w:r>
            <w:r w:rsidRPr="001F0074">
              <w:rPr>
                <w:rFonts w:eastAsiaTheme="minorHAnsi" w:cs="Kalinga"/>
                <w:lang w:val="en-AU" w:eastAsia="en-AU" w:bidi="ar-SA"/>
              </w:rPr>
              <w:t>TGA-listed hospital-grade disinfectant that acts against viruses</w:t>
            </w:r>
          </w:p>
          <w:p w14:paraId="20E1E493" w14:textId="77777777" w:rsidR="009A4605" w:rsidRPr="001F0074" w:rsidRDefault="009A4605" w:rsidP="009A4605">
            <w:pPr>
              <w:pStyle w:val="ListParagraph"/>
              <w:numPr>
                <w:ilvl w:val="0"/>
                <w:numId w:val="88"/>
              </w:numPr>
              <w:rPr>
                <w:rFonts w:eastAsiaTheme="minorHAnsi" w:cs="Kalinga"/>
                <w:lang w:val="en-AU" w:eastAsia="en-AU" w:bidi="ar-SA"/>
              </w:rPr>
            </w:pPr>
            <w:r w:rsidRPr="001F0074">
              <w:rPr>
                <w:rFonts w:eastAsiaTheme="minorHAnsi" w:cs="Kalinga"/>
                <w:lang w:val="en-AU" w:eastAsia="en-AU" w:bidi="ar-SA"/>
              </w:rPr>
              <w:lastRenderedPageBreak/>
              <w:t>combined detergent and chlorine-based product such as sodium hypochlorite (wipe or solution)</w:t>
            </w:r>
          </w:p>
          <w:p w14:paraId="150A9759" w14:textId="77777777" w:rsidR="009A4605" w:rsidRPr="001F51AF" w:rsidRDefault="009A4605" w:rsidP="009A4605">
            <w:pPr>
              <w:pStyle w:val="ListParagraph"/>
              <w:numPr>
                <w:ilvl w:val="0"/>
                <w:numId w:val="88"/>
              </w:numPr>
              <w:rPr>
                <w:rFonts w:eastAsiaTheme="minorHAnsi" w:cs="Kalinga"/>
                <w:szCs w:val="22"/>
                <w:lang w:eastAsia="en-AU" w:bidi="ar-SA"/>
              </w:rPr>
            </w:pPr>
            <w:r>
              <w:rPr>
                <w:rFonts w:eastAsiaTheme="minorHAnsi" w:cs="Kalinga"/>
                <w:szCs w:val="22"/>
                <w:lang w:eastAsia="en-AU" w:bidi="ar-SA"/>
              </w:rPr>
              <w:t>All cleaning equipment as required for Covid 19 infection control</w:t>
            </w:r>
          </w:p>
          <w:p w14:paraId="525CF0CC"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Clinical waste bags and ties.</w:t>
            </w:r>
          </w:p>
          <w:p w14:paraId="528E962E" w14:textId="77777777" w:rsidR="009A4605" w:rsidRPr="001F51AF" w:rsidRDefault="009A4605" w:rsidP="009A4605">
            <w:pPr>
              <w:pStyle w:val="ListParagraph"/>
              <w:numPr>
                <w:ilvl w:val="0"/>
                <w:numId w:val="88"/>
              </w:numPr>
              <w:rPr>
                <w:rFonts w:eastAsiaTheme="minorHAnsi" w:cs="Kalinga"/>
                <w:szCs w:val="22"/>
                <w:lang w:eastAsia="en-AU" w:bidi="ar-SA"/>
              </w:rPr>
            </w:pPr>
            <w:r w:rsidRPr="001F51AF">
              <w:rPr>
                <w:rFonts w:eastAsiaTheme="minorHAnsi" w:cs="Kalinga"/>
                <w:szCs w:val="22"/>
                <w:lang w:eastAsia="en-AU" w:bidi="ar-SA"/>
              </w:rPr>
              <w:t>Clinical waste receptacle.</w:t>
            </w:r>
          </w:p>
          <w:p w14:paraId="432434E8" w14:textId="77777777" w:rsidR="009A4605" w:rsidRPr="004E24E6" w:rsidRDefault="009A4605" w:rsidP="009A4605">
            <w:pPr>
              <w:pStyle w:val="ListParagraph"/>
              <w:numPr>
                <w:ilvl w:val="0"/>
                <w:numId w:val="88"/>
              </w:numPr>
              <w:rPr>
                <w:rFonts w:eastAsiaTheme="minorHAnsi" w:cs="Kalinga"/>
                <w:szCs w:val="22"/>
                <w:lang w:eastAsia="en-AU" w:bidi="ar-SA"/>
              </w:rPr>
            </w:pPr>
            <w:r w:rsidRPr="004E24E6">
              <w:rPr>
                <w:rFonts w:eastAsiaTheme="minorHAnsi" w:cs="Kalinga"/>
                <w:szCs w:val="22"/>
                <w:lang w:eastAsia="en-AU" w:bidi="ar-SA"/>
              </w:rPr>
              <w:t>Hand-washing facilities</w:t>
            </w:r>
            <w:r>
              <w:rPr>
                <w:rFonts w:eastAsiaTheme="minorHAnsi" w:cs="Kalinga"/>
                <w:szCs w:val="22"/>
                <w:lang w:eastAsia="en-AU" w:bidi="ar-SA"/>
              </w:rPr>
              <w:t xml:space="preserve"> such as wash basins with running hot  and cold water, hospital grade soap, hand dryer, sanitiser</w:t>
            </w:r>
          </w:p>
          <w:p w14:paraId="5F0E8C16" w14:textId="77777777" w:rsidR="009A4605" w:rsidRPr="00360879" w:rsidRDefault="009A4605" w:rsidP="00CF439E">
            <w:pPr>
              <w:ind w:left="1440"/>
              <w:rPr>
                <w:rFonts w:eastAsiaTheme="minorHAnsi" w:cs="Kalinga"/>
                <w:szCs w:val="22"/>
                <w:lang w:eastAsia="en-AU" w:bidi="ar-SA"/>
              </w:rPr>
            </w:pPr>
          </w:p>
          <w:p w14:paraId="4C20FFBC" w14:textId="77777777" w:rsidR="009A4605" w:rsidRPr="001F51AF" w:rsidRDefault="009A4605" w:rsidP="00CF439E">
            <w:pPr>
              <w:pStyle w:val="ListParagraph"/>
              <w:ind w:left="1800"/>
              <w:rPr>
                <w:rFonts w:eastAsiaTheme="minorHAnsi" w:cs="Kalinga"/>
                <w:szCs w:val="22"/>
                <w:lang w:eastAsia="en-AU" w:bidi="ar-SA"/>
              </w:rPr>
            </w:pPr>
          </w:p>
          <w:p w14:paraId="28FF9DAC" w14:textId="77777777" w:rsidR="009A4605" w:rsidRPr="003A6878" w:rsidRDefault="009A4605" w:rsidP="00CF439E">
            <w:pPr>
              <w:pStyle w:val="ListParagraph"/>
              <w:ind w:left="1800"/>
              <w:rPr>
                <w:rFonts w:eastAsiaTheme="minorHAnsi" w:cs="Kalinga"/>
                <w:szCs w:val="22"/>
                <w:lang w:eastAsia="en-AU" w:bidi="ar-SA"/>
              </w:rPr>
            </w:pPr>
          </w:p>
          <w:p w14:paraId="7150A92C" w14:textId="77777777" w:rsidR="009A4605" w:rsidRDefault="009A4605" w:rsidP="00CF439E">
            <w:pPr>
              <w:rPr>
                <w:szCs w:val="22"/>
              </w:rPr>
            </w:pPr>
            <w:r>
              <w:rPr>
                <w:szCs w:val="22"/>
              </w:rPr>
              <w:t xml:space="preserve"> </w:t>
            </w:r>
          </w:p>
          <w:p w14:paraId="3E76E715" w14:textId="77777777" w:rsidR="009A4605" w:rsidRDefault="009A4605" w:rsidP="00CF439E">
            <w:pPr>
              <w:pStyle w:val="AABodyTextNumberedList"/>
              <w:numPr>
                <w:ilvl w:val="0"/>
                <w:numId w:val="0"/>
              </w:numPr>
              <w:spacing w:before="120"/>
              <w:ind w:left="720"/>
              <w:rPr>
                <w:sz w:val="24"/>
                <w:szCs w:val="24"/>
              </w:rPr>
            </w:pPr>
          </w:p>
        </w:tc>
      </w:tr>
    </w:tbl>
    <w:p w14:paraId="7DD9C1D0" w14:textId="77777777" w:rsidR="009A4605" w:rsidRDefault="009A4605" w:rsidP="009A4605"/>
    <w:p w14:paraId="25ED41E0" w14:textId="77777777" w:rsidR="009A4605" w:rsidRDefault="009A4605" w:rsidP="009A4605">
      <w:pPr>
        <w:tabs>
          <w:tab w:val="left" w:pos="4536"/>
        </w:tabs>
        <w:rPr>
          <w:rFonts w:eastAsia="Times New Roman" w:cs="Calibri"/>
          <w:szCs w:val="22"/>
        </w:rPr>
      </w:pPr>
    </w:p>
    <w:p w14:paraId="1A04E4DA" w14:textId="77777777" w:rsidR="009A4605" w:rsidRDefault="009A4605" w:rsidP="009A4605">
      <w:pPr>
        <w:tabs>
          <w:tab w:val="left" w:pos="4536"/>
        </w:tabs>
        <w:rPr>
          <w:rFonts w:eastAsia="Times New Roman" w:cs="Calibri"/>
          <w:szCs w:val="22"/>
        </w:rPr>
      </w:pPr>
    </w:p>
    <w:p w14:paraId="48CC34B2" w14:textId="77777777" w:rsidR="009A4605" w:rsidRDefault="009A4605" w:rsidP="009A4605">
      <w:pPr>
        <w:tabs>
          <w:tab w:val="left" w:pos="4536"/>
        </w:tabs>
        <w:rPr>
          <w:rFonts w:eastAsia="Times New Roman" w:cs="Calibri"/>
          <w:szCs w:val="22"/>
        </w:rPr>
      </w:pPr>
    </w:p>
    <w:p w14:paraId="5D0E5EAA" w14:textId="77777777" w:rsidR="009A4605" w:rsidRPr="008B0D4F" w:rsidRDefault="009A4605" w:rsidP="009A4605">
      <w:pPr>
        <w:tabs>
          <w:tab w:val="left" w:pos="4536"/>
        </w:tabs>
        <w:rPr>
          <w:rFonts w:eastAsia="Times New Roman" w:cs="Calibri"/>
          <w:b/>
          <w:bCs/>
          <w:szCs w:val="22"/>
        </w:rPr>
      </w:pPr>
      <w:r w:rsidRPr="008B0D4F">
        <w:rPr>
          <w:rFonts w:eastAsia="Times New Roman" w:cs="Calibri"/>
          <w:b/>
          <w:bCs/>
          <w:szCs w:val="22"/>
        </w:rPr>
        <w:t>TASK- Students instructions</w:t>
      </w:r>
    </w:p>
    <w:p w14:paraId="0B527CF9" w14:textId="77777777" w:rsidR="009A4605" w:rsidRDefault="009A4605" w:rsidP="009A4605">
      <w:pPr>
        <w:tabs>
          <w:tab w:val="left" w:pos="4536"/>
        </w:tabs>
        <w:rPr>
          <w:rFonts w:eastAsia="Times New Roman" w:cs="Calibri"/>
          <w:szCs w:val="22"/>
        </w:rPr>
      </w:pPr>
      <w:r>
        <w:rPr>
          <w:rFonts w:eastAsia="Times New Roman" w:cs="Calibri"/>
          <w:szCs w:val="22"/>
        </w:rPr>
        <w:t>In this task you are required to complete two (2) questions. To complete the questions, you are required to refer to the website provided within each question. You must complete both questions.</w:t>
      </w:r>
    </w:p>
    <w:p w14:paraId="76910E6E" w14:textId="77777777" w:rsidR="009A4605" w:rsidRPr="00D7519B" w:rsidRDefault="009A4605" w:rsidP="009A4605">
      <w:pPr>
        <w:tabs>
          <w:tab w:val="left" w:pos="4536"/>
        </w:tabs>
        <w:rPr>
          <w:color w:val="000000" w:themeColor="text1"/>
          <w:szCs w:val="22"/>
          <w:shd w:val="clear" w:color="auto" w:fill="FFFFFF"/>
        </w:rPr>
      </w:pPr>
      <w:r>
        <w:rPr>
          <w:color w:val="000000" w:themeColor="text1"/>
          <w:szCs w:val="22"/>
          <w:shd w:val="clear" w:color="auto" w:fill="FFFFFF"/>
        </w:rPr>
        <w:t xml:space="preserve">1.1 </w:t>
      </w:r>
      <w:r w:rsidRPr="00D7519B">
        <w:rPr>
          <w:color w:val="000000" w:themeColor="text1"/>
          <w:szCs w:val="22"/>
          <w:shd w:val="clear" w:color="auto" w:fill="FFFFFF"/>
        </w:rPr>
        <w:t xml:space="preserve">Identify </w:t>
      </w:r>
      <w:r>
        <w:rPr>
          <w:color w:val="000000" w:themeColor="text1"/>
          <w:szCs w:val="22"/>
          <w:shd w:val="clear" w:color="auto" w:fill="FFFFFF"/>
        </w:rPr>
        <w:t xml:space="preserve">two (2) </w:t>
      </w:r>
      <w:r w:rsidRPr="00D7519B">
        <w:rPr>
          <w:color w:val="000000" w:themeColor="text1"/>
          <w:szCs w:val="22"/>
          <w:shd w:val="clear" w:color="auto" w:fill="FFFFFF"/>
        </w:rPr>
        <w:t>standards relevant to own role and work setting for managing the COVID 19 infection. Write one (1) reason explaining how the identified standards and guidelines are relevant to your own role and work setting.</w:t>
      </w:r>
    </w:p>
    <w:p w14:paraId="35E39815" w14:textId="77777777" w:rsidR="009A4605" w:rsidRDefault="009A4605" w:rsidP="009A4605">
      <w:pPr>
        <w:tabs>
          <w:tab w:val="left" w:pos="4536"/>
        </w:tabs>
        <w:rPr>
          <w:color w:val="000000" w:themeColor="text1"/>
          <w:szCs w:val="22"/>
          <w:shd w:val="clear" w:color="auto" w:fill="FFFFFF"/>
        </w:rPr>
      </w:pPr>
      <w:r w:rsidRPr="00D7519B">
        <w:rPr>
          <w:color w:val="000000" w:themeColor="text1"/>
          <w:szCs w:val="22"/>
          <w:shd w:val="clear" w:color="auto" w:fill="FFFFFF"/>
        </w:rPr>
        <w:t>To answer this question, you must access relevant website below as applicable to your role and work place.</w:t>
      </w:r>
    </w:p>
    <w:p w14:paraId="5C8A289C" w14:textId="77777777" w:rsidR="00BB3542" w:rsidRPr="006E076A" w:rsidRDefault="00BB3542" w:rsidP="00BB3542">
      <w:pPr>
        <w:tabs>
          <w:tab w:val="left" w:pos="4536"/>
        </w:tabs>
        <w:rPr>
          <w:color w:val="000000" w:themeColor="text1"/>
          <w:szCs w:val="22"/>
          <w:shd w:val="clear" w:color="auto" w:fill="FFFFFF"/>
        </w:rPr>
      </w:pPr>
      <w:r>
        <w:rPr>
          <w:b/>
          <w:bCs/>
          <w:color w:val="000000" w:themeColor="text1"/>
          <w:szCs w:val="22"/>
          <w:shd w:val="clear" w:color="auto" w:fill="FFFFFF"/>
        </w:rPr>
        <w:t xml:space="preserve">Student note: </w:t>
      </w:r>
      <w:r w:rsidRPr="006E076A">
        <w:rPr>
          <w:color w:val="000000" w:themeColor="text1"/>
          <w:szCs w:val="22"/>
          <w:shd w:val="clear" w:color="auto" w:fill="FFFFFF"/>
        </w:rPr>
        <w:t xml:space="preserve">To answer this question, you must access relevant website below as applicable to your role and work place. You can choose between aged care and disability care based on the streams you are enrolled in for cert iii individual support and provide an answer for that relevant part for example if you are student enrolled in cert </w:t>
      </w:r>
      <w:r>
        <w:rPr>
          <w:color w:val="000000" w:themeColor="text1"/>
          <w:szCs w:val="22"/>
          <w:shd w:val="clear" w:color="auto" w:fill="FFFFFF"/>
        </w:rPr>
        <w:t>iii i</w:t>
      </w:r>
      <w:r w:rsidRPr="006E076A">
        <w:rPr>
          <w:color w:val="000000" w:themeColor="text1"/>
          <w:szCs w:val="22"/>
          <w:shd w:val="clear" w:color="auto" w:fill="FFFFFF"/>
        </w:rPr>
        <w:t>ndividual support (Ageing ) then you only need to answer the 1.1,1.2 questions related to Aged care.</w:t>
      </w:r>
    </w:p>
    <w:p w14:paraId="774E3CDC" w14:textId="77777777" w:rsidR="009A4605" w:rsidRDefault="009A4605" w:rsidP="009A4605">
      <w:pPr>
        <w:tabs>
          <w:tab w:val="left" w:pos="4536"/>
        </w:tabs>
      </w:pPr>
      <w:r w:rsidRPr="00D7519B">
        <w:rPr>
          <w:color w:val="000000" w:themeColor="text1"/>
          <w:szCs w:val="22"/>
          <w:shd w:val="clear" w:color="auto" w:fill="FFFFFF"/>
        </w:rPr>
        <w:t>For Aged care : Student must refer to the website</w:t>
      </w:r>
      <w:r w:rsidRPr="00D7519B">
        <w:rPr>
          <w:rFonts w:ascii="Verdana" w:hAnsi="Verdana"/>
          <w:color w:val="000000" w:themeColor="text1"/>
          <w:sz w:val="18"/>
          <w:szCs w:val="18"/>
          <w:shd w:val="clear" w:color="auto" w:fill="FFFFFF"/>
        </w:rPr>
        <w:t xml:space="preserve"> </w:t>
      </w:r>
      <w:hyperlink r:id="rId31" w:history="1">
        <w:r>
          <w:rPr>
            <w:rStyle w:val="Hyperlink"/>
          </w:rPr>
          <w:t>quality-standards-guidance-resource-sep22.pdf (agedcarequality.gov.au)</w:t>
        </w:r>
      </w:hyperlink>
    </w:p>
    <w:p w14:paraId="0F81BEF5" w14:textId="77777777" w:rsidR="009A4605" w:rsidRDefault="009A4605" w:rsidP="009A4605">
      <w:pPr>
        <w:tabs>
          <w:tab w:val="left" w:pos="4536"/>
        </w:tabs>
        <w:rPr>
          <w:rStyle w:val="Hyperlink"/>
        </w:rPr>
      </w:pPr>
      <w:r>
        <w:t xml:space="preserve">For disability: Student must refer to the website </w:t>
      </w:r>
      <w:hyperlink r:id="rId32" w:history="1">
        <w:r>
          <w:rPr>
            <w:rStyle w:val="Hyperlink"/>
          </w:rPr>
          <w:t>National Standards for Disability Services (dss.gov.au)</w:t>
        </w:r>
      </w:hyperlink>
    </w:p>
    <w:p w14:paraId="7F877A5E" w14:textId="142BAA12" w:rsidR="009A4605" w:rsidRPr="00487BA4" w:rsidRDefault="009A4605" w:rsidP="009A4605">
      <w:pPr>
        <w:tabs>
          <w:tab w:val="left" w:pos="4536"/>
        </w:tabs>
        <w:rPr>
          <w:rFonts w:ascii="Verdana" w:hAnsi="Verdana"/>
          <w:color w:val="FF0000"/>
          <w:sz w:val="18"/>
          <w:szCs w:val="18"/>
          <w:shd w:val="clear" w:color="auto" w:fill="FFFFFF"/>
        </w:rPr>
      </w:pPr>
      <w:r w:rsidRPr="00487BA4">
        <w:rPr>
          <w:rFonts w:ascii="Verdana" w:hAnsi="Verdana"/>
          <w:color w:val="FF0000"/>
          <w:sz w:val="18"/>
          <w:szCs w:val="18"/>
          <w:shd w:val="clear" w:color="auto" w:fill="FFFFFF"/>
        </w:rPr>
        <w:t xml:space="preserve">Assessors note: Student must identify the correct standards and guidelines, </w:t>
      </w:r>
      <w:r>
        <w:rPr>
          <w:rFonts w:ascii="Verdana" w:hAnsi="Verdana"/>
          <w:color w:val="FF0000"/>
          <w:sz w:val="18"/>
          <w:szCs w:val="18"/>
          <w:shd w:val="clear" w:color="auto" w:fill="FFFFFF"/>
        </w:rPr>
        <w:t>as per the answers provided below and as in line with the infection control and prevention standard and guidelines in aged care and disability sector.</w:t>
      </w:r>
      <w:r w:rsidR="00BB3542">
        <w:rPr>
          <w:rFonts w:ascii="Verdana" w:hAnsi="Verdana"/>
          <w:color w:val="FF0000"/>
          <w:sz w:val="18"/>
          <w:szCs w:val="18"/>
          <w:shd w:val="clear" w:color="auto" w:fill="FFFFFF"/>
        </w:rPr>
        <w:t xml:space="preserve"> Students can choose to answer aged care related or disability related question in 1.1,1.2 please refer to students instructions provided above.</w:t>
      </w:r>
    </w:p>
    <w:p w14:paraId="0B6E5F4A" w14:textId="77777777" w:rsidR="009A4605" w:rsidRPr="00487BA4" w:rsidRDefault="009A4605" w:rsidP="009A4605">
      <w:pPr>
        <w:tabs>
          <w:tab w:val="left" w:pos="4536"/>
        </w:tabs>
        <w:rPr>
          <w:rFonts w:ascii="Verdana" w:hAnsi="Verdana"/>
          <w:color w:val="FF0000"/>
          <w:sz w:val="18"/>
          <w:szCs w:val="18"/>
          <w:shd w:val="clear" w:color="auto" w:fill="FFFFFF"/>
        </w:rPr>
      </w:pPr>
    </w:p>
    <w:tbl>
      <w:tblPr>
        <w:tblStyle w:val="TableGrid"/>
        <w:tblW w:w="0" w:type="auto"/>
        <w:tblLook w:val="04A0" w:firstRow="1" w:lastRow="0" w:firstColumn="1" w:lastColumn="0" w:noHBand="0" w:noVBand="1"/>
      </w:tblPr>
      <w:tblGrid>
        <w:gridCol w:w="4814"/>
        <w:gridCol w:w="4814"/>
      </w:tblGrid>
      <w:tr w:rsidR="009A4605" w:rsidRPr="00CE3213" w14:paraId="5884809A" w14:textId="77777777" w:rsidTr="00CF439E">
        <w:tc>
          <w:tcPr>
            <w:tcW w:w="4814" w:type="dxa"/>
          </w:tcPr>
          <w:p w14:paraId="244A462B" w14:textId="77777777" w:rsidR="009A4605" w:rsidRPr="002C26AF" w:rsidRDefault="009A4605" w:rsidP="00CF439E">
            <w:pPr>
              <w:tabs>
                <w:tab w:val="left" w:pos="4536"/>
              </w:tabs>
              <w:rPr>
                <w:color w:val="000000" w:themeColor="text1"/>
                <w:szCs w:val="22"/>
                <w:shd w:val="clear" w:color="auto" w:fill="FFFFFF"/>
              </w:rPr>
            </w:pPr>
            <w:r w:rsidRPr="002C26AF">
              <w:rPr>
                <w:color w:val="000000" w:themeColor="text1"/>
                <w:szCs w:val="22"/>
                <w:shd w:val="clear" w:color="auto" w:fill="FFFFFF"/>
              </w:rPr>
              <w:t>Standards</w:t>
            </w:r>
            <w:r>
              <w:rPr>
                <w:color w:val="000000" w:themeColor="text1"/>
                <w:szCs w:val="22"/>
                <w:shd w:val="clear" w:color="auto" w:fill="FFFFFF"/>
              </w:rPr>
              <w:t xml:space="preserve"> </w:t>
            </w:r>
            <w:r w:rsidRPr="002C26AF">
              <w:rPr>
                <w:color w:val="000000" w:themeColor="text1"/>
                <w:szCs w:val="22"/>
                <w:shd w:val="clear" w:color="auto" w:fill="FFFFFF"/>
              </w:rPr>
              <w:t>(For aged care)</w:t>
            </w:r>
          </w:p>
        </w:tc>
        <w:tc>
          <w:tcPr>
            <w:tcW w:w="4814" w:type="dxa"/>
          </w:tcPr>
          <w:p w14:paraId="5072A082" w14:textId="77777777" w:rsidR="009A4605" w:rsidRPr="002C26AF" w:rsidRDefault="009A4605" w:rsidP="00CF439E">
            <w:pPr>
              <w:tabs>
                <w:tab w:val="left" w:pos="4536"/>
              </w:tabs>
              <w:rPr>
                <w:color w:val="000000" w:themeColor="text1"/>
                <w:szCs w:val="22"/>
                <w:shd w:val="clear" w:color="auto" w:fill="FFFFFF"/>
              </w:rPr>
            </w:pPr>
            <w:r w:rsidRPr="002C26AF">
              <w:rPr>
                <w:color w:val="000000" w:themeColor="text1"/>
                <w:szCs w:val="22"/>
                <w:shd w:val="clear" w:color="auto" w:fill="FFFFFF"/>
              </w:rPr>
              <w:t>How the standards and guidelines are relevant to own role and work setting</w:t>
            </w:r>
          </w:p>
        </w:tc>
      </w:tr>
      <w:tr w:rsidR="009A4605" w:rsidRPr="00CE3213" w14:paraId="750B05D7" w14:textId="77777777" w:rsidTr="00CF439E">
        <w:tc>
          <w:tcPr>
            <w:tcW w:w="4814" w:type="dxa"/>
          </w:tcPr>
          <w:p w14:paraId="6E468AEE"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t>Standard 3 personal care and clinical care</w:t>
            </w:r>
          </w:p>
          <w:p w14:paraId="234CB763"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(Approximate word count 7 – 8 words)</w:t>
            </w:r>
          </w:p>
        </w:tc>
        <w:tc>
          <w:tcPr>
            <w:tcW w:w="4814" w:type="dxa"/>
          </w:tcPr>
          <w:p w14:paraId="51240C3B"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(Approximate word count 55-60 words)</w:t>
            </w:r>
          </w:p>
          <w:p w14:paraId="6EF62745" w14:textId="77777777" w:rsidR="009A4605" w:rsidRDefault="009A4605" w:rsidP="00CF439E">
            <w:pPr>
              <w:tabs>
                <w:tab w:val="left" w:pos="4536"/>
              </w:tabs>
              <w:rPr>
                <w:color w:val="FF0000"/>
                <w:szCs w:val="22"/>
                <w:shd w:val="clear" w:color="auto" w:fill="FFFFFF"/>
              </w:rPr>
            </w:pPr>
          </w:p>
          <w:p w14:paraId="744D7B39"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lastRenderedPageBreak/>
              <w:t>Work setting(guidelines provided with in the standard)</w:t>
            </w:r>
          </w:p>
          <w:p w14:paraId="5B7D2EF8" w14:textId="77777777" w:rsidR="009A4605" w:rsidRPr="00487BA4" w:rsidRDefault="009A4605" w:rsidP="00CF439E">
            <w:pPr>
              <w:tabs>
                <w:tab w:val="left" w:pos="4536"/>
              </w:tabs>
              <w:rPr>
                <w:color w:val="FF0000"/>
                <w:szCs w:val="22"/>
                <w:shd w:val="clear" w:color="auto" w:fill="FFFFFF"/>
              </w:rPr>
            </w:pPr>
          </w:p>
          <w:p w14:paraId="6C7FC445"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 xml:space="preserve">For example: The work setting, or the organization demonstrates </w:t>
            </w:r>
            <w:r>
              <w:rPr>
                <w:color w:val="FF0000"/>
                <w:szCs w:val="22"/>
                <w:shd w:val="clear" w:color="auto" w:fill="FFFFFF"/>
              </w:rPr>
              <w:t>m</w:t>
            </w:r>
            <w:r w:rsidRPr="00487BA4">
              <w:rPr>
                <w:color w:val="FF0000"/>
                <w:szCs w:val="22"/>
                <w:shd w:val="clear" w:color="auto" w:fill="FFFFFF"/>
              </w:rPr>
              <w:t>inimisation of infection-related risks through implementing: (i) standard and transmission</w:t>
            </w:r>
            <w:r>
              <w:rPr>
                <w:color w:val="FF0000"/>
                <w:szCs w:val="22"/>
                <w:shd w:val="clear" w:color="auto" w:fill="FFFFFF"/>
              </w:rPr>
              <w:t>-based</w:t>
            </w:r>
            <w:r w:rsidRPr="00487BA4">
              <w:rPr>
                <w:color w:val="FF0000"/>
                <w:szCs w:val="22"/>
                <w:shd w:val="clear" w:color="auto" w:fill="FFFFFF"/>
              </w:rPr>
              <w:t xml:space="preserve"> precautions to prevent and control infection</w:t>
            </w:r>
          </w:p>
          <w:p w14:paraId="7C9985A5" w14:textId="77777777" w:rsidR="009A4605" w:rsidRPr="00487BA4" w:rsidRDefault="009A4605" w:rsidP="00CF439E">
            <w:pPr>
              <w:tabs>
                <w:tab w:val="left" w:pos="4536"/>
              </w:tabs>
              <w:rPr>
                <w:color w:val="FF0000"/>
                <w:szCs w:val="22"/>
                <w:shd w:val="clear" w:color="auto" w:fill="FFFFFF"/>
              </w:rPr>
            </w:pPr>
          </w:p>
          <w:p w14:paraId="28A91170"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Own role (guidelines provided within the standards):</w:t>
            </w:r>
          </w:p>
          <w:p w14:paraId="790ED152"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For example: follow organisation infection control procedures and apply standard and transmission based precautions in a timely manner.</w:t>
            </w:r>
          </w:p>
          <w:p w14:paraId="48813C9C" w14:textId="77777777" w:rsidR="009A4605" w:rsidRPr="00487BA4" w:rsidRDefault="009A4605" w:rsidP="00CF439E">
            <w:pPr>
              <w:tabs>
                <w:tab w:val="left" w:pos="4536"/>
              </w:tabs>
              <w:rPr>
                <w:color w:val="FF0000"/>
                <w:szCs w:val="22"/>
                <w:shd w:val="clear" w:color="auto" w:fill="FFFFFF"/>
              </w:rPr>
            </w:pPr>
          </w:p>
          <w:p w14:paraId="20FF1666" w14:textId="77777777" w:rsidR="009A4605" w:rsidRPr="00487BA4" w:rsidRDefault="009A4605" w:rsidP="00CF439E">
            <w:pPr>
              <w:tabs>
                <w:tab w:val="left" w:pos="4536"/>
              </w:tabs>
              <w:rPr>
                <w:color w:val="FF0000"/>
                <w:szCs w:val="22"/>
                <w:shd w:val="clear" w:color="auto" w:fill="FFFFFF"/>
              </w:rPr>
            </w:pPr>
          </w:p>
        </w:tc>
      </w:tr>
      <w:tr w:rsidR="009A4605" w:rsidRPr="00CE3213" w14:paraId="074F1453" w14:textId="77777777" w:rsidTr="00CF439E">
        <w:tc>
          <w:tcPr>
            <w:tcW w:w="4814" w:type="dxa"/>
          </w:tcPr>
          <w:p w14:paraId="42EC118D"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lastRenderedPageBreak/>
              <w:t>Standard 4 Services and support for daily living</w:t>
            </w:r>
          </w:p>
          <w:p w14:paraId="756A1F38"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(Approximate word count 7 – 8 words)</w:t>
            </w:r>
          </w:p>
        </w:tc>
        <w:tc>
          <w:tcPr>
            <w:tcW w:w="4814" w:type="dxa"/>
          </w:tcPr>
          <w:p w14:paraId="033C8EC0"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60-70</w:t>
            </w:r>
            <w:r w:rsidRPr="00AC166C">
              <w:rPr>
                <w:color w:val="000000" w:themeColor="text1"/>
                <w:szCs w:val="22"/>
                <w:shd w:val="clear" w:color="auto" w:fill="FFFFFF"/>
              </w:rPr>
              <w:t xml:space="preserve"> words)</w:t>
            </w:r>
          </w:p>
          <w:p w14:paraId="453D0257" w14:textId="77777777" w:rsidR="009A4605" w:rsidRDefault="009A4605" w:rsidP="00CF439E">
            <w:pPr>
              <w:tabs>
                <w:tab w:val="left" w:pos="4536"/>
              </w:tabs>
              <w:rPr>
                <w:color w:val="FF0000"/>
                <w:szCs w:val="22"/>
                <w:shd w:val="clear" w:color="auto" w:fill="FFFFFF"/>
              </w:rPr>
            </w:pPr>
          </w:p>
          <w:p w14:paraId="508F8BFD"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 xml:space="preserve">Work setting </w:t>
            </w:r>
          </w:p>
          <w:p w14:paraId="2DFA4539" w14:textId="77777777" w:rsidR="009A4605" w:rsidRPr="00487BA4" w:rsidRDefault="009A4605" w:rsidP="00CF439E">
            <w:pPr>
              <w:tabs>
                <w:tab w:val="left" w:pos="4536"/>
              </w:tabs>
              <w:rPr>
                <w:color w:val="FF0000"/>
                <w:szCs w:val="22"/>
                <w:shd w:val="clear" w:color="auto" w:fill="FFFFFF"/>
              </w:rPr>
            </w:pPr>
          </w:p>
          <w:p w14:paraId="753E6D27" w14:textId="77777777" w:rsidR="009A4605" w:rsidRPr="00487BA4" w:rsidRDefault="009A4605" w:rsidP="00CF439E">
            <w:pPr>
              <w:tabs>
                <w:tab w:val="left" w:pos="4536"/>
              </w:tabs>
              <w:rPr>
                <w:color w:val="FF0000"/>
                <w:szCs w:val="22"/>
              </w:rPr>
            </w:pPr>
            <w:r w:rsidRPr="00487BA4">
              <w:rPr>
                <w:color w:val="FF0000"/>
                <w:szCs w:val="22"/>
                <w:shd w:val="clear" w:color="auto" w:fill="FFFFFF"/>
              </w:rPr>
              <w:t>For example:</w:t>
            </w:r>
            <w:r w:rsidRPr="00487BA4">
              <w:rPr>
                <w:color w:val="FF0000"/>
                <w:szCs w:val="22"/>
              </w:rPr>
              <w:t xml:space="preserve"> Organisations are expected to provide services and supports in line with the consumer’s assessed needs, goals and preferences, and any care and services plan, or service agreement in place with the consumer. </w:t>
            </w:r>
          </w:p>
          <w:p w14:paraId="76EE5C03" w14:textId="77777777" w:rsidR="009A4605" w:rsidRPr="00487BA4" w:rsidRDefault="009A4605" w:rsidP="00CF439E">
            <w:pPr>
              <w:tabs>
                <w:tab w:val="left" w:pos="4536"/>
              </w:tabs>
              <w:rPr>
                <w:color w:val="FF0000"/>
                <w:szCs w:val="22"/>
                <w:shd w:val="clear" w:color="auto" w:fill="FFFFFF"/>
              </w:rPr>
            </w:pPr>
          </w:p>
          <w:p w14:paraId="314CE031"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Own role:</w:t>
            </w:r>
          </w:p>
          <w:p w14:paraId="6D419070"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For example: Delivering services based on the needs of the client especially during Covid 19 outbreak following personal hygiene practices to minimise spread of infection.</w:t>
            </w:r>
          </w:p>
        </w:tc>
      </w:tr>
    </w:tbl>
    <w:p w14:paraId="7FCB5C89" w14:textId="77777777" w:rsidR="009A4605" w:rsidRDefault="009A4605" w:rsidP="009A4605">
      <w:pPr>
        <w:tabs>
          <w:tab w:val="left" w:pos="4536"/>
        </w:tabs>
        <w:rPr>
          <w:rFonts w:ascii="Verdana" w:hAnsi="Verdana"/>
          <w:color w:val="696969"/>
          <w:sz w:val="18"/>
          <w:szCs w:val="18"/>
          <w:shd w:val="clear" w:color="auto" w:fill="FFFFFF"/>
        </w:rPr>
      </w:pPr>
    </w:p>
    <w:tbl>
      <w:tblPr>
        <w:tblStyle w:val="TableGrid"/>
        <w:tblW w:w="0" w:type="auto"/>
        <w:tblLook w:val="04A0" w:firstRow="1" w:lastRow="0" w:firstColumn="1" w:lastColumn="0" w:noHBand="0" w:noVBand="1"/>
      </w:tblPr>
      <w:tblGrid>
        <w:gridCol w:w="4814"/>
        <w:gridCol w:w="4814"/>
      </w:tblGrid>
      <w:tr w:rsidR="009A4605" w14:paraId="4BB66B7A" w14:textId="77777777" w:rsidTr="00CF439E">
        <w:tc>
          <w:tcPr>
            <w:tcW w:w="4814" w:type="dxa"/>
          </w:tcPr>
          <w:p w14:paraId="37A9F04D" w14:textId="77777777" w:rsidR="009A4605" w:rsidRPr="002C26AF" w:rsidRDefault="009A4605" w:rsidP="00CF439E">
            <w:pPr>
              <w:tabs>
                <w:tab w:val="left" w:pos="4536"/>
              </w:tabs>
              <w:rPr>
                <w:rFonts w:ascii="Verdana" w:hAnsi="Verdana"/>
                <w:color w:val="000000" w:themeColor="text1"/>
                <w:sz w:val="18"/>
                <w:szCs w:val="18"/>
                <w:shd w:val="clear" w:color="auto" w:fill="FFFFFF"/>
              </w:rPr>
            </w:pPr>
            <w:r w:rsidRPr="002C26AF">
              <w:rPr>
                <w:rFonts w:ascii="Verdana" w:hAnsi="Verdana"/>
                <w:color w:val="000000" w:themeColor="text1"/>
                <w:sz w:val="18"/>
                <w:szCs w:val="18"/>
                <w:shd w:val="clear" w:color="auto" w:fill="FFFFFF"/>
              </w:rPr>
              <w:t>Standards (For disability)</w:t>
            </w:r>
          </w:p>
        </w:tc>
        <w:tc>
          <w:tcPr>
            <w:tcW w:w="4814" w:type="dxa"/>
          </w:tcPr>
          <w:p w14:paraId="0D748F9E" w14:textId="77777777" w:rsidR="009A4605" w:rsidRPr="002C26AF" w:rsidRDefault="009A4605" w:rsidP="00CF439E">
            <w:pPr>
              <w:tabs>
                <w:tab w:val="left" w:pos="4536"/>
              </w:tabs>
              <w:rPr>
                <w:rFonts w:ascii="Verdana" w:hAnsi="Verdana"/>
                <w:color w:val="000000" w:themeColor="text1"/>
                <w:sz w:val="18"/>
                <w:szCs w:val="18"/>
                <w:shd w:val="clear" w:color="auto" w:fill="FFFFFF"/>
              </w:rPr>
            </w:pPr>
            <w:r w:rsidRPr="002C26AF">
              <w:rPr>
                <w:color w:val="000000" w:themeColor="text1"/>
                <w:szCs w:val="22"/>
                <w:shd w:val="clear" w:color="auto" w:fill="FFFFFF"/>
              </w:rPr>
              <w:t>How the standard and guideline is relevant to own role and work setting</w:t>
            </w:r>
          </w:p>
        </w:tc>
      </w:tr>
      <w:tr w:rsidR="009A4605" w14:paraId="36045C76" w14:textId="77777777" w:rsidTr="00CF439E">
        <w:tc>
          <w:tcPr>
            <w:tcW w:w="4814" w:type="dxa"/>
          </w:tcPr>
          <w:p w14:paraId="3046014F"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t>Standard 3 Individual outcomes</w:t>
            </w:r>
          </w:p>
          <w:p w14:paraId="08AD1350"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tc>
        <w:tc>
          <w:tcPr>
            <w:tcW w:w="4814" w:type="dxa"/>
          </w:tcPr>
          <w:p w14:paraId="72CA8ED8"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45-50</w:t>
            </w:r>
            <w:r w:rsidRPr="00AC166C">
              <w:rPr>
                <w:color w:val="000000" w:themeColor="text1"/>
                <w:szCs w:val="22"/>
                <w:shd w:val="clear" w:color="auto" w:fill="FFFFFF"/>
              </w:rPr>
              <w:t xml:space="preserve"> words)</w:t>
            </w:r>
          </w:p>
          <w:p w14:paraId="5FD6E9CE" w14:textId="77777777" w:rsidR="009A4605" w:rsidRDefault="009A4605" w:rsidP="00CF439E">
            <w:pPr>
              <w:tabs>
                <w:tab w:val="left" w:pos="4536"/>
              </w:tabs>
              <w:rPr>
                <w:color w:val="FF0000"/>
                <w:szCs w:val="22"/>
                <w:shd w:val="clear" w:color="auto" w:fill="FFFFFF"/>
              </w:rPr>
            </w:pPr>
          </w:p>
          <w:p w14:paraId="52D46F0F"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Work setting:</w:t>
            </w:r>
          </w:p>
          <w:p w14:paraId="3AB56984" w14:textId="77777777" w:rsidR="009A4605" w:rsidRPr="00487BA4" w:rsidRDefault="009A4605" w:rsidP="00CF439E">
            <w:pPr>
              <w:tabs>
                <w:tab w:val="left" w:pos="4536"/>
              </w:tabs>
              <w:rPr>
                <w:color w:val="FF0000"/>
                <w:szCs w:val="22"/>
              </w:rPr>
            </w:pPr>
            <w:r w:rsidRPr="00487BA4">
              <w:rPr>
                <w:color w:val="FF0000"/>
                <w:szCs w:val="22"/>
                <w:shd w:val="clear" w:color="auto" w:fill="FFFFFF"/>
              </w:rPr>
              <w:t>For example:</w:t>
            </w:r>
            <w:r w:rsidRPr="00487BA4">
              <w:rPr>
                <w:color w:val="FF0000"/>
                <w:szCs w:val="22"/>
              </w:rPr>
              <w:t xml:space="preserve"> promote person-centred approaches to service delivery whereby individuals lead and direct their services and supports. </w:t>
            </w:r>
          </w:p>
          <w:p w14:paraId="5C9DC957" w14:textId="77777777" w:rsidR="009A4605" w:rsidRPr="00487BA4" w:rsidRDefault="009A4605" w:rsidP="00CF439E">
            <w:pPr>
              <w:tabs>
                <w:tab w:val="left" w:pos="4536"/>
              </w:tabs>
              <w:rPr>
                <w:color w:val="FF0000"/>
                <w:szCs w:val="22"/>
              </w:rPr>
            </w:pPr>
          </w:p>
          <w:p w14:paraId="2C41E706" w14:textId="77777777" w:rsidR="009A4605" w:rsidRPr="00487BA4" w:rsidRDefault="009A4605" w:rsidP="00CF439E">
            <w:pPr>
              <w:tabs>
                <w:tab w:val="left" w:pos="4536"/>
              </w:tabs>
              <w:rPr>
                <w:color w:val="FF0000"/>
                <w:szCs w:val="22"/>
              </w:rPr>
            </w:pPr>
            <w:r w:rsidRPr="00487BA4">
              <w:rPr>
                <w:color w:val="FF0000"/>
                <w:szCs w:val="22"/>
              </w:rPr>
              <w:t>Own role:</w:t>
            </w:r>
          </w:p>
          <w:p w14:paraId="7748918A" w14:textId="77777777" w:rsidR="009A4605" w:rsidRPr="00487BA4" w:rsidRDefault="009A4605" w:rsidP="00CF439E">
            <w:pPr>
              <w:tabs>
                <w:tab w:val="left" w:pos="4536"/>
              </w:tabs>
              <w:rPr>
                <w:color w:val="FF0000"/>
                <w:szCs w:val="22"/>
                <w:shd w:val="clear" w:color="auto" w:fill="FFFFFF"/>
              </w:rPr>
            </w:pPr>
            <w:r w:rsidRPr="00487BA4">
              <w:rPr>
                <w:color w:val="FF0000"/>
                <w:szCs w:val="22"/>
              </w:rPr>
              <w:t>Provide flexible services that meets the needs of the individual such as wearing correct PPE nd always maintaining hand hygiene while attending to clients with disability.</w:t>
            </w:r>
          </w:p>
        </w:tc>
      </w:tr>
      <w:tr w:rsidR="009A4605" w14:paraId="605C3E8D" w14:textId="77777777" w:rsidTr="00CF439E">
        <w:tc>
          <w:tcPr>
            <w:tcW w:w="4814" w:type="dxa"/>
          </w:tcPr>
          <w:p w14:paraId="605BE21F" w14:textId="77777777" w:rsidR="009A4605" w:rsidRDefault="009A4605" w:rsidP="00CF439E">
            <w:pPr>
              <w:tabs>
                <w:tab w:val="left" w:pos="4536"/>
              </w:tabs>
              <w:rPr>
                <w:color w:val="FF0000"/>
                <w:szCs w:val="22"/>
                <w:shd w:val="clear" w:color="auto" w:fill="FFFFFF"/>
              </w:rPr>
            </w:pPr>
            <w:r w:rsidRPr="00487BA4">
              <w:rPr>
                <w:color w:val="FF0000"/>
                <w:szCs w:val="22"/>
                <w:shd w:val="clear" w:color="auto" w:fill="FFFFFF"/>
              </w:rPr>
              <w:t>Standard 6 Service management</w:t>
            </w:r>
          </w:p>
          <w:p w14:paraId="3FFEB580" w14:textId="77777777" w:rsidR="009A4605" w:rsidRPr="00487BA4"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tc>
        <w:tc>
          <w:tcPr>
            <w:tcW w:w="4814" w:type="dxa"/>
          </w:tcPr>
          <w:p w14:paraId="2985BB1B"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(Approximate word count 55-60 words)</w:t>
            </w:r>
          </w:p>
          <w:p w14:paraId="0A67B8DA" w14:textId="77777777" w:rsidR="009A4605" w:rsidRDefault="009A4605" w:rsidP="00CF439E">
            <w:pPr>
              <w:tabs>
                <w:tab w:val="left" w:pos="4536"/>
              </w:tabs>
              <w:rPr>
                <w:color w:val="FF0000"/>
                <w:szCs w:val="22"/>
                <w:shd w:val="clear" w:color="auto" w:fill="FFFFFF"/>
              </w:rPr>
            </w:pPr>
          </w:p>
          <w:p w14:paraId="482B45F5"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Work setting:</w:t>
            </w:r>
          </w:p>
          <w:p w14:paraId="3F279BC6" w14:textId="77777777" w:rsidR="009A4605" w:rsidRPr="00487BA4" w:rsidRDefault="009A4605" w:rsidP="00CF439E">
            <w:pPr>
              <w:tabs>
                <w:tab w:val="left" w:pos="4536"/>
              </w:tabs>
              <w:rPr>
                <w:color w:val="FF0000"/>
                <w:szCs w:val="22"/>
              </w:rPr>
            </w:pPr>
            <w:r w:rsidRPr="00487BA4">
              <w:rPr>
                <w:color w:val="FF0000"/>
                <w:szCs w:val="22"/>
              </w:rPr>
              <w:t xml:space="preserve">providing guidance on outbreak management and infection prevention and control • monitoring </w:t>
            </w:r>
            <w:r w:rsidRPr="00487BA4">
              <w:rPr>
                <w:color w:val="FF0000"/>
                <w:szCs w:val="22"/>
              </w:rPr>
              <w:lastRenderedPageBreak/>
              <w:t>outbreak outcomes (case numbers, hospitalisations and deaths) • informing relevant stakeholders and the broader community of outbreaks</w:t>
            </w:r>
          </w:p>
          <w:p w14:paraId="6D8FD79D" w14:textId="77777777" w:rsidR="009A4605" w:rsidRPr="00487BA4" w:rsidRDefault="009A4605" w:rsidP="00CF439E">
            <w:pPr>
              <w:tabs>
                <w:tab w:val="left" w:pos="4536"/>
              </w:tabs>
              <w:rPr>
                <w:color w:val="FF0000"/>
                <w:szCs w:val="22"/>
                <w:shd w:val="clear" w:color="auto" w:fill="FFFFFF"/>
              </w:rPr>
            </w:pPr>
          </w:p>
          <w:p w14:paraId="424F9653" w14:textId="77777777" w:rsidR="009A4605" w:rsidRPr="00487BA4" w:rsidRDefault="009A4605" w:rsidP="00CF439E">
            <w:pPr>
              <w:tabs>
                <w:tab w:val="left" w:pos="4536"/>
              </w:tabs>
              <w:rPr>
                <w:color w:val="FF0000"/>
                <w:szCs w:val="22"/>
                <w:shd w:val="clear" w:color="auto" w:fill="FFFFFF"/>
              </w:rPr>
            </w:pPr>
            <w:r w:rsidRPr="00487BA4">
              <w:rPr>
                <w:color w:val="FF0000"/>
                <w:szCs w:val="22"/>
                <w:shd w:val="clear" w:color="auto" w:fill="FFFFFF"/>
              </w:rPr>
              <w:t>own role:</w:t>
            </w:r>
          </w:p>
          <w:p w14:paraId="0246C466" w14:textId="77777777" w:rsidR="009A4605" w:rsidRPr="00487BA4" w:rsidRDefault="009A4605" w:rsidP="00CF439E">
            <w:pPr>
              <w:tabs>
                <w:tab w:val="left" w:pos="4536"/>
              </w:tabs>
              <w:rPr>
                <w:color w:val="FF0000"/>
                <w:szCs w:val="22"/>
                <w:shd w:val="clear" w:color="auto" w:fill="FFFFFF"/>
              </w:rPr>
            </w:pPr>
            <w:r w:rsidRPr="00487BA4">
              <w:rPr>
                <w:color w:val="FF0000"/>
                <w:szCs w:val="22"/>
              </w:rPr>
              <w:t xml:space="preserve">attend training programs to identify the signs and symptoms of COVID-19, understand how the infection spreads and be aware of methods in preventing the spread of COVID-19 </w:t>
            </w:r>
          </w:p>
          <w:p w14:paraId="6FE93326" w14:textId="77777777" w:rsidR="009A4605" w:rsidRPr="00487BA4" w:rsidRDefault="009A4605" w:rsidP="00CF439E">
            <w:pPr>
              <w:tabs>
                <w:tab w:val="left" w:pos="4536"/>
              </w:tabs>
              <w:rPr>
                <w:color w:val="FF0000"/>
                <w:szCs w:val="22"/>
                <w:shd w:val="clear" w:color="auto" w:fill="FFFFFF"/>
              </w:rPr>
            </w:pPr>
          </w:p>
        </w:tc>
      </w:tr>
    </w:tbl>
    <w:p w14:paraId="4DD8A0D5" w14:textId="77777777" w:rsidR="009A4605" w:rsidRDefault="009A4605" w:rsidP="009A4605">
      <w:pPr>
        <w:tabs>
          <w:tab w:val="left" w:pos="4536"/>
        </w:tabs>
        <w:rPr>
          <w:rFonts w:ascii="Verdana" w:hAnsi="Verdana"/>
          <w:color w:val="696969"/>
          <w:sz w:val="18"/>
          <w:szCs w:val="18"/>
          <w:shd w:val="clear" w:color="auto" w:fill="FFFFFF"/>
        </w:rPr>
      </w:pPr>
    </w:p>
    <w:p w14:paraId="0A9EDDA7" w14:textId="77777777" w:rsidR="009A4605" w:rsidRPr="00CB3BA4" w:rsidRDefault="009A4605" w:rsidP="009A4605">
      <w:pPr>
        <w:tabs>
          <w:tab w:val="left" w:pos="4536"/>
        </w:tabs>
        <w:rPr>
          <w:color w:val="000000" w:themeColor="text1"/>
          <w:szCs w:val="22"/>
          <w:shd w:val="clear" w:color="auto" w:fill="FFFFFF"/>
        </w:rPr>
      </w:pPr>
      <w:r>
        <w:rPr>
          <w:color w:val="000000" w:themeColor="text1"/>
          <w:szCs w:val="22"/>
          <w:shd w:val="clear" w:color="auto" w:fill="FFFFFF"/>
        </w:rPr>
        <w:t xml:space="preserve">1.2 </w:t>
      </w:r>
      <w:r w:rsidRPr="00CB3BA4">
        <w:rPr>
          <w:color w:val="000000" w:themeColor="text1"/>
          <w:szCs w:val="22"/>
          <w:shd w:val="clear" w:color="auto" w:fill="FFFFFF"/>
        </w:rPr>
        <w:t>Identify two (2) roles and responsibilities of self and others in relation to infection prevention and control.</w:t>
      </w:r>
    </w:p>
    <w:p w14:paraId="0BAA1415" w14:textId="77777777" w:rsidR="009A4605" w:rsidRPr="00CB3BA4" w:rsidRDefault="009A4605" w:rsidP="009A4605">
      <w:pPr>
        <w:tabs>
          <w:tab w:val="left" w:pos="4536"/>
        </w:tabs>
        <w:rPr>
          <w:color w:val="000000" w:themeColor="text1"/>
          <w:szCs w:val="22"/>
          <w:shd w:val="clear" w:color="auto" w:fill="FFFFFF"/>
        </w:rPr>
      </w:pPr>
      <w:r w:rsidRPr="00CB3BA4">
        <w:rPr>
          <w:color w:val="000000" w:themeColor="text1"/>
          <w:szCs w:val="22"/>
          <w:shd w:val="clear" w:color="auto" w:fill="FFFFFF"/>
        </w:rPr>
        <w:t>To answer this question, you must access relevant website below as applicable to your role and workplace.</w:t>
      </w:r>
    </w:p>
    <w:p w14:paraId="16D116E3" w14:textId="77777777" w:rsidR="009A4605" w:rsidRDefault="009A4605" w:rsidP="009A4605">
      <w:pPr>
        <w:tabs>
          <w:tab w:val="left" w:pos="4536"/>
        </w:tabs>
      </w:pPr>
      <w:r>
        <w:rPr>
          <w:color w:val="000000" w:themeColor="text1"/>
          <w:szCs w:val="22"/>
          <w:shd w:val="clear" w:color="auto" w:fill="FFFFFF"/>
        </w:rPr>
        <w:t>F</w:t>
      </w:r>
      <w:r w:rsidRPr="00CB3BA4">
        <w:rPr>
          <w:color w:val="000000" w:themeColor="text1"/>
          <w:szCs w:val="22"/>
          <w:shd w:val="clear" w:color="auto" w:fill="FFFFFF"/>
        </w:rPr>
        <w:t>or disability:</w:t>
      </w:r>
      <w:r w:rsidRPr="00CB3BA4">
        <w:rPr>
          <w:rFonts w:ascii="Verdana" w:hAnsi="Verdana"/>
          <w:color w:val="000000" w:themeColor="text1"/>
          <w:sz w:val="18"/>
          <w:szCs w:val="18"/>
          <w:shd w:val="clear" w:color="auto" w:fill="FFFFFF"/>
        </w:rPr>
        <w:t xml:space="preserve"> </w:t>
      </w:r>
      <w:hyperlink r:id="rId33" w:history="1">
        <w:r>
          <w:rPr>
            <w:rStyle w:val="Hyperlink"/>
          </w:rPr>
          <w:t>Disability Supplement to the CDNA National Guidelines for the Prevention, Control and Public Health Management of COVID-19 Outbreaks in Residential Care Facilities in Australia</w:t>
        </w:r>
      </w:hyperlink>
    </w:p>
    <w:p w14:paraId="6E67D136" w14:textId="77777777" w:rsidR="009A4605" w:rsidRDefault="009A4605" w:rsidP="009A4605">
      <w:pPr>
        <w:tabs>
          <w:tab w:val="left" w:pos="4536"/>
        </w:tabs>
      </w:pPr>
      <w:r w:rsidRPr="00584221">
        <w:rPr>
          <w:color w:val="FF0000"/>
        </w:rPr>
        <w:t>Assessor note: Students answer must correspond correctly with there own role in the organisation. Below are just sample answer but please ensure student provide valid answer from the guidelines website provided here for disability</w:t>
      </w:r>
      <w:r>
        <w:t>.</w:t>
      </w:r>
    </w:p>
    <w:tbl>
      <w:tblPr>
        <w:tblStyle w:val="TableGrid"/>
        <w:tblW w:w="0" w:type="auto"/>
        <w:tblLook w:val="04A0" w:firstRow="1" w:lastRow="0" w:firstColumn="1" w:lastColumn="0" w:noHBand="0" w:noVBand="1"/>
      </w:tblPr>
      <w:tblGrid>
        <w:gridCol w:w="4814"/>
        <w:gridCol w:w="4814"/>
      </w:tblGrid>
      <w:tr w:rsidR="009A4605" w14:paraId="7682DADA" w14:textId="77777777" w:rsidTr="00CF439E">
        <w:tc>
          <w:tcPr>
            <w:tcW w:w="4814" w:type="dxa"/>
          </w:tcPr>
          <w:p w14:paraId="1FD20126" w14:textId="77777777" w:rsidR="009A4605" w:rsidRPr="00CB3BA4" w:rsidRDefault="009A4605" w:rsidP="00CF439E">
            <w:pPr>
              <w:tabs>
                <w:tab w:val="left" w:pos="4536"/>
              </w:tabs>
              <w:rPr>
                <w:color w:val="000000" w:themeColor="text1"/>
                <w:szCs w:val="22"/>
                <w:shd w:val="clear" w:color="auto" w:fill="FFFFFF"/>
              </w:rPr>
            </w:pPr>
            <w:r w:rsidRPr="00CB3BA4">
              <w:rPr>
                <w:color w:val="000000" w:themeColor="text1"/>
                <w:szCs w:val="22"/>
                <w:shd w:val="clear" w:color="auto" w:fill="FFFFFF"/>
              </w:rPr>
              <w:t>Own role specify your role here (Disability)</w:t>
            </w:r>
          </w:p>
        </w:tc>
        <w:tc>
          <w:tcPr>
            <w:tcW w:w="4814" w:type="dxa"/>
          </w:tcPr>
          <w:p w14:paraId="5682E472" w14:textId="77777777" w:rsidR="009A4605" w:rsidRPr="00CB3BA4" w:rsidRDefault="009A4605" w:rsidP="00CF439E">
            <w:pPr>
              <w:tabs>
                <w:tab w:val="left" w:pos="4536"/>
              </w:tabs>
              <w:rPr>
                <w:color w:val="000000" w:themeColor="text1"/>
                <w:szCs w:val="22"/>
                <w:shd w:val="clear" w:color="auto" w:fill="FFFFFF"/>
              </w:rPr>
            </w:pPr>
            <w:r w:rsidRPr="00CB3BA4">
              <w:rPr>
                <w:color w:val="000000" w:themeColor="text1"/>
                <w:szCs w:val="22"/>
                <w:shd w:val="clear" w:color="auto" w:fill="FFFFFF"/>
              </w:rPr>
              <w:t>Two responsibilities corresponding to your own role in infection control and prevention</w:t>
            </w:r>
          </w:p>
        </w:tc>
      </w:tr>
      <w:tr w:rsidR="009A4605" w14:paraId="4053086E" w14:textId="77777777" w:rsidTr="00CF439E">
        <w:tc>
          <w:tcPr>
            <w:tcW w:w="4814" w:type="dxa"/>
          </w:tcPr>
          <w:p w14:paraId="1512DD8D" w14:textId="77777777" w:rsidR="009A4605" w:rsidRDefault="009A4605" w:rsidP="00CF439E">
            <w:pPr>
              <w:tabs>
                <w:tab w:val="left" w:pos="4536"/>
              </w:tabs>
              <w:rPr>
                <w:color w:val="FF0000"/>
                <w:szCs w:val="22"/>
                <w:shd w:val="clear" w:color="auto" w:fill="FFFFFF"/>
              </w:rPr>
            </w:pPr>
            <w:r w:rsidRPr="00CB3BA4">
              <w:rPr>
                <w:color w:val="FF0000"/>
                <w:szCs w:val="22"/>
                <w:shd w:val="clear" w:color="auto" w:fill="FFFFFF"/>
              </w:rPr>
              <w:t>For example: Disability support worker</w:t>
            </w:r>
          </w:p>
          <w:p w14:paraId="0FCA238C" w14:textId="77777777" w:rsidR="009A4605"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p w14:paraId="58C2639C" w14:textId="77777777" w:rsidR="009A4605" w:rsidRPr="00CB3BA4" w:rsidRDefault="009A4605" w:rsidP="00CF439E">
            <w:pPr>
              <w:tabs>
                <w:tab w:val="left" w:pos="4536"/>
              </w:tabs>
              <w:rPr>
                <w:color w:val="FF0000"/>
                <w:szCs w:val="22"/>
                <w:shd w:val="clear" w:color="auto" w:fill="FFFFFF"/>
              </w:rPr>
            </w:pPr>
          </w:p>
        </w:tc>
        <w:tc>
          <w:tcPr>
            <w:tcW w:w="4814" w:type="dxa"/>
          </w:tcPr>
          <w:p w14:paraId="347448E4"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35-40</w:t>
            </w:r>
            <w:r w:rsidRPr="00AC166C">
              <w:rPr>
                <w:color w:val="000000" w:themeColor="text1"/>
                <w:szCs w:val="22"/>
                <w:shd w:val="clear" w:color="auto" w:fill="FFFFFF"/>
              </w:rPr>
              <w:t xml:space="preserve"> words)</w:t>
            </w:r>
          </w:p>
          <w:p w14:paraId="6C1D17E9" w14:textId="77777777" w:rsidR="009A4605" w:rsidRPr="00CB3BA4" w:rsidRDefault="009A4605" w:rsidP="00CF439E">
            <w:pPr>
              <w:tabs>
                <w:tab w:val="left" w:pos="4536"/>
              </w:tabs>
              <w:rPr>
                <w:color w:val="FF0000"/>
                <w:szCs w:val="22"/>
                <w:shd w:val="clear" w:color="auto" w:fill="FFFFFF"/>
              </w:rPr>
            </w:pPr>
          </w:p>
          <w:p w14:paraId="332B319E"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 xml:space="preserve">1. the use of PPE and transmission-based precautions when providing care to </w:t>
            </w:r>
          </w:p>
          <w:p w14:paraId="1B1B4A80"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 xml:space="preserve">suspected or confirmed COVID-19 case, including additional PPE requirements when </w:t>
            </w:r>
          </w:p>
          <w:p w14:paraId="0105CAA6"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caring for residents with challenging behaviour</w:t>
            </w:r>
          </w:p>
          <w:p w14:paraId="563BF3FB" w14:textId="77777777" w:rsidR="009A4605" w:rsidRPr="00CB3BA4" w:rsidRDefault="009A4605" w:rsidP="00CF439E">
            <w:pPr>
              <w:tabs>
                <w:tab w:val="left" w:pos="4536"/>
              </w:tabs>
              <w:rPr>
                <w:color w:val="FF0000"/>
                <w:szCs w:val="22"/>
                <w:shd w:val="clear" w:color="auto" w:fill="FFFFFF"/>
              </w:rPr>
            </w:pPr>
          </w:p>
          <w:p w14:paraId="550BCE6F" w14:textId="77777777" w:rsidR="009A4605" w:rsidRPr="00CB3BA4" w:rsidRDefault="009A4605" w:rsidP="00CF439E">
            <w:pPr>
              <w:tabs>
                <w:tab w:val="left" w:pos="4536"/>
              </w:tabs>
              <w:rPr>
                <w:color w:val="FF0000"/>
                <w:szCs w:val="22"/>
                <w:shd w:val="clear" w:color="auto" w:fill="FFFFFF"/>
              </w:rPr>
            </w:pPr>
            <w:r w:rsidRPr="00CB3BA4">
              <w:rPr>
                <w:color w:val="FF0000"/>
                <w:szCs w:val="22"/>
                <w:shd w:val="clear" w:color="auto" w:fill="FFFFFF"/>
              </w:rPr>
              <w:t>2.</w:t>
            </w:r>
            <w:r w:rsidRPr="00CB3BA4">
              <w:rPr>
                <w:color w:val="FF0000"/>
                <w:szCs w:val="22"/>
              </w:rPr>
              <w:t xml:space="preserve"> identifying, handling, and disposal of clinical waste</w:t>
            </w:r>
          </w:p>
          <w:p w14:paraId="40FB4CFE" w14:textId="77777777" w:rsidR="009A4605" w:rsidRPr="00CB3BA4" w:rsidRDefault="009A4605" w:rsidP="00CF439E">
            <w:pPr>
              <w:tabs>
                <w:tab w:val="left" w:pos="4536"/>
              </w:tabs>
              <w:rPr>
                <w:color w:val="FF0000"/>
                <w:szCs w:val="22"/>
                <w:shd w:val="clear" w:color="auto" w:fill="FFFFFF"/>
              </w:rPr>
            </w:pPr>
          </w:p>
          <w:p w14:paraId="03C58FDB" w14:textId="77777777" w:rsidR="009A4605" w:rsidRPr="00CB3BA4" w:rsidRDefault="009A4605" w:rsidP="00CF439E">
            <w:pPr>
              <w:tabs>
                <w:tab w:val="left" w:pos="4536"/>
              </w:tabs>
              <w:rPr>
                <w:color w:val="FF0000"/>
                <w:szCs w:val="22"/>
                <w:shd w:val="clear" w:color="auto" w:fill="FFFFFF"/>
              </w:rPr>
            </w:pPr>
          </w:p>
          <w:p w14:paraId="4D2C8765" w14:textId="77777777" w:rsidR="009A4605" w:rsidRPr="00CB3BA4" w:rsidRDefault="009A4605" w:rsidP="00CF439E">
            <w:pPr>
              <w:tabs>
                <w:tab w:val="left" w:pos="4536"/>
              </w:tabs>
              <w:rPr>
                <w:color w:val="FF0000"/>
                <w:szCs w:val="22"/>
                <w:shd w:val="clear" w:color="auto" w:fill="FFFFFF"/>
              </w:rPr>
            </w:pPr>
          </w:p>
        </w:tc>
      </w:tr>
      <w:tr w:rsidR="009A4605" w14:paraId="63A63034" w14:textId="77777777" w:rsidTr="00CF439E">
        <w:tc>
          <w:tcPr>
            <w:tcW w:w="4814" w:type="dxa"/>
          </w:tcPr>
          <w:p w14:paraId="4C773C87" w14:textId="77777777" w:rsidR="009A4605" w:rsidRPr="00FE259E" w:rsidRDefault="009A4605" w:rsidP="00CF439E">
            <w:pPr>
              <w:tabs>
                <w:tab w:val="left" w:pos="4536"/>
              </w:tabs>
              <w:rPr>
                <w:color w:val="FF0000"/>
                <w:szCs w:val="22"/>
                <w:shd w:val="clear" w:color="auto" w:fill="FFFFFF"/>
              </w:rPr>
            </w:pPr>
            <w:r w:rsidRPr="00FE259E">
              <w:rPr>
                <w:color w:val="FF0000"/>
                <w:szCs w:val="22"/>
                <w:shd w:val="clear" w:color="auto" w:fill="FFFFFF"/>
              </w:rPr>
              <w:t>Others</w:t>
            </w:r>
          </w:p>
          <w:p w14:paraId="1559D559" w14:textId="77777777" w:rsidR="009A4605" w:rsidRDefault="009A4605" w:rsidP="00CF439E">
            <w:pPr>
              <w:tabs>
                <w:tab w:val="left" w:pos="4536"/>
              </w:tabs>
              <w:rPr>
                <w:color w:val="FF0000"/>
                <w:szCs w:val="22"/>
                <w:shd w:val="clear" w:color="auto" w:fill="FFFFFF"/>
              </w:rPr>
            </w:pPr>
            <w:r w:rsidRPr="00FE259E">
              <w:rPr>
                <w:color w:val="FF0000"/>
                <w:szCs w:val="22"/>
                <w:shd w:val="clear" w:color="auto" w:fill="FFFFFF"/>
              </w:rPr>
              <w:t>Two responsibilities of others in relation to infection control these could be visitors, families, friends and other staff members including management/provider</w:t>
            </w:r>
          </w:p>
          <w:p w14:paraId="325A63B1" w14:textId="77777777" w:rsidR="009A4605" w:rsidRPr="00FE259E"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5-6</w:t>
            </w:r>
            <w:r w:rsidRPr="00AC166C">
              <w:rPr>
                <w:color w:val="000000" w:themeColor="text1"/>
                <w:szCs w:val="22"/>
                <w:shd w:val="clear" w:color="auto" w:fill="FFFFFF"/>
              </w:rPr>
              <w:t xml:space="preserve"> words)</w:t>
            </w:r>
          </w:p>
          <w:p w14:paraId="50AF4528" w14:textId="77777777" w:rsidR="009A4605" w:rsidRPr="00CB3BA4" w:rsidRDefault="009A4605" w:rsidP="00CF439E">
            <w:pPr>
              <w:tabs>
                <w:tab w:val="left" w:pos="4536"/>
              </w:tabs>
              <w:rPr>
                <w:color w:val="FF0000"/>
                <w:szCs w:val="22"/>
                <w:shd w:val="clear" w:color="auto" w:fill="FFFFFF"/>
              </w:rPr>
            </w:pPr>
          </w:p>
        </w:tc>
        <w:tc>
          <w:tcPr>
            <w:tcW w:w="4814" w:type="dxa"/>
          </w:tcPr>
          <w:p w14:paraId="6EFCF0C9"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50-55</w:t>
            </w:r>
            <w:r w:rsidRPr="00AC166C">
              <w:rPr>
                <w:color w:val="000000" w:themeColor="text1"/>
                <w:szCs w:val="22"/>
                <w:shd w:val="clear" w:color="auto" w:fill="FFFFFF"/>
              </w:rPr>
              <w:t xml:space="preserve"> words)</w:t>
            </w:r>
          </w:p>
          <w:p w14:paraId="78AE4661" w14:textId="77777777" w:rsidR="009A4605" w:rsidRPr="00CB3BA4" w:rsidRDefault="009A4605" w:rsidP="00CF439E">
            <w:pPr>
              <w:tabs>
                <w:tab w:val="left" w:pos="4536"/>
              </w:tabs>
              <w:rPr>
                <w:color w:val="FF0000"/>
                <w:szCs w:val="22"/>
                <w:shd w:val="clear" w:color="auto" w:fill="FFFFFF"/>
              </w:rPr>
            </w:pPr>
          </w:p>
          <w:p w14:paraId="50CEDEB7" w14:textId="77777777" w:rsidR="009A4605" w:rsidRPr="00CB3BA4" w:rsidRDefault="009A4605" w:rsidP="00CF439E">
            <w:pPr>
              <w:tabs>
                <w:tab w:val="left" w:pos="4536"/>
              </w:tabs>
              <w:rPr>
                <w:color w:val="FF0000"/>
                <w:szCs w:val="22"/>
              </w:rPr>
            </w:pPr>
            <w:r w:rsidRPr="00CB3BA4">
              <w:rPr>
                <w:color w:val="FF0000"/>
                <w:szCs w:val="22"/>
                <w:shd w:val="clear" w:color="auto" w:fill="FFFFFF"/>
              </w:rPr>
              <w:t xml:space="preserve">1. </w:t>
            </w:r>
            <w:r w:rsidRPr="00CB3BA4">
              <w:rPr>
                <w:color w:val="FF0000"/>
                <w:szCs w:val="22"/>
              </w:rPr>
              <w:t>providers to identify and comply with relevant legislation and regulations, including obligations to protect the safety and wellbeing of residents (which are of particular significance during the COVID-19 pandemic)</w:t>
            </w:r>
          </w:p>
          <w:p w14:paraId="2B42E67A" w14:textId="77777777" w:rsidR="009A4605" w:rsidRPr="00CB3BA4" w:rsidRDefault="009A4605" w:rsidP="00CF439E">
            <w:pPr>
              <w:tabs>
                <w:tab w:val="left" w:pos="4536"/>
              </w:tabs>
              <w:rPr>
                <w:color w:val="FF0000"/>
                <w:szCs w:val="22"/>
                <w:shd w:val="clear" w:color="auto" w:fill="FFFFFF"/>
              </w:rPr>
            </w:pPr>
            <w:r w:rsidRPr="00CB3BA4">
              <w:rPr>
                <w:color w:val="FF0000"/>
                <w:szCs w:val="22"/>
              </w:rPr>
              <w:t>2. implement measures to prevent and prepare for an outbreak and manage outbreaks in accordance with this guideline and applicable state/territory guidance</w:t>
            </w:r>
          </w:p>
          <w:p w14:paraId="4090A18C" w14:textId="77777777" w:rsidR="009A4605" w:rsidRPr="00CB3BA4" w:rsidRDefault="009A4605" w:rsidP="00CF439E">
            <w:pPr>
              <w:tabs>
                <w:tab w:val="left" w:pos="4536"/>
              </w:tabs>
              <w:rPr>
                <w:color w:val="FF0000"/>
                <w:szCs w:val="22"/>
                <w:shd w:val="clear" w:color="auto" w:fill="FFFFFF"/>
              </w:rPr>
            </w:pPr>
          </w:p>
          <w:p w14:paraId="07925FCA" w14:textId="77777777" w:rsidR="009A4605" w:rsidRPr="00CB3BA4" w:rsidRDefault="009A4605" w:rsidP="00CF439E">
            <w:pPr>
              <w:tabs>
                <w:tab w:val="left" w:pos="4536"/>
              </w:tabs>
              <w:rPr>
                <w:color w:val="FF0000"/>
                <w:szCs w:val="22"/>
                <w:shd w:val="clear" w:color="auto" w:fill="FFFFFF"/>
              </w:rPr>
            </w:pPr>
          </w:p>
          <w:p w14:paraId="15717964" w14:textId="77777777" w:rsidR="009A4605" w:rsidRPr="00CB3BA4" w:rsidRDefault="009A4605" w:rsidP="00CF439E">
            <w:pPr>
              <w:tabs>
                <w:tab w:val="left" w:pos="4536"/>
              </w:tabs>
              <w:rPr>
                <w:color w:val="FF0000"/>
                <w:szCs w:val="22"/>
                <w:shd w:val="clear" w:color="auto" w:fill="FFFFFF"/>
              </w:rPr>
            </w:pPr>
          </w:p>
          <w:p w14:paraId="3D4A9CDD" w14:textId="77777777" w:rsidR="009A4605" w:rsidRPr="00CB3BA4" w:rsidRDefault="009A4605" w:rsidP="00CF439E">
            <w:pPr>
              <w:tabs>
                <w:tab w:val="left" w:pos="4536"/>
              </w:tabs>
              <w:rPr>
                <w:color w:val="FF0000"/>
                <w:szCs w:val="22"/>
                <w:shd w:val="clear" w:color="auto" w:fill="FFFFFF"/>
              </w:rPr>
            </w:pPr>
          </w:p>
          <w:p w14:paraId="72709237" w14:textId="77777777" w:rsidR="009A4605" w:rsidRPr="00CB3BA4" w:rsidRDefault="009A4605" w:rsidP="00CF439E">
            <w:pPr>
              <w:tabs>
                <w:tab w:val="left" w:pos="4536"/>
              </w:tabs>
              <w:rPr>
                <w:color w:val="FF0000"/>
                <w:szCs w:val="22"/>
                <w:shd w:val="clear" w:color="auto" w:fill="FFFFFF"/>
              </w:rPr>
            </w:pPr>
          </w:p>
        </w:tc>
      </w:tr>
    </w:tbl>
    <w:p w14:paraId="79942E34" w14:textId="77777777" w:rsidR="009A4605" w:rsidRDefault="009A4605" w:rsidP="009A4605">
      <w:pPr>
        <w:tabs>
          <w:tab w:val="left" w:pos="4536"/>
        </w:tabs>
        <w:rPr>
          <w:rFonts w:ascii="Verdana" w:hAnsi="Verdana"/>
          <w:color w:val="696969"/>
          <w:sz w:val="18"/>
          <w:szCs w:val="18"/>
          <w:shd w:val="clear" w:color="auto" w:fill="FFFFFF"/>
        </w:rPr>
      </w:pPr>
    </w:p>
    <w:p w14:paraId="44BD6FA2" w14:textId="77777777" w:rsidR="009A4605" w:rsidRDefault="009A4605" w:rsidP="009A4605">
      <w:pPr>
        <w:tabs>
          <w:tab w:val="left" w:pos="4536"/>
        </w:tabs>
        <w:rPr>
          <w:rFonts w:ascii="Verdana" w:hAnsi="Verdana"/>
          <w:color w:val="696969"/>
          <w:sz w:val="18"/>
          <w:szCs w:val="18"/>
          <w:shd w:val="clear" w:color="auto" w:fill="FFFFFF"/>
        </w:rPr>
      </w:pPr>
    </w:p>
    <w:p w14:paraId="327085AD" w14:textId="77777777" w:rsidR="009A4605" w:rsidRDefault="009A4605" w:rsidP="009A4605">
      <w:pPr>
        <w:tabs>
          <w:tab w:val="left" w:pos="4536"/>
        </w:tabs>
      </w:pPr>
      <w:r>
        <w:t>For Aged care:</w:t>
      </w:r>
    </w:p>
    <w:p w14:paraId="21C4FFF0" w14:textId="77777777" w:rsidR="009A4605" w:rsidRDefault="00000000" w:rsidP="009A4605">
      <w:pPr>
        <w:tabs>
          <w:tab w:val="left" w:pos="4536"/>
        </w:tabs>
      </w:pPr>
      <w:hyperlink r:id="rId34" w:history="1">
        <w:r w:rsidR="009A4605">
          <w:rPr>
            <w:rStyle w:val="Hyperlink"/>
          </w:rPr>
          <w:t>Advice for the aged care sector on COVID-19 | Australian Government Department of Health and Aged Care</w:t>
        </w:r>
      </w:hyperlink>
    </w:p>
    <w:tbl>
      <w:tblPr>
        <w:tblStyle w:val="TableGrid"/>
        <w:tblW w:w="0" w:type="auto"/>
        <w:tblLook w:val="04A0" w:firstRow="1" w:lastRow="0" w:firstColumn="1" w:lastColumn="0" w:noHBand="0" w:noVBand="1"/>
      </w:tblPr>
      <w:tblGrid>
        <w:gridCol w:w="4814"/>
        <w:gridCol w:w="4814"/>
      </w:tblGrid>
      <w:tr w:rsidR="009A4605" w14:paraId="2A18E1C3" w14:textId="77777777" w:rsidTr="00CF439E">
        <w:tc>
          <w:tcPr>
            <w:tcW w:w="4814" w:type="dxa"/>
          </w:tcPr>
          <w:p w14:paraId="1D9B559C"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Own role specify your role here (Aged care)</w:t>
            </w:r>
          </w:p>
        </w:tc>
        <w:tc>
          <w:tcPr>
            <w:tcW w:w="4814" w:type="dxa"/>
          </w:tcPr>
          <w:p w14:paraId="6B2FF6B8"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Two responsibilities corresponding to your own role in infection control and prevention</w:t>
            </w:r>
          </w:p>
        </w:tc>
      </w:tr>
      <w:tr w:rsidR="009A4605" w14:paraId="391EBC98" w14:textId="77777777" w:rsidTr="00CF439E">
        <w:tc>
          <w:tcPr>
            <w:tcW w:w="4814" w:type="dxa"/>
          </w:tcPr>
          <w:p w14:paraId="1799C57E" w14:textId="77777777" w:rsidR="009A4605" w:rsidRDefault="009A4605" w:rsidP="00CF439E">
            <w:pPr>
              <w:tabs>
                <w:tab w:val="left" w:pos="4536"/>
              </w:tabs>
              <w:rPr>
                <w:color w:val="FF0000"/>
                <w:szCs w:val="22"/>
                <w:shd w:val="clear" w:color="auto" w:fill="FFFFFF"/>
              </w:rPr>
            </w:pPr>
            <w:r w:rsidRPr="00CB3BA4">
              <w:rPr>
                <w:color w:val="FF0000"/>
                <w:szCs w:val="22"/>
                <w:shd w:val="clear" w:color="auto" w:fill="FFFFFF"/>
              </w:rPr>
              <w:t xml:space="preserve">For example: </w:t>
            </w:r>
            <w:r>
              <w:rPr>
                <w:color w:val="FF0000"/>
                <w:szCs w:val="22"/>
                <w:shd w:val="clear" w:color="auto" w:fill="FFFFFF"/>
              </w:rPr>
              <w:t xml:space="preserve">carer or </w:t>
            </w:r>
            <w:r w:rsidRPr="00CB3BA4">
              <w:rPr>
                <w:color w:val="FF0000"/>
                <w:szCs w:val="22"/>
                <w:shd w:val="clear" w:color="auto" w:fill="FFFFFF"/>
              </w:rPr>
              <w:t>support worker</w:t>
            </w:r>
          </w:p>
          <w:p w14:paraId="013A297A" w14:textId="77777777" w:rsidR="009A4605" w:rsidRDefault="009A4605" w:rsidP="00CF439E">
            <w:pPr>
              <w:tabs>
                <w:tab w:val="left" w:pos="4536"/>
              </w:tabs>
              <w:rPr>
                <w:color w:val="000000" w:themeColor="text1"/>
                <w:szCs w:val="22"/>
                <w:shd w:val="clear" w:color="auto" w:fill="FFFFFF"/>
              </w:rPr>
            </w:pPr>
          </w:p>
          <w:p w14:paraId="2F55D15D" w14:textId="77777777" w:rsidR="009A4605" w:rsidRPr="008458F5"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3-4</w:t>
            </w:r>
            <w:r w:rsidRPr="00AC166C">
              <w:rPr>
                <w:color w:val="000000" w:themeColor="text1"/>
                <w:szCs w:val="22"/>
                <w:shd w:val="clear" w:color="auto" w:fill="FFFFFF"/>
              </w:rPr>
              <w:t xml:space="preserve"> words)</w:t>
            </w:r>
          </w:p>
        </w:tc>
        <w:tc>
          <w:tcPr>
            <w:tcW w:w="4814" w:type="dxa"/>
          </w:tcPr>
          <w:p w14:paraId="0A4D9E6D"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45-50</w:t>
            </w:r>
            <w:r w:rsidRPr="00AC166C">
              <w:rPr>
                <w:color w:val="000000" w:themeColor="text1"/>
                <w:szCs w:val="22"/>
                <w:shd w:val="clear" w:color="auto" w:fill="FFFFFF"/>
              </w:rPr>
              <w:t xml:space="preserve"> words)</w:t>
            </w:r>
          </w:p>
          <w:p w14:paraId="5EC37F12" w14:textId="77777777" w:rsidR="009A4605" w:rsidRPr="008458F5" w:rsidRDefault="009A4605" w:rsidP="00CF439E">
            <w:pPr>
              <w:tabs>
                <w:tab w:val="left" w:pos="4536"/>
              </w:tabs>
              <w:rPr>
                <w:color w:val="FF0000"/>
                <w:szCs w:val="22"/>
                <w:shd w:val="clear" w:color="auto" w:fill="FFFFFF"/>
              </w:rPr>
            </w:pPr>
          </w:p>
          <w:p w14:paraId="0CEEB1F7"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 xml:space="preserve">1. the use of PPE and transmission-based precautions when providing care to </w:t>
            </w:r>
          </w:p>
          <w:p w14:paraId="3C2E1969"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 xml:space="preserve">suspected or confirmed COVID-19 case, including additional PPE requirements when </w:t>
            </w:r>
          </w:p>
          <w:p w14:paraId="4F91B253"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caring for residents with challenging behaviour</w:t>
            </w:r>
          </w:p>
          <w:p w14:paraId="23730A8C" w14:textId="77777777" w:rsidR="009A4605" w:rsidRPr="008458F5" w:rsidRDefault="009A4605" w:rsidP="00CF439E">
            <w:pPr>
              <w:tabs>
                <w:tab w:val="left" w:pos="4536"/>
              </w:tabs>
              <w:rPr>
                <w:color w:val="FF0000"/>
                <w:szCs w:val="22"/>
                <w:shd w:val="clear" w:color="auto" w:fill="FFFFFF"/>
              </w:rPr>
            </w:pPr>
          </w:p>
          <w:p w14:paraId="0F686205"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2.</w:t>
            </w:r>
            <w:r w:rsidRPr="008458F5">
              <w:rPr>
                <w:color w:val="FF0000"/>
                <w:szCs w:val="22"/>
              </w:rPr>
              <w:t xml:space="preserve"> </w:t>
            </w:r>
            <w:r w:rsidRPr="008458F5">
              <w:rPr>
                <w:color w:val="FF0000"/>
                <w:szCs w:val="22"/>
                <w:shd w:val="clear" w:color="auto" w:fill="FFFFFF"/>
              </w:rPr>
              <w:t>Getting vaccinated and monitoring any symptoms and not attend work if displaying any symptoms of Covid 19.</w:t>
            </w:r>
          </w:p>
          <w:p w14:paraId="32852665" w14:textId="77777777" w:rsidR="009A4605" w:rsidRPr="008458F5" w:rsidRDefault="009A4605" w:rsidP="00CF439E">
            <w:pPr>
              <w:tabs>
                <w:tab w:val="left" w:pos="4536"/>
              </w:tabs>
              <w:rPr>
                <w:color w:val="FF0000"/>
                <w:szCs w:val="22"/>
                <w:shd w:val="clear" w:color="auto" w:fill="FFFFFF"/>
              </w:rPr>
            </w:pPr>
          </w:p>
        </w:tc>
      </w:tr>
      <w:tr w:rsidR="009A4605" w14:paraId="6682AACF" w14:textId="77777777" w:rsidTr="00CF439E">
        <w:tc>
          <w:tcPr>
            <w:tcW w:w="4814" w:type="dxa"/>
          </w:tcPr>
          <w:p w14:paraId="6B35ED21" w14:textId="77777777" w:rsidR="009A4605" w:rsidRPr="008458F5" w:rsidRDefault="009A4605" w:rsidP="00CF439E">
            <w:pPr>
              <w:tabs>
                <w:tab w:val="left" w:pos="4536"/>
              </w:tabs>
              <w:rPr>
                <w:color w:val="FF0000"/>
                <w:szCs w:val="22"/>
                <w:shd w:val="clear" w:color="auto" w:fill="FFFFFF"/>
              </w:rPr>
            </w:pPr>
            <w:r w:rsidRPr="008458F5">
              <w:rPr>
                <w:color w:val="FF0000"/>
                <w:szCs w:val="22"/>
                <w:shd w:val="clear" w:color="auto" w:fill="FFFFFF"/>
              </w:rPr>
              <w:t>Others</w:t>
            </w:r>
          </w:p>
          <w:p w14:paraId="0ED709FF" w14:textId="77777777" w:rsidR="009A4605" w:rsidRDefault="009A4605" w:rsidP="00CF439E">
            <w:pPr>
              <w:tabs>
                <w:tab w:val="left" w:pos="4536"/>
              </w:tabs>
              <w:rPr>
                <w:color w:val="FF0000"/>
                <w:szCs w:val="22"/>
                <w:shd w:val="clear" w:color="auto" w:fill="FFFFFF"/>
              </w:rPr>
            </w:pPr>
            <w:r w:rsidRPr="008458F5">
              <w:rPr>
                <w:color w:val="FF0000"/>
                <w:szCs w:val="22"/>
                <w:shd w:val="clear" w:color="auto" w:fill="FFFFFF"/>
              </w:rPr>
              <w:t>Two responsibilities of others in relation to infection control these could be visitors, families, friends and other staff members including management/provider</w:t>
            </w:r>
          </w:p>
          <w:p w14:paraId="6AA72A9D" w14:textId="77777777" w:rsidR="009A4605" w:rsidRPr="008458F5" w:rsidRDefault="009A4605" w:rsidP="00CF439E">
            <w:pPr>
              <w:tabs>
                <w:tab w:val="left" w:pos="4536"/>
              </w:tabs>
              <w:rPr>
                <w:color w:val="FF0000"/>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5-6</w:t>
            </w:r>
            <w:r w:rsidRPr="00AC166C">
              <w:rPr>
                <w:color w:val="000000" w:themeColor="text1"/>
                <w:szCs w:val="22"/>
                <w:shd w:val="clear" w:color="auto" w:fill="FFFFFF"/>
              </w:rPr>
              <w:t xml:space="preserve"> words)</w:t>
            </w:r>
          </w:p>
          <w:p w14:paraId="2A1AC4F8" w14:textId="77777777" w:rsidR="009A4605" w:rsidRPr="008458F5" w:rsidRDefault="009A4605" w:rsidP="00CF439E">
            <w:pPr>
              <w:tabs>
                <w:tab w:val="left" w:pos="4536"/>
              </w:tabs>
              <w:rPr>
                <w:color w:val="FF0000"/>
                <w:szCs w:val="22"/>
                <w:shd w:val="clear" w:color="auto" w:fill="FFFFFF"/>
              </w:rPr>
            </w:pPr>
          </w:p>
        </w:tc>
        <w:tc>
          <w:tcPr>
            <w:tcW w:w="4814" w:type="dxa"/>
          </w:tcPr>
          <w:p w14:paraId="60032234" w14:textId="77777777" w:rsidR="009A4605" w:rsidRPr="00AC166C" w:rsidRDefault="009A4605" w:rsidP="00CF439E">
            <w:pPr>
              <w:tabs>
                <w:tab w:val="left" w:pos="4536"/>
              </w:tabs>
              <w:rPr>
                <w:color w:val="000000" w:themeColor="text1"/>
                <w:szCs w:val="22"/>
                <w:shd w:val="clear" w:color="auto" w:fill="FFFFFF"/>
              </w:rPr>
            </w:pPr>
            <w:r w:rsidRPr="00AC166C">
              <w:rPr>
                <w:color w:val="000000" w:themeColor="text1"/>
                <w:szCs w:val="22"/>
                <w:shd w:val="clear" w:color="auto" w:fill="FFFFFF"/>
              </w:rPr>
              <w:t xml:space="preserve">(Approximate word count </w:t>
            </w:r>
            <w:r>
              <w:rPr>
                <w:color w:val="000000" w:themeColor="text1"/>
                <w:szCs w:val="22"/>
                <w:shd w:val="clear" w:color="auto" w:fill="FFFFFF"/>
              </w:rPr>
              <w:t>45-55</w:t>
            </w:r>
            <w:r w:rsidRPr="00AC166C">
              <w:rPr>
                <w:color w:val="000000" w:themeColor="text1"/>
                <w:szCs w:val="22"/>
                <w:shd w:val="clear" w:color="auto" w:fill="FFFFFF"/>
              </w:rPr>
              <w:t xml:space="preserve"> words)</w:t>
            </w:r>
          </w:p>
          <w:p w14:paraId="734402FF" w14:textId="77777777" w:rsidR="009A4605" w:rsidRPr="008458F5" w:rsidRDefault="009A4605" w:rsidP="00CF439E">
            <w:pPr>
              <w:tabs>
                <w:tab w:val="left" w:pos="4536"/>
              </w:tabs>
              <w:rPr>
                <w:color w:val="FF0000"/>
                <w:szCs w:val="22"/>
                <w:shd w:val="clear" w:color="auto" w:fill="FFFFFF"/>
              </w:rPr>
            </w:pPr>
          </w:p>
          <w:p w14:paraId="1333F63D" w14:textId="77777777" w:rsidR="009A4605" w:rsidRPr="008458F5" w:rsidRDefault="009A4605" w:rsidP="00CF439E">
            <w:pPr>
              <w:tabs>
                <w:tab w:val="left" w:pos="4536"/>
              </w:tabs>
              <w:rPr>
                <w:color w:val="FF0000"/>
                <w:szCs w:val="22"/>
              </w:rPr>
            </w:pPr>
            <w:r w:rsidRPr="008458F5">
              <w:rPr>
                <w:color w:val="FF0000"/>
                <w:szCs w:val="22"/>
                <w:shd w:val="clear" w:color="auto" w:fill="FFFFFF"/>
              </w:rPr>
              <w:t xml:space="preserve">1. </w:t>
            </w:r>
            <w:r w:rsidRPr="008458F5">
              <w:rPr>
                <w:color w:val="FF0000"/>
                <w:szCs w:val="22"/>
              </w:rPr>
              <w:t>providers to identify and comply with relevant legislation and regulations, including obligations to protect the safety and wellbeing of residents (which are of particular significance during the COVID-19 pandemic)</w:t>
            </w:r>
          </w:p>
          <w:p w14:paraId="4B7A308A" w14:textId="77777777" w:rsidR="009A4605" w:rsidRPr="008458F5" w:rsidRDefault="009A4605" w:rsidP="00CF439E">
            <w:pPr>
              <w:tabs>
                <w:tab w:val="left" w:pos="4536"/>
              </w:tabs>
              <w:rPr>
                <w:color w:val="FF0000"/>
                <w:szCs w:val="22"/>
                <w:shd w:val="clear" w:color="auto" w:fill="FFFFFF"/>
              </w:rPr>
            </w:pPr>
            <w:r w:rsidRPr="008458F5">
              <w:rPr>
                <w:color w:val="FF0000"/>
                <w:szCs w:val="22"/>
              </w:rPr>
              <w:t>2. Visitors must comply with Covid 19 protocols and be willing to undergo screening process before entering the service</w:t>
            </w:r>
          </w:p>
          <w:p w14:paraId="29A508AF" w14:textId="77777777" w:rsidR="009A4605" w:rsidRPr="008458F5" w:rsidRDefault="009A4605" w:rsidP="00CF439E">
            <w:pPr>
              <w:tabs>
                <w:tab w:val="left" w:pos="4536"/>
              </w:tabs>
              <w:rPr>
                <w:color w:val="FF0000"/>
                <w:szCs w:val="22"/>
                <w:shd w:val="clear" w:color="auto" w:fill="FFFFFF"/>
              </w:rPr>
            </w:pPr>
          </w:p>
          <w:p w14:paraId="3B4AE04A" w14:textId="77777777" w:rsidR="009A4605" w:rsidRPr="008458F5" w:rsidRDefault="009A4605" w:rsidP="00CF439E">
            <w:pPr>
              <w:tabs>
                <w:tab w:val="left" w:pos="4536"/>
              </w:tabs>
              <w:rPr>
                <w:color w:val="FF0000"/>
                <w:szCs w:val="22"/>
                <w:shd w:val="clear" w:color="auto" w:fill="FFFFFF"/>
              </w:rPr>
            </w:pPr>
          </w:p>
          <w:p w14:paraId="428B51FF" w14:textId="77777777" w:rsidR="009A4605" w:rsidRPr="008458F5" w:rsidRDefault="009A4605" w:rsidP="00CF439E">
            <w:pPr>
              <w:tabs>
                <w:tab w:val="left" w:pos="4536"/>
              </w:tabs>
              <w:rPr>
                <w:color w:val="FF0000"/>
                <w:szCs w:val="22"/>
                <w:shd w:val="clear" w:color="auto" w:fill="FFFFFF"/>
              </w:rPr>
            </w:pPr>
          </w:p>
          <w:p w14:paraId="75D578AD" w14:textId="77777777" w:rsidR="009A4605" w:rsidRPr="008458F5" w:rsidRDefault="009A4605" w:rsidP="00CF439E">
            <w:pPr>
              <w:tabs>
                <w:tab w:val="left" w:pos="4536"/>
              </w:tabs>
              <w:rPr>
                <w:color w:val="FF0000"/>
                <w:szCs w:val="22"/>
                <w:shd w:val="clear" w:color="auto" w:fill="FFFFFF"/>
              </w:rPr>
            </w:pPr>
          </w:p>
          <w:p w14:paraId="19838B46" w14:textId="77777777" w:rsidR="009A4605" w:rsidRPr="008458F5" w:rsidRDefault="009A4605" w:rsidP="00CF439E">
            <w:pPr>
              <w:tabs>
                <w:tab w:val="left" w:pos="4536"/>
              </w:tabs>
              <w:rPr>
                <w:color w:val="FF0000"/>
                <w:szCs w:val="22"/>
                <w:shd w:val="clear" w:color="auto" w:fill="FFFFFF"/>
              </w:rPr>
            </w:pPr>
          </w:p>
        </w:tc>
      </w:tr>
    </w:tbl>
    <w:p w14:paraId="3DDFB1BF" w14:textId="77777777" w:rsidR="009A4605" w:rsidRDefault="009A4605" w:rsidP="009A4605">
      <w:pPr>
        <w:tabs>
          <w:tab w:val="left" w:pos="4536"/>
        </w:tabs>
        <w:rPr>
          <w:rFonts w:ascii="Verdana" w:hAnsi="Verdana"/>
          <w:color w:val="696969"/>
          <w:sz w:val="18"/>
          <w:szCs w:val="18"/>
          <w:shd w:val="clear" w:color="auto" w:fill="FFFFFF"/>
        </w:rPr>
      </w:pPr>
    </w:p>
    <w:p w14:paraId="49B2D177" w14:textId="77777777" w:rsidR="009A4605" w:rsidRDefault="009A4605" w:rsidP="009A4605">
      <w:pPr>
        <w:tabs>
          <w:tab w:val="left" w:pos="4536"/>
        </w:tabs>
        <w:rPr>
          <w:rFonts w:eastAsia="Times New Roman" w:cs="Calibri"/>
          <w:szCs w:val="22"/>
        </w:rPr>
      </w:pPr>
    </w:p>
    <w:p w14:paraId="6C1A9D57" w14:textId="77777777" w:rsidR="009A4605" w:rsidRPr="00796721" w:rsidRDefault="009A4605" w:rsidP="009A4605">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1.3 </w:t>
      </w:r>
      <w:r w:rsidRPr="00796721">
        <w:rPr>
          <w:rFonts w:ascii="Simplon Norm" w:hAnsi="Simplon Norm"/>
          <w:color w:val="000000" w:themeColor="text1"/>
          <w:sz w:val="22"/>
          <w:szCs w:val="22"/>
        </w:rPr>
        <w:t xml:space="preserve">Complete a risk assessment control form template provided below and identify and record two(2) infection risks and hazards associated with own role and work setting. </w:t>
      </w:r>
    </w:p>
    <w:p w14:paraId="54130E03" w14:textId="77777777" w:rsidR="009A4605" w:rsidRPr="00796721" w:rsidRDefault="009A4605" w:rsidP="009A4605">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1.4 </w:t>
      </w:r>
      <w:r w:rsidRPr="00796721">
        <w:rPr>
          <w:rFonts w:ascii="Simplon Norm" w:hAnsi="Simplon Norm"/>
          <w:color w:val="000000" w:themeColor="text1"/>
          <w:sz w:val="22"/>
          <w:szCs w:val="22"/>
        </w:rPr>
        <w:t xml:space="preserve">Identify and record two(2) control measures and two(2) risk management strategies to minimise risk in accordance with relevant national standards and guidelines. </w:t>
      </w:r>
    </w:p>
    <w:p w14:paraId="7A0D6938" w14:textId="77777777" w:rsidR="009A4605" w:rsidRPr="00821799" w:rsidRDefault="009A4605" w:rsidP="009A4605">
      <w:pPr>
        <w:rPr>
          <w:rFonts w:eastAsiaTheme="minorHAnsi" w:cs="Kalinga"/>
          <w:color w:val="000000" w:themeColor="text1"/>
          <w:szCs w:val="22"/>
          <w:lang w:eastAsia="en-AU" w:bidi="ar-SA"/>
        </w:rPr>
      </w:pPr>
      <w:r>
        <w:rPr>
          <w:rFonts w:eastAsiaTheme="minorHAnsi"/>
          <w:color w:val="000000" w:themeColor="text1"/>
          <w:szCs w:val="22"/>
        </w:rPr>
        <w:t xml:space="preserve">1.5 </w:t>
      </w:r>
      <w:r w:rsidRPr="00821799">
        <w:rPr>
          <w:rFonts w:eastAsiaTheme="minorHAnsi"/>
          <w:color w:val="000000" w:themeColor="text1"/>
          <w:szCs w:val="22"/>
        </w:rPr>
        <w:t>Email and communicate with your supervisor and a work colleague in relation to risk management</w:t>
      </w:r>
    </w:p>
    <w:p w14:paraId="6F8A8B44" w14:textId="77777777" w:rsidR="009A4605" w:rsidRDefault="009A4605" w:rsidP="009A4605">
      <w:pPr>
        <w:tabs>
          <w:tab w:val="left" w:pos="4536"/>
        </w:tabs>
        <w:rPr>
          <w:rFonts w:eastAsia="Times New Roman" w:cs="Calibri"/>
          <w:szCs w:val="22"/>
        </w:rPr>
      </w:pPr>
    </w:p>
    <w:p w14:paraId="310DAEB5" w14:textId="77777777" w:rsidR="009A4605" w:rsidRDefault="009A4605" w:rsidP="009A4605">
      <w:pPr>
        <w:tabs>
          <w:tab w:val="left" w:pos="4536"/>
        </w:tabs>
        <w:rPr>
          <w:rFonts w:eastAsia="Times New Roman" w:cs="Calibri"/>
          <w:szCs w:val="22"/>
        </w:rPr>
        <w:sectPr w:rsidR="009A4605" w:rsidSect="002364AE">
          <w:footerReference w:type="first" r:id="rId35"/>
          <w:pgSz w:w="11906" w:h="16838"/>
          <w:pgMar w:top="1134" w:right="1134" w:bottom="1559" w:left="1134" w:header="709" w:footer="709" w:gutter="0"/>
          <w:pgNumType w:start="0"/>
          <w:cols w:space="708"/>
          <w:titlePg/>
          <w:docGrid w:linePitch="360"/>
        </w:sectPr>
      </w:pPr>
      <w:r w:rsidRPr="00C467D0">
        <w:rPr>
          <w:rFonts w:eastAsia="Times New Roman" w:cs="Calibri"/>
          <w:color w:val="FF0000"/>
          <w:szCs w:val="22"/>
        </w:rPr>
        <w:t xml:space="preserve">Assessor note: Students must identify two </w:t>
      </w:r>
      <w:r>
        <w:rPr>
          <w:rFonts w:eastAsia="Times New Roman" w:cs="Calibri"/>
          <w:color w:val="FF0000"/>
          <w:szCs w:val="22"/>
        </w:rPr>
        <w:t xml:space="preserve">(2) </w:t>
      </w:r>
      <w:r w:rsidRPr="00C467D0">
        <w:rPr>
          <w:rFonts w:eastAsia="Times New Roman" w:cs="Calibri"/>
          <w:color w:val="FF0000"/>
          <w:szCs w:val="22"/>
        </w:rPr>
        <w:t>out of three</w:t>
      </w:r>
      <w:r>
        <w:rPr>
          <w:rFonts w:eastAsia="Times New Roman" w:cs="Calibri"/>
          <w:color w:val="FF0000"/>
          <w:szCs w:val="22"/>
        </w:rPr>
        <w:t>(3)</w:t>
      </w:r>
      <w:r w:rsidRPr="00C467D0">
        <w:rPr>
          <w:rFonts w:eastAsia="Times New Roman" w:cs="Calibri"/>
          <w:color w:val="FF0000"/>
          <w:szCs w:val="22"/>
        </w:rPr>
        <w:t xml:space="preserve"> hazards and risk options provided below in the sample answers. </w:t>
      </w:r>
      <w:r>
        <w:rPr>
          <w:rFonts w:eastAsia="Times New Roman" w:cs="Calibri"/>
          <w:color w:val="FF0000"/>
          <w:szCs w:val="22"/>
        </w:rPr>
        <w:t xml:space="preserve"> </w:t>
      </w:r>
    </w:p>
    <w:p w14:paraId="74F42B18" w14:textId="77777777" w:rsidR="009A4605" w:rsidRPr="00A42032" w:rsidRDefault="009A4605" w:rsidP="009A4605">
      <w:pPr>
        <w:pStyle w:val="AABodyText"/>
        <w:jc w:val="center"/>
        <w:rPr>
          <w:b/>
        </w:rPr>
      </w:pPr>
      <w:r w:rsidRPr="00A42032">
        <w:rPr>
          <w:b/>
        </w:rPr>
        <w:lastRenderedPageBreak/>
        <w:t>RISK ASSESSMENT RATING MATRIX</w:t>
      </w:r>
    </w:p>
    <w:p w14:paraId="562633A6" w14:textId="77777777" w:rsidR="009A4605" w:rsidRPr="00A42032" w:rsidRDefault="009A4605" w:rsidP="009A4605">
      <w:pPr>
        <w:pStyle w:val="AABodyText"/>
        <w:spacing w:after="240"/>
        <w:jc w:val="center"/>
        <w:rPr>
          <w:sz w:val="16"/>
          <w:szCs w:val="16"/>
        </w:rPr>
      </w:pPr>
      <w:r w:rsidRPr="00A42032">
        <w:rPr>
          <w:sz w:val="16"/>
          <w:szCs w:val="16"/>
        </w:rPr>
        <w:t>Use this table to determine the current risk for each identified hazard.</w:t>
      </w:r>
    </w:p>
    <w:tbl>
      <w:tblPr>
        <w:tblStyle w:val="TableGrid"/>
        <w:tblW w:w="0" w:type="auto"/>
        <w:tblLayout w:type="fixed"/>
        <w:tblLook w:val="04A0" w:firstRow="1" w:lastRow="0" w:firstColumn="1" w:lastColumn="0" w:noHBand="0" w:noVBand="1"/>
      </w:tblPr>
      <w:tblGrid>
        <w:gridCol w:w="562"/>
        <w:gridCol w:w="2699"/>
        <w:gridCol w:w="2126"/>
        <w:gridCol w:w="2126"/>
        <w:gridCol w:w="2126"/>
        <w:gridCol w:w="2127"/>
        <w:gridCol w:w="2182"/>
      </w:tblGrid>
      <w:tr w:rsidR="009A4605" w:rsidRPr="00A42032" w14:paraId="28AFAB6F" w14:textId="77777777" w:rsidTr="00CF439E">
        <w:trPr>
          <w:trHeight w:val="212"/>
        </w:trPr>
        <w:tc>
          <w:tcPr>
            <w:tcW w:w="3261" w:type="dxa"/>
            <w:gridSpan w:val="2"/>
            <w:vMerge w:val="restart"/>
            <w:tcBorders>
              <w:top w:val="nil"/>
              <w:left w:val="nil"/>
            </w:tcBorders>
            <w:vAlign w:val="center"/>
          </w:tcPr>
          <w:p w14:paraId="129851EE" w14:textId="77777777" w:rsidR="009A4605" w:rsidRPr="00A42032" w:rsidRDefault="009A4605" w:rsidP="00CF439E">
            <w:pPr>
              <w:jc w:val="center"/>
              <w:rPr>
                <w:b/>
                <w:szCs w:val="24"/>
              </w:rPr>
            </w:pPr>
          </w:p>
        </w:tc>
        <w:tc>
          <w:tcPr>
            <w:tcW w:w="10687" w:type="dxa"/>
            <w:gridSpan w:val="5"/>
            <w:shd w:val="clear" w:color="auto" w:fill="0070C0"/>
            <w:vAlign w:val="center"/>
          </w:tcPr>
          <w:p w14:paraId="788BDD24" w14:textId="77777777" w:rsidR="009A4605" w:rsidRPr="00A42032" w:rsidRDefault="009A4605" w:rsidP="00CF439E">
            <w:pPr>
              <w:pStyle w:val="AABodyText"/>
              <w:jc w:val="center"/>
              <w:rPr>
                <w:b/>
              </w:rPr>
            </w:pPr>
            <w:r w:rsidRPr="00A42032">
              <w:rPr>
                <w:b/>
                <w:color w:val="FFFFFF" w:themeColor="background1"/>
              </w:rPr>
              <w:t>LI</w:t>
            </w:r>
            <w:r w:rsidRPr="00A42032">
              <w:rPr>
                <w:rStyle w:val="AABodyTextChar"/>
                <w:b/>
                <w:color w:val="FFFFFF" w:themeColor="background1"/>
              </w:rPr>
              <w:t>K</w:t>
            </w:r>
            <w:r w:rsidRPr="00A42032">
              <w:rPr>
                <w:b/>
                <w:color w:val="FFFFFF" w:themeColor="background1"/>
              </w:rPr>
              <w:t>ELIHOOD</w:t>
            </w:r>
          </w:p>
        </w:tc>
      </w:tr>
      <w:tr w:rsidR="009A4605" w:rsidRPr="00A42032" w14:paraId="1FF3D206" w14:textId="77777777" w:rsidTr="00CF439E">
        <w:trPr>
          <w:trHeight w:val="871"/>
        </w:trPr>
        <w:tc>
          <w:tcPr>
            <w:tcW w:w="3261" w:type="dxa"/>
            <w:gridSpan w:val="2"/>
            <w:vMerge/>
            <w:tcBorders>
              <w:left w:val="nil"/>
            </w:tcBorders>
            <w:textDirection w:val="btLr"/>
          </w:tcPr>
          <w:p w14:paraId="765096D0" w14:textId="77777777" w:rsidR="009A4605" w:rsidRPr="00A42032" w:rsidRDefault="009A4605" w:rsidP="00CF439E">
            <w:pPr>
              <w:jc w:val="center"/>
              <w:rPr>
                <w:sz w:val="24"/>
                <w:szCs w:val="24"/>
              </w:rPr>
            </w:pPr>
          </w:p>
        </w:tc>
        <w:tc>
          <w:tcPr>
            <w:tcW w:w="2126" w:type="dxa"/>
            <w:shd w:val="clear" w:color="auto" w:fill="B4C6E7" w:themeFill="accent1" w:themeFillTint="66"/>
          </w:tcPr>
          <w:p w14:paraId="0CB6B36F" w14:textId="77777777" w:rsidR="009A4605" w:rsidRPr="00A42032" w:rsidRDefault="009A4605" w:rsidP="00CF439E">
            <w:pPr>
              <w:pStyle w:val="AABodyText"/>
              <w:jc w:val="center"/>
              <w:rPr>
                <w:b/>
              </w:rPr>
            </w:pPr>
            <w:r w:rsidRPr="00A42032">
              <w:rPr>
                <w:b/>
              </w:rPr>
              <w:t>RARE</w:t>
            </w:r>
          </w:p>
          <w:p w14:paraId="580E6531" w14:textId="77777777" w:rsidR="009A4605" w:rsidRPr="00A42032" w:rsidRDefault="009A4605" w:rsidP="00CF439E">
            <w:pPr>
              <w:pStyle w:val="AABodyText"/>
              <w:spacing w:line="180" w:lineRule="exact"/>
              <w:jc w:val="center"/>
              <w:rPr>
                <w:sz w:val="16"/>
                <w:szCs w:val="22"/>
              </w:rPr>
            </w:pPr>
            <w:r w:rsidRPr="00A42032">
              <w:rPr>
                <w:snapToGrid w:val="0"/>
                <w:sz w:val="14"/>
              </w:rPr>
              <w:t>The event will only occur in exceptional circumstances</w:t>
            </w:r>
          </w:p>
        </w:tc>
        <w:tc>
          <w:tcPr>
            <w:tcW w:w="2126" w:type="dxa"/>
            <w:shd w:val="clear" w:color="auto" w:fill="B4C6E7" w:themeFill="accent1" w:themeFillTint="66"/>
          </w:tcPr>
          <w:p w14:paraId="3B4CE7A9" w14:textId="77777777" w:rsidR="009A4605" w:rsidRPr="00A42032" w:rsidRDefault="009A4605" w:rsidP="00CF439E">
            <w:pPr>
              <w:pStyle w:val="AABodyText"/>
              <w:jc w:val="center"/>
              <w:rPr>
                <w:b/>
              </w:rPr>
            </w:pPr>
            <w:r w:rsidRPr="00A42032">
              <w:rPr>
                <w:b/>
              </w:rPr>
              <w:t>UNLIKELY</w:t>
            </w:r>
          </w:p>
          <w:p w14:paraId="10601697" w14:textId="77777777" w:rsidR="009A4605" w:rsidRPr="00A42032" w:rsidRDefault="009A4605" w:rsidP="00CF439E">
            <w:pPr>
              <w:pStyle w:val="AABodyText"/>
              <w:spacing w:line="180" w:lineRule="exact"/>
              <w:jc w:val="center"/>
            </w:pPr>
            <w:r w:rsidRPr="00A42032">
              <w:rPr>
                <w:snapToGrid w:val="0"/>
                <w:sz w:val="14"/>
              </w:rPr>
              <w:t>The event is not likely to occur in a year</w:t>
            </w:r>
          </w:p>
        </w:tc>
        <w:tc>
          <w:tcPr>
            <w:tcW w:w="2126" w:type="dxa"/>
            <w:shd w:val="clear" w:color="auto" w:fill="B4C6E7" w:themeFill="accent1" w:themeFillTint="66"/>
          </w:tcPr>
          <w:p w14:paraId="514F4A50" w14:textId="77777777" w:rsidR="009A4605" w:rsidRPr="00A42032" w:rsidRDefault="009A4605" w:rsidP="00CF439E">
            <w:pPr>
              <w:pStyle w:val="AABodyText"/>
              <w:jc w:val="center"/>
              <w:rPr>
                <w:b/>
              </w:rPr>
            </w:pPr>
            <w:r w:rsidRPr="00A42032">
              <w:rPr>
                <w:b/>
              </w:rPr>
              <w:t>POSSIBLE</w:t>
            </w:r>
          </w:p>
          <w:p w14:paraId="69E2C663" w14:textId="77777777" w:rsidR="009A4605" w:rsidRPr="00A42032" w:rsidRDefault="009A4605" w:rsidP="00CF439E">
            <w:pPr>
              <w:pStyle w:val="AABodyText"/>
              <w:spacing w:line="180" w:lineRule="exact"/>
              <w:jc w:val="center"/>
            </w:pPr>
            <w:r w:rsidRPr="00A42032">
              <w:rPr>
                <w:snapToGrid w:val="0"/>
                <w:sz w:val="14"/>
                <w:szCs w:val="22"/>
              </w:rPr>
              <w:t>The event may occur within a year</w:t>
            </w:r>
          </w:p>
        </w:tc>
        <w:tc>
          <w:tcPr>
            <w:tcW w:w="2127" w:type="dxa"/>
            <w:shd w:val="clear" w:color="auto" w:fill="B4C6E7" w:themeFill="accent1" w:themeFillTint="66"/>
          </w:tcPr>
          <w:p w14:paraId="3BE1B050" w14:textId="77777777" w:rsidR="009A4605" w:rsidRPr="00A42032" w:rsidRDefault="009A4605" w:rsidP="00CF439E">
            <w:pPr>
              <w:pStyle w:val="AABodyText"/>
              <w:jc w:val="center"/>
              <w:rPr>
                <w:b/>
              </w:rPr>
            </w:pPr>
            <w:r w:rsidRPr="00A42032">
              <w:rPr>
                <w:b/>
              </w:rPr>
              <w:t>LIKELY</w:t>
            </w:r>
          </w:p>
          <w:p w14:paraId="5C35B990" w14:textId="77777777" w:rsidR="009A4605" w:rsidRPr="00A42032" w:rsidRDefault="009A4605" w:rsidP="00CF439E">
            <w:pPr>
              <w:pStyle w:val="AABodyText"/>
              <w:spacing w:line="180" w:lineRule="exact"/>
              <w:jc w:val="center"/>
            </w:pPr>
            <w:r w:rsidRPr="00A42032">
              <w:rPr>
                <w:snapToGrid w:val="0"/>
                <w:sz w:val="14"/>
              </w:rPr>
              <w:t>The event is likely to occur within a year</w:t>
            </w:r>
          </w:p>
        </w:tc>
        <w:tc>
          <w:tcPr>
            <w:tcW w:w="2182" w:type="dxa"/>
            <w:shd w:val="clear" w:color="auto" w:fill="B4C6E7" w:themeFill="accent1" w:themeFillTint="66"/>
          </w:tcPr>
          <w:p w14:paraId="141CB49D" w14:textId="77777777" w:rsidR="009A4605" w:rsidRPr="00A42032" w:rsidRDefault="009A4605" w:rsidP="00CF439E">
            <w:pPr>
              <w:pStyle w:val="AABodyText"/>
              <w:jc w:val="center"/>
              <w:rPr>
                <w:b/>
              </w:rPr>
            </w:pPr>
            <w:r w:rsidRPr="00A42032">
              <w:rPr>
                <w:b/>
              </w:rPr>
              <w:t>ALMOST CERTAIN</w:t>
            </w:r>
          </w:p>
          <w:p w14:paraId="2C49A2B5" w14:textId="77777777" w:rsidR="009A4605" w:rsidRPr="00A42032" w:rsidRDefault="009A4605" w:rsidP="00CF439E">
            <w:pPr>
              <w:pStyle w:val="AABodyText"/>
              <w:spacing w:line="180" w:lineRule="exact"/>
              <w:jc w:val="center"/>
              <w:rPr>
                <w:snapToGrid w:val="0"/>
                <w:sz w:val="16"/>
                <w:szCs w:val="22"/>
              </w:rPr>
            </w:pPr>
            <w:r w:rsidRPr="00A42032">
              <w:rPr>
                <w:snapToGrid w:val="0"/>
                <w:sz w:val="14"/>
              </w:rPr>
              <w:t>The event is almost certain to occur within a year</w:t>
            </w:r>
          </w:p>
        </w:tc>
      </w:tr>
      <w:tr w:rsidR="009A4605" w:rsidRPr="00A42032" w14:paraId="3E4F1FE9" w14:textId="77777777" w:rsidTr="00CF439E">
        <w:trPr>
          <w:trHeight w:val="762"/>
        </w:trPr>
        <w:tc>
          <w:tcPr>
            <w:tcW w:w="562" w:type="dxa"/>
            <w:vMerge w:val="restart"/>
            <w:shd w:val="clear" w:color="auto" w:fill="3B3838" w:themeFill="background2" w:themeFillShade="40"/>
            <w:textDirection w:val="btLr"/>
          </w:tcPr>
          <w:p w14:paraId="67CCE29B" w14:textId="77777777" w:rsidR="009A4605" w:rsidRPr="00A42032" w:rsidRDefault="009A4605" w:rsidP="00CF439E">
            <w:pPr>
              <w:pStyle w:val="AABodyText"/>
              <w:jc w:val="center"/>
              <w:rPr>
                <w:b/>
              </w:rPr>
            </w:pPr>
            <w:r w:rsidRPr="00A42032">
              <w:rPr>
                <w:b/>
                <w:color w:val="FFFFFF" w:themeColor="background1"/>
              </w:rPr>
              <w:t>CONSEQUENCE</w:t>
            </w:r>
          </w:p>
        </w:tc>
        <w:tc>
          <w:tcPr>
            <w:tcW w:w="2699" w:type="dxa"/>
            <w:shd w:val="clear" w:color="auto" w:fill="B4C6E7" w:themeFill="accent1" w:themeFillTint="66"/>
            <w:vAlign w:val="center"/>
          </w:tcPr>
          <w:p w14:paraId="3A1E3784" w14:textId="77777777" w:rsidR="009A4605" w:rsidRPr="00A42032" w:rsidRDefault="009A4605" w:rsidP="00CF439E">
            <w:pPr>
              <w:pStyle w:val="AABodyText"/>
              <w:jc w:val="center"/>
              <w:rPr>
                <w:b/>
                <w:snapToGrid w:val="0"/>
              </w:rPr>
            </w:pPr>
            <w:r w:rsidRPr="00A42032">
              <w:rPr>
                <w:b/>
                <w:snapToGrid w:val="0"/>
              </w:rPr>
              <w:t>SEVERE/CATASTROPHIC</w:t>
            </w:r>
          </w:p>
          <w:p w14:paraId="34448950" w14:textId="77777777" w:rsidR="009A4605" w:rsidRPr="00A42032" w:rsidRDefault="009A4605" w:rsidP="00CF439E">
            <w:pPr>
              <w:spacing w:before="80" w:after="80" w:line="180" w:lineRule="exact"/>
              <w:jc w:val="center"/>
              <w:rPr>
                <w:rFonts w:ascii="Kalinga" w:hAnsi="Kalinga" w:cs="Kalinga"/>
                <w:snapToGrid w:val="0"/>
                <w:sz w:val="14"/>
                <w:szCs w:val="20"/>
                <w:lang w:eastAsia="en-AU"/>
              </w:rPr>
            </w:pPr>
            <w:r w:rsidRPr="00A42032">
              <w:rPr>
                <w:rFonts w:ascii="Kalinga" w:hAnsi="Kalinga" w:cs="Kalinga"/>
                <w:snapToGrid w:val="0"/>
                <w:sz w:val="14"/>
                <w:szCs w:val="20"/>
                <w:lang w:eastAsia="en-AU"/>
              </w:rPr>
              <w:t>(Accidental death / serious injury)</w:t>
            </w:r>
          </w:p>
        </w:tc>
        <w:tc>
          <w:tcPr>
            <w:tcW w:w="2126" w:type="dxa"/>
            <w:shd w:val="clear" w:color="auto" w:fill="FFFF00"/>
            <w:vAlign w:val="center"/>
          </w:tcPr>
          <w:p w14:paraId="44548B0B"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9900"/>
            <w:vAlign w:val="center"/>
          </w:tcPr>
          <w:p w14:paraId="7A66FBAF" w14:textId="77777777" w:rsidR="009A4605" w:rsidRPr="00A42032" w:rsidRDefault="009A4605" w:rsidP="00CF439E">
            <w:pPr>
              <w:pStyle w:val="AABodyText"/>
              <w:jc w:val="center"/>
              <w:rPr>
                <w:b/>
                <w:szCs w:val="19"/>
              </w:rPr>
            </w:pPr>
            <w:r w:rsidRPr="00A42032">
              <w:rPr>
                <w:b/>
                <w:szCs w:val="19"/>
              </w:rPr>
              <w:t>HIGH</w:t>
            </w:r>
          </w:p>
        </w:tc>
        <w:tc>
          <w:tcPr>
            <w:tcW w:w="2126" w:type="dxa"/>
            <w:tcBorders>
              <w:bottom w:val="single" w:sz="4" w:space="0" w:color="auto"/>
            </w:tcBorders>
            <w:shd w:val="clear" w:color="auto" w:fill="FF0000"/>
            <w:vAlign w:val="center"/>
          </w:tcPr>
          <w:p w14:paraId="5BD26ED8" w14:textId="77777777" w:rsidR="009A4605" w:rsidRPr="00A42032" w:rsidRDefault="009A4605" w:rsidP="00CF439E">
            <w:pPr>
              <w:pStyle w:val="AABodyText"/>
              <w:jc w:val="center"/>
              <w:rPr>
                <w:b/>
                <w:szCs w:val="19"/>
              </w:rPr>
            </w:pPr>
            <w:r w:rsidRPr="00A42032">
              <w:rPr>
                <w:b/>
                <w:szCs w:val="19"/>
              </w:rPr>
              <w:t>EXTREME</w:t>
            </w:r>
          </w:p>
        </w:tc>
        <w:tc>
          <w:tcPr>
            <w:tcW w:w="2127" w:type="dxa"/>
            <w:tcBorders>
              <w:bottom w:val="single" w:sz="4" w:space="0" w:color="auto"/>
            </w:tcBorders>
            <w:shd w:val="clear" w:color="auto" w:fill="FF0000"/>
            <w:vAlign w:val="center"/>
          </w:tcPr>
          <w:p w14:paraId="32F3417E" w14:textId="77777777" w:rsidR="009A4605" w:rsidRPr="00A42032" w:rsidRDefault="009A4605" w:rsidP="00CF439E">
            <w:pPr>
              <w:pStyle w:val="AABodyText"/>
              <w:jc w:val="center"/>
              <w:rPr>
                <w:b/>
                <w:szCs w:val="19"/>
              </w:rPr>
            </w:pPr>
            <w:r w:rsidRPr="00A42032">
              <w:rPr>
                <w:b/>
                <w:szCs w:val="19"/>
              </w:rPr>
              <w:t>EXTREME</w:t>
            </w:r>
          </w:p>
        </w:tc>
        <w:tc>
          <w:tcPr>
            <w:tcW w:w="2182" w:type="dxa"/>
            <w:shd w:val="clear" w:color="auto" w:fill="FF0000"/>
            <w:vAlign w:val="center"/>
          </w:tcPr>
          <w:p w14:paraId="39243D44" w14:textId="77777777" w:rsidR="009A4605" w:rsidRPr="00A42032" w:rsidRDefault="009A4605" w:rsidP="00CF439E">
            <w:pPr>
              <w:pStyle w:val="AABodyText"/>
              <w:jc w:val="center"/>
              <w:rPr>
                <w:b/>
                <w:szCs w:val="19"/>
              </w:rPr>
            </w:pPr>
            <w:r w:rsidRPr="00A42032">
              <w:rPr>
                <w:b/>
                <w:szCs w:val="19"/>
              </w:rPr>
              <w:t>EXTREME</w:t>
            </w:r>
          </w:p>
        </w:tc>
      </w:tr>
      <w:tr w:rsidR="009A4605" w:rsidRPr="00A42032" w14:paraId="3BBF8325" w14:textId="77777777" w:rsidTr="00CF439E">
        <w:trPr>
          <w:trHeight w:val="762"/>
        </w:trPr>
        <w:tc>
          <w:tcPr>
            <w:tcW w:w="562" w:type="dxa"/>
            <w:vMerge/>
            <w:shd w:val="clear" w:color="auto" w:fill="3B3838" w:themeFill="background2" w:themeFillShade="40"/>
          </w:tcPr>
          <w:p w14:paraId="7C880F0C"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0AB644A9" w14:textId="77777777" w:rsidR="009A4605" w:rsidRPr="00A42032" w:rsidRDefault="009A4605" w:rsidP="00CF439E">
            <w:pPr>
              <w:pStyle w:val="AABodyText"/>
              <w:jc w:val="center"/>
              <w:rPr>
                <w:b/>
              </w:rPr>
            </w:pPr>
            <w:r w:rsidRPr="00A42032">
              <w:rPr>
                <w:b/>
              </w:rPr>
              <w:t>MAJOR</w:t>
            </w:r>
          </w:p>
          <w:p w14:paraId="0D74C045" w14:textId="77777777" w:rsidR="009A4605" w:rsidRPr="00A42032" w:rsidRDefault="009A4605" w:rsidP="00CF439E">
            <w:pPr>
              <w:spacing w:before="80" w:after="80" w:line="180" w:lineRule="exact"/>
              <w:jc w:val="center"/>
              <w:rPr>
                <w:b/>
                <w:sz w:val="24"/>
                <w:szCs w:val="24"/>
              </w:rPr>
            </w:pPr>
            <w:r w:rsidRPr="00A42032">
              <w:rPr>
                <w:sz w:val="16"/>
              </w:rPr>
              <w:t>(</w:t>
            </w:r>
            <w:r w:rsidRPr="00A42032">
              <w:rPr>
                <w:rFonts w:ascii="Kalinga" w:hAnsi="Kalinga" w:cs="Kalinga"/>
                <w:snapToGrid w:val="0"/>
                <w:sz w:val="14"/>
                <w:szCs w:val="20"/>
                <w:lang w:eastAsia="en-AU"/>
              </w:rPr>
              <w:t>serious injury)</w:t>
            </w:r>
          </w:p>
        </w:tc>
        <w:tc>
          <w:tcPr>
            <w:tcW w:w="2126" w:type="dxa"/>
            <w:shd w:val="clear" w:color="auto" w:fill="FFFF00"/>
            <w:vAlign w:val="center"/>
          </w:tcPr>
          <w:p w14:paraId="5300C55F"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FF00"/>
            <w:vAlign w:val="center"/>
          </w:tcPr>
          <w:p w14:paraId="5FA0B117"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9900"/>
            <w:vAlign w:val="center"/>
          </w:tcPr>
          <w:p w14:paraId="32B6A88E" w14:textId="77777777" w:rsidR="009A4605" w:rsidRPr="00A42032" w:rsidRDefault="009A4605" w:rsidP="00CF439E">
            <w:pPr>
              <w:pStyle w:val="AABodyText"/>
              <w:jc w:val="center"/>
              <w:rPr>
                <w:b/>
                <w:szCs w:val="19"/>
              </w:rPr>
            </w:pPr>
            <w:r w:rsidRPr="00A42032">
              <w:rPr>
                <w:b/>
                <w:szCs w:val="19"/>
              </w:rPr>
              <w:t>HIGH</w:t>
            </w:r>
          </w:p>
        </w:tc>
        <w:tc>
          <w:tcPr>
            <w:tcW w:w="2127" w:type="dxa"/>
            <w:tcBorders>
              <w:bottom w:val="single" w:sz="4" w:space="0" w:color="auto"/>
            </w:tcBorders>
            <w:shd w:val="clear" w:color="auto" w:fill="FF0000"/>
            <w:vAlign w:val="center"/>
          </w:tcPr>
          <w:p w14:paraId="246D2A53" w14:textId="77777777" w:rsidR="009A4605" w:rsidRPr="00A42032" w:rsidRDefault="009A4605" w:rsidP="00CF439E">
            <w:pPr>
              <w:pStyle w:val="AABodyText"/>
              <w:jc w:val="center"/>
              <w:rPr>
                <w:b/>
                <w:szCs w:val="19"/>
              </w:rPr>
            </w:pPr>
            <w:r w:rsidRPr="00A42032">
              <w:rPr>
                <w:b/>
                <w:szCs w:val="19"/>
              </w:rPr>
              <w:t>EXTREME</w:t>
            </w:r>
          </w:p>
        </w:tc>
        <w:tc>
          <w:tcPr>
            <w:tcW w:w="2182" w:type="dxa"/>
            <w:tcBorders>
              <w:bottom w:val="single" w:sz="4" w:space="0" w:color="auto"/>
            </w:tcBorders>
            <w:shd w:val="clear" w:color="auto" w:fill="FF0000"/>
            <w:vAlign w:val="center"/>
          </w:tcPr>
          <w:p w14:paraId="0AFD8AB9" w14:textId="77777777" w:rsidR="009A4605" w:rsidRPr="00A42032" w:rsidRDefault="009A4605" w:rsidP="00CF439E">
            <w:pPr>
              <w:pStyle w:val="AABodyText"/>
              <w:jc w:val="center"/>
              <w:rPr>
                <w:b/>
                <w:szCs w:val="19"/>
              </w:rPr>
            </w:pPr>
            <w:r w:rsidRPr="00A42032">
              <w:rPr>
                <w:b/>
                <w:szCs w:val="19"/>
              </w:rPr>
              <w:t>EXTREME</w:t>
            </w:r>
          </w:p>
        </w:tc>
      </w:tr>
      <w:tr w:rsidR="009A4605" w:rsidRPr="00A42032" w14:paraId="278BBE49" w14:textId="77777777" w:rsidTr="00CF439E">
        <w:trPr>
          <w:trHeight w:val="762"/>
        </w:trPr>
        <w:tc>
          <w:tcPr>
            <w:tcW w:w="562" w:type="dxa"/>
            <w:vMerge/>
            <w:shd w:val="clear" w:color="auto" w:fill="3B3838" w:themeFill="background2" w:themeFillShade="40"/>
          </w:tcPr>
          <w:p w14:paraId="3D16F52A"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34C8141D" w14:textId="77777777" w:rsidR="009A4605" w:rsidRPr="00A42032" w:rsidRDefault="009A4605" w:rsidP="00CF439E">
            <w:pPr>
              <w:pStyle w:val="AABodyText"/>
              <w:jc w:val="center"/>
              <w:rPr>
                <w:b/>
                <w:snapToGrid w:val="0"/>
              </w:rPr>
            </w:pPr>
            <w:r w:rsidRPr="00A42032">
              <w:rPr>
                <w:b/>
                <w:snapToGrid w:val="0"/>
              </w:rPr>
              <w:t>MODERATE</w:t>
            </w:r>
          </w:p>
          <w:p w14:paraId="7AB87DCA" w14:textId="77777777" w:rsidR="009A4605" w:rsidRPr="00A42032" w:rsidRDefault="009A4605" w:rsidP="00CF439E">
            <w:pPr>
              <w:spacing w:before="80" w:after="80" w:line="180" w:lineRule="exact"/>
              <w:jc w:val="center"/>
              <w:rPr>
                <w:rFonts w:ascii="Kalinga" w:hAnsi="Kalinga" w:cs="Kalinga"/>
                <w:snapToGrid w:val="0"/>
                <w:sz w:val="14"/>
                <w:szCs w:val="20"/>
                <w:lang w:eastAsia="en-AU"/>
              </w:rPr>
            </w:pPr>
            <w:r w:rsidRPr="00A42032">
              <w:rPr>
                <w:rFonts w:ascii="Kalinga" w:hAnsi="Kalinga" w:cs="Kalinga"/>
                <w:snapToGrid w:val="0"/>
                <w:sz w:val="14"/>
                <w:szCs w:val="20"/>
                <w:lang w:eastAsia="en-AU"/>
              </w:rPr>
              <w:t>(Lost time due to workplace injury)</w:t>
            </w:r>
          </w:p>
        </w:tc>
        <w:tc>
          <w:tcPr>
            <w:tcW w:w="2126" w:type="dxa"/>
            <w:shd w:val="clear" w:color="auto" w:fill="00B050"/>
            <w:vAlign w:val="center"/>
          </w:tcPr>
          <w:p w14:paraId="12BEA5BF" w14:textId="77777777" w:rsidR="009A4605" w:rsidRPr="00A42032" w:rsidRDefault="009A4605" w:rsidP="00CF439E">
            <w:pPr>
              <w:pStyle w:val="AABodyText"/>
              <w:jc w:val="center"/>
              <w:rPr>
                <w:b/>
                <w:szCs w:val="19"/>
              </w:rPr>
            </w:pPr>
            <w:r w:rsidRPr="00A42032">
              <w:rPr>
                <w:b/>
                <w:szCs w:val="19"/>
              </w:rPr>
              <w:t>LOW</w:t>
            </w:r>
          </w:p>
        </w:tc>
        <w:tc>
          <w:tcPr>
            <w:tcW w:w="2126" w:type="dxa"/>
            <w:tcBorders>
              <w:bottom w:val="single" w:sz="4" w:space="0" w:color="auto"/>
            </w:tcBorders>
            <w:shd w:val="clear" w:color="auto" w:fill="FFFF00"/>
            <w:vAlign w:val="center"/>
          </w:tcPr>
          <w:p w14:paraId="36E95180" w14:textId="77777777" w:rsidR="009A4605" w:rsidRPr="00A42032" w:rsidRDefault="009A4605" w:rsidP="00CF439E">
            <w:pPr>
              <w:pStyle w:val="AABodyText"/>
              <w:jc w:val="center"/>
              <w:rPr>
                <w:b/>
                <w:szCs w:val="19"/>
              </w:rPr>
            </w:pPr>
            <w:r w:rsidRPr="00A42032">
              <w:rPr>
                <w:b/>
                <w:szCs w:val="19"/>
              </w:rPr>
              <w:t>MEDIUM</w:t>
            </w:r>
          </w:p>
        </w:tc>
        <w:tc>
          <w:tcPr>
            <w:tcW w:w="2126" w:type="dxa"/>
            <w:tcBorders>
              <w:bottom w:val="single" w:sz="4" w:space="0" w:color="auto"/>
            </w:tcBorders>
            <w:shd w:val="clear" w:color="auto" w:fill="FF9900"/>
            <w:vAlign w:val="center"/>
          </w:tcPr>
          <w:p w14:paraId="2FE86F6C" w14:textId="77777777" w:rsidR="009A4605" w:rsidRPr="00A42032" w:rsidRDefault="009A4605" w:rsidP="00CF439E">
            <w:pPr>
              <w:pStyle w:val="AABodyText"/>
              <w:jc w:val="center"/>
              <w:rPr>
                <w:b/>
                <w:szCs w:val="19"/>
              </w:rPr>
            </w:pPr>
            <w:r w:rsidRPr="00A42032">
              <w:rPr>
                <w:b/>
                <w:szCs w:val="19"/>
              </w:rPr>
              <w:t>HIGH</w:t>
            </w:r>
          </w:p>
        </w:tc>
        <w:tc>
          <w:tcPr>
            <w:tcW w:w="2127" w:type="dxa"/>
            <w:tcBorders>
              <w:bottom w:val="single" w:sz="4" w:space="0" w:color="auto"/>
            </w:tcBorders>
            <w:shd w:val="clear" w:color="auto" w:fill="FF9900"/>
            <w:vAlign w:val="center"/>
          </w:tcPr>
          <w:p w14:paraId="03074680" w14:textId="77777777" w:rsidR="009A4605" w:rsidRPr="00A42032" w:rsidRDefault="009A4605" w:rsidP="00CF439E">
            <w:pPr>
              <w:pStyle w:val="AABodyText"/>
              <w:jc w:val="center"/>
              <w:rPr>
                <w:b/>
                <w:szCs w:val="19"/>
              </w:rPr>
            </w:pPr>
            <w:r w:rsidRPr="00A42032">
              <w:rPr>
                <w:b/>
                <w:szCs w:val="19"/>
              </w:rPr>
              <w:t>HIGH</w:t>
            </w:r>
          </w:p>
        </w:tc>
        <w:tc>
          <w:tcPr>
            <w:tcW w:w="2182" w:type="dxa"/>
            <w:tcBorders>
              <w:bottom w:val="single" w:sz="4" w:space="0" w:color="auto"/>
            </w:tcBorders>
            <w:shd w:val="clear" w:color="auto" w:fill="FF9900"/>
            <w:vAlign w:val="center"/>
          </w:tcPr>
          <w:p w14:paraId="49283BD2" w14:textId="77777777" w:rsidR="009A4605" w:rsidRPr="00A42032" w:rsidRDefault="009A4605" w:rsidP="00CF439E">
            <w:pPr>
              <w:pStyle w:val="AABodyText"/>
              <w:jc w:val="center"/>
              <w:rPr>
                <w:b/>
                <w:szCs w:val="19"/>
              </w:rPr>
            </w:pPr>
            <w:r w:rsidRPr="00A42032">
              <w:rPr>
                <w:b/>
                <w:szCs w:val="19"/>
              </w:rPr>
              <w:t>HIGH</w:t>
            </w:r>
          </w:p>
        </w:tc>
      </w:tr>
      <w:tr w:rsidR="009A4605" w:rsidRPr="00A42032" w14:paraId="11A62075" w14:textId="77777777" w:rsidTr="00CF439E">
        <w:trPr>
          <w:trHeight w:val="762"/>
        </w:trPr>
        <w:tc>
          <w:tcPr>
            <w:tcW w:w="562" w:type="dxa"/>
            <w:vMerge/>
            <w:shd w:val="clear" w:color="auto" w:fill="3B3838" w:themeFill="background2" w:themeFillShade="40"/>
          </w:tcPr>
          <w:p w14:paraId="370FBC94"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71C24D3C" w14:textId="77777777" w:rsidR="009A4605" w:rsidRPr="00A42032" w:rsidRDefault="009A4605" w:rsidP="00CF439E">
            <w:pPr>
              <w:pStyle w:val="AABodyText"/>
              <w:jc w:val="center"/>
              <w:rPr>
                <w:b/>
              </w:rPr>
            </w:pPr>
            <w:r w:rsidRPr="00A42032">
              <w:rPr>
                <w:b/>
              </w:rPr>
              <w:t>MINOR</w:t>
            </w:r>
          </w:p>
          <w:p w14:paraId="4619DDF9" w14:textId="77777777" w:rsidR="009A4605" w:rsidRPr="00A42032" w:rsidRDefault="009A4605" w:rsidP="00CF439E">
            <w:pPr>
              <w:spacing w:before="80" w:after="80" w:line="180" w:lineRule="exact"/>
              <w:jc w:val="center"/>
              <w:rPr>
                <w:b/>
                <w:sz w:val="24"/>
                <w:szCs w:val="24"/>
              </w:rPr>
            </w:pPr>
            <w:r w:rsidRPr="00A42032">
              <w:rPr>
                <w:sz w:val="16"/>
              </w:rPr>
              <w:t>(</w:t>
            </w:r>
            <w:r w:rsidRPr="00A42032">
              <w:rPr>
                <w:rFonts w:ascii="Kalinga" w:hAnsi="Kalinga" w:cs="Kalinga"/>
                <w:snapToGrid w:val="0"/>
                <w:sz w:val="14"/>
                <w:szCs w:val="20"/>
                <w:lang w:eastAsia="en-AU"/>
              </w:rPr>
              <w:t>Minor workplace injury – no lost time)</w:t>
            </w:r>
          </w:p>
        </w:tc>
        <w:tc>
          <w:tcPr>
            <w:tcW w:w="2126" w:type="dxa"/>
            <w:shd w:val="clear" w:color="auto" w:fill="00B050"/>
            <w:vAlign w:val="center"/>
          </w:tcPr>
          <w:p w14:paraId="696577F0" w14:textId="77777777" w:rsidR="009A4605" w:rsidRPr="00A42032" w:rsidRDefault="009A4605" w:rsidP="00CF439E">
            <w:pPr>
              <w:pStyle w:val="AABodyText"/>
              <w:jc w:val="center"/>
              <w:rPr>
                <w:b/>
                <w:szCs w:val="19"/>
              </w:rPr>
            </w:pPr>
            <w:r w:rsidRPr="00A42032">
              <w:rPr>
                <w:b/>
                <w:szCs w:val="19"/>
              </w:rPr>
              <w:t>LOW</w:t>
            </w:r>
          </w:p>
        </w:tc>
        <w:tc>
          <w:tcPr>
            <w:tcW w:w="2126" w:type="dxa"/>
            <w:shd w:val="clear" w:color="auto" w:fill="00B050"/>
            <w:vAlign w:val="center"/>
          </w:tcPr>
          <w:p w14:paraId="74B73443" w14:textId="77777777" w:rsidR="009A4605" w:rsidRPr="00A42032" w:rsidRDefault="009A4605" w:rsidP="00CF439E">
            <w:pPr>
              <w:pStyle w:val="AABodyText"/>
              <w:jc w:val="center"/>
              <w:rPr>
                <w:b/>
                <w:szCs w:val="19"/>
              </w:rPr>
            </w:pPr>
            <w:r w:rsidRPr="00A42032">
              <w:rPr>
                <w:b/>
                <w:szCs w:val="19"/>
              </w:rPr>
              <w:t>LOW</w:t>
            </w:r>
          </w:p>
        </w:tc>
        <w:tc>
          <w:tcPr>
            <w:tcW w:w="2126" w:type="dxa"/>
            <w:tcBorders>
              <w:bottom w:val="single" w:sz="4" w:space="0" w:color="auto"/>
            </w:tcBorders>
            <w:shd w:val="clear" w:color="auto" w:fill="FFFF00"/>
            <w:vAlign w:val="center"/>
          </w:tcPr>
          <w:p w14:paraId="335CD4C5" w14:textId="77777777" w:rsidR="009A4605" w:rsidRPr="00A42032" w:rsidRDefault="009A4605" w:rsidP="00CF439E">
            <w:pPr>
              <w:pStyle w:val="AABodyText"/>
              <w:jc w:val="center"/>
              <w:rPr>
                <w:b/>
                <w:szCs w:val="19"/>
              </w:rPr>
            </w:pPr>
            <w:r w:rsidRPr="00A42032">
              <w:rPr>
                <w:b/>
                <w:szCs w:val="19"/>
              </w:rPr>
              <w:t>MEDIUM</w:t>
            </w:r>
          </w:p>
        </w:tc>
        <w:tc>
          <w:tcPr>
            <w:tcW w:w="2127" w:type="dxa"/>
            <w:shd w:val="clear" w:color="auto" w:fill="FFFF00"/>
            <w:vAlign w:val="center"/>
          </w:tcPr>
          <w:p w14:paraId="0B5B48BC" w14:textId="77777777" w:rsidR="009A4605" w:rsidRPr="00A42032" w:rsidRDefault="009A4605" w:rsidP="00CF439E">
            <w:pPr>
              <w:pStyle w:val="AABodyText"/>
              <w:jc w:val="center"/>
              <w:rPr>
                <w:b/>
                <w:szCs w:val="19"/>
              </w:rPr>
            </w:pPr>
            <w:r w:rsidRPr="00A42032">
              <w:rPr>
                <w:b/>
                <w:szCs w:val="19"/>
              </w:rPr>
              <w:t>MEDIUM</w:t>
            </w:r>
          </w:p>
        </w:tc>
        <w:tc>
          <w:tcPr>
            <w:tcW w:w="2182" w:type="dxa"/>
            <w:tcBorders>
              <w:bottom w:val="single" w:sz="4" w:space="0" w:color="auto"/>
            </w:tcBorders>
            <w:shd w:val="clear" w:color="auto" w:fill="FFFF00"/>
            <w:vAlign w:val="center"/>
          </w:tcPr>
          <w:p w14:paraId="48020C7E" w14:textId="77777777" w:rsidR="009A4605" w:rsidRPr="00A42032" w:rsidRDefault="009A4605" w:rsidP="00CF439E">
            <w:pPr>
              <w:pStyle w:val="AABodyText"/>
              <w:jc w:val="center"/>
              <w:rPr>
                <w:b/>
                <w:szCs w:val="19"/>
              </w:rPr>
            </w:pPr>
            <w:r w:rsidRPr="00A42032">
              <w:rPr>
                <w:b/>
                <w:szCs w:val="19"/>
              </w:rPr>
              <w:t>MEDIUM</w:t>
            </w:r>
          </w:p>
        </w:tc>
      </w:tr>
      <w:tr w:rsidR="009A4605" w:rsidRPr="00A42032" w14:paraId="0E559E33" w14:textId="77777777" w:rsidTr="00CF439E">
        <w:trPr>
          <w:trHeight w:val="762"/>
        </w:trPr>
        <w:tc>
          <w:tcPr>
            <w:tcW w:w="562" w:type="dxa"/>
            <w:vMerge/>
            <w:shd w:val="clear" w:color="auto" w:fill="3B3838" w:themeFill="background2" w:themeFillShade="40"/>
          </w:tcPr>
          <w:p w14:paraId="2D37E473" w14:textId="77777777" w:rsidR="009A4605" w:rsidRPr="00A42032" w:rsidRDefault="009A4605" w:rsidP="00CF439E">
            <w:pPr>
              <w:jc w:val="center"/>
              <w:rPr>
                <w:sz w:val="24"/>
                <w:szCs w:val="24"/>
              </w:rPr>
            </w:pPr>
          </w:p>
        </w:tc>
        <w:tc>
          <w:tcPr>
            <w:tcW w:w="2699" w:type="dxa"/>
            <w:shd w:val="clear" w:color="auto" w:fill="B4C6E7" w:themeFill="accent1" w:themeFillTint="66"/>
            <w:vAlign w:val="center"/>
          </w:tcPr>
          <w:p w14:paraId="5443CF3E" w14:textId="77777777" w:rsidR="009A4605" w:rsidRPr="00A42032" w:rsidRDefault="009A4605" w:rsidP="00CF439E">
            <w:pPr>
              <w:pStyle w:val="AABodyText"/>
              <w:jc w:val="center"/>
              <w:rPr>
                <w:b/>
              </w:rPr>
            </w:pPr>
            <w:r w:rsidRPr="00A42032">
              <w:rPr>
                <w:b/>
              </w:rPr>
              <w:t>MINIMAL</w:t>
            </w:r>
          </w:p>
          <w:p w14:paraId="48725198" w14:textId="77777777" w:rsidR="009A4605" w:rsidRPr="00A42032" w:rsidRDefault="009A4605" w:rsidP="00CF439E">
            <w:pPr>
              <w:spacing w:before="80" w:after="80" w:line="180" w:lineRule="exact"/>
              <w:jc w:val="center"/>
              <w:rPr>
                <w:b/>
                <w:sz w:val="24"/>
                <w:szCs w:val="24"/>
              </w:rPr>
            </w:pPr>
            <w:r w:rsidRPr="00A42032">
              <w:rPr>
                <w:rFonts w:ascii="Kalinga" w:hAnsi="Kalinga" w:cs="Kalinga"/>
                <w:snapToGrid w:val="0"/>
                <w:sz w:val="14"/>
                <w:szCs w:val="20"/>
                <w:lang w:eastAsia="en-AU"/>
              </w:rPr>
              <w:t>(no injury)</w:t>
            </w:r>
          </w:p>
        </w:tc>
        <w:tc>
          <w:tcPr>
            <w:tcW w:w="2126" w:type="dxa"/>
            <w:shd w:val="clear" w:color="auto" w:fill="00B050"/>
            <w:vAlign w:val="center"/>
          </w:tcPr>
          <w:p w14:paraId="64B1066A" w14:textId="77777777" w:rsidR="009A4605" w:rsidRPr="00A42032" w:rsidRDefault="009A4605" w:rsidP="00CF439E">
            <w:pPr>
              <w:pStyle w:val="AABodyText"/>
              <w:jc w:val="center"/>
              <w:rPr>
                <w:b/>
                <w:szCs w:val="19"/>
              </w:rPr>
            </w:pPr>
            <w:r w:rsidRPr="00A42032">
              <w:rPr>
                <w:b/>
                <w:szCs w:val="19"/>
              </w:rPr>
              <w:t>LOW</w:t>
            </w:r>
          </w:p>
        </w:tc>
        <w:tc>
          <w:tcPr>
            <w:tcW w:w="2126" w:type="dxa"/>
            <w:shd w:val="clear" w:color="auto" w:fill="00B050"/>
            <w:vAlign w:val="center"/>
          </w:tcPr>
          <w:p w14:paraId="764FF44F" w14:textId="77777777" w:rsidR="009A4605" w:rsidRPr="00A42032" w:rsidRDefault="009A4605" w:rsidP="00CF439E">
            <w:pPr>
              <w:pStyle w:val="AABodyText"/>
              <w:jc w:val="center"/>
              <w:rPr>
                <w:b/>
                <w:szCs w:val="19"/>
              </w:rPr>
            </w:pPr>
            <w:r w:rsidRPr="00A42032">
              <w:rPr>
                <w:b/>
                <w:szCs w:val="19"/>
              </w:rPr>
              <w:t>LOW</w:t>
            </w:r>
          </w:p>
        </w:tc>
        <w:tc>
          <w:tcPr>
            <w:tcW w:w="2126" w:type="dxa"/>
            <w:shd w:val="clear" w:color="auto" w:fill="00B050"/>
            <w:vAlign w:val="center"/>
          </w:tcPr>
          <w:p w14:paraId="745C78CD" w14:textId="77777777" w:rsidR="009A4605" w:rsidRPr="00A42032" w:rsidRDefault="009A4605" w:rsidP="00CF439E">
            <w:pPr>
              <w:pStyle w:val="AABodyText"/>
              <w:jc w:val="center"/>
              <w:rPr>
                <w:b/>
                <w:szCs w:val="19"/>
              </w:rPr>
            </w:pPr>
            <w:r w:rsidRPr="00A42032">
              <w:rPr>
                <w:b/>
                <w:szCs w:val="19"/>
              </w:rPr>
              <w:t>LOW</w:t>
            </w:r>
          </w:p>
        </w:tc>
        <w:tc>
          <w:tcPr>
            <w:tcW w:w="2127" w:type="dxa"/>
            <w:shd w:val="clear" w:color="auto" w:fill="00B050"/>
            <w:vAlign w:val="center"/>
          </w:tcPr>
          <w:p w14:paraId="1A93454A" w14:textId="77777777" w:rsidR="009A4605" w:rsidRPr="00A42032" w:rsidRDefault="009A4605" w:rsidP="00CF439E">
            <w:pPr>
              <w:pStyle w:val="AABodyText"/>
              <w:jc w:val="center"/>
              <w:rPr>
                <w:b/>
                <w:szCs w:val="19"/>
              </w:rPr>
            </w:pPr>
            <w:r w:rsidRPr="00A42032">
              <w:rPr>
                <w:b/>
                <w:szCs w:val="19"/>
              </w:rPr>
              <w:t>LOW</w:t>
            </w:r>
          </w:p>
        </w:tc>
        <w:tc>
          <w:tcPr>
            <w:tcW w:w="2182" w:type="dxa"/>
            <w:shd w:val="clear" w:color="auto" w:fill="00B050"/>
            <w:vAlign w:val="center"/>
          </w:tcPr>
          <w:p w14:paraId="1ED5E241" w14:textId="77777777" w:rsidR="009A4605" w:rsidRPr="00A42032" w:rsidRDefault="009A4605" w:rsidP="00CF439E">
            <w:pPr>
              <w:pStyle w:val="AABodyText"/>
              <w:jc w:val="center"/>
              <w:rPr>
                <w:b/>
                <w:szCs w:val="19"/>
              </w:rPr>
            </w:pPr>
            <w:r w:rsidRPr="00A42032">
              <w:rPr>
                <w:b/>
                <w:szCs w:val="19"/>
              </w:rPr>
              <w:t>LOW</w:t>
            </w:r>
          </w:p>
        </w:tc>
      </w:tr>
    </w:tbl>
    <w:p w14:paraId="05A2C20E" w14:textId="77777777" w:rsidR="009A4605" w:rsidRPr="00A42032" w:rsidRDefault="009A4605" w:rsidP="009A4605">
      <w:pPr>
        <w:pStyle w:val="AABodyText"/>
        <w:spacing w:before="240"/>
        <w:rPr>
          <w:b/>
        </w:rPr>
      </w:pPr>
      <w:r w:rsidRPr="00A42032">
        <w:rPr>
          <w:b/>
        </w:rPr>
        <w:t>RISK LEVELS</w:t>
      </w:r>
    </w:p>
    <w:p w14:paraId="4FFB370D" w14:textId="77777777" w:rsidR="009A4605" w:rsidRPr="00A42032" w:rsidRDefault="009A4605" w:rsidP="009A4605">
      <w:pPr>
        <w:pStyle w:val="AABodyText"/>
        <w:rPr>
          <w:sz w:val="16"/>
          <w:szCs w:val="16"/>
        </w:rPr>
      </w:pPr>
      <w:r w:rsidRPr="00A42032">
        <w:rPr>
          <w:sz w:val="16"/>
          <w:szCs w:val="16"/>
        </w:rPr>
        <w:t>Resolution at each level involves reducing the risk level to a lower level of risk</w:t>
      </w:r>
    </w:p>
    <w:p w14:paraId="737BCEC1" w14:textId="77777777" w:rsidR="009A4605" w:rsidRPr="00A42032" w:rsidRDefault="009A4605" w:rsidP="009A4605">
      <w:pPr>
        <w:pStyle w:val="AABulletLevel1"/>
        <w:rPr>
          <w:sz w:val="16"/>
          <w:szCs w:val="16"/>
        </w:rPr>
      </w:pPr>
      <w:r w:rsidRPr="00A42032">
        <w:rPr>
          <w:sz w:val="16"/>
          <w:szCs w:val="16"/>
        </w:rPr>
        <w:t>Extreme – requires immediate assessment with management consideration. A detailed plan, regular monitoring and reporting is required with a target resolution within 1 month timeframe</w:t>
      </w:r>
    </w:p>
    <w:p w14:paraId="6FB7A491" w14:textId="77777777" w:rsidR="009A4605" w:rsidRPr="00A42032" w:rsidRDefault="009A4605" w:rsidP="009A4605">
      <w:pPr>
        <w:pStyle w:val="AABulletLevel1"/>
        <w:rPr>
          <w:sz w:val="16"/>
          <w:szCs w:val="16"/>
        </w:rPr>
      </w:pPr>
      <w:r w:rsidRPr="00A42032">
        <w:rPr>
          <w:sz w:val="16"/>
          <w:szCs w:val="16"/>
        </w:rPr>
        <w:t>High – requires immediate assessment with senior staff consideration, planning and reporting. Target resolution should ideally be within 3 months</w:t>
      </w:r>
    </w:p>
    <w:p w14:paraId="73314296" w14:textId="77777777" w:rsidR="009A4605" w:rsidRPr="00A42032" w:rsidRDefault="009A4605" w:rsidP="009A4605">
      <w:pPr>
        <w:pStyle w:val="AABulletLevel1"/>
        <w:rPr>
          <w:sz w:val="16"/>
          <w:szCs w:val="16"/>
        </w:rPr>
      </w:pPr>
      <w:r w:rsidRPr="00A42032">
        <w:rPr>
          <w:sz w:val="16"/>
          <w:szCs w:val="16"/>
        </w:rPr>
        <w:t xml:space="preserve">Medium – reviewing of existing controls and planning required. Resolution timeframe should be within 1 year </w:t>
      </w:r>
    </w:p>
    <w:p w14:paraId="43D474B2" w14:textId="77777777" w:rsidR="009A4605" w:rsidRPr="00A42032" w:rsidRDefault="009A4605" w:rsidP="009A4605">
      <w:pPr>
        <w:pStyle w:val="AABulletLevel1"/>
      </w:pPr>
      <w:r w:rsidRPr="00A42032">
        <w:rPr>
          <w:sz w:val="16"/>
          <w:szCs w:val="16"/>
        </w:rPr>
        <w:t>Low – the risk may be tolerable and controlled if managed with high quality process and procedures.</w:t>
      </w:r>
    </w:p>
    <w:p w14:paraId="488DA269" w14:textId="77777777" w:rsidR="009A4605" w:rsidRPr="00A42032" w:rsidRDefault="009A4605" w:rsidP="009A4605"/>
    <w:p w14:paraId="7C9C7680" w14:textId="77777777" w:rsidR="009A4605" w:rsidRDefault="009A4605" w:rsidP="009A4605">
      <w:pPr>
        <w:tabs>
          <w:tab w:val="left" w:pos="4536"/>
        </w:tabs>
        <w:rPr>
          <w:rFonts w:eastAsia="Times New Roman" w:cs="Calibri"/>
          <w:szCs w:val="22"/>
        </w:rPr>
      </w:pPr>
    </w:p>
    <w:tbl>
      <w:tblPr>
        <w:tblStyle w:val="TableGridLight2"/>
        <w:tblW w:w="0" w:type="auto"/>
        <w:tblLook w:val="04A0" w:firstRow="1" w:lastRow="0" w:firstColumn="1" w:lastColumn="0" w:noHBand="0" w:noVBand="1"/>
      </w:tblPr>
      <w:tblGrid>
        <w:gridCol w:w="2972"/>
        <w:gridCol w:w="5245"/>
        <w:gridCol w:w="3118"/>
        <w:gridCol w:w="2613"/>
      </w:tblGrid>
      <w:tr w:rsidR="009A4605" w:rsidRPr="004677B1" w14:paraId="1E47824C" w14:textId="77777777" w:rsidTr="00CF439E">
        <w:tc>
          <w:tcPr>
            <w:tcW w:w="1394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7AFCF8" w14:textId="77777777" w:rsidR="009A4605" w:rsidRPr="004677B1" w:rsidRDefault="009A4605" w:rsidP="00CF439E">
            <w:pPr>
              <w:pStyle w:val="AABodyText"/>
              <w:jc w:val="center"/>
              <w:rPr>
                <w:rFonts w:ascii="Simplon Norm" w:hAnsi="Simplon Norm"/>
                <w:b/>
              </w:rPr>
            </w:pPr>
            <w:r w:rsidRPr="004677B1">
              <w:rPr>
                <w:rFonts w:ascii="Simplon Norm" w:hAnsi="Simplon Norm"/>
                <w:b/>
              </w:rPr>
              <w:lastRenderedPageBreak/>
              <w:t>Risk Assessment Control form</w:t>
            </w:r>
          </w:p>
        </w:tc>
      </w:tr>
      <w:tr w:rsidR="009A4605" w:rsidRPr="004677B1" w14:paraId="7E0E284A" w14:textId="77777777" w:rsidTr="00CF439E">
        <w:tc>
          <w:tcPr>
            <w:tcW w:w="2972" w:type="dxa"/>
            <w:tcBorders>
              <w:top w:val="single" w:sz="4" w:space="0" w:color="auto"/>
              <w:left w:val="single" w:sz="4" w:space="0" w:color="auto"/>
              <w:bottom w:val="single" w:sz="4" w:space="0" w:color="auto"/>
              <w:right w:val="single" w:sz="4" w:space="0" w:color="auto"/>
            </w:tcBorders>
          </w:tcPr>
          <w:p w14:paraId="385E6D09" w14:textId="77777777" w:rsidR="009A4605" w:rsidRPr="004677B1" w:rsidRDefault="009A4605" w:rsidP="00CF439E">
            <w:pPr>
              <w:pStyle w:val="AABodyText"/>
              <w:rPr>
                <w:rFonts w:ascii="Simplon Norm" w:hAnsi="Simplon Norm"/>
                <w:b/>
              </w:rPr>
            </w:pPr>
            <w:r w:rsidRPr="004677B1">
              <w:rPr>
                <w:rFonts w:ascii="Simplon Norm" w:hAnsi="Simplon Norm"/>
                <w:b/>
              </w:rPr>
              <w:t xml:space="preserve">Location </w:t>
            </w:r>
          </w:p>
        </w:tc>
        <w:tc>
          <w:tcPr>
            <w:tcW w:w="5245" w:type="dxa"/>
            <w:tcBorders>
              <w:top w:val="single" w:sz="4" w:space="0" w:color="auto"/>
              <w:left w:val="single" w:sz="4" w:space="0" w:color="auto"/>
              <w:bottom w:val="single" w:sz="4" w:space="0" w:color="auto"/>
              <w:right w:val="single" w:sz="4" w:space="0" w:color="auto"/>
            </w:tcBorders>
          </w:tcPr>
          <w:p w14:paraId="1989BA6E" w14:textId="77777777" w:rsidR="009A4605" w:rsidRPr="004677B1" w:rsidRDefault="009A4605" w:rsidP="00CF439E">
            <w:pPr>
              <w:pStyle w:val="AAAnswerText"/>
              <w:rPr>
                <w:rFonts w:ascii="Simplon Norm" w:hAnsi="Simplon Norm"/>
                <w:i w:val="0"/>
              </w:rPr>
            </w:pPr>
            <w:r w:rsidRPr="004677B1">
              <w:rPr>
                <w:rFonts w:ascii="Simplon Norm" w:hAnsi="Simplon Norm"/>
                <w:i w:val="0"/>
              </w:rPr>
              <w:t>SupportingU</w:t>
            </w:r>
          </w:p>
        </w:tc>
        <w:tc>
          <w:tcPr>
            <w:tcW w:w="3118" w:type="dxa"/>
            <w:tcBorders>
              <w:top w:val="single" w:sz="4" w:space="0" w:color="auto"/>
              <w:left w:val="single" w:sz="4" w:space="0" w:color="auto"/>
              <w:bottom w:val="single" w:sz="4" w:space="0" w:color="auto"/>
              <w:right w:val="single" w:sz="4" w:space="0" w:color="auto"/>
            </w:tcBorders>
          </w:tcPr>
          <w:p w14:paraId="53C1BE5D" w14:textId="77777777" w:rsidR="009A4605" w:rsidRPr="004677B1" w:rsidRDefault="009A4605" w:rsidP="00CF439E">
            <w:pPr>
              <w:pStyle w:val="AABodyText"/>
              <w:jc w:val="right"/>
              <w:rPr>
                <w:rFonts w:ascii="Simplon Norm" w:hAnsi="Simplon Norm"/>
                <w:b/>
              </w:rPr>
            </w:pPr>
            <w:r w:rsidRPr="004677B1">
              <w:rPr>
                <w:rFonts w:ascii="Simplon Norm" w:hAnsi="Simplon Norm"/>
                <w:b/>
              </w:rPr>
              <w:t>Site supervisor/Manager</w:t>
            </w:r>
          </w:p>
        </w:tc>
        <w:tc>
          <w:tcPr>
            <w:tcW w:w="2613" w:type="dxa"/>
            <w:tcBorders>
              <w:top w:val="single" w:sz="4" w:space="0" w:color="auto"/>
              <w:left w:val="single" w:sz="4" w:space="0" w:color="auto"/>
              <w:bottom w:val="single" w:sz="4" w:space="0" w:color="auto"/>
              <w:right w:val="single" w:sz="4" w:space="0" w:color="auto"/>
            </w:tcBorders>
          </w:tcPr>
          <w:p w14:paraId="4AB0DCA9" w14:textId="77777777" w:rsidR="009A4605" w:rsidRPr="004677B1" w:rsidRDefault="009A4605" w:rsidP="00CF439E">
            <w:pPr>
              <w:pStyle w:val="AAAnswerText"/>
              <w:rPr>
                <w:rFonts w:ascii="Simplon Norm" w:hAnsi="Simplon Norm"/>
                <w:i w:val="0"/>
              </w:rPr>
            </w:pPr>
            <w:r w:rsidRPr="004677B1">
              <w:rPr>
                <w:rFonts w:ascii="Simplon Norm" w:hAnsi="Simplon Norm"/>
                <w:i w:val="0"/>
              </w:rPr>
              <w:t>Michelle Public</w:t>
            </w:r>
          </w:p>
        </w:tc>
      </w:tr>
      <w:tr w:rsidR="009A4605" w:rsidRPr="004677B1" w14:paraId="2B78211F" w14:textId="77777777" w:rsidTr="00CF439E">
        <w:trPr>
          <w:trHeight w:val="424"/>
        </w:trPr>
        <w:tc>
          <w:tcPr>
            <w:tcW w:w="2972" w:type="dxa"/>
            <w:tcBorders>
              <w:top w:val="single" w:sz="4" w:space="0" w:color="auto"/>
              <w:left w:val="single" w:sz="4" w:space="0" w:color="auto"/>
              <w:bottom w:val="single" w:sz="4" w:space="0" w:color="auto"/>
              <w:right w:val="single" w:sz="4" w:space="0" w:color="auto"/>
            </w:tcBorders>
          </w:tcPr>
          <w:p w14:paraId="002CAA7A" w14:textId="77777777" w:rsidR="009A4605" w:rsidRPr="004677B1" w:rsidRDefault="009A4605" w:rsidP="00CF439E">
            <w:pPr>
              <w:pStyle w:val="AABodyText"/>
              <w:rPr>
                <w:rFonts w:ascii="Simplon Norm" w:hAnsi="Simplon Norm"/>
                <w:b/>
              </w:rPr>
            </w:pPr>
            <w:r w:rsidRPr="004677B1">
              <w:rPr>
                <w:rFonts w:ascii="Simplon Norm" w:hAnsi="Simplon Norm"/>
                <w:b/>
              </w:rPr>
              <w:t>Completed by</w:t>
            </w:r>
          </w:p>
        </w:tc>
        <w:tc>
          <w:tcPr>
            <w:tcW w:w="5245" w:type="dxa"/>
            <w:tcBorders>
              <w:top w:val="single" w:sz="4" w:space="0" w:color="auto"/>
              <w:left w:val="single" w:sz="4" w:space="0" w:color="auto"/>
              <w:bottom w:val="single" w:sz="4" w:space="0" w:color="auto"/>
              <w:right w:val="single" w:sz="4" w:space="0" w:color="auto"/>
            </w:tcBorders>
          </w:tcPr>
          <w:p w14:paraId="4C94CD15" w14:textId="77777777" w:rsidR="009A4605" w:rsidRPr="004677B1" w:rsidRDefault="009A4605" w:rsidP="00CF439E">
            <w:pPr>
              <w:pStyle w:val="AAAnswerText"/>
              <w:rPr>
                <w:rFonts w:ascii="Simplon Norm" w:hAnsi="Simplon Norm"/>
                <w:i w:val="0"/>
              </w:rPr>
            </w:pPr>
            <w:r w:rsidRPr="004677B1">
              <w:rPr>
                <w:rFonts w:ascii="Simplon Norm" w:hAnsi="Simplon Norm"/>
                <w:i w:val="0"/>
              </w:rPr>
              <w:t>Student Name</w:t>
            </w:r>
          </w:p>
        </w:tc>
        <w:tc>
          <w:tcPr>
            <w:tcW w:w="3118" w:type="dxa"/>
            <w:tcBorders>
              <w:top w:val="single" w:sz="4" w:space="0" w:color="auto"/>
              <w:left w:val="single" w:sz="4" w:space="0" w:color="auto"/>
              <w:bottom w:val="single" w:sz="4" w:space="0" w:color="auto"/>
              <w:right w:val="single" w:sz="4" w:space="0" w:color="auto"/>
            </w:tcBorders>
          </w:tcPr>
          <w:p w14:paraId="038C7267" w14:textId="77777777" w:rsidR="009A4605" w:rsidRPr="004677B1" w:rsidRDefault="009A4605" w:rsidP="00CF439E">
            <w:pPr>
              <w:pStyle w:val="AABodyText"/>
              <w:jc w:val="right"/>
              <w:rPr>
                <w:rFonts w:ascii="Simplon Norm" w:hAnsi="Simplon Norm"/>
                <w:b/>
              </w:rPr>
            </w:pPr>
            <w:r w:rsidRPr="004677B1">
              <w:rPr>
                <w:rFonts w:ascii="Simplon Norm" w:hAnsi="Simplon Norm"/>
                <w:b/>
              </w:rPr>
              <w:t>Date</w:t>
            </w:r>
          </w:p>
        </w:tc>
        <w:tc>
          <w:tcPr>
            <w:tcW w:w="2613" w:type="dxa"/>
            <w:tcBorders>
              <w:top w:val="single" w:sz="4" w:space="0" w:color="auto"/>
              <w:left w:val="single" w:sz="4" w:space="0" w:color="auto"/>
              <w:bottom w:val="single" w:sz="4" w:space="0" w:color="auto"/>
              <w:right w:val="single" w:sz="4" w:space="0" w:color="auto"/>
            </w:tcBorders>
          </w:tcPr>
          <w:p w14:paraId="3E0D9E21" w14:textId="77777777" w:rsidR="009A4605" w:rsidRPr="004677B1" w:rsidRDefault="009A4605" w:rsidP="00CF439E">
            <w:pPr>
              <w:pStyle w:val="AAAnswerText"/>
              <w:rPr>
                <w:rFonts w:ascii="Simplon Norm" w:hAnsi="Simplon Norm"/>
                <w:i w:val="0"/>
              </w:rPr>
            </w:pPr>
            <w:r w:rsidRPr="004677B1">
              <w:rPr>
                <w:rFonts w:ascii="Simplon Norm" w:hAnsi="Simplon Norm"/>
                <w:i w:val="0"/>
              </w:rPr>
              <w:t>12.10.2015</w:t>
            </w:r>
          </w:p>
        </w:tc>
      </w:tr>
      <w:tr w:rsidR="009A4605" w:rsidRPr="004677B1" w14:paraId="37E5AD91" w14:textId="77777777" w:rsidTr="00CF439E">
        <w:trPr>
          <w:trHeight w:val="932"/>
        </w:trPr>
        <w:tc>
          <w:tcPr>
            <w:tcW w:w="13948" w:type="dxa"/>
            <w:gridSpan w:val="4"/>
            <w:tcBorders>
              <w:top w:val="single" w:sz="4" w:space="0" w:color="auto"/>
              <w:left w:val="single" w:sz="4" w:space="0" w:color="auto"/>
              <w:bottom w:val="single" w:sz="4" w:space="0" w:color="auto"/>
              <w:right w:val="single" w:sz="4" w:space="0" w:color="auto"/>
            </w:tcBorders>
          </w:tcPr>
          <w:p w14:paraId="3A9B6087" w14:textId="77777777" w:rsidR="009A4605" w:rsidRPr="004677B1" w:rsidRDefault="009A4605" w:rsidP="00CF439E">
            <w:pPr>
              <w:pStyle w:val="AABodyText"/>
              <w:rPr>
                <w:rFonts w:ascii="Simplon Norm" w:hAnsi="Simplon Norm"/>
                <w:b/>
              </w:rPr>
            </w:pPr>
            <w:r w:rsidRPr="004677B1">
              <w:rPr>
                <w:rFonts w:ascii="Simplon Norm" w:hAnsi="Simplon Norm"/>
                <w:b/>
              </w:rPr>
              <w:t xml:space="preserve">Description of work task/activity: </w:t>
            </w:r>
          </w:p>
          <w:p w14:paraId="75D2F2B5"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Students should provide a description of the tasks. </w:t>
            </w:r>
          </w:p>
          <w:p w14:paraId="38B5F786" w14:textId="77777777" w:rsidR="009A4605" w:rsidRPr="004677B1" w:rsidRDefault="009A4605" w:rsidP="00CF439E">
            <w:pPr>
              <w:pStyle w:val="AAAnswerText"/>
              <w:rPr>
                <w:rFonts w:ascii="Simplon Norm" w:hAnsi="Simplon Norm"/>
                <w:i w:val="0"/>
              </w:rPr>
            </w:pPr>
            <w:r w:rsidRPr="004677B1">
              <w:rPr>
                <w:rFonts w:ascii="Simplon Norm" w:hAnsi="Simplon Norm"/>
                <w:i w:val="0"/>
              </w:rPr>
              <w:t>Providing residential care and support assistance to regular clients.Tasks include cleaning, maintaining and supporting the service and the clienst with various tasks on a day to day basis.</w:t>
            </w:r>
          </w:p>
        </w:tc>
      </w:tr>
    </w:tbl>
    <w:p w14:paraId="01405E02" w14:textId="77777777" w:rsidR="009A4605" w:rsidRPr="004677B1" w:rsidRDefault="009A4605" w:rsidP="009A4605">
      <w:pPr>
        <w:pStyle w:val="AAAnswerText"/>
        <w:spacing w:after="120"/>
        <w:rPr>
          <w:rFonts w:ascii="Simplon Norm" w:hAnsi="Simplon Norm"/>
          <w:i w:val="0"/>
        </w:rPr>
      </w:pPr>
      <w:r w:rsidRPr="004677B1">
        <w:rPr>
          <w:rFonts w:ascii="Simplon Norm" w:hAnsi="Simplon Norm"/>
          <w:i w:val="0"/>
        </w:rPr>
        <w:t>Students must be able to complete each field within the context of the case study scenario.</w:t>
      </w:r>
      <w:r w:rsidRPr="004677B1">
        <w:rPr>
          <w:rFonts w:ascii="Simplon Norm" w:hAnsi="Simplon Norm"/>
          <w:i w:val="0"/>
          <w:color w:val="auto"/>
          <w:sz w:val="18"/>
        </w:rPr>
        <w:t xml:space="preserve"> </w:t>
      </w:r>
      <w:r w:rsidRPr="004677B1">
        <w:rPr>
          <w:rFonts w:ascii="Simplon Norm" w:hAnsi="Simplon Norm"/>
          <w:i w:val="0"/>
        </w:rPr>
        <w:t xml:space="preserve">Sample answers provided. </w:t>
      </w:r>
    </w:p>
    <w:tbl>
      <w:tblPr>
        <w:tblStyle w:val="TableGridLigh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178"/>
        <w:gridCol w:w="1418"/>
        <w:gridCol w:w="1134"/>
        <w:gridCol w:w="2126"/>
        <w:gridCol w:w="2551"/>
        <w:gridCol w:w="1560"/>
        <w:gridCol w:w="1842"/>
      </w:tblGrid>
      <w:tr w:rsidR="009A4605" w:rsidRPr="004677B1" w14:paraId="7B15B0B4" w14:textId="77777777" w:rsidTr="00CF439E">
        <w:trPr>
          <w:trHeight w:val="299"/>
          <w:tblHeader/>
        </w:trPr>
        <w:tc>
          <w:tcPr>
            <w:tcW w:w="6658" w:type="dxa"/>
            <w:gridSpan w:val="4"/>
            <w:shd w:val="clear" w:color="auto" w:fill="F2F2F2" w:themeFill="background1" w:themeFillShade="F2"/>
            <w:vAlign w:val="center"/>
          </w:tcPr>
          <w:p w14:paraId="1D632D66" w14:textId="77777777" w:rsidR="009A4605" w:rsidRPr="004677B1" w:rsidRDefault="009A4605" w:rsidP="00CF439E">
            <w:pPr>
              <w:pStyle w:val="AABodyText"/>
              <w:jc w:val="center"/>
              <w:rPr>
                <w:rFonts w:ascii="Simplon Norm" w:hAnsi="Simplon Norm"/>
                <w:b/>
              </w:rPr>
            </w:pPr>
            <w:r w:rsidRPr="004677B1">
              <w:rPr>
                <w:rFonts w:ascii="Simplon Norm" w:hAnsi="Simplon Norm"/>
                <w:b/>
              </w:rPr>
              <w:t>Hazard identification and initial risk rating</w:t>
            </w:r>
          </w:p>
        </w:tc>
        <w:tc>
          <w:tcPr>
            <w:tcW w:w="8079" w:type="dxa"/>
            <w:gridSpan w:val="4"/>
            <w:shd w:val="clear" w:color="auto" w:fill="F2F2F2" w:themeFill="background1" w:themeFillShade="F2"/>
            <w:vAlign w:val="center"/>
          </w:tcPr>
          <w:p w14:paraId="00D15E27" w14:textId="77777777" w:rsidR="009A4605" w:rsidRPr="004677B1" w:rsidRDefault="009A4605" w:rsidP="00CF439E">
            <w:pPr>
              <w:pStyle w:val="AABodyText"/>
              <w:jc w:val="center"/>
              <w:rPr>
                <w:rFonts w:ascii="Simplon Norm" w:hAnsi="Simplon Norm"/>
                <w:b/>
              </w:rPr>
            </w:pPr>
            <w:r w:rsidRPr="004677B1">
              <w:rPr>
                <w:rFonts w:ascii="Simplon Norm" w:hAnsi="Simplon Norm"/>
                <w:b/>
              </w:rPr>
              <w:t>Control measures and actions</w:t>
            </w:r>
          </w:p>
        </w:tc>
      </w:tr>
      <w:tr w:rsidR="009A4605" w:rsidRPr="004677B1" w14:paraId="57624249" w14:textId="77777777" w:rsidTr="00CF439E">
        <w:trPr>
          <w:tblHeader/>
        </w:trPr>
        <w:tc>
          <w:tcPr>
            <w:tcW w:w="1928" w:type="dxa"/>
          </w:tcPr>
          <w:p w14:paraId="0A28EA3C" w14:textId="77777777" w:rsidR="009A4605" w:rsidRPr="004677B1" w:rsidRDefault="009A4605" w:rsidP="00CF439E">
            <w:pPr>
              <w:pStyle w:val="AABodyText"/>
              <w:rPr>
                <w:rFonts w:ascii="Simplon Norm" w:hAnsi="Simplon Norm"/>
                <w:b/>
              </w:rPr>
            </w:pPr>
            <w:r w:rsidRPr="004677B1">
              <w:rPr>
                <w:rFonts w:ascii="Simplon Norm" w:hAnsi="Simplon Norm"/>
                <w:b/>
              </w:rPr>
              <w:t>Hazard</w:t>
            </w:r>
          </w:p>
        </w:tc>
        <w:tc>
          <w:tcPr>
            <w:tcW w:w="2178" w:type="dxa"/>
          </w:tcPr>
          <w:p w14:paraId="5EAEB85E" w14:textId="77777777" w:rsidR="009A4605" w:rsidRPr="004677B1" w:rsidRDefault="009A4605" w:rsidP="00CF439E">
            <w:pPr>
              <w:pStyle w:val="AABodyText"/>
              <w:rPr>
                <w:rFonts w:ascii="Simplon Norm" w:hAnsi="Simplon Norm"/>
                <w:b/>
              </w:rPr>
            </w:pPr>
            <w:r w:rsidRPr="004677B1">
              <w:rPr>
                <w:rFonts w:ascii="Simplon Norm" w:hAnsi="Simplon Norm"/>
                <w:b/>
              </w:rPr>
              <w:t>Potential harm to yourself and others</w:t>
            </w:r>
          </w:p>
        </w:tc>
        <w:tc>
          <w:tcPr>
            <w:tcW w:w="1418" w:type="dxa"/>
          </w:tcPr>
          <w:p w14:paraId="6FE3CD4E" w14:textId="77777777" w:rsidR="009A4605" w:rsidRPr="004677B1" w:rsidRDefault="009A4605" w:rsidP="00CF439E">
            <w:pPr>
              <w:pStyle w:val="AABodyText"/>
              <w:rPr>
                <w:rFonts w:ascii="Simplon Norm" w:hAnsi="Simplon Norm"/>
                <w:b/>
              </w:rPr>
            </w:pPr>
            <w:r w:rsidRPr="004677B1">
              <w:rPr>
                <w:rFonts w:ascii="Simplon Norm" w:hAnsi="Simplon Norm"/>
                <w:b/>
              </w:rPr>
              <w:t>Likelihood of harm occurring</w:t>
            </w:r>
          </w:p>
        </w:tc>
        <w:tc>
          <w:tcPr>
            <w:tcW w:w="1134" w:type="dxa"/>
          </w:tcPr>
          <w:p w14:paraId="11481D67" w14:textId="77777777" w:rsidR="009A4605" w:rsidRPr="004677B1" w:rsidRDefault="009A4605" w:rsidP="00CF439E">
            <w:pPr>
              <w:pStyle w:val="AABodyText"/>
              <w:rPr>
                <w:rFonts w:ascii="Simplon Norm" w:hAnsi="Simplon Norm"/>
                <w:b/>
              </w:rPr>
            </w:pPr>
            <w:r w:rsidRPr="004677B1">
              <w:rPr>
                <w:rFonts w:ascii="Simplon Norm" w:hAnsi="Simplon Norm"/>
                <w:b/>
              </w:rPr>
              <w:t>Risk level rating</w:t>
            </w:r>
          </w:p>
        </w:tc>
        <w:tc>
          <w:tcPr>
            <w:tcW w:w="2126" w:type="dxa"/>
          </w:tcPr>
          <w:p w14:paraId="169CB9D5" w14:textId="77777777" w:rsidR="009A4605" w:rsidRPr="004677B1" w:rsidRDefault="009A4605" w:rsidP="00CF439E">
            <w:pPr>
              <w:pStyle w:val="AABodyText"/>
              <w:rPr>
                <w:rFonts w:ascii="Simplon Norm" w:hAnsi="Simplon Norm"/>
                <w:b/>
              </w:rPr>
            </w:pPr>
            <w:r w:rsidRPr="004677B1">
              <w:rPr>
                <w:rFonts w:ascii="Simplon Norm" w:hAnsi="Simplon Norm"/>
                <w:b/>
              </w:rPr>
              <w:t>control measures and their effectiveness</w:t>
            </w:r>
          </w:p>
        </w:tc>
        <w:tc>
          <w:tcPr>
            <w:tcW w:w="2551" w:type="dxa"/>
          </w:tcPr>
          <w:p w14:paraId="1591E9D0" w14:textId="77777777" w:rsidR="009A4605" w:rsidRPr="004677B1" w:rsidRDefault="009A4605" w:rsidP="00CF439E">
            <w:pPr>
              <w:pStyle w:val="AABodyText"/>
              <w:rPr>
                <w:rFonts w:ascii="Simplon Norm" w:hAnsi="Simplon Norm"/>
                <w:b/>
              </w:rPr>
            </w:pPr>
            <w:r w:rsidRPr="004677B1">
              <w:rPr>
                <w:rFonts w:ascii="Simplon Norm" w:hAnsi="Simplon Norm"/>
                <w:b/>
              </w:rPr>
              <w:t>Risk management strategies</w:t>
            </w:r>
          </w:p>
        </w:tc>
        <w:tc>
          <w:tcPr>
            <w:tcW w:w="1560" w:type="dxa"/>
          </w:tcPr>
          <w:p w14:paraId="19C38457" w14:textId="77777777" w:rsidR="009A4605" w:rsidRPr="004677B1" w:rsidRDefault="009A4605" w:rsidP="00CF439E">
            <w:pPr>
              <w:pStyle w:val="AABodyText"/>
              <w:rPr>
                <w:rFonts w:ascii="Simplon Norm" w:hAnsi="Simplon Norm"/>
                <w:b/>
              </w:rPr>
            </w:pPr>
            <w:r w:rsidRPr="004677B1">
              <w:rPr>
                <w:rFonts w:ascii="Simplon Norm" w:hAnsi="Simplon Norm"/>
                <w:b/>
              </w:rPr>
              <w:t>Who’s responsible</w:t>
            </w:r>
          </w:p>
        </w:tc>
        <w:tc>
          <w:tcPr>
            <w:tcW w:w="1842" w:type="dxa"/>
          </w:tcPr>
          <w:p w14:paraId="7CB8C4C9" w14:textId="77777777" w:rsidR="009A4605" w:rsidRPr="004677B1" w:rsidRDefault="009A4605" w:rsidP="00CF439E">
            <w:pPr>
              <w:pStyle w:val="AABodyText"/>
              <w:rPr>
                <w:rFonts w:ascii="Simplon Norm" w:hAnsi="Simplon Norm"/>
                <w:b/>
              </w:rPr>
            </w:pPr>
            <w:r w:rsidRPr="004677B1">
              <w:rPr>
                <w:rFonts w:ascii="Simplon Norm" w:hAnsi="Simplon Norm"/>
                <w:b/>
              </w:rPr>
              <w:t>Date</w:t>
            </w:r>
          </w:p>
        </w:tc>
      </w:tr>
      <w:tr w:rsidR="009A4605" w:rsidRPr="004677B1" w14:paraId="534DE24F" w14:textId="77777777" w:rsidTr="00CF439E">
        <w:trPr>
          <w:trHeight w:val="1936"/>
        </w:trPr>
        <w:tc>
          <w:tcPr>
            <w:tcW w:w="1928" w:type="dxa"/>
          </w:tcPr>
          <w:p w14:paraId="6F95E0AE"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Cold and flu symptoms </w:t>
            </w:r>
          </w:p>
        </w:tc>
        <w:tc>
          <w:tcPr>
            <w:tcW w:w="2178" w:type="dxa"/>
          </w:tcPr>
          <w:p w14:paraId="63D95E35"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Getting infected and Spreading virus to other colleagues and patients </w:t>
            </w:r>
          </w:p>
        </w:tc>
        <w:tc>
          <w:tcPr>
            <w:tcW w:w="1418" w:type="dxa"/>
          </w:tcPr>
          <w:p w14:paraId="24FFFFC8"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Likely </w:t>
            </w:r>
          </w:p>
        </w:tc>
        <w:tc>
          <w:tcPr>
            <w:tcW w:w="1134" w:type="dxa"/>
          </w:tcPr>
          <w:p w14:paraId="0C045E0C"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High </w:t>
            </w:r>
          </w:p>
        </w:tc>
        <w:tc>
          <w:tcPr>
            <w:tcW w:w="2126" w:type="dxa"/>
          </w:tcPr>
          <w:p w14:paraId="1E98A34A" w14:textId="77777777" w:rsidR="009A4605" w:rsidRPr="004677B1" w:rsidRDefault="009A4605" w:rsidP="009A4605">
            <w:pPr>
              <w:pStyle w:val="AAAnswerText"/>
              <w:numPr>
                <w:ilvl w:val="0"/>
                <w:numId w:val="92"/>
              </w:numPr>
              <w:rPr>
                <w:rFonts w:ascii="Simplon Norm" w:hAnsi="Simplon Norm"/>
                <w:i w:val="0"/>
              </w:rPr>
            </w:pPr>
            <w:r w:rsidRPr="004677B1">
              <w:rPr>
                <w:rFonts w:ascii="Simplon Norm" w:hAnsi="Simplon Norm"/>
                <w:i w:val="0"/>
              </w:rPr>
              <w:t xml:space="preserve">Taking prescribed medications </w:t>
            </w:r>
          </w:p>
          <w:p w14:paraId="60BD18CF" w14:textId="77777777" w:rsidR="009A4605" w:rsidRPr="004677B1" w:rsidRDefault="009A4605" w:rsidP="00CF439E">
            <w:pPr>
              <w:pStyle w:val="AAAnswerText"/>
              <w:rPr>
                <w:rFonts w:ascii="Simplon Norm" w:hAnsi="Simplon Norm"/>
                <w:i w:val="0"/>
              </w:rPr>
            </w:pPr>
          </w:p>
          <w:p w14:paraId="516DAF9D" w14:textId="77777777" w:rsidR="009A4605" w:rsidRDefault="009A4605" w:rsidP="009A4605">
            <w:pPr>
              <w:pStyle w:val="AAAnswerText"/>
              <w:numPr>
                <w:ilvl w:val="0"/>
                <w:numId w:val="92"/>
              </w:numPr>
              <w:rPr>
                <w:rFonts w:ascii="Simplon Norm" w:hAnsi="Simplon Norm"/>
                <w:i w:val="0"/>
              </w:rPr>
            </w:pPr>
            <w:r w:rsidRPr="004677B1">
              <w:rPr>
                <w:rFonts w:ascii="Simplon Norm" w:hAnsi="Simplon Norm"/>
                <w:i w:val="0"/>
              </w:rPr>
              <w:t xml:space="preserve">following correct hygiene procedures at all times </w:t>
            </w:r>
          </w:p>
          <w:p w14:paraId="77F701E2" w14:textId="77777777" w:rsidR="009A4605" w:rsidRPr="004677B1" w:rsidRDefault="009A4605" w:rsidP="009A4605">
            <w:pPr>
              <w:pStyle w:val="AAAnswerText"/>
              <w:numPr>
                <w:ilvl w:val="0"/>
                <w:numId w:val="92"/>
              </w:numPr>
              <w:rPr>
                <w:rFonts w:ascii="Simplon Norm" w:hAnsi="Simplon Norm"/>
                <w:i w:val="0"/>
              </w:rPr>
            </w:pPr>
            <w:r>
              <w:rPr>
                <w:rFonts w:ascii="Simplon Norm" w:hAnsi="Simplon Norm"/>
                <w:i w:val="0"/>
              </w:rPr>
              <w:t xml:space="preserve">Applying additional precautions such as washing hands and sanitising them frequently </w:t>
            </w:r>
          </w:p>
          <w:p w14:paraId="5A1031DD" w14:textId="77777777" w:rsidR="009A4605" w:rsidRPr="004677B1" w:rsidRDefault="009A4605" w:rsidP="00CF439E">
            <w:pPr>
              <w:pStyle w:val="AAAnswerText"/>
              <w:rPr>
                <w:rFonts w:ascii="Simplon Norm" w:hAnsi="Simplon Norm"/>
                <w:i w:val="0"/>
              </w:rPr>
            </w:pPr>
          </w:p>
        </w:tc>
        <w:tc>
          <w:tcPr>
            <w:tcW w:w="2551" w:type="dxa"/>
          </w:tcPr>
          <w:p w14:paraId="3A55C161" w14:textId="77777777" w:rsidR="009A4605" w:rsidRPr="004677B1" w:rsidRDefault="009A4605" w:rsidP="00CF439E">
            <w:pPr>
              <w:pStyle w:val="AAAnswerText"/>
              <w:rPr>
                <w:rFonts w:ascii="Simplon Norm" w:hAnsi="Simplon Norm"/>
                <w:i w:val="0"/>
              </w:rPr>
            </w:pPr>
            <w:r>
              <w:rPr>
                <w:rFonts w:ascii="Simplon Norm" w:hAnsi="Simplon Norm"/>
                <w:i w:val="0"/>
              </w:rPr>
              <w:t xml:space="preserve">1. </w:t>
            </w:r>
            <w:r w:rsidRPr="004677B1">
              <w:rPr>
                <w:rFonts w:ascii="Simplon Norm" w:hAnsi="Simplon Norm"/>
                <w:i w:val="0"/>
              </w:rPr>
              <w:t xml:space="preserve">Worker to be off-sick until recovered to minimise spread of virus to colleagues and/or patients. </w:t>
            </w:r>
          </w:p>
          <w:p w14:paraId="06E874C4" w14:textId="77777777" w:rsidR="009A4605" w:rsidRPr="004677B1" w:rsidRDefault="009A4605" w:rsidP="00CF439E">
            <w:pPr>
              <w:pStyle w:val="AAAnswerText"/>
              <w:rPr>
                <w:rFonts w:ascii="Simplon Norm" w:hAnsi="Simplon Norm"/>
                <w:i w:val="0"/>
              </w:rPr>
            </w:pPr>
          </w:p>
          <w:p w14:paraId="1ED44478" w14:textId="77777777" w:rsidR="009A4605" w:rsidRPr="004677B1" w:rsidRDefault="009A4605" w:rsidP="00CF439E">
            <w:pPr>
              <w:pStyle w:val="AAAnswerText"/>
              <w:rPr>
                <w:rFonts w:ascii="Simplon Norm" w:hAnsi="Simplon Norm"/>
                <w:i w:val="0"/>
              </w:rPr>
            </w:pPr>
            <w:r>
              <w:rPr>
                <w:rFonts w:ascii="Simplon Norm" w:hAnsi="Simplon Norm"/>
                <w:i w:val="0"/>
              </w:rPr>
              <w:t xml:space="preserve">2. </w:t>
            </w:r>
            <w:r w:rsidRPr="004677B1">
              <w:rPr>
                <w:rFonts w:ascii="Simplon Norm" w:hAnsi="Simplon Norm"/>
                <w:i w:val="0"/>
              </w:rPr>
              <w:t xml:space="preserve">Improve hand hygiene initiatives </w:t>
            </w:r>
          </w:p>
        </w:tc>
        <w:tc>
          <w:tcPr>
            <w:tcW w:w="1560" w:type="dxa"/>
          </w:tcPr>
          <w:p w14:paraId="50536B16" w14:textId="77777777" w:rsidR="009A4605" w:rsidRPr="004677B1" w:rsidRDefault="009A4605" w:rsidP="00CF439E">
            <w:pPr>
              <w:pStyle w:val="AAAnswerText"/>
              <w:rPr>
                <w:rFonts w:ascii="Simplon Norm" w:hAnsi="Simplon Norm"/>
                <w:i w:val="0"/>
              </w:rPr>
            </w:pPr>
            <w:r w:rsidRPr="004677B1">
              <w:rPr>
                <w:rFonts w:ascii="Simplon Norm" w:hAnsi="Simplon Norm"/>
                <w:i w:val="0"/>
              </w:rPr>
              <w:t>Manager</w:t>
            </w:r>
          </w:p>
        </w:tc>
        <w:tc>
          <w:tcPr>
            <w:tcW w:w="1842" w:type="dxa"/>
          </w:tcPr>
          <w:p w14:paraId="2B400D60" w14:textId="77777777" w:rsidR="009A4605" w:rsidRPr="004677B1" w:rsidRDefault="009A4605" w:rsidP="00CF439E">
            <w:pPr>
              <w:pStyle w:val="AAAnswerText"/>
              <w:rPr>
                <w:rFonts w:ascii="Simplon Norm" w:hAnsi="Simplon Norm"/>
                <w:i w:val="0"/>
              </w:rPr>
            </w:pPr>
            <w:r w:rsidRPr="004677B1">
              <w:rPr>
                <w:rFonts w:ascii="Simplon Norm" w:hAnsi="Simplon Norm"/>
                <w:i w:val="0"/>
              </w:rPr>
              <w:t xml:space="preserve">As soon as possible </w:t>
            </w:r>
          </w:p>
        </w:tc>
      </w:tr>
      <w:tr w:rsidR="009A4605" w:rsidRPr="004677B1" w14:paraId="61DC4275" w14:textId="77777777" w:rsidTr="00CF439E">
        <w:trPr>
          <w:trHeight w:val="1553"/>
        </w:trPr>
        <w:tc>
          <w:tcPr>
            <w:tcW w:w="1928" w:type="dxa"/>
          </w:tcPr>
          <w:p w14:paraId="6DEFC0A5" w14:textId="77777777" w:rsidR="009A4605" w:rsidRPr="004677B1" w:rsidRDefault="009A4605" w:rsidP="00CF439E">
            <w:pPr>
              <w:pStyle w:val="AAAnswerText"/>
              <w:rPr>
                <w:rFonts w:ascii="Simplon Norm" w:hAnsi="Simplon Norm"/>
                <w:i w:val="0"/>
              </w:rPr>
            </w:pPr>
            <w:r w:rsidRPr="004677B1">
              <w:rPr>
                <w:rFonts w:ascii="Simplon Norm" w:hAnsi="Simplon Norm"/>
                <w:i w:val="0"/>
              </w:rPr>
              <w:lastRenderedPageBreak/>
              <w:t>Spread of infection due to contamination</w:t>
            </w:r>
          </w:p>
        </w:tc>
        <w:tc>
          <w:tcPr>
            <w:tcW w:w="2178" w:type="dxa"/>
          </w:tcPr>
          <w:p w14:paraId="21BE72E1" w14:textId="77777777" w:rsidR="009A4605" w:rsidRPr="004677B1" w:rsidRDefault="009A4605" w:rsidP="00CF439E">
            <w:pPr>
              <w:pStyle w:val="AAAnswerText"/>
              <w:rPr>
                <w:rFonts w:ascii="Simplon Norm" w:hAnsi="Simplon Norm"/>
                <w:i w:val="0"/>
              </w:rPr>
            </w:pPr>
            <w:r w:rsidRPr="004677B1">
              <w:rPr>
                <w:rFonts w:ascii="Simplon Norm" w:hAnsi="Simplon Norm"/>
                <w:i w:val="0"/>
              </w:rPr>
              <w:t>Hands may become contaminated by touching germs present on medical equipment or high touch surfaces which can lead to spread of infection to others.</w:t>
            </w:r>
          </w:p>
        </w:tc>
        <w:tc>
          <w:tcPr>
            <w:tcW w:w="1418" w:type="dxa"/>
          </w:tcPr>
          <w:p w14:paraId="2249DBCF" w14:textId="77777777" w:rsidR="009A4605" w:rsidRPr="004677B1" w:rsidRDefault="009A4605" w:rsidP="00CF439E">
            <w:pPr>
              <w:pStyle w:val="AAAnswerText"/>
              <w:rPr>
                <w:rFonts w:ascii="Simplon Norm" w:hAnsi="Simplon Norm"/>
                <w:i w:val="0"/>
              </w:rPr>
            </w:pPr>
            <w:r w:rsidRPr="004677B1">
              <w:rPr>
                <w:rFonts w:ascii="Simplon Norm" w:hAnsi="Simplon Norm"/>
                <w:i w:val="0"/>
              </w:rPr>
              <w:t>Possible</w:t>
            </w:r>
          </w:p>
        </w:tc>
        <w:tc>
          <w:tcPr>
            <w:tcW w:w="1134" w:type="dxa"/>
          </w:tcPr>
          <w:p w14:paraId="06826547" w14:textId="77777777" w:rsidR="009A4605" w:rsidRPr="004677B1" w:rsidRDefault="009A4605" w:rsidP="00CF439E">
            <w:pPr>
              <w:pStyle w:val="AAAnswerText"/>
              <w:rPr>
                <w:rFonts w:ascii="Simplon Norm" w:hAnsi="Simplon Norm"/>
                <w:i w:val="0"/>
              </w:rPr>
            </w:pPr>
            <w:r w:rsidRPr="004677B1">
              <w:rPr>
                <w:rFonts w:ascii="Simplon Norm" w:hAnsi="Simplon Norm"/>
                <w:i w:val="0"/>
              </w:rPr>
              <w:t>High</w:t>
            </w:r>
          </w:p>
        </w:tc>
        <w:tc>
          <w:tcPr>
            <w:tcW w:w="2126" w:type="dxa"/>
          </w:tcPr>
          <w:p w14:paraId="5373F66F" w14:textId="77777777" w:rsidR="009A4605" w:rsidRPr="004677B1" w:rsidRDefault="009A4605" w:rsidP="009A4605">
            <w:pPr>
              <w:pStyle w:val="AAAnswerText"/>
              <w:numPr>
                <w:ilvl w:val="0"/>
                <w:numId w:val="93"/>
              </w:numPr>
              <w:rPr>
                <w:rFonts w:ascii="Simplon Norm" w:hAnsi="Simplon Norm"/>
                <w:i w:val="0"/>
              </w:rPr>
            </w:pPr>
            <w:r w:rsidRPr="004677B1">
              <w:rPr>
                <w:rFonts w:ascii="Simplon Norm" w:hAnsi="Simplon Norm"/>
                <w:i w:val="0"/>
              </w:rPr>
              <w:t>Staff required to clean common area regularly as per schedule</w:t>
            </w:r>
          </w:p>
          <w:p w14:paraId="22C1EF85" w14:textId="77777777" w:rsidR="009A4605" w:rsidRPr="004677B1" w:rsidRDefault="009A4605" w:rsidP="00CF439E">
            <w:pPr>
              <w:pStyle w:val="AAAnswerText"/>
              <w:rPr>
                <w:rFonts w:ascii="Simplon Norm" w:hAnsi="Simplon Norm"/>
                <w:i w:val="0"/>
              </w:rPr>
            </w:pPr>
          </w:p>
          <w:p w14:paraId="050E8A13" w14:textId="77777777" w:rsidR="009A4605" w:rsidRDefault="009A4605" w:rsidP="009A4605">
            <w:pPr>
              <w:pStyle w:val="AAAnswerText"/>
              <w:numPr>
                <w:ilvl w:val="0"/>
                <w:numId w:val="93"/>
              </w:numPr>
              <w:rPr>
                <w:rFonts w:ascii="Simplon Norm" w:hAnsi="Simplon Norm"/>
                <w:i w:val="0"/>
              </w:rPr>
            </w:pPr>
            <w:r w:rsidRPr="004677B1">
              <w:rPr>
                <w:rFonts w:ascii="Simplon Norm" w:hAnsi="Simplon Norm"/>
                <w:i w:val="0"/>
              </w:rPr>
              <w:t>Use effective disinfectant and cleaning procedures for cleaning reusable equipment’s and frequently touched surfaces</w:t>
            </w:r>
          </w:p>
          <w:p w14:paraId="19D3BCB1" w14:textId="77777777" w:rsidR="009A4605" w:rsidRPr="004677B1" w:rsidRDefault="009A4605" w:rsidP="00CF439E">
            <w:pPr>
              <w:pStyle w:val="AAAnswerText"/>
              <w:ind w:left="360"/>
              <w:rPr>
                <w:rFonts w:ascii="Simplon Norm" w:hAnsi="Simplon Norm"/>
                <w:i w:val="0"/>
              </w:rPr>
            </w:pPr>
          </w:p>
          <w:p w14:paraId="6AFA9835" w14:textId="77777777" w:rsidR="009A4605" w:rsidRPr="004677B1" w:rsidRDefault="009A4605" w:rsidP="00CF439E">
            <w:pPr>
              <w:pStyle w:val="AAAnswerText"/>
              <w:rPr>
                <w:rFonts w:ascii="Simplon Norm" w:hAnsi="Simplon Norm"/>
                <w:i w:val="0"/>
              </w:rPr>
            </w:pPr>
          </w:p>
        </w:tc>
        <w:tc>
          <w:tcPr>
            <w:tcW w:w="2551" w:type="dxa"/>
          </w:tcPr>
          <w:p w14:paraId="2AAE1527" w14:textId="77777777" w:rsidR="009A4605" w:rsidRPr="004677B1" w:rsidRDefault="009A4605" w:rsidP="00CF439E">
            <w:pPr>
              <w:pStyle w:val="AAAnswerText"/>
              <w:rPr>
                <w:rFonts w:ascii="Simplon Norm" w:hAnsi="Simplon Norm"/>
                <w:i w:val="0"/>
              </w:rPr>
            </w:pPr>
            <w:r>
              <w:rPr>
                <w:rFonts w:ascii="Simplon Norm" w:hAnsi="Simplon Norm"/>
                <w:i w:val="0"/>
              </w:rPr>
              <w:t xml:space="preserve">1. </w:t>
            </w:r>
            <w:r w:rsidRPr="004677B1">
              <w:rPr>
                <w:rFonts w:ascii="Simplon Norm" w:hAnsi="Simplon Norm"/>
                <w:i w:val="0"/>
              </w:rPr>
              <w:t xml:space="preserve">Review schedule with workplace </w:t>
            </w:r>
          </w:p>
          <w:p w14:paraId="736E4238" w14:textId="77777777" w:rsidR="009A4605" w:rsidRPr="004677B1" w:rsidRDefault="009A4605" w:rsidP="00CF439E">
            <w:pPr>
              <w:pStyle w:val="AAAnswerText"/>
              <w:rPr>
                <w:rFonts w:ascii="Simplon Norm" w:hAnsi="Simplon Norm"/>
                <w:i w:val="0"/>
              </w:rPr>
            </w:pPr>
          </w:p>
          <w:p w14:paraId="67EF625E" w14:textId="77777777" w:rsidR="009A4605" w:rsidRPr="004677B1" w:rsidRDefault="009A4605" w:rsidP="00CF439E">
            <w:pPr>
              <w:pStyle w:val="AAAnswerText"/>
              <w:rPr>
                <w:rFonts w:ascii="Simplon Norm" w:hAnsi="Simplon Norm"/>
                <w:i w:val="0"/>
              </w:rPr>
            </w:pPr>
            <w:r>
              <w:rPr>
                <w:rFonts w:ascii="Simplon Norm" w:hAnsi="Simplon Norm"/>
                <w:i w:val="0"/>
              </w:rPr>
              <w:t xml:space="preserve">2. </w:t>
            </w:r>
            <w:r w:rsidRPr="004677B1">
              <w:rPr>
                <w:rFonts w:ascii="Simplon Norm" w:hAnsi="Simplon Norm"/>
                <w:i w:val="0"/>
              </w:rPr>
              <w:t>staff/Implement sign off process once areas have been cleaned</w:t>
            </w:r>
          </w:p>
        </w:tc>
        <w:tc>
          <w:tcPr>
            <w:tcW w:w="1560" w:type="dxa"/>
          </w:tcPr>
          <w:p w14:paraId="659D8C15" w14:textId="77777777" w:rsidR="009A4605" w:rsidRPr="004677B1" w:rsidRDefault="009A4605" w:rsidP="00CF439E">
            <w:pPr>
              <w:pStyle w:val="AAAnswerText"/>
              <w:rPr>
                <w:rFonts w:ascii="Simplon Norm" w:hAnsi="Simplon Norm"/>
                <w:i w:val="0"/>
              </w:rPr>
            </w:pPr>
            <w:r w:rsidRPr="004677B1">
              <w:rPr>
                <w:rFonts w:ascii="Simplon Norm" w:hAnsi="Simplon Norm"/>
                <w:i w:val="0"/>
              </w:rPr>
              <w:t>Manager/Staff</w:t>
            </w:r>
          </w:p>
        </w:tc>
        <w:tc>
          <w:tcPr>
            <w:tcW w:w="1842" w:type="dxa"/>
          </w:tcPr>
          <w:p w14:paraId="6813FCF5" w14:textId="77777777" w:rsidR="009A4605" w:rsidRPr="004677B1" w:rsidRDefault="009A4605" w:rsidP="00CF439E">
            <w:pPr>
              <w:pStyle w:val="AAAnswerText"/>
              <w:rPr>
                <w:rFonts w:ascii="Simplon Norm" w:hAnsi="Simplon Norm"/>
                <w:i w:val="0"/>
              </w:rPr>
            </w:pPr>
            <w:r w:rsidRPr="004677B1">
              <w:rPr>
                <w:rFonts w:ascii="Simplon Norm" w:hAnsi="Simplon Norm"/>
                <w:i w:val="0"/>
              </w:rPr>
              <w:t>As soon as possible</w:t>
            </w:r>
          </w:p>
        </w:tc>
      </w:tr>
      <w:tr w:rsidR="009A4605" w:rsidRPr="00A42032" w14:paraId="400C8795" w14:textId="77777777" w:rsidTr="00CF439E">
        <w:trPr>
          <w:trHeight w:val="1402"/>
        </w:trPr>
        <w:tc>
          <w:tcPr>
            <w:tcW w:w="1928" w:type="dxa"/>
          </w:tcPr>
          <w:p w14:paraId="59EE5B38"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Contaminated commonly used utensils/area</w:t>
            </w:r>
          </w:p>
        </w:tc>
        <w:tc>
          <w:tcPr>
            <w:tcW w:w="2178" w:type="dxa"/>
          </w:tcPr>
          <w:p w14:paraId="282E4F95"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Spread of germs/viruses through uncleaned feeding tools</w:t>
            </w:r>
          </w:p>
        </w:tc>
        <w:tc>
          <w:tcPr>
            <w:tcW w:w="1418" w:type="dxa"/>
          </w:tcPr>
          <w:p w14:paraId="13AFD19C"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Possible</w:t>
            </w:r>
          </w:p>
        </w:tc>
        <w:tc>
          <w:tcPr>
            <w:tcW w:w="1134" w:type="dxa"/>
          </w:tcPr>
          <w:p w14:paraId="5B091647"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High</w:t>
            </w:r>
          </w:p>
        </w:tc>
        <w:tc>
          <w:tcPr>
            <w:tcW w:w="2126" w:type="dxa"/>
          </w:tcPr>
          <w:p w14:paraId="06A87C03" w14:textId="77777777" w:rsidR="009A4605" w:rsidRPr="001B31E7" w:rsidRDefault="009A4605" w:rsidP="009A4605">
            <w:pPr>
              <w:pStyle w:val="AAAnswerText"/>
              <w:numPr>
                <w:ilvl w:val="0"/>
                <w:numId w:val="94"/>
              </w:numPr>
              <w:rPr>
                <w:rFonts w:ascii="Simplon Norm" w:hAnsi="Simplon Norm"/>
                <w:i w:val="0"/>
                <w:iCs/>
                <w:sz w:val="22"/>
                <w:szCs w:val="22"/>
              </w:rPr>
            </w:pPr>
            <w:r w:rsidRPr="001B31E7">
              <w:rPr>
                <w:rFonts w:ascii="Simplon Norm" w:hAnsi="Simplon Norm"/>
                <w:i w:val="0"/>
                <w:iCs/>
                <w:sz w:val="22"/>
                <w:szCs w:val="22"/>
              </w:rPr>
              <w:t>Staff to wash utensils and follow clean up procedures after each meal</w:t>
            </w:r>
          </w:p>
          <w:p w14:paraId="08AA26E1" w14:textId="77777777" w:rsidR="009A4605" w:rsidRPr="001B31E7" w:rsidRDefault="009A4605" w:rsidP="00CF439E">
            <w:pPr>
              <w:pStyle w:val="AAAnswerText"/>
              <w:rPr>
                <w:rFonts w:ascii="Simplon Norm" w:hAnsi="Simplon Norm"/>
                <w:i w:val="0"/>
                <w:iCs/>
                <w:sz w:val="22"/>
                <w:szCs w:val="22"/>
              </w:rPr>
            </w:pPr>
          </w:p>
          <w:p w14:paraId="02A24A87" w14:textId="77777777" w:rsidR="009A4605" w:rsidRPr="001B31E7" w:rsidRDefault="009A4605" w:rsidP="009A4605">
            <w:pPr>
              <w:pStyle w:val="AAAnswerText"/>
              <w:numPr>
                <w:ilvl w:val="0"/>
                <w:numId w:val="94"/>
              </w:numPr>
              <w:rPr>
                <w:rFonts w:ascii="Simplon Norm" w:hAnsi="Simplon Norm"/>
                <w:i w:val="0"/>
                <w:iCs/>
                <w:sz w:val="22"/>
                <w:szCs w:val="22"/>
              </w:rPr>
            </w:pPr>
            <w:r w:rsidRPr="001B31E7">
              <w:rPr>
                <w:rFonts w:ascii="Simplon Norm" w:hAnsi="Simplon Norm"/>
                <w:i w:val="0"/>
                <w:iCs/>
                <w:sz w:val="22"/>
                <w:szCs w:val="22"/>
              </w:rPr>
              <w:t xml:space="preserve">Separate contaminated and clean utensils and wash separately to </w:t>
            </w:r>
            <w:r w:rsidRPr="001B31E7">
              <w:rPr>
                <w:rFonts w:ascii="Simplon Norm" w:hAnsi="Simplon Norm"/>
                <w:i w:val="0"/>
                <w:iCs/>
                <w:sz w:val="22"/>
                <w:szCs w:val="22"/>
              </w:rPr>
              <w:lastRenderedPageBreak/>
              <w:t xml:space="preserve">stop cross contamination </w:t>
            </w:r>
          </w:p>
        </w:tc>
        <w:tc>
          <w:tcPr>
            <w:tcW w:w="2551" w:type="dxa"/>
          </w:tcPr>
          <w:p w14:paraId="2711C6C8" w14:textId="77777777" w:rsidR="009A4605" w:rsidRPr="001B31E7" w:rsidRDefault="009A4605" w:rsidP="00CF439E">
            <w:pPr>
              <w:pStyle w:val="AAAnswerText"/>
              <w:ind w:left="720"/>
              <w:rPr>
                <w:rFonts w:ascii="Simplon Norm" w:hAnsi="Simplon Norm"/>
                <w:i w:val="0"/>
                <w:iCs/>
                <w:sz w:val="22"/>
                <w:szCs w:val="22"/>
              </w:rPr>
            </w:pPr>
            <w:r>
              <w:rPr>
                <w:rFonts w:ascii="Simplon Norm" w:hAnsi="Simplon Norm"/>
                <w:i w:val="0"/>
                <w:iCs/>
                <w:sz w:val="22"/>
                <w:szCs w:val="22"/>
              </w:rPr>
              <w:lastRenderedPageBreak/>
              <w:t xml:space="preserve">1. </w:t>
            </w:r>
            <w:r w:rsidRPr="001B31E7">
              <w:rPr>
                <w:rFonts w:ascii="Simplon Norm" w:hAnsi="Simplon Norm"/>
                <w:i w:val="0"/>
                <w:iCs/>
                <w:sz w:val="22"/>
                <w:szCs w:val="22"/>
              </w:rPr>
              <w:t>Implement ‘spot checks’ to ensure process and procedures are followed</w:t>
            </w:r>
          </w:p>
          <w:p w14:paraId="7003A0CD" w14:textId="77777777" w:rsidR="009A4605" w:rsidRPr="001B31E7" w:rsidRDefault="009A4605" w:rsidP="00CF439E">
            <w:pPr>
              <w:pStyle w:val="AAAnswerText"/>
              <w:rPr>
                <w:rFonts w:ascii="Simplon Norm" w:hAnsi="Simplon Norm"/>
                <w:i w:val="0"/>
                <w:iCs/>
                <w:sz w:val="22"/>
                <w:szCs w:val="22"/>
              </w:rPr>
            </w:pPr>
          </w:p>
          <w:p w14:paraId="563CC784" w14:textId="77777777" w:rsidR="009A4605" w:rsidRPr="001B31E7" w:rsidRDefault="009A4605" w:rsidP="00CF439E">
            <w:pPr>
              <w:pStyle w:val="AAAnswerText"/>
              <w:rPr>
                <w:rFonts w:ascii="Simplon Norm" w:hAnsi="Simplon Norm"/>
                <w:i w:val="0"/>
                <w:iCs/>
                <w:sz w:val="22"/>
                <w:szCs w:val="22"/>
              </w:rPr>
            </w:pPr>
          </w:p>
          <w:p w14:paraId="74BEF448" w14:textId="77777777" w:rsidR="009A4605" w:rsidRPr="001B31E7" w:rsidRDefault="009A4605" w:rsidP="00CF439E">
            <w:pPr>
              <w:pStyle w:val="AAAnswerText"/>
              <w:ind w:left="720"/>
              <w:rPr>
                <w:rFonts w:ascii="Simplon Norm" w:hAnsi="Simplon Norm"/>
                <w:i w:val="0"/>
                <w:iCs/>
                <w:sz w:val="22"/>
                <w:szCs w:val="22"/>
              </w:rPr>
            </w:pPr>
            <w:r>
              <w:rPr>
                <w:rFonts w:ascii="Simplon Norm" w:hAnsi="Simplon Norm"/>
                <w:i w:val="0"/>
                <w:iCs/>
                <w:sz w:val="22"/>
                <w:szCs w:val="22"/>
              </w:rPr>
              <w:t xml:space="preserve">2. </w:t>
            </w:r>
            <w:r w:rsidRPr="001B31E7">
              <w:rPr>
                <w:rFonts w:ascii="Simplon Norm" w:hAnsi="Simplon Norm"/>
                <w:i w:val="0"/>
                <w:iCs/>
                <w:sz w:val="22"/>
                <w:szCs w:val="22"/>
              </w:rPr>
              <w:t xml:space="preserve">Improved signage around workplace i.e. kitchen area </w:t>
            </w:r>
          </w:p>
        </w:tc>
        <w:tc>
          <w:tcPr>
            <w:tcW w:w="1560" w:type="dxa"/>
          </w:tcPr>
          <w:p w14:paraId="5CAE6C7C"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All</w:t>
            </w:r>
          </w:p>
        </w:tc>
        <w:tc>
          <w:tcPr>
            <w:tcW w:w="1842" w:type="dxa"/>
          </w:tcPr>
          <w:p w14:paraId="2A84B47A" w14:textId="77777777" w:rsidR="009A4605" w:rsidRPr="001B31E7" w:rsidRDefault="009A4605" w:rsidP="00CF439E">
            <w:pPr>
              <w:pStyle w:val="AAAnswerText"/>
              <w:rPr>
                <w:rFonts w:ascii="Simplon Norm" w:hAnsi="Simplon Norm"/>
                <w:i w:val="0"/>
                <w:iCs/>
                <w:sz w:val="22"/>
                <w:szCs w:val="22"/>
              </w:rPr>
            </w:pPr>
            <w:r w:rsidRPr="001B31E7">
              <w:rPr>
                <w:rFonts w:ascii="Simplon Norm" w:hAnsi="Simplon Norm"/>
                <w:i w:val="0"/>
                <w:iCs/>
                <w:sz w:val="22"/>
                <w:szCs w:val="22"/>
              </w:rPr>
              <w:t>As soon as possible</w:t>
            </w:r>
          </w:p>
        </w:tc>
      </w:tr>
    </w:tbl>
    <w:p w14:paraId="3BBA421C" w14:textId="77777777" w:rsidR="009A4605" w:rsidRPr="00A42032" w:rsidRDefault="009A4605" w:rsidP="009A4605"/>
    <w:p w14:paraId="738703FC" w14:textId="77777777" w:rsidR="009A4605" w:rsidRDefault="009A4605" w:rsidP="009A4605">
      <w:pPr>
        <w:tabs>
          <w:tab w:val="left" w:pos="4536"/>
        </w:tabs>
        <w:rPr>
          <w:rFonts w:eastAsia="Times New Roman" w:cs="Calibri"/>
          <w:szCs w:val="22"/>
        </w:rPr>
        <w:sectPr w:rsidR="009A4605" w:rsidSect="002364AE">
          <w:pgSz w:w="16838" w:h="11906" w:orient="landscape"/>
          <w:pgMar w:top="1134" w:right="1559" w:bottom="1134" w:left="1134" w:header="709" w:footer="709" w:gutter="0"/>
          <w:pgNumType w:start="0"/>
          <w:cols w:space="708"/>
          <w:titlePg/>
          <w:docGrid w:linePitch="360"/>
        </w:sectPr>
      </w:pPr>
    </w:p>
    <w:p w14:paraId="1DB0D642" w14:textId="77777777" w:rsidR="009A4605" w:rsidRDefault="009A4605" w:rsidP="009A4605">
      <w:pPr>
        <w:tabs>
          <w:tab w:val="left" w:pos="4536"/>
        </w:tabs>
        <w:rPr>
          <w:rFonts w:eastAsia="Times New Roman" w:cs="Calibri"/>
          <w:szCs w:val="22"/>
        </w:rPr>
      </w:pPr>
      <w:r>
        <w:rPr>
          <w:rFonts w:eastAsia="Times New Roman" w:cs="Calibri"/>
          <w:szCs w:val="22"/>
        </w:rPr>
        <w:lastRenderedPageBreak/>
        <w:t>This task requires you to communicate with two people in relation to risk management. You are required to write a draft email to two people :</w:t>
      </w:r>
    </w:p>
    <w:p w14:paraId="24185142" w14:textId="77777777" w:rsidR="009A4605" w:rsidRDefault="009A4605" w:rsidP="009A4605">
      <w:pPr>
        <w:tabs>
          <w:tab w:val="left" w:pos="4536"/>
        </w:tabs>
        <w:rPr>
          <w:rFonts w:eastAsia="Times New Roman" w:cs="Calibri"/>
          <w:szCs w:val="22"/>
        </w:rPr>
      </w:pPr>
      <w:r>
        <w:rPr>
          <w:rFonts w:eastAsia="Times New Roman" w:cs="Calibri"/>
          <w:szCs w:val="22"/>
        </w:rPr>
        <w:t>1. Supervisor</w:t>
      </w:r>
    </w:p>
    <w:p w14:paraId="53F21C0E" w14:textId="77777777" w:rsidR="009A4605" w:rsidRDefault="009A4605" w:rsidP="009A4605">
      <w:pPr>
        <w:tabs>
          <w:tab w:val="left" w:pos="4536"/>
        </w:tabs>
        <w:rPr>
          <w:rFonts w:eastAsia="Times New Roman" w:cs="Calibri"/>
          <w:szCs w:val="22"/>
        </w:rPr>
      </w:pPr>
      <w:r>
        <w:rPr>
          <w:rFonts w:eastAsia="Times New Roman" w:cs="Calibri"/>
          <w:szCs w:val="22"/>
        </w:rPr>
        <w:t>2. Another work colleague or friend(it can be a mock email address)</w:t>
      </w:r>
    </w:p>
    <w:p w14:paraId="0A2B1F14"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B26CDA" w14:paraId="37E4A1BD" w14:textId="77777777" w:rsidTr="00CF439E">
        <w:tc>
          <w:tcPr>
            <w:tcW w:w="9628" w:type="dxa"/>
          </w:tcPr>
          <w:p w14:paraId="3353FB83" w14:textId="77777777" w:rsidR="009A4605" w:rsidRPr="00B26CDA" w:rsidRDefault="009A4605" w:rsidP="00CF439E">
            <w:pPr>
              <w:shd w:val="clear" w:color="auto" w:fill="FFFFFF" w:themeFill="background1"/>
              <w:rPr>
                <w:rFonts w:cstheme="minorHAnsi"/>
              </w:rPr>
            </w:pPr>
            <w:r w:rsidRPr="00B26CDA">
              <w:rPr>
                <w:rFonts w:cstheme="minorHAnsi"/>
              </w:rPr>
              <w:t xml:space="preserve">To: </w:t>
            </w:r>
            <w:r w:rsidRPr="00B26CDA">
              <w:rPr>
                <w:rFonts w:cstheme="minorHAnsi"/>
                <w:i/>
                <w:iCs/>
                <w:color w:val="FF0000"/>
              </w:rPr>
              <w:t>supervisor@facility.com</w:t>
            </w:r>
          </w:p>
        </w:tc>
      </w:tr>
      <w:tr w:rsidR="009A4605" w:rsidRPr="00B26CDA" w14:paraId="605B97EC" w14:textId="77777777" w:rsidTr="00CF439E">
        <w:tc>
          <w:tcPr>
            <w:tcW w:w="9628" w:type="dxa"/>
          </w:tcPr>
          <w:p w14:paraId="591D9EA2" w14:textId="77777777" w:rsidR="009A4605" w:rsidRPr="00B26CDA" w:rsidRDefault="009A4605" w:rsidP="00CF439E">
            <w:pPr>
              <w:shd w:val="clear" w:color="auto" w:fill="FFFFFF" w:themeFill="background1"/>
              <w:rPr>
                <w:rFonts w:cstheme="minorHAnsi"/>
              </w:rPr>
            </w:pPr>
            <w:r w:rsidRPr="00B26CDA">
              <w:rPr>
                <w:rFonts w:eastAsia="Times New Roman" w:cstheme="minorHAnsi"/>
                <w:lang w:eastAsia="en-AU"/>
              </w:rPr>
              <w:t xml:space="preserve">Add a subject: </w:t>
            </w:r>
            <w:r>
              <w:rPr>
                <w:rFonts w:eastAsia="Times New Roman" w:cstheme="minorHAnsi"/>
                <w:lang w:eastAsia="en-AU"/>
              </w:rPr>
              <w:t>Risk Management strategies</w:t>
            </w:r>
          </w:p>
        </w:tc>
      </w:tr>
      <w:tr w:rsidR="009A4605" w:rsidRPr="00B26CDA" w14:paraId="22E9CCDE" w14:textId="77777777" w:rsidTr="00CF439E">
        <w:tc>
          <w:tcPr>
            <w:tcW w:w="9628" w:type="dxa"/>
          </w:tcPr>
          <w:p w14:paraId="34E0283B" w14:textId="77777777" w:rsidR="009A4605" w:rsidRPr="00B20E3F" w:rsidRDefault="009A4605" w:rsidP="00CF439E">
            <w:pPr>
              <w:tabs>
                <w:tab w:val="left" w:pos="4536"/>
              </w:tabs>
              <w:rPr>
                <w:color w:val="000000" w:themeColor="text1"/>
                <w:szCs w:val="22"/>
                <w:shd w:val="clear" w:color="auto" w:fill="FFFFFF"/>
              </w:rPr>
            </w:pPr>
            <w:r w:rsidRPr="00B20E3F">
              <w:rPr>
                <w:color w:val="000000" w:themeColor="text1"/>
                <w:szCs w:val="22"/>
                <w:shd w:val="clear" w:color="auto" w:fill="FFFFFF"/>
              </w:rPr>
              <w:t>(Approximate word count 80-85 words)</w:t>
            </w:r>
          </w:p>
          <w:p w14:paraId="16741DB4" w14:textId="77777777" w:rsidR="009A4605" w:rsidRPr="00B20E3F" w:rsidRDefault="009A4605" w:rsidP="00CF439E">
            <w:pPr>
              <w:shd w:val="clear" w:color="auto" w:fill="FFFFFF" w:themeFill="background1"/>
              <w:rPr>
                <w:rFonts w:cstheme="minorHAnsi"/>
                <w:color w:val="000000" w:themeColor="text1"/>
              </w:rPr>
            </w:pPr>
          </w:p>
          <w:p w14:paraId="7FA433B1" w14:textId="77777777" w:rsidR="009A4605" w:rsidRDefault="009A4605" w:rsidP="00CF439E">
            <w:pPr>
              <w:shd w:val="clear" w:color="auto" w:fill="FFFFFF" w:themeFill="background1"/>
              <w:rPr>
                <w:rFonts w:cstheme="minorHAnsi"/>
              </w:rPr>
            </w:pPr>
          </w:p>
          <w:p w14:paraId="595FFB12" w14:textId="77777777" w:rsidR="009A4605" w:rsidRPr="00B26CDA" w:rsidRDefault="009A4605" w:rsidP="00CF439E">
            <w:pPr>
              <w:shd w:val="clear" w:color="auto" w:fill="FFFFFF" w:themeFill="background1"/>
              <w:rPr>
                <w:rFonts w:cstheme="minorHAnsi"/>
              </w:rPr>
            </w:pPr>
            <w:r w:rsidRPr="00B26CDA">
              <w:rPr>
                <w:rFonts w:cstheme="minorHAnsi"/>
              </w:rPr>
              <w:t>Email Body:</w:t>
            </w:r>
          </w:p>
          <w:p w14:paraId="522FBF6C" w14:textId="77777777" w:rsidR="009A4605" w:rsidRPr="00B26CDA" w:rsidRDefault="009A4605" w:rsidP="00CF439E">
            <w:pPr>
              <w:shd w:val="clear" w:color="auto" w:fill="FFFFFF" w:themeFill="background1"/>
              <w:rPr>
                <w:rFonts w:cstheme="minorHAnsi"/>
              </w:rPr>
            </w:pPr>
          </w:p>
          <w:p w14:paraId="0CCF82EE"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Good afternoon,</w:t>
            </w:r>
          </w:p>
          <w:p w14:paraId="0FDE9F22" w14:textId="77777777" w:rsidR="009A4605" w:rsidRPr="00B26CDA" w:rsidRDefault="009A4605" w:rsidP="00CF439E">
            <w:pPr>
              <w:shd w:val="clear" w:color="auto" w:fill="FFFFFF" w:themeFill="background1"/>
              <w:rPr>
                <w:rFonts w:cstheme="minorHAnsi"/>
                <w:color w:val="FF0000"/>
              </w:rPr>
            </w:pPr>
          </w:p>
          <w:p w14:paraId="6A8B9771" w14:textId="77777777" w:rsidR="009A4605" w:rsidRDefault="009A4605" w:rsidP="00CF439E">
            <w:pPr>
              <w:shd w:val="clear" w:color="auto" w:fill="FFFFFF" w:themeFill="background1"/>
              <w:rPr>
                <w:rFonts w:cstheme="minorHAnsi"/>
                <w:color w:val="FF0000"/>
                <w:sz w:val="21"/>
              </w:rPr>
            </w:pPr>
            <w:r>
              <w:rPr>
                <w:rFonts w:cstheme="minorHAnsi"/>
                <w:color w:val="FF0000"/>
                <w:sz w:val="21"/>
              </w:rPr>
              <w:t xml:space="preserve">I wish to bring to your notice that on (date/time) I was on duty to undertake kitchen cleaning service due to suspected outbreak of Covid 19 virus. </w:t>
            </w:r>
          </w:p>
          <w:p w14:paraId="083DBDD2" w14:textId="77777777" w:rsidR="009A4605" w:rsidRDefault="009A4605" w:rsidP="00CF439E">
            <w:pPr>
              <w:shd w:val="clear" w:color="auto" w:fill="FFFFFF" w:themeFill="background1"/>
              <w:rPr>
                <w:rFonts w:cstheme="minorHAnsi"/>
                <w:color w:val="FF0000"/>
              </w:rPr>
            </w:pPr>
            <w:r>
              <w:rPr>
                <w:rFonts w:cstheme="minorHAnsi"/>
                <w:color w:val="FF0000"/>
              </w:rPr>
              <w:t>After completing the risk assessment and</w:t>
            </w:r>
            <w:r w:rsidRPr="00B314A5">
              <w:rPr>
                <w:rFonts w:cstheme="minorHAnsi"/>
                <w:color w:val="FF0000"/>
                <w:lang w:val="en-AU"/>
              </w:rPr>
              <w:t> identifying, assessing</w:t>
            </w:r>
            <w:r w:rsidRPr="00B314A5">
              <w:rPr>
                <w:rFonts w:cstheme="minorHAnsi"/>
                <w:color w:val="FF0000"/>
              </w:rPr>
              <w:t>,</w:t>
            </w:r>
            <w:r w:rsidRPr="00B314A5">
              <w:rPr>
                <w:rFonts w:cstheme="minorHAnsi"/>
                <w:color w:val="FF0000"/>
                <w:lang w:val="en-AU"/>
              </w:rPr>
              <w:t xml:space="preserve"> and evaluating risks</w:t>
            </w:r>
            <w:r>
              <w:rPr>
                <w:rFonts w:cstheme="minorHAnsi"/>
                <w:color w:val="FF0000"/>
                <w:lang w:val="en-AU"/>
              </w:rPr>
              <w:t xml:space="preserve"> and</w:t>
            </w:r>
            <w:r>
              <w:rPr>
                <w:rFonts w:cstheme="minorHAnsi"/>
                <w:color w:val="FF0000"/>
              </w:rPr>
              <w:t xml:space="preserve"> hazards I have added possible risk management strategies for your approval. These risk management strategies will be effective in infection control in the future.</w:t>
            </w:r>
          </w:p>
          <w:p w14:paraId="43A7C6C1" w14:textId="77777777" w:rsidR="009A4605" w:rsidRDefault="009A4605" w:rsidP="00CF439E">
            <w:pPr>
              <w:shd w:val="clear" w:color="auto" w:fill="FFFFFF" w:themeFill="background1"/>
              <w:rPr>
                <w:rFonts w:cstheme="minorHAnsi"/>
                <w:color w:val="FF0000"/>
              </w:rPr>
            </w:pPr>
            <w:r>
              <w:rPr>
                <w:rFonts w:cstheme="minorHAnsi"/>
                <w:color w:val="FF0000"/>
              </w:rPr>
              <w:t>Please review the strategies and we can have a meeting to discuss these in detail.</w:t>
            </w:r>
          </w:p>
          <w:p w14:paraId="1680AD10" w14:textId="77777777" w:rsidR="009A4605" w:rsidRDefault="009A4605" w:rsidP="00CF439E">
            <w:pPr>
              <w:shd w:val="clear" w:color="auto" w:fill="FFFFFF" w:themeFill="background1"/>
              <w:rPr>
                <w:rFonts w:cstheme="minorHAnsi"/>
                <w:color w:val="FF0000"/>
              </w:rPr>
            </w:pPr>
          </w:p>
          <w:p w14:paraId="617BF535" w14:textId="77777777" w:rsidR="009A4605" w:rsidRDefault="009A4605" w:rsidP="00CF439E">
            <w:pPr>
              <w:shd w:val="clear" w:color="auto" w:fill="FFFFFF" w:themeFill="background1"/>
              <w:rPr>
                <w:rFonts w:cstheme="minorHAnsi"/>
                <w:color w:val="FF0000"/>
              </w:rPr>
            </w:pPr>
          </w:p>
          <w:p w14:paraId="6B7AED82"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Regards</w:t>
            </w:r>
          </w:p>
          <w:p w14:paraId="65F68CB6"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Student name</w:t>
            </w:r>
          </w:p>
          <w:p w14:paraId="3E80FEF4" w14:textId="77777777" w:rsidR="009A4605" w:rsidRPr="00B26CDA" w:rsidRDefault="009A4605" w:rsidP="00CF439E">
            <w:pPr>
              <w:shd w:val="clear" w:color="auto" w:fill="FFFFFF" w:themeFill="background1"/>
              <w:rPr>
                <w:rFonts w:cstheme="minorHAnsi"/>
                <w:color w:val="FF0000"/>
              </w:rPr>
            </w:pPr>
          </w:p>
          <w:p w14:paraId="75C1B280" w14:textId="77777777" w:rsidR="009A4605" w:rsidRPr="00B26CDA" w:rsidRDefault="009A4605" w:rsidP="00CF439E">
            <w:pPr>
              <w:shd w:val="clear" w:color="auto" w:fill="FFFFFF" w:themeFill="background1"/>
              <w:rPr>
                <w:rFonts w:cstheme="minorHAnsi"/>
                <w:color w:val="FF0000"/>
              </w:rPr>
            </w:pPr>
          </w:p>
        </w:tc>
      </w:tr>
    </w:tbl>
    <w:p w14:paraId="7E651791" w14:textId="77777777" w:rsidR="009A4605" w:rsidRDefault="009A4605" w:rsidP="009A4605">
      <w:pPr>
        <w:tabs>
          <w:tab w:val="left" w:pos="4536"/>
        </w:tabs>
        <w:rPr>
          <w:rFonts w:eastAsia="Times New Roman" w:cs="Calibri"/>
          <w:szCs w:val="22"/>
        </w:rPr>
      </w:pPr>
    </w:p>
    <w:tbl>
      <w:tblPr>
        <w:tblStyle w:val="TableGrid0"/>
        <w:tblW w:w="0" w:type="auto"/>
        <w:tblLook w:val="04A0" w:firstRow="1" w:lastRow="0" w:firstColumn="1" w:lastColumn="0" w:noHBand="0" w:noVBand="1"/>
      </w:tblPr>
      <w:tblGrid>
        <w:gridCol w:w="9628"/>
      </w:tblGrid>
      <w:tr w:rsidR="009A4605" w:rsidRPr="00B26CDA" w14:paraId="279400F9" w14:textId="77777777" w:rsidTr="00CF439E">
        <w:tc>
          <w:tcPr>
            <w:tcW w:w="9628" w:type="dxa"/>
          </w:tcPr>
          <w:p w14:paraId="07461B5A" w14:textId="77777777" w:rsidR="009A4605" w:rsidRPr="00B670F6" w:rsidRDefault="009A4605" w:rsidP="00CF439E">
            <w:pPr>
              <w:shd w:val="clear" w:color="auto" w:fill="FFFFFF" w:themeFill="background1"/>
              <w:rPr>
                <w:rFonts w:cstheme="minorHAnsi"/>
                <w:i/>
                <w:iCs/>
                <w:color w:val="FF0000"/>
              </w:rPr>
            </w:pPr>
            <w:r w:rsidRPr="00B670F6">
              <w:rPr>
                <w:rFonts w:cstheme="minorHAnsi"/>
                <w:i/>
                <w:iCs/>
                <w:color w:val="FF0000"/>
              </w:rPr>
              <w:t>To: Colleague</w:t>
            </w:r>
            <w:r w:rsidRPr="00B26CDA">
              <w:rPr>
                <w:rFonts w:cstheme="minorHAnsi"/>
                <w:i/>
                <w:iCs/>
                <w:color w:val="FF0000"/>
              </w:rPr>
              <w:t>@facility.com</w:t>
            </w:r>
          </w:p>
        </w:tc>
      </w:tr>
      <w:tr w:rsidR="009A4605" w:rsidRPr="00B26CDA" w14:paraId="40D94FCC" w14:textId="77777777" w:rsidTr="00CF439E">
        <w:tc>
          <w:tcPr>
            <w:tcW w:w="9628" w:type="dxa"/>
          </w:tcPr>
          <w:p w14:paraId="73F6098D" w14:textId="77777777" w:rsidR="009A4605" w:rsidRPr="00B26CDA" w:rsidRDefault="009A4605" w:rsidP="00CF439E">
            <w:pPr>
              <w:shd w:val="clear" w:color="auto" w:fill="FFFFFF" w:themeFill="background1"/>
              <w:rPr>
                <w:rFonts w:cstheme="minorHAnsi"/>
              </w:rPr>
            </w:pPr>
            <w:r w:rsidRPr="00B26CDA">
              <w:rPr>
                <w:rFonts w:eastAsia="Times New Roman" w:cstheme="minorHAnsi"/>
                <w:lang w:eastAsia="en-AU"/>
              </w:rPr>
              <w:t>Add a subject:</w:t>
            </w:r>
            <w:r>
              <w:rPr>
                <w:rFonts w:eastAsia="Times New Roman" w:cstheme="minorHAnsi"/>
                <w:lang w:eastAsia="en-AU"/>
              </w:rPr>
              <w:t xml:space="preserve"> Risk Management Strategies</w:t>
            </w:r>
          </w:p>
        </w:tc>
      </w:tr>
      <w:tr w:rsidR="009A4605" w:rsidRPr="00B26CDA" w14:paraId="3D1FD396" w14:textId="77777777" w:rsidTr="00CF439E">
        <w:tc>
          <w:tcPr>
            <w:tcW w:w="9628" w:type="dxa"/>
          </w:tcPr>
          <w:p w14:paraId="6BD71C66" w14:textId="77777777" w:rsidR="009A4605" w:rsidRPr="00B20E3F" w:rsidRDefault="009A4605" w:rsidP="00CF439E">
            <w:pPr>
              <w:tabs>
                <w:tab w:val="left" w:pos="4536"/>
              </w:tabs>
              <w:rPr>
                <w:color w:val="000000" w:themeColor="text1"/>
                <w:szCs w:val="22"/>
                <w:shd w:val="clear" w:color="auto" w:fill="FFFFFF"/>
              </w:rPr>
            </w:pPr>
            <w:r w:rsidRPr="00B20E3F">
              <w:rPr>
                <w:color w:val="000000" w:themeColor="text1"/>
                <w:szCs w:val="22"/>
                <w:shd w:val="clear" w:color="auto" w:fill="FFFFFF"/>
              </w:rPr>
              <w:t>(Approximate word count 85-95 words)</w:t>
            </w:r>
          </w:p>
          <w:p w14:paraId="36696659" w14:textId="77777777" w:rsidR="009A4605" w:rsidRDefault="009A4605" w:rsidP="00CF439E">
            <w:pPr>
              <w:shd w:val="clear" w:color="auto" w:fill="FFFFFF" w:themeFill="background1"/>
              <w:rPr>
                <w:rFonts w:cstheme="minorHAnsi"/>
              </w:rPr>
            </w:pPr>
          </w:p>
          <w:p w14:paraId="04883063" w14:textId="77777777" w:rsidR="009A4605" w:rsidRDefault="009A4605" w:rsidP="00CF439E">
            <w:pPr>
              <w:shd w:val="clear" w:color="auto" w:fill="FFFFFF" w:themeFill="background1"/>
              <w:rPr>
                <w:rFonts w:cstheme="minorHAnsi"/>
              </w:rPr>
            </w:pPr>
          </w:p>
          <w:p w14:paraId="77B50773" w14:textId="77777777" w:rsidR="009A4605" w:rsidRPr="00B26CDA" w:rsidRDefault="009A4605" w:rsidP="00CF439E">
            <w:pPr>
              <w:shd w:val="clear" w:color="auto" w:fill="FFFFFF" w:themeFill="background1"/>
              <w:rPr>
                <w:rFonts w:cstheme="minorHAnsi"/>
              </w:rPr>
            </w:pPr>
            <w:r w:rsidRPr="00B26CDA">
              <w:rPr>
                <w:rFonts w:cstheme="minorHAnsi"/>
              </w:rPr>
              <w:t>Email Body:</w:t>
            </w:r>
          </w:p>
          <w:p w14:paraId="76EBBD89" w14:textId="77777777" w:rsidR="009A4605" w:rsidRPr="00B26CDA" w:rsidRDefault="009A4605" w:rsidP="00CF439E">
            <w:pPr>
              <w:shd w:val="clear" w:color="auto" w:fill="FFFFFF" w:themeFill="background1"/>
              <w:rPr>
                <w:rFonts w:cstheme="minorHAnsi"/>
              </w:rPr>
            </w:pPr>
          </w:p>
          <w:p w14:paraId="4CD32D3A"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Good afternoon,</w:t>
            </w:r>
          </w:p>
          <w:p w14:paraId="5C7AD8AB" w14:textId="77777777" w:rsidR="009A4605" w:rsidRPr="00B26CDA" w:rsidRDefault="009A4605" w:rsidP="00CF439E">
            <w:pPr>
              <w:shd w:val="clear" w:color="auto" w:fill="FFFFFF" w:themeFill="background1"/>
              <w:rPr>
                <w:rFonts w:cstheme="minorHAnsi"/>
                <w:color w:val="FF0000"/>
              </w:rPr>
            </w:pPr>
          </w:p>
          <w:p w14:paraId="6FD706B6" w14:textId="77777777" w:rsidR="009A4605" w:rsidRDefault="009A4605" w:rsidP="00CF439E">
            <w:pPr>
              <w:shd w:val="clear" w:color="auto" w:fill="FFFFFF" w:themeFill="background1"/>
              <w:rPr>
                <w:rFonts w:cstheme="minorHAnsi"/>
                <w:color w:val="FF0000"/>
                <w:sz w:val="21"/>
              </w:rPr>
            </w:pPr>
            <w:r>
              <w:rPr>
                <w:rFonts w:cstheme="minorHAnsi"/>
                <w:color w:val="FF0000"/>
                <w:sz w:val="21"/>
              </w:rPr>
              <w:t xml:space="preserve">I wish to bring to your notice that on (date/time) I was on duty to undertake kitchen cleaning service due to suspected outbreak of Covid 19 virus. </w:t>
            </w:r>
          </w:p>
          <w:p w14:paraId="27297838" w14:textId="77777777" w:rsidR="009A4605" w:rsidRDefault="009A4605" w:rsidP="00CF439E">
            <w:pPr>
              <w:shd w:val="clear" w:color="auto" w:fill="FFFFFF" w:themeFill="background1"/>
              <w:rPr>
                <w:rFonts w:cstheme="minorHAnsi"/>
                <w:color w:val="FF0000"/>
              </w:rPr>
            </w:pPr>
            <w:r>
              <w:rPr>
                <w:rFonts w:cstheme="minorHAnsi"/>
                <w:color w:val="FF0000"/>
              </w:rPr>
              <w:t>After completing the risk assessment and</w:t>
            </w:r>
            <w:r w:rsidRPr="00B314A5">
              <w:rPr>
                <w:rFonts w:cstheme="minorHAnsi"/>
                <w:color w:val="FF0000"/>
                <w:lang w:val="en-AU"/>
              </w:rPr>
              <w:t> identifying, assessing</w:t>
            </w:r>
            <w:r w:rsidRPr="00B314A5">
              <w:rPr>
                <w:rFonts w:cstheme="minorHAnsi"/>
                <w:color w:val="FF0000"/>
              </w:rPr>
              <w:t>,</w:t>
            </w:r>
            <w:r w:rsidRPr="00B314A5">
              <w:rPr>
                <w:rFonts w:cstheme="minorHAnsi"/>
                <w:color w:val="FF0000"/>
                <w:lang w:val="en-AU"/>
              </w:rPr>
              <w:t xml:space="preserve"> and evaluating risks</w:t>
            </w:r>
            <w:r>
              <w:rPr>
                <w:rFonts w:cstheme="minorHAnsi"/>
                <w:color w:val="FF0000"/>
                <w:lang w:val="en-AU"/>
              </w:rPr>
              <w:t xml:space="preserve"> and</w:t>
            </w:r>
            <w:r>
              <w:rPr>
                <w:rFonts w:cstheme="minorHAnsi"/>
                <w:color w:val="FF0000"/>
              </w:rPr>
              <w:t xml:space="preserve"> hazards I have added possible risk management strategies as action items to control the spread of infection.</w:t>
            </w:r>
          </w:p>
          <w:p w14:paraId="7CF5B8CF" w14:textId="77777777" w:rsidR="009A4605" w:rsidRDefault="009A4605" w:rsidP="00CF439E">
            <w:pPr>
              <w:shd w:val="clear" w:color="auto" w:fill="FFFFFF" w:themeFill="background1"/>
              <w:rPr>
                <w:rFonts w:cstheme="minorHAnsi"/>
                <w:color w:val="FF0000"/>
              </w:rPr>
            </w:pPr>
            <w:r>
              <w:rPr>
                <w:rFonts w:cstheme="minorHAnsi"/>
                <w:color w:val="FF0000"/>
              </w:rPr>
              <w:t>I have forwarded this risk assessment to my supervisor, and it would be good if we can have a meeting at some point to discuss these strategies and brainstorm some more ideas on managing infection control.</w:t>
            </w:r>
          </w:p>
          <w:p w14:paraId="79BFCD70" w14:textId="77777777" w:rsidR="009A4605" w:rsidRDefault="009A4605" w:rsidP="00CF439E">
            <w:pPr>
              <w:shd w:val="clear" w:color="auto" w:fill="FFFFFF" w:themeFill="background1"/>
              <w:rPr>
                <w:rFonts w:cstheme="minorHAnsi"/>
                <w:color w:val="FF0000"/>
              </w:rPr>
            </w:pPr>
          </w:p>
          <w:p w14:paraId="4E3945C9" w14:textId="77777777" w:rsidR="009A4605" w:rsidRDefault="009A4605" w:rsidP="00CF439E">
            <w:pPr>
              <w:shd w:val="clear" w:color="auto" w:fill="FFFFFF" w:themeFill="background1"/>
              <w:rPr>
                <w:rFonts w:cstheme="minorHAnsi"/>
                <w:color w:val="FF0000"/>
              </w:rPr>
            </w:pPr>
          </w:p>
          <w:p w14:paraId="063712DB"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Regards</w:t>
            </w:r>
          </w:p>
          <w:p w14:paraId="09DAFF14" w14:textId="77777777" w:rsidR="009A4605" w:rsidRPr="00B26CDA" w:rsidRDefault="009A4605" w:rsidP="00CF439E">
            <w:pPr>
              <w:shd w:val="clear" w:color="auto" w:fill="FFFFFF" w:themeFill="background1"/>
              <w:rPr>
                <w:rFonts w:cstheme="minorHAnsi"/>
                <w:color w:val="FF0000"/>
              </w:rPr>
            </w:pPr>
            <w:r w:rsidRPr="00B26CDA">
              <w:rPr>
                <w:rFonts w:cstheme="minorHAnsi"/>
                <w:color w:val="FF0000"/>
              </w:rPr>
              <w:t>Student name</w:t>
            </w:r>
          </w:p>
          <w:p w14:paraId="3178597D" w14:textId="77777777" w:rsidR="009A4605" w:rsidRPr="00B26CDA" w:rsidRDefault="009A4605" w:rsidP="00CF439E">
            <w:pPr>
              <w:shd w:val="clear" w:color="auto" w:fill="FFFFFF" w:themeFill="background1"/>
              <w:rPr>
                <w:rFonts w:cstheme="minorHAnsi"/>
                <w:color w:val="FF0000"/>
              </w:rPr>
            </w:pPr>
          </w:p>
          <w:p w14:paraId="710DE53A" w14:textId="77777777" w:rsidR="009A4605" w:rsidRPr="00B26CDA" w:rsidRDefault="009A4605" w:rsidP="00CF439E">
            <w:pPr>
              <w:shd w:val="clear" w:color="auto" w:fill="FFFFFF" w:themeFill="background1"/>
              <w:rPr>
                <w:rFonts w:cstheme="minorHAnsi"/>
                <w:color w:val="FF0000"/>
              </w:rPr>
            </w:pPr>
          </w:p>
        </w:tc>
      </w:tr>
    </w:tbl>
    <w:p w14:paraId="09050287" w14:textId="77777777" w:rsidR="009A4605" w:rsidRDefault="009A4605" w:rsidP="009A4605">
      <w:pPr>
        <w:tabs>
          <w:tab w:val="left" w:pos="4536"/>
        </w:tabs>
        <w:rPr>
          <w:rFonts w:eastAsia="Times New Roman" w:cs="Calibri"/>
          <w:szCs w:val="22"/>
        </w:rPr>
      </w:pPr>
    </w:p>
    <w:p w14:paraId="203EB123" w14:textId="77777777" w:rsidR="009A4605" w:rsidRDefault="009A4605" w:rsidP="009A4605">
      <w:pPr>
        <w:tabs>
          <w:tab w:val="left" w:pos="4536"/>
        </w:tabs>
        <w:rPr>
          <w:rFonts w:eastAsia="Times New Roman" w:cs="Calibri"/>
          <w:szCs w:val="22"/>
        </w:rPr>
      </w:pPr>
    </w:p>
    <w:p w14:paraId="201E591E" w14:textId="77777777" w:rsidR="009A4605" w:rsidRDefault="009A4605" w:rsidP="009A4605">
      <w:pPr>
        <w:rPr>
          <w:rFonts w:eastAsia="Times New Roman" w:cs="Calibri"/>
          <w:szCs w:val="22"/>
        </w:rPr>
      </w:pPr>
      <w:r>
        <w:rPr>
          <w:rFonts w:eastAsia="Times New Roman" w:cs="Calibri"/>
          <w:szCs w:val="22"/>
        </w:rPr>
        <w:t>1.6 To complete this task, you are required to refer to the following guidelines and carry out the activities listed in this task.</w:t>
      </w:r>
    </w:p>
    <w:p w14:paraId="474D9FBA" w14:textId="77777777" w:rsidR="009A4605" w:rsidRDefault="009A4605" w:rsidP="009A4605">
      <w:pPr>
        <w:rPr>
          <w:rFonts w:eastAsiaTheme="minorHAnsi" w:cs="Kalinga"/>
          <w:szCs w:val="22"/>
          <w:lang w:eastAsia="en-AU" w:bidi="ar-SA"/>
        </w:rPr>
      </w:pPr>
      <w:r>
        <w:rPr>
          <w:rFonts w:eastAsia="Times New Roman" w:cs="Calibri"/>
          <w:szCs w:val="22"/>
        </w:rPr>
        <w:t xml:space="preserve">Guidelines: </w:t>
      </w:r>
      <w:hyperlink r:id="rId36" w:history="1">
        <w:r>
          <w:rPr>
            <w:rStyle w:val="Hyperlink"/>
            <w:rFonts w:eastAsiaTheme="minorHAnsi" w:cs="Kalinga"/>
            <w:szCs w:val="22"/>
            <w:lang w:eastAsia="en-AU" w:bidi="ar-SA"/>
          </w:rPr>
          <w:t xml:space="preserve"> </w:t>
        </w:r>
        <w:r w:rsidRPr="004E24E6">
          <w:rPr>
            <w:rStyle w:val="Hyperlink"/>
            <w:rFonts w:eastAsiaTheme="minorHAnsi" w:cs="Kalinga"/>
            <w:szCs w:val="22"/>
            <w:lang w:eastAsia="en-AU" w:bidi="ar-SA"/>
          </w:rPr>
          <w:t>National standards and guidelines for infection prevention and control and hand hygiene</w:t>
        </w:r>
      </w:hyperlink>
    </w:p>
    <w:p w14:paraId="07F57585" w14:textId="77777777" w:rsidR="009A4605" w:rsidRDefault="009A4605" w:rsidP="009A4605">
      <w:pPr>
        <w:rPr>
          <w:rFonts w:eastAsiaTheme="minorHAnsi" w:cs="Kalinga"/>
          <w:szCs w:val="22"/>
          <w:lang w:eastAsia="en-AU" w:bidi="ar-SA"/>
        </w:rPr>
      </w:pPr>
      <w:r>
        <w:rPr>
          <w:rFonts w:eastAsiaTheme="minorHAnsi" w:cs="Kalinga"/>
          <w:szCs w:val="22"/>
          <w:lang w:eastAsia="en-AU" w:bidi="ar-SA"/>
        </w:rPr>
        <w:t xml:space="preserve">a) Carry out Hand Hygiene practice as per the National standards and guidelines for infection prevention and control </w:t>
      </w:r>
    </w:p>
    <w:p w14:paraId="6EAA25B6" w14:textId="77777777" w:rsidR="009A4605" w:rsidRDefault="009A4605" w:rsidP="009A4605">
      <w:pPr>
        <w:rPr>
          <w:rFonts w:eastAsia="Times New Roman" w:cs="Calibri"/>
          <w:szCs w:val="22"/>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1075B261" w14:textId="77777777" w:rsidR="009A4605" w:rsidRPr="002364AE" w:rsidRDefault="009A4605" w:rsidP="009A4605">
      <w:pPr>
        <w:rPr>
          <w:szCs w:val="22"/>
        </w:rPr>
      </w:pPr>
      <w:r w:rsidRPr="002364AE">
        <w:rPr>
          <w:szCs w:val="22"/>
          <w:lang w:val="en-US" w:eastAsia="en-US" w:bidi="en-US"/>
        </w:rPr>
        <w:t xml:space="preserve">If the service does not have a </w:t>
      </w:r>
      <w:r>
        <w:rPr>
          <w:szCs w:val="22"/>
          <w:lang w:val="en-US" w:eastAsia="en-US" w:bidi="en-US"/>
        </w:rPr>
        <w:t>hand hygiene</w:t>
      </w:r>
      <w:r w:rsidRPr="002364AE">
        <w:rPr>
          <w:szCs w:val="22"/>
          <w:lang w:val="en-US" w:eastAsia="en-US" w:bidi="en-US"/>
        </w:rPr>
        <w:t xml:space="preserve"> checklist, you may use the template provided below (you may customise the template to capture the actual completed </w:t>
      </w:r>
      <w:r>
        <w:rPr>
          <w:szCs w:val="22"/>
          <w:lang w:val="en-US" w:eastAsia="en-US" w:bidi="en-US"/>
        </w:rPr>
        <w:t xml:space="preserve">hand hygiene </w:t>
      </w:r>
      <w:r w:rsidRPr="002364AE">
        <w:rPr>
          <w:szCs w:val="22"/>
          <w:lang w:val="en-US" w:eastAsia="en-US" w:bidi="en-US"/>
        </w:rPr>
        <w:t xml:space="preserve">tasks.) </w:t>
      </w:r>
    </w:p>
    <w:p w14:paraId="0E48DF13" w14:textId="77777777" w:rsidR="009A4605" w:rsidRPr="002364AE" w:rsidRDefault="009A4605" w:rsidP="009A4605">
      <w:pPr>
        <w:rPr>
          <w:szCs w:val="22"/>
        </w:rPr>
      </w:pPr>
      <w:r w:rsidRPr="002364AE">
        <w:rPr>
          <w:szCs w:val="22"/>
          <w:lang w:val="en-US" w:eastAsia="en-US" w:bidi="en-US"/>
        </w:rPr>
        <w:t xml:space="preserve">If you are using the service’s </w:t>
      </w:r>
      <w:r>
        <w:rPr>
          <w:szCs w:val="22"/>
          <w:lang w:val="en-US" w:eastAsia="en-US" w:bidi="en-US"/>
        </w:rPr>
        <w:t>hand washing</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1CA29959"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Hand Hygiene practice</w:t>
      </w:r>
      <w:r w:rsidRPr="002364AE">
        <w:rPr>
          <w:szCs w:val="22"/>
        </w:rPr>
        <w:t xml:space="preserve"> checklist and submit it together with Portfolio 1 and the other SWLA-related documents.</w:t>
      </w:r>
    </w:p>
    <w:p w14:paraId="24E19CB6" w14:textId="77777777" w:rsidR="009A4605" w:rsidRPr="00BB3542" w:rsidRDefault="009A4605" w:rsidP="009A4605">
      <w:pPr>
        <w:rPr>
          <w:rFonts w:eastAsia="Times New Roman" w:cs="Calibri"/>
          <w:color w:val="000000" w:themeColor="text1"/>
          <w:szCs w:val="22"/>
        </w:rPr>
      </w:pPr>
      <w:bookmarkStart w:id="17" w:name="_Hlk133919439"/>
      <w:r w:rsidRPr="00BB3542">
        <w:rPr>
          <w:rFonts w:eastAsia="Times New Roman" w:cs="Calibri"/>
          <w:b/>
          <w:bCs/>
          <w:color w:val="000000" w:themeColor="text1"/>
          <w:szCs w:val="22"/>
        </w:rPr>
        <w:t>Supervisor/Manager Note</w:t>
      </w:r>
      <w:r w:rsidRPr="00BB3542">
        <w:rPr>
          <w:rFonts w:eastAsia="Times New Roman" w:cs="Calibri"/>
          <w:color w:val="000000" w:themeColor="text1"/>
          <w:szCs w:val="22"/>
        </w:rPr>
        <w:t xml:space="preserve">: Supervisor /Manager please check the student has followed the below steps in the checklist provided in correct order when practicing hand hygiene once they have done so, please sign and save this checklist.  </w:t>
      </w:r>
      <w:bookmarkStart w:id="18" w:name="_Hlk126573976"/>
      <w:r w:rsidRPr="00BB3542">
        <w:rPr>
          <w:rFonts w:eastAsia="Times New Roman" w:cs="Calibri"/>
          <w:color w:val="000000" w:themeColor="text1"/>
          <w:szCs w:val="22"/>
        </w:rPr>
        <w:t>Supervisor to clearly identify in the checklist if the required tasks was carried out correctly and sufficiently and was observed and add comments to capture how competency was demonstrated.</w:t>
      </w:r>
    </w:p>
    <w:bookmarkEnd w:id="17"/>
    <w:p w14:paraId="7E45C07D" w14:textId="77777777" w:rsidR="009A4605" w:rsidRPr="00D07701" w:rsidRDefault="009A4605" w:rsidP="009A4605">
      <w:pPr>
        <w:rPr>
          <w:color w:val="FF0000"/>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bookmarkEnd w:id="18"/>
      <w:r w:rsidRPr="0003216A">
        <w:rPr>
          <w:rFonts w:eastAsia="Times New Roman" w:cs="Calibri"/>
          <w:color w:val="FF0000"/>
          <w:szCs w:val="22"/>
        </w:rPr>
        <w:t>.</w:t>
      </w: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7337903B" w14:textId="77777777" w:rsidTr="00CF439E">
        <w:trPr>
          <w:trHeight w:val="641"/>
        </w:trPr>
        <w:tc>
          <w:tcPr>
            <w:tcW w:w="9628" w:type="dxa"/>
            <w:gridSpan w:val="4"/>
            <w:shd w:val="clear" w:color="auto" w:fill="D9E2F3" w:themeFill="accent1" w:themeFillTint="33"/>
          </w:tcPr>
          <w:p w14:paraId="54F67B76" w14:textId="77777777" w:rsidR="009A4605" w:rsidRPr="00F81D31" w:rsidRDefault="009A4605" w:rsidP="00CF439E">
            <w:pPr>
              <w:jc w:val="center"/>
              <w:rPr>
                <w:rFonts w:eastAsia="Times New Roman" w:cs="Calibri"/>
                <w:b/>
                <w:bCs/>
              </w:rPr>
            </w:pPr>
            <w:r>
              <w:rPr>
                <w:rFonts w:eastAsia="Times New Roman" w:cs="Calibri"/>
                <w:b/>
                <w:bCs/>
              </w:rPr>
              <w:t>Hand Hygiene</w:t>
            </w:r>
            <w:r w:rsidRPr="00F81D31">
              <w:rPr>
                <w:rFonts w:eastAsia="Times New Roman" w:cs="Calibri"/>
                <w:b/>
                <w:bCs/>
              </w:rPr>
              <w:t xml:space="preserve"> Checklist Template</w:t>
            </w:r>
          </w:p>
          <w:p w14:paraId="0EEB480B"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3E0F7ACC" w14:textId="77777777" w:rsidTr="00CF439E">
        <w:tc>
          <w:tcPr>
            <w:tcW w:w="3638" w:type="dxa"/>
            <w:shd w:val="clear" w:color="auto" w:fill="D9E2F3" w:themeFill="accent1" w:themeFillTint="33"/>
          </w:tcPr>
          <w:p w14:paraId="35A51727"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1976066A"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5FE0E2C7"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831405029"/>
                <w:placeholder>
                  <w:docPart w:val="A342A0C06B91456A9218D539AD67A946"/>
                </w:placeholder>
                <w:showingPlcHdr/>
                <w:date>
                  <w:dateFormat w:val="d/MM/yyyy"/>
                  <w:lid w:val="en-AU"/>
                  <w:storeMappedDataAs w:val="dateTime"/>
                  <w:calendar w:val="gregorian"/>
                </w:date>
              </w:sdt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5168D711"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1B31E7" w14:paraId="4C927841" w14:textId="77777777" w:rsidTr="00CF439E">
        <w:tc>
          <w:tcPr>
            <w:tcW w:w="3638" w:type="dxa"/>
          </w:tcPr>
          <w:p w14:paraId="72E6B2DB" w14:textId="77777777" w:rsidR="009A4605" w:rsidRPr="001B31E7" w:rsidRDefault="009A4605" w:rsidP="009A4605">
            <w:pPr>
              <w:numPr>
                <w:ilvl w:val="0"/>
                <w:numId w:val="89"/>
              </w:numPr>
              <w:rPr>
                <w:rFonts w:eastAsia="Times New Roman" w:cs="Calibri"/>
                <w:lang w:val="en-AU"/>
              </w:rPr>
            </w:pPr>
            <w:r w:rsidRPr="001B31E7">
              <w:rPr>
                <w:rFonts w:eastAsia="Times New Roman" w:cs="Calibri"/>
                <w:lang w:val="en-AU"/>
              </w:rPr>
              <w:t>Remove any rings, jewellery and bracelet before commencing hand washing</w:t>
            </w:r>
          </w:p>
          <w:p w14:paraId="17687818" w14:textId="77777777" w:rsidR="009A4605" w:rsidRPr="001B31E7" w:rsidRDefault="009A4605" w:rsidP="00CF439E">
            <w:pPr>
              <w:rPr>
                <w:rFonts w:eastAsia="Times New Roman" w:cs="Calibri"/>
              </w:rPr>
            </w:pPr>
          </w:p>
        </w:tc>
        <w:tc>
          <w:tcPr>
            <w:tcW w:w="2517" w:type="dxa"/>
            <w:vAlign w:val="center"/>
          </w:tcPr>
          <w:p w14:paraId="1DD3E000" w14:textId="77777777" w:rsidR="009A4605" w:rsidRPr="001B31E7" w:rsidRDefault="00000000" w:rsidP="00CF439E">
            <w:pPr>
              <w:jc w:val="center"/>
              <w:rPr>
                <w:rFonts w:eastAsia="Times New Roman" w:cs="Calibri"/>
                <w:b/>
                <w:bCs/>
              </w:rPr>
            </w:pPr>
            <w:sdt>
              <w:sdtPr>
                <w:rPr>
                  <w:rFonts w:eastAsia="Times New Roman" w:cs="Calibri"/>
                  <w:b/>
                  <w:bCs/>
                </w:rPr>
                <w:id w:val="1579712288"/>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64452B14" w14:textId="77777777" w:rsidR="009A4605" w:rsidRPr="001B31E7" w:rsidRDefault="009A4605" w:rsidP="00CF439E">
            <w:pPr>
              <w:rPr>
                <w:rFonts w:eastAsia="Times New Roman" w:cs="Calibri"/>
                <w:b/>
                <w:bCs/>
              </w:rPr>
            </w:pPr>
          </w:p>
        </w:tc>
      </w:tr>
      <w:tr w:rsidR="009A4605" w:rsidRPr="001B31E7" w14:paraId="5F4F7FD0" w14:textId="77777777" w:rsidTr="00CF439E">
        <w:tc>
          <w:tcPr>
            <w:tcW w:w="3638" w:type="dxa"/>
          </w:tcPr>
          <w:p w14:paraId="2A1C3539" w14:textId="77777777" w:rsidR="009A4605" w:rsidRPr="001B31E7" w:rsidRDefault="009A4605" w:rsidP="009A4605">
            <w:pPr>
              <w:numPr>
                <w:ilvl w:val="0"/>
                <w:numId w:val="89"/>
              </w:numPr>
              <w:rPr>
                <w:rFonts w:eastAsia="Times New Roman" w:cs="Calibri"/>
                <w:lang w:val="en-AU"/>
              </w:rPr>
            </w:pPr>
            <w:r w:rsidRPr="001B31E7">
              <w:rPr>
                <w:rFonts w:eastAsia="Times New Roman" w:cs="Calibri"/>
                <w:lang w:val="en-AU"/>
              </w:rPr>
              <w:t>Wet hands with warm water.</w:t>
            </w:r>
          </w:p>
          <w:p w14:paraId="17329CDB" w14:textId="77777777" w:rsidR="009A4605" w:rsidRPr="001B31E7" w:rsidRDefault="009A4605" w:rsidP="009A4605">
            <w:pPr>
              <w:numPr>
                <w:ilvl w:val="0"/>
                <w:numId w:val="89"/>
              </w:numPr>
              <w:rPr>
                <w:rFonts w:eastAsia="Times New Roman" w:cs="Calibri"/>
              </w:rPr>
            </w:pPr>
          </w:p>
        </w:tc>
        <w:tc>
          <w:tcPr>
            <w:tcW w:w="2517" w:type="dxa"/>
            <w:vAlign w:val="center"/>
          </w:tcPr>
          <w:p w14:paraId="0BB84C89" w14:textId="77777777" w:rsidR="009A4605" w:rsidRPr="001B31E7" w:rsidRDefault="00000000" w:rsidP="00CF439E">
            <w:pPr>
              <w:jc w:val="center"/>
              <w:rPr>
                <w:rFonts w:eastAsia="Times New Roman" w:cs="Calibri"/>
                <w:b/>
                <w:bCs/>
              </w:rPr>
            </w:pPr>
            <w:sdt>
              <w:sdtPr>
                <w:rPr>
                  <w:rFonts w:eastAsia="Times New Roman" w:cs="Calibri"/>
                  <w:b/>
                  <w:bCs/>
                </w:rPr>
                <w:id w:val="1556582653"/>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385CE87B" w14:textId="77777777" w:rsidR="009A4605" w:rsidRPr="001B31E7" w:rsidRDefault="009A4605" w:rsidP="00CF439E">
            <w:pPr>
              <w:rPr>
                <w:rFonts w:eastAsia="Times New Roman" w:cs="Calibri"/>
                <w:b/>
                <w:bCs/>
              </w:rPr>
            </w:pPr>
          </w:p>
        </w:tc>
      </w:tr>
      <w:tr w:rsidR="009A4605" w:rsidRPr="001B31E7" w14:paraId="3826E0ED" w14:textId="77777777" w:rsidTr="00CF439E">
        <w:tc>
          <w:tcPr>
            <w:tcW w:w="3638" w:type="dxa"/>
          </w:tcPr>
          <w:p w14:paraId="07E73332" w14:textId="77777777" w:rsidR="009A4605" w:rsidRPr="001B31E7" w:rsidRDefault="009A4605" w:rsidP="00CF439E">
            <w:pPr>
              <w:rPr>
                <w:rFonts w:eastAsia="Times New Roman" w:cs="Calibri"/>
              </w:rPr>
            </w:pPr>
            <w:r w:rsidRPr="001B31E7">
              <w:rPr>
                <w:rFonts w:eastAsia="Times New Roman" w:cs="Calibri"/>
              </w:rPr>
              <w:t>Apply one dose of liquid soap and lather (wash) well for 15–20 seconds (or longer if there is any dirt ingrained).</w:t>
            </w:r>
          </w:p>
          <w:p w14:paraId="4BA3B677" w14:textId="77777777" w:rsidR="009A4605" w:rsidRPr="001B31E7" w:rsidRDefault="009A4605" w:rsidP="00CF439E">
            <w:pPr>
              <w:rPr>
                <w:rFonts w:eastAsia="Times New Roman" w:cs="Calibri"/>
              </w:rPr>
            </w:pPr>
          </w:p>
        </w:tc>
        <w:tc>
          <w:tcPr>
            <w:tcW w:w="2517" w:type="dxa"/>
            <w:vAlign w:val="center"/>
          </w:tcPr>
          <w:p w14:paraId="629BE100" w14:textId="77777777" w:rsidR="009A4605" w:rsidRPr="001B31E7" w:rsidRDefault="00000000" w:rsidP="00CF439E">
            <w:pPr>
              <w:jc w:val="center"/>
              <w:rPr>
                <w:rFonts w:eastAsia="Times New Roman" w:cs="Calibri"/>
                <w:b/>
                <w:bCs/>
              </w:rPr>
            </w:pPr>
            <w:sdt>
              <w:sdtPr>
                <w:rPr>
                  <w:rFonts w:eastAsia="Times New Roman" w:cs="Calibri"/>
                  <w:b/>
                  <w:bCs/>
                </w:rPr>
                <w:id w:val="1011886389"/>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1139AD0" w14:textId="77777777" w:rsidR="009A4605" w:rsidRPr="001B31E7" w:rsidRDefault="009A4605" w:rsidP="00CF439E">
            <w:pPr>
              <w:rPr>
                <w:rFonts w:eastAsia="Times New Roman" w:cs="Calibri"/>
                <w:b/>
                <w:bCs/>
              </w:rPr>
            </w:pPr>
          </w:p>
        </w:tc>
      </w:tr>
      <w:tr w:rsidR="009A4605" w:rsidRPr="001B31E7" w14:paraId="6E4A3B6D" w14:textId="77777777" w:rsidTr="00CF439E">
        <w:tc>
          <w:tcPr>
            <w:tcW w:w="3638" w:type="dxa"/>
          </w:tcPr>
          <w:p w14:paraId="468FA2E3" w14:textId="77777777" w:rsidR="009A4605" w:rsidRPr="001B31E7" w:rsidRDefault="009A4605" w:rsidP="00CF439E">
            <w:pPr>
              <w:rPr>
                <w:rFonts w:eastAsia="Times New Roman" w:cs="Calibri"/>
              </w:rPr>
            </w:pPr>
            <w:r w:rsidRPr="001B31E7">
              <w:rPr>
                <w:rFonts w:eastAsia="Times New Roman" w:cs="Calibri"/>
              </w:rPr>
              <w:t>Rub hands together rapidly across all surfaces of hands and wrists to help remove dirt and germs.</w:t>
            </w:r>
          </w:p>
          <w:p w14:paraId="0F68C08D" w14:textId="77777777" w:rsidR="009A4605" w:rsidRPr="001B31E7" w:rsidRDefault="009A4605" w:rsidP="00CF439E">
            <w:pPr>
              <w:rPr>
                <w:rFonts w:eastAsia="Times New Roman" w:cs="Calibri"/>
              </w:rPr>
            </w:pPr>
          </w:p>
        </w:tc>
        <w:tc>
          <w:tcPr>
            <w:tcW w:w="2517" w:type="dxa"/>
            <w:vAlign w:val="center"/>
          </w:tcPr>
          <w:p w14:paraId="40AF8BC8" w14:textId="77777777" w:rsidR="009A4605" w:rsidRPr="001B31E7" w:rsidRDefault="00000000" w:rsidP="00CF439E">
            <w:pPr>
              <w:jc w:val="center"/>
              <w:rPr>
                <w:rFonts w:eastAsia="Times New Roman" w:cs="Calibri"/>
                <w:b/>
                <w:bCs/>
              </w:rPr>
            </w:pPr>
            <w:sdt>
              <w:sdtPr>
                <w:rPr>
                  <w:rFonts w:eastAsia="Times New Roman" w:cs="Calibri"/>
                  <w:b/>
                  <w:bCs/>
                </w:rPr>
                <w:id w:val="383920582"/>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29925817" w14:textId="77777777" w:rsidR="009A4605" w:rsidRPr="001B31E7" w:rsidRDefault="009A4605" w:rsidP="00CF439E">
            <w:pPr>
              <w:rPr>
                <w:rFonts w:eastAsia="Times New Roman" w:cs="Calibri"/>
                <w:b/>
                <w:bCs/>
              </w:rPr>
            </w:pPr>
          </w:p>
        </w:tc>
      </w:tr>
      <w:tr w:rsidR="009A4605" w:rsidRPr="001B31E7" w14:paraId="426A153D" w14:textId="77777777" w:rsidTr="00CF439E">
        <w:tc>
          <w:tcPr>
            <w:tcW w:w="3638" w:type="dxa"/>
          </w:tcPr>
          <w:p w14:paraId="30D6B2F8" w14:textId="77777777" w:rsidR="009A4605" w:rsidRPr="001B31E7" w:rsidRDefault="009A4605" w:rsidP="00CF439E">
            <w:pPr>
              <w:rPr>
                <w:rFonts w:eastAsia="Times New Roman" w:cs="Calibri"/>
              </w:rPr>
            </w:pPr>
            <w:r w:rsidRPr="001B31E7">
              <w:rPr>
                <w:rFonts w:eastAsia="Times New Roman" w:cs="Calibri"/>
                <w:lang w:val="en-AU"/>
              </w:rPr>
              <w:t>Rubbed the backs of  hands, wrists, between  fingers and the fingernails.</w:t>
            </w:r>
          </w:p>
        </w:tc>
        <w:tc>
          <w:tcPr>
            <w:tcW w:w="2517" w:type="dxa"/>
            <w:vAlign w:val="center"/>
          </w:tcPr>
          <w:p w14:paraId="379C9D00" w14:textId="77777777" w:rsidR="009A4605" w:rsidRPr="001B31E7" w:rsidRDefault="00000000" w:rsidP="00CF439E">
            <w:pPr>
              <w:jc w:val="center"/>
              <w:rPr>
                <w:rFonts w:eastAsia="Times New Roman" w:cs="Calibri"/>
                <w:b/>
                <w:bCs/>
              </w:rPr>
            </w:pPr>
            <w:sdt>
              <w:sdtPr>
                <w:rPr>
                  <w:rFonts w:eastAsia="Times New Roman" w:cs="Calibri"/>
                  <w:b/>
                  <w:bCs/>
                </w:rPr>
                <w:id w:val="-564637695"/>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0E3FD8BA" w14:textId="77777777" w:rsidR="009A4605" w:rsidRPr="001B31E7" w:rsidRDefault="009A4605" w:rsidP="00CF439E">
            <w:pPr>
              <w:rPr>
                <w:rFonts w:eastAsia="Times New Roman" w:cs="Calibri"/>
                <w:b/>
                <w:bCs/>
              </w:rPr>
            </w:pPr>
          </w:p>
        </w:tc>
      </w:tr>
      <w:tr w:rsidR="009A4605" w:rsidRPr="001B31E7" w14:paraId="2C66F448" w14:textId="77777777" w:rsidTr="00CF439E">
        <w:tc>
          <w:tcPr>
            <w:tcW w:w="3638" w:type="dxa"/>
          </w:tcPr>
          <w:p w14:paraId="7ABD8B71" w14:textId="77777777" w:rsidR="009A4605" w:rsidRPr="001B31E7" w:rsidRDefault="009A4605" w:rsidP="00CF439E">
            <w:pPr>
              <w:rPr>
                <w:rFonts w:eastAsia="Times New Roman" w:cs="Calibri"/>
                <w:lang w:val="en-AU"/>
              </w:rPr>
            </w:pPr>
            <w:r w:rsidRPr="001B31E7">
              <w:rPr>
                <w:rFonts w:eastAsia="Times New Roman" w:cs="Calibri"/>
                <w:lang w:val="en-AU"/>
              </w:rPr>
              <w:lastRenderedPageBreak/>
              <w:t>Rinse well under running water and make sure all traces of soap are removed, as residues may cause irritation.</w:t>
            </w:r>
          </w:p>
          <w:p w14:paraId="549B566D" w14:textId="77777777" w:rsidR="009A4605" w:rsidRPr="001B31E7" w:rsidRDefault="009A4605" w:rsidP="00CF439E">
            <w:pPr>
              <w:rPr>
                <w:rFonts w:eastAsia="Times New Roman" w:cs="Calibri"/>
              </w:rPr>
            </w:pPr>
          </w:p>
        </w:tc>
        <w:tc>
          <w:tcPr>
            <w:tcW w:w="2517" w:type="dxa"/>
            <w:vAlign w:val="center"/>
          </w:tcPr>
          <w:p w14:paraId="664F6E7C" w14:textId="77777777" w:rsidR="009A4605" w:rsidRPr="001B31E7" w:rsidRDefault="00000000" w:rsidP="00CF439E">
            <w:pPr>
              <w:jc w:val="center"/>
              <w:rPr>
                <w:rFonts w:eastAsia="Times New Roman" w:cs="Calibri"/>
                <w:b/>
                <w:bCs/>
              </w:rPr>
            </w:pPr>
            <w:sdt>
              <w:sdtPr>
                <w:rPr>
                  <w:rFonts w:eastAsia="Times New Roman" w:cs="Calibri"/>
                  <w:b/>
                  <w:bCs/>
                </w:rPr>
                <w:id w:val="-1877160242"/>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04E718D" w14:textId="77777777" w:rsidR="009A4605" w:rsidRPr="001B31E7" w:rsidRDefault="009A4605" w:rsidP="00CF439E">
            <w:pPr>
              <w:rPr>
                <w:rFonts w:eastAsia="Times New Roman" w:cs="Calibri"/>
                <w:b/>
                <w:bCs/>
              </w:rPr>
            </w:pPr>
          </w:p>
        </w:tc>
      </w:tr>
      <w:tr w:rsidR="009A4605" w:rsidRPr="001B31E7" w14:paraId="04152C85" w14:textId="77777777" w:rsidTr="00CF439E">
        <w:tc>
          <w:tcPr>
            <w:tcW w:w="3638" w:type="dxa"/>
          </w:tcPr>
          <w:p w14:paraId="04B641A1" w14:textId="77777777" w:rsidR="009A4605" w:rsidRPr="001B31E7" w:rsidRDefault="009A4605" w:rsidP="009A4605">
            <w:pPr>
              <w:numPr>
                <w:ilvl w:val="0"/>
                <w:numId w:val="89"/>
              </w:numPr>
              <w:rPr>
                <w:rFonts w:eastAsia="Times New Roman" w:cs="Calibri"/>
                <w:lang w:val="en-AU"/>
              </w:rPr>
            </w:pPr>
            <w:r w:rsidRPr="001B31E7">
              <w:rPr>
                <w:rFonts w:eastAsia="Times New Roman" w:cs="Calibri"/>
                <w:lang w:val="en-AU"/>
              </w:rPr>
              <w:t>Pat dry hands using paper towels (or single-use cloth towels). Make sure your hands are thoroughly dry.</w:t>
            </w:r>
          </w:p>
          <w:p w14:paraId="5F007E4D" w14:textId="77777777" w:rsidR="009A4605" w:rsidRPr="001B31E7" w:rsidRDefault="009A4605" w:rsidP="00CF439E">
            <w:pPr>
              <w:rPr>
                <w:rFonts w:eastAsia="Times New Roman" w:cs="Calibri"/>
              </w:rPr>
            </w:pPr>
          </w:p>
        </w:tc>
        <w:tc>
          <w:tcPr>
            <w:tcW w:w="2517" w:type="dxa"/>
            <w:vAlign w:val="center"/>
          </w:tcPr>
          <w:p w14:paraId="30FA2E62" w14:textId="77777777" w:rsidR="009A4605" w:rsidRPr="001B31E7" w:rsidRDefault="00000000" w:rsidP="00CF439E">
            <w:pPr>
              <w:jc w:val="center"/>
              <w:rPr>
                <w:rFonts w:eastAsia="Times New Roman" w:cs="Calibri"/>
                <w:b/>
                <w:bCs/>
              </w:rPr>
            </w:pPr>
            <w:sdt>
              <w:sdtPr>
                <w:rPr>
                  <w:rFonts w:eastAsia="Times New Roman" w:cs="Calibri"/>
                  <w:b/>
                  <w:bCs/>
                </w:rPr>
                <w:id w:val="615023640"/>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08D23A59" w14:textId="77777777" w:rsidR="009A4605" w:rsidRPr="001B31E7" w:rsidRDefault="009A4605" w:rsidP="00CF439E">
            <w:pPr>
              <w:rPr>
                <w:rFonts w:eastAsia="Times New Roman" w:cs="Calibri"/>
                <w:b/>
                <w:bCs/>
              </w:rPr>
            </w:pPr>
          </w:p>
        </w:tc>
      </w:tr>
      <w:tr w:rsidR="009A4605" w:rsidRPr="001B31E7" w14:paraId="2C1BDFA6" w14:textId="77777777" w:rsidTr="00CF439E">
        <w:tc>
          <w:tcPr>
            <w:tcW w:w="3638" w:type="dxa"/>
          </w:tcPr>
          <w:p w14:paraId="3B59A908" w14:textId="77777777" w:rsidR="009A4605" w:rsidRPr="00C90BBF" w:rsidRDefault="009A4605" w:rsidP="009A4605">
            <w:pPr>
              <w:numPr>
                <w:ilvl w:val="0"/>
                <w:numId w:val="89"/>
              </w:numPr>
              <w:rPr>
                <w:rFonts w:eastAsia="Times New Roman" w:cs="Calibri"/>
                <w:lang w:val="en-AU"/>
              </w:rPr>
            </w:pPr>
            <w:r w:rsidRPr="00C90BBF">
              <w:rPr>
                <w:rFonts w:eastAsia="Times New Roman" w:cs="Calibri"/>
                <w:lang w:val="en-AU"/>
              </w:rPr>
              <w:t>If wearing jewellary that is stubborn to remove Dry under any rings you wear, as they can be a source of future contamination if they remain moist.</w:t>
            </w:r>
            <w:r>
              <w:rPr>
                <w:rFonts w:eastAsia="Times New Roman" w:cs="Calibri"/>
                <w:lang w:val="en-AU"/>
              </w:rPr>
              <w:t xml:space="preserve"> </w:t>
            </w:r>
          </w:p>
          <w:p w14:paraId="79B67304" w14:textId="77777777" w:rsidR="009A4605" w:rsidRPr="00C90BBF" w:rsidRDefault="009A4605" w:rsidP="009A4605">
            <w:pPr>
              <w:numPr>
                <w:ilvl w:val="0"/>
                <w:numId w:val="89"/>
              </w:numPr>
              <w:rPr>
                <w:rFonts w:eastAsia="Times New Roman" w:cs="Calibri"/>
                <w:lang w:val="en-AU"/>
              </w:rPr>
            </w:pPr>
          </w:p>
        </w:tc>
        <w:tc>
          <w:tcPr>
            <w:tcW w:w="2517" w:type="dxa"/>
            <w:vAlign w:val="center"/>
          </w:tcPr>
          <w:p w14:paraId="67675BDC" w14:textId="77777777" w:rsidR="009A4605" w:rsidRPr="001B31E7" w:rsidRDefault="00000000" w:rsidP="00CF439E">
            <w:pPr>
              <w:jc w:val="center"/>
              <w:rPr>
                <w:rFonts w:eastAsia="Times New Roman" w:cs="Calibri"/>
                <w:b/>
                <w:bCs/>
              </w:rPr>
            </w:pPr>
            <w:sdt>
              <w:sdtPr>
                <w:rPr>
                  <w:rFonts w:eastAsia="Times New Roman" w:cs="Calibri"/>
                  <w:b/>
                  <w:bCs/>
                </w:rPr>
                <w:id w:val="-488627723"/>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033BE70F" w14:textId="77777777" w:rsidR="009A4605" w:rsidRPr="001B31E7" w:rsidRDefault="009A4605" w:rsidP="00CF439E">
            <w:pPr>
              <w:rPr>
                <w:rFonts w:eastAsia="Times New Roman" w:cs="Calibri"/>
                <w:b/>
                <w:bCs/>
              </w:rPr>
            </w:pPr>
          </w:p>
        </w:tc>
      </w:tr>
      <w:tr w:rsidR="009A4605" w:rsidRPr="001B31E7" w14:paraId="23ECA684" w14:textId="77777777" w:rsidTr="00CF439E">
        <w:tc>
          <w:tcPr>
            <w:tcW w:w="3638" w:type="dxa"/>
          </w:tcPr>
          <w:p w14:paraId="445FBBCC" w14:textId="77777777" w:rsidR="009A4605" w:rsidRPr="00C90BBF" w:rsidRDefault="009A4605" w:rsidP="009A4605">
            <w:pPr>
              <w:numPr>
                <w:ilvl w:val="0"/>
                <w:numId w:val="89"/>
              </w:numPr>
              <w:rPr>
                <w:rFonts w:eastAsia="Times New Roman" w:cs="Calibri"/>
                <w:lang w:val="en-AU"/>
              </w:rPr>
            </w:pPr>
            <w:r w:rsidRPr="00C90BBF">
              <w:rPr>
                <w:rFonts w:eastAsia="Times New Roman" w:cs="Calibri"/>
                <w:lang w:val="en-AU"/>
              </w:rPr>
              <w:t>Hot air driers can be used but, again, you should ensure your hands are thoroughly dry.</w:t>
            </w:r>
          </w:p>
          <w:p w14:paraId="27B45F72" w14:textId="77777777" w:rsidR="009A4605" w:rsidRPr="00C90BBF" w:rsidRDefault="009A4605" w:rsidP="009A4605">
            <w:pPr>
              <w:numPr>
                <w:ilvl w:val="0"/>
                <w:numId w:val="89"/>
              </w:numPr>
              <w:rPr>
                <w:rFonts w:eastAsia="Times New Roman" w:cs="Calibri"/>
                <w:lang w:val="en-AU"/>
              </w:rPr>
            </w:pPr>
          </w:p>
        </w:tc>
        <w:tc>
          <w:tcPr>
            <w:tcW w:w="2517" w:type="dxa"/>
            <w:vAlign w:val="center"/>
          </w:tcPr>
          <w:p w14:paraId="4DBE6630" w14:textId="77777777" w:rsidR="009A4605" w:rsidRPr="001B31E7" w:rsidRDefault="00000000" w:rsidP="00CF439E">
            <w:pPr>
              <w:jc w:val="center"/>
              <w:rPr>
                <w:rFonts w:eastAsia="Times New Roman" w:cs="Calibri"/>
                <w:b/>
                <w:bCs/>
              </w:rPr>
            </w:pPr>
            <w:sdt>
              <w:sdtPr>
                <w:rPr>
                  <w:rFonts w:eastAsia="Times New Roman" w:cs="Calibri"/>
                  <w:b/>
                  <w:bCs/>
                </w:rPr>
                <w:id w:val="152111697"/>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C632E1C" w14:textId="77777777" w:rsidR="009A4605" w:rsidRPr="001B31E7" w:rsidRDefault="009A4605" w:rsidP="00CF439E">
            <w:pPr>
              <w:rPr>
                <w:rFonts w:eastAsia="Times New Roman" w:cs="Calibri"/>
                <w:b/>
                <w:bCs/>
              </w:rPr>
            </w:pPr>
          </w:p>
        </w:tc>
      </w:tr>
      <w:tr w:rsidR="009A4605" w:rsidRPr="001B31E7" w14:paraId="5475DB1E" w14:textId="77777777" w:rsidTr="00CF439E">
        <w:tc>
          <w:tcPr>
            <w:tcW w:w="3638" w:type="dxa"/>
          </w:tcPr>
          <w:p w14:paraId="48BCCE39" w14:textId="77777777" w:rsidR="009A4605" w:rsidRPr="001B31E7" w:rsidRDefault="009A4605" w:rsidP="00CF439E">
            <w:pPr>
              <w:rPr>
                <w:rFonts w:eastAsia="Times New Roman" w:cs="Calibri"/>
                <w:b/>
                <w:bCs/>
              </w:rPr>
            </w:pPr>
            <w:r w:rsidRPr="001B31E7">
              <w:rPr>
                <w:rFonts w:eastAsia="Times New Roman" w:cs="Calibri"/>
                <w:b/>
                <w:bCs/>
                <w:color w:val="808080" w:themeColor="background1" w:themeShade="80"/>
              </w:rPr>
              <w:t>&lt;add rows as needed&gt;</w:t>
            </w:r>
          </w:p>
        </w:tc>
        <w:tc>
          <w:tcPr>
            <w:tcW w:w="2517" w:type="dxa"/>
            <w:vAlign w:val="center"/>
          </w:tcPr>
          <w:p w14:paraId="0E404A5C" w14:textId="77777777" w:rsidR="009A4605" w:rsidRPr="001B31E7" w:rsidRDefault="009A4605" w:rsidP="00CF439E">
            <w:pPr>
              <w:jc w:val="center"/>
              <w:rPr>
                <w:rFonts w:eastAsia="Times New Roman" w:cs="Calibri"/>
                <w:b/>
                <w:bCs/>
              </w:rPr>
            </w:pPr>
          </w:p>
        </w:tc>
        <w:tc>
          <w:tcPr>
            <w:tcW w:w="2070" w:type="dxa"/>
            <w:vAlign w:val="center"/>
          </w:tcPr>
          <w:p w14:paraId="5371633E" w14:textId="77777777" w:rsidR="009A4605" w:rsidRPr="001B31E7" w:rsidRDefault="009A4605" w:rsidP="00CF439E">
            <w:pPr>
              <w:jc w:val="center"/>
              <w:rPr>
                <w:rFonts w:eastAsia="Times New Roman" w:cs="Calibri"/>
                <w:b/>
                <w:bCs/>
              </w:rPr>
            </w:pPr>
          </w:p>
        </w:tc>
        <w:tc>
          <w:tcPr>
            <w:tcW w:w="1403" w:type="dxa"/>
          </w:tcPr>
          <w:p w14:paraId="3FF927BA" w14:textId="77777777" w:rsidR="009A4605" w:rsidRPr="001B31E7" w:rsidRDefault="009A4605" w:rsidP="00CF439E">
            <w:pPr>
              <w:rPr>
                <w:rFonts w:eastAsia="Times New Roman" w:cs="Calibri"/>
                <w:b/>
                <w:bCs/>
              </w:rPr>
            </w:pPr>
          </w:p>
        </w:tc>
      </w:tr>
      <w:tr w:rsidR="009A4605" w:rsidRPr="001B31E7" w14:paraId="6B883C65" w14:textId="77777777" w:rsidTr="00CF439E">
        <w:tc>
          <w:tcPr>
            <w:tcW w:w="3638" w:type="dxa"/>
            <w:vMerge w:val="restart"/>
            <w:shd w:val="clear" w:color="auto" w:fill="D9D9D9" w:themeFill="background1" w:themeFillShade="D9"/>
            <w:vAlign w:val="center"/>
          </w:tcPr>
          <w:p w14:paraId="4863F1DA" w14:textId="77777777" w:rsidR="009A4605" w:rsidRPr="001B31E7" w:rsidRDefault="009A4605" w:rsidP="00CF439E">
            <w:pPr>
              <w:rPr>
                <w:rFonts w:eastAsia="Times New Roman" w:cs="Calibri"/>
                <w:b/>
                <w:bCs/>
              </w:rPr>
            </w:pPr>
            <w:r w:rsidRPr="001B31E7">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3D421DE0" w14:textId="77777777" w:rsidR="009A4605" w:rsidRPr="001B31E7" w:rsidRDefault="009A4605" w:rsidP="00CF439E">
            <w:pPr>
              <w:jc w:val="center"/>
              <w:rPr>
                <w:rFonts w:eastAsia="Times New Roman" w:cs="Calibri"/>
                <w:b/>
                <w:bCs/>
              </w:rPr>
            </w:pPr>
            <w:r w:rsidRPr="001B31E7">
              <w:rPr>
                <w:rFonts w:eastAsia="Times New Roman" w:cs="Calibri"/>
                <w:b/>
                <w:bCs/>
              </w:rPr>
              <w:t>Supervisor’s signature:</w:t>
            </w:r>
          </w:p>
          <w:p w14:paraId="2C80E082" w14:textId="77777777" w:rsidR="009A4605" w:rsidRPr="001B31E7" w:rsidRDefault="009A4605" w:rsidP="00CF439E">
            <w:pPr>
              <w:jc w:val="center"/>
              <w:rPr>
                <w:rFonts w:eastAsia="Times New Roman" w:cs="Calibri"/>
                <w:b/>
                <w:bCs/>
              </w:rPr>
            </w:pPr>
          </w:p>
          <w:p w14:paraId="6731B5AA" w14:textId="77777777" w:rsidR="009A4605" w:rsidRPr="001B31E7" w:rsidRDefault="009A4605" w:rsidP="00CF439E">
            <w:pPr>
              <w:jc w:val="center"/>
              <w:rPr>
                <w:rFonts w:eastAsia="Times New Roman" w:cs="Calibri"/>
                <w:b/>
                <w:bCs/>
              </w:rPr>
            </w:pPr>
          </w:p>
          <w:p w14:paraId="79131DCF"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6D6B9358" w14:textId="77777777" w:rsidR="009A4605" w:rsidRPr="001B31E7" w:rsidRDefault="009A4605" w:rsidP="00CF439E">
            <w:pPr>
              <w:jc w:val="center"/>
              <w:rPr>
                <w:rFonts w:eastAsia="Times New Roman" w:cs="Calibri"/>
                <w:b/>
                <w:bCs/>
              </w:rPr>
            </w:pPr>
          </w:p>
          <w:p w14:paraId="53008EA1" w14:textId="77777777" w:rsidR="009A4605" w:rsidRPr="001B31E7" w:rsidRDefault="009A4605" w:rsidP="00CF439E">
            <w:pPr>
              <w:jc w:val="center"/>
              <w:rPr>
                <w:rFonts w:eastAsia="Times New Roman" w:cs="Calibri"/>
                <w:b/>
                <w:bCs/>
              </w:rPr>
            </w:pPr>
          </w:p>
          <w:p w14:paraId="576C9379" w14:textId="77777777" w:rsidR="009A4605" w:rsidRPr="001B31E7" w:rsidRDefault="009A4605" w:rsidP="00CF439E">
            <w:pPr>
              <w:rPr>
                <w:rFonts w:eastAsia="Times New Roman" w:cs="Calibri"/>
                <w:b/>
                <w:bCs/>
              </w:rPr>
            </w:pPr>
            <w:r w:rsidRPr="001B31E7">
              <w:rPr>
                <w:rFonts w:eastAsia="Times New Roman" w:cs="Calibri"/>
                <w:b/>
                <w:bCs/>
              </w:rPr>
              <w:t>Date: ____________</w:t>
            </w:r>
          </w:p>
          <w:p w14:paraId="7B6272C1" w14:textId="77777777" w:rsidR="009A4605" w:rsidRPr="001B31E7" w:rsidRDefault="009A4605" w:rsidP="00CF439E">
            <w:pPr>
              <w:jc w:val="center"/>
              <w:rPr>
                <w:rFonts w:eastAsia="Times New Roman" w:cs="Calibri"/>
                <w:b/>
                <w:bCs/>
              </w:rPr>
            </w:pPr>
          </w:p>
        </w:tc>
        <w:tc>
          <w:tcPr>
            <w:tcW w:w="3473" w:type="dxa"/>
            <w:gridSpan w:val="2"/>
            <w:shd w:val="clear" w:color="auto" w:fill="D9D9D9" w:themeFill="background1" w:themeFillShade="D9"/>
          </w:tcPr>
          <w:p w14:paraId="0AD9423D" w14:textId="77777777" w:rsidR="009A4605" w:rsidRPr="001B31E7" w:rsidRDefault="009A4605" w:rsidP="00CF439E">
            <w:pPr>
              <w:jc w:val="center"/>
              <w:rPr>
                <w:rFonts w:eastAsia="Times New Roman" w:cs="Calibri"/>
                <w:b/>
                <w:bCs/>
              </w:rPr>
            </w:pPr>
            <w:r w:rsidRPr="001B31E7">
              <w:rPr>
                <w:rFonts w:eastAsia="Times New Roman" w:cs="Calibri"/>
                <w:b/>
                <w:bCs/>
              </w:rPr>
              <w:t xml:space="preserve">Supervisor’s </w:t>
            </w:r>
          </w:p>
          <w:p w14:paraId="4BCED5D5" w14:textId="77777777" w:rsidR="009A4605" w:rsidRPr="001B31E7" w:rsidRDefault="009A4605" w:rsidP="00CF439E">
            <w:pPr>
              <w:jc w:val="center"/>
              <w:rPr>
                <w:rFonts w:eastAsia="Times New Roman" w:cs="Calibri"/>
                <w:b/>
                <w:bCs/>
              </w:rPr>
            </w:pPr>
            <w:r w:rsidRPr="001B31E7">
              <w:rPr>
                <w:rFonts w:eastAsia="Times New Roman" w:cs="Calibri"/>
                <w:b/>
                <w:bCs/>
              </w:rPr>
              <w:t>signature:</w:t>
            </w:r>
          </w:p>
          <w:p w14:paraId="58EE24A5" w14:textId="77777777" w:rsidR="009A4605" w:rsidRPr="001B31E7" w:rsidRDefault="009A4605" w:rsidP="00CF439E">
            <w:pPr>
              <w:jc w:val="center"/>
              <w:rPr>
                <w:rFonts w:eastAsia="Times New Roman" w:cs="Calibri"/>
                <w:b/>
                <w:bCs/>
              </w:rPr>
            </w:pPr>
          </w:p>
          <w:p w14:paraId="4300A6BB" w14:textId="77777777" w:rsidR="009A4605" w:rsidRPr="001B31E7" w:rsidRDefault="009A4605" w:rsidP="00CF439E">
            <w:pPr>
              <w:jc w:val="center"/>
              <w:rPr>
                <w:rFonts w:eastAsia="Times New Roman" w:cs="Calibri"/>
                <w:b/>
                <w:bCs/>
              </w:rPr>
            </w:pPr>
          </w:p>
          <w:p w14:paraId="0B093724"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7B95266F" w14:textId="77777777" w:rsidR="009A4605" w:rsidRPr="001B31E7" w:rsidRDefault="009A4605" w:rsidP="00CF439E">
            <w:pPr>
              <w:jc w:val="center"/>
              <w:rPr>
                <w:rFonts w:eastAsia="Times New Roman" w:cs="Calibri"/>
                <w:b/>
                <w:bCs/>
              </w:rPr>
            </w:pPr>
          </w:p>
          <w:p w14:paraId="23F05FAB" w14:textId="77777777" w:rsidR="009A4605" w:rsidRPr="001B31E7" w:rsidRDefault="009A4605" w:rsidP="00CF439E">
            <w:pPr>
              <w:jc w:val="center"/>
              <w:rPr>
                <w:rFonts w:eastAsia="Times New Roman" w:cs="Calibri"/>
                <w:b/>
                <w:bCs/>
              </w:rPr>
            </w:pPr>
          </w:p>
          <w:p w14:paraId="5792F9F6" w14:textId="77777777" w:rsidR="009A4605" w:rsidRPr="001B31E7" w:rsidRDefault="009A4605" w:rsidP="00CF439E">
            <w:pPr>
              <w:rPr>
                <w:rFonts w:eastAsia="Times New Roman" w:cs="Calibri"/>
                <w:b/>
                <w:bCs/>
              </w:rPr>
            </w:pPr>
            <w:r w:rsidRPr="001B31E7">
              <w:rPr>
                <w:rFonts w:eastAsia="Times New Roman" w:cs="Calibri"/>
                <w:b/>
                <w:bCs/>
              </w:rPr>
              <w:t xml:space="preserve">      Date: ___________________</w:t>
            </w:r>
          </w:p>
          <w:p w14:paraId="3C8C4036" w14:textId="77777777" w:rsidR="009A4605" w:rsidRPr="001B31E7" w:rsidRDefault="009A4605" w:rsidP="00CF439E">
            <w:pPr>
              <w:rPr>
                <w:rFonts w:eastAsia="Times New Roman" w:cs="Calibri"/>
                <w:b/>
                <w:bCs/>
              </w:rPr>
            </w:pPr>
          </w:p>
        </w:tc>
      </w:tr>
      <w:tr w:rsidR="009A4605" w:rsidRPr="001B31E7" w14:paraId="3D60F5C4" w14:textId="77777777" w:rsidTr="00CF439E">
        <w:tc>
          <w:tcPr>
            <w:tcW w:w="3638" w:type="dxa"/>
            <w:vMerge/>
            <w:shd w:val="clear" w:color="auto" w:fill="D9D9D9" w:themeFill="background1" w:themeFillShade="D9"/>
          </w:tcPr>
          <w:p w14:paraId="6481D44B" w14:textId="77777777" w:rsidR="009A4605" w:rsidRPr="001B31E7" w:rsidRDefault="009A4605" w:rsidP="00CF439E">
            <w:pPr>
              <w:rPr>
                <w:rFonts w:eastAsia="Times New Roman" w:cs="Calibri"/>
                <w:b/>
                <w:bCs/>
              </w:rPr>
            </w:pPr>
          </w:p>
        </w:tc>
        <w:tc>
          <w:tcPr>
            <w:tcW w:w="2517" w:type="dxa"/>
            <w:shd w:val="clear" w:color="auto" w:fill="D9D9D9" w:themeFill="background1" w:themeFillShade="D9"/>
          </w:tcPr>
          <w:p w14:paraId="63BA26C6" w14:textId="77777777" w:rsidR="009A4605" w:rsidRPr="001B31E7" w:rsidRDefault="009A4605" w:rsidP="00CF439E">
            <w:pPr>
              <w:rPr>
                <w:rFonts w:eastAsia="Times New Roman" w:cs="Calibri"/>
                <w:b/>
                <w:bCs/>
              </w:rPr>
            </w:pPr>
            <w:r w:rsidRPr="001B31E7">
              <w:rPr>
                <w:rFonts w:eastAsia="Times New Roman" w:cs="Calibri"/>
                <w:b/>
                <w:bCs/>
              </w:rPr>
              <w:t>Comments:</w:t>
            </w:r>
          </w:p>
        </w:tc>
        <w:tc>
          <w:tcPr>
            <w:tcW w:w="3473" w:type="dxa"/>
            <w:gridSpan w:val="2"/>
            <w:shd w:val="clear" w:color="auto" w:fill="D9D9D9" w:themeFill="background1" w:themeFillShade="D9"/>
          </w:tcPr>
          <w:p w14:paraId="776E587C" w14:textId="77777777" w:rsidR="009A4605" w:rsidRPr="001B31E7" w:rsidRDefault="009A4605" w:rsidP="00CF439E">
            <w:pPr>
              <w:rPr>
                <w:rFonts w:eastAsia="Times New Roman" w:cs="Calibri"/>
                <w:b/>
                <w:bCs/>
              </w:rPr>
            </w:pPr>
            <w:r w:rsidRPr="001B31E7">
              <w:rPr>
                <w:rFonts w:eastAsia="Times New Roman" w:cs="Calibri"/>
                <w:b/>
                <w:bCs/>
              </w:rPr>
              <w:t>Comments:</w:t>
            </w:r>
          </w:p>
          <w:p w14:paraId="5F459617" w14:textId="77777777" w:rsidR="009A4605" w:rsidRPr="001B31E7" w:rsidRDefault="009A4605" w:rsidP="00CF439E">
            <w:pPr>
              <w:rPr>
                <w:rFonts w:eastAsia="Times New Roman" w:cs="Calibri"/>
                <w:b/>
                <w:bCs/>
              </w:rPr>
            </w:pPr>
          </w:p>
          <w:p w14:paraId="0B9BD2BD" w14:textId="77777777" w:rsidR="009A4605" w:rsidRPr="001B31E7" w:rsidRDefault="009A4605" w:rsidP="00CF439E">
            <w:pPr>
              <w:rPr>
                <w:rFonts w:eastAsia="Times New Roman" w:cs="Calibri"/>
                <w:b/>
                <w:bCs/>
              </w:rPr>
            </w:pPr>
          </w:p>
          <w:p w14:paraId="73F06317" w14:textId="77777777" w:rsidR="009A4605" w:rsidRPr="001B31E7" w:rsidRDefault="009A4605" w:rsidP="00CF439E">
            <w:pPr>
              <w:rPr>
                <w:rFonts w:eastAsia="Times New Roman" w:cs="Calibri"/>
                <w:b/>
                <w:bCs/>
              </w:rPr>
            </w:pPr>
          </w:p>
          <w:p w14:paraId="68165FAA" w14:textId="77777777" w:rsidR="009A4605" w:rsidRPr="001B31E7" w:rsidRDefault="009A4605" w:rsidP="00CF439E">
            <w:pPr>
              <w:rPr>
                <w:rFonts w:eastAsia="Times New Roman" w:cs="Calibri"/>
                <w:b/>
                <w:bCs/>
              </w:rPr>
            </w:pPr>
          </w:p>
        </w:tc>
      </w:tr>
    </w:tbl>
    <w:p w14:paraId="4BC14774" w14:textId="77777777" w:rsidR="009A4605" w:rsidRPr="001B31E7" w:rsidRDefault="009A4605" w:rsidP="009A4605">
      <w:pPr>
        <w:rPr>
          <w:szCs w:val="22"/>
        </w:rPr>
      </w:pPr>
    </w:p>
    <w:p w14:paraId="50DF1285" w14:textId="77777777" w:rsidR="009A4605" w:rsidRPr="001B31E7" w:rsidRDefault="009A4605" w:rsidP="009A4605">
      <w:pPr>
        <w:tabs>
          <w:tab w:val="left" w:pos="4536"/>
        </w:tabs>
        <w:rPr>
          <w:rFonts w:eastAsia="Times New Roman" w:cs="Calibri"/>
          <w:szCs w:val="22"/>
        </w:rPr>
      </w:pPr>
      <w:r w:rsidRPr="001B31E7">
        <w:rPr>
          <w:rFonts w:eastAsia="Times New Roman" w:cs="Calibri"/>
          <w:szCs w:val="22"/>
        </w:rPr>
        <w:t>b) Selecting and using correct PPE as per the guidelines and as appropriate to use for COVID 19 infection control and prevention.</w:t>
      </w:r>
    </w:p>
    <w:p w14:paraId="18D648F1" w14:textId="77777777" w:rsidR="009A4605" w:rsidRPr="001B31E7" w:rsidRDefault="009A4605" w:rsidP="009A4605">
      <w:pPr>
        <w:rPr>
          <w:rFonts w:eastAsiaTheme="minorHAnsi" w:cs="Kalinga"/>
          <w:szCs w:val="22"/>
          <w:lang w:eastAsia="en-AU" w:bidi="ar-SA"/>
        </w:rPr>
      </w:pPr>
      <w:r w:rsidRPr="001B31E7">
        <w:rPr>
          <w:rFonts w:eastAsiaTheme="minorHAnsi" w:cs="Kalinga"/>
          <w:b/>
          <w:bCs/>
          <w:szCs w:val="22"/>
          <w:lang w:eastAsia="en-AU" w:bidi="ar-SA"/>
        </w:rPr>
        <w:t>Student Note:</w:t>
      </w:r>
      <w:r w:rsidRPr="001B31E7">
        <w:rPr>
          <w:rFonts w:eastAsiaTheme="minorHAnsi" w:cs="Kalinga"/>
          <w:szCs w:val="22"/>
          <w:lang w:eastAsia="en-AU" w:bidi="ar-SA"/>
        </w:rPr>
        <w:t xml:space="preserve"> you need to do this activity in presence of a supervisor/Manager.</w:t>
      </w:r>
    </w:p>
    <w:p w14:paraId="6FB90A1C" w14:textId="77777777" w:rsidR="009A4605" w:rsidRPr="001B31E7" w:rsidRDefault="009A4605" w:rsidP="009A4605">
      <w:pPr>
        <w:rPr>
          <w:rFonts w:eastAsia="Times New Roman" w:cs="Calibri"/>
          <w:szCs w:val="22"/>
        </w:rPr>
      </w:pPr>
      <w:r w:rsidRPr="001B31E7">
        <w:rPr>
          <w:rFonts w:eastAsiaTheme="minorHAnsi" w:cs="Kalinga"/>
          <w:szCs w:val="22"/>
          <w:lang w:eastAsia="en-AU" w:bidi="ar-SA"/>
        </w:rPr>
        <w:t>Your supervisor/Manager will provide you with a selection of PPE your task will be to select and use the appropriate PPE.</w:t>
      </w:r>
    </w:p>
    <w:p w14:paraId="28C5B5BB" w14:textId="77777777" w:rsidR="009A4605" w:rsidRPr="001B31E7" w:rsidRDefault="009A4605" w:rsidP="009A4605">
      <w:pPr>
        <w:rPr>
          <w:szCs w:val="22"/>
        </w:rPr>
      </w:pPr>
      <w:r w:rsidRPr="001B31E7">
        <w:rPr>
          <w:szCs w:val="22"/>
          <w:lang w:val="en-US" w:eastAsia="en-US" w:bidi="en-US"/>
        </w:rPr>
        <w:t xml:space="preserve">If the service does not have a </w:t>
      </w:r>
      <w:r w:rsidRPr="001B31E7">
        <w:rPr>
          <w:rFonts w:eastAsia="Times New Roman" w:cs="Calibri"/>
          <w:szCs w:val="22"/>
        </w:rPr>
        <w:t>selecting and using PPE</w:t>
      </w:r>
      <w:r w:rsidRPr="001B31E7">
        <w:rPr>
          <w:szCs w:val="22"/>
          <w:lang w:val="en-US" w:eastAsia="en-US" w:bidi="en-US"/>
        </w:rPr>
        <w:t xml:space="preserve"> checklist, you may use the template provided below (you may customise the template to capture the actual completed PPE tasks.) </w:t>
      </w:r>
    </w:p>
    <w:p w14:paraId="43D98D97" w14:textId="77777777" w:rsidR="009A4605" w:rsidRPr="001B31E7" w:rsidRDefault="009A4605" w:rsidP="009A4605">
      <w:pPr>
        <w:rPr>
          <w:szCs w:val="22"/>
        </w:rPr>
      </w:pPr>
      <w:r w:rsidRPr="001B31E7">
        <w:rPr>
          <w:szCs w:val="22"/>
          <w:lang w:val="en-US" w:eastAsia="en-US" w:bidi="en-US"/>
        </w:rPr>
        <w:t xml:space="preserve">If you are using the service’s </w:t>
      </w:r>
      <w:r w:rsidRPr="001B31E7">
        <w:rPr>
          <w:rFonts w:eastAsia="Times New Roman" w:cs="Calibri"/>
          <w:szCs w:val="22"/>
        </w:rPr>
        <w:t>PPE</w:t>
      </w:r>
      <w:r w:rsidRPr="001B31E7">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0C19BEB6" w14:textId="77777777" w:rsidR="009A4605" w:rsidRPr="001B31E7" w:rsidRDefault="009A4605" w:rsidP="009A4605">
      <w:pPr>
        <w:rPr>
          <w:szCs w:val="22"/>
        </w:rPr>
      </w:pPr>
      <w:r w:rsidRPr="001B31E7">
        <w:rPr>
          <w:szCs w:val="22"/>
        </w:rPr>
        <w:t>Save the checklist with the following naming convention: yymmdd_Student Name_CHC33021_SWLA Portfolio 1_</w:t>
      </w:r>
      <w:r w:rsidRPr="001B31E7">
        <w:rPr>
          <w:rFonts w:eastAsia="Times New Roman" w:cs="Calibri"/>
          <w:szCs w:val="22"/>
        </w:rPr>
        <w:t xml:space="preserve"> selecting and using PPE</w:t>
      </w:r>
      <w:r w:rsidRPr="001B31E7">
        <w:rPr>
          <w:szCs w:val="22"/>
        </w:rPr>
        <w:t xml:space="preserve"> checklist and submit it together with Portfolio 1 and the other SWLA-related documents.</w:t>
      </w:r>
    </w:p>
    <w:p w14:paraId="52B61253" w14:textId="6A2824A4"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lastRenderedPageBreak/>
        <w:t>Supervisor Note</w:t>
      </w:r>
      <w:r w:rsidRPr="00BB3542">
        <w:rPr>
          <w:rFonts w:eastAsia="Times New Roman" w:cs="Calibri"/>
          <w:color w:val="000000" w:themeColor="text1"/>
          <w:szCs w:val="22"/>
        </w:rPr>
        <w:t>: Supervisor /Manager please check the student has followed the below steps in the checklist provided in correct order when selecting and using PPE once they have done so please sign and save this checklist. Supervisor to clearly identify in the checklist if the required tasks was carried out correctly and sufficiently and was observed and add comments to capture how competency was demonstrated.</w:t>
      </w:r>
    </w:p>
    <w:p w14:paraId="2DE9DB90" w14:textId="77777777" w:rsidR="009A4605" w:rsidRPr="001B31E7" w:rsidRDefault="009A4605" w:rsidP="009A4605">
      <w:pPr>
        <w:tabs>
          <w:tab w:val="left" w:pos="4536"/>
        </w:tabs>
        <w:rPr>
          <w:rFonts w:eastAsia="Times New Roman" w:cs="Calibri"/>
          <w:color w:val="FF0000"/>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7F98DBE1" w14:textId="77777777" w:rsidR="009A4605" w:rsidRDefault="009A4605" w:rsidP="009A4605">
      <w:pPr>
        <w:rPr>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1B31E7" w14:paraId="1CC04B14" w14:textId="77777777" w:rsidTr="00CF439E">
        <w:trPr>
          <w:trHeight w:val="641"/>
        </w:trPr>
        <w:tc>
          <w:tcPr>
            <w:tcW w:w="9628" w:type="dxa"/>
            <w:gridSpan w:val="4"/>
            <w:shd w:val="clear" w:color="auto" w:fill="D9E2F3" w:themeFill="accent1" w:themeFillTint="33"/>
          </w:tcPr>
          <w:p w14:paraId="26384C43" w14:textId="77777777" w:rsidR="009A4605" w:rsidRPr="001B31E7" w:rsidRDefault="009A4605" w:rsidP="00CF439E">
            <w:pPr>
              <w:jc w:val="center"/>
              <w:rPr>
                <w:rFonts w:eastAsia="Times New Roman" w:cs="Calibri"/>
                <w:b/>
                <w:bCs/>
              </w:rPr>
            </w:pPr>
            <w:r w:rsidRPr="001B31E7">
              <w:rPr>
                <w:rFonts w:eastAsia="Times New Roman" w:cs="Calibri"/>
                <w:b/>
                <w:bCs/>
              </w:rPr>
              <w:t xml:space="preserve"> Selecting and using PPE  Checklist Template</w:t>
            </w:r>
          </w:p>
          <w:p w14:paraId="58D27430" w14:textId="77777777" w:rsidR="009A4605" w:rsidRPr="001B31E7" w:rsidRDefault="009A4605" w:rsidP="00CF439E">
            <w:pPr>
              <w:jc w:val="center"/>
              <w:rPr>
                <w:rFonts w:eastAsia="Times New Roman" w:cs="Calibri"/>
                <w:i/>
                <w:iCs/>
              </w:rPr>
            </w:pPr>
            <w:r w:rsidRPr="001B31E7">
              <w:rPr>
                <w:rFonts w:eastAsia="Times New Roman" w:cs="Calibri"/>
                <w:i/>
                <w:iCs/>
              </w:rPr>
              <w:t>(tick the tasks completed)</w:t>
            </w:r>
          </w:p>
        </w:tc>
      </w:tr>
      <w:tr w:rsidR="009A4605" w:rsidRPr="001B31E7" w14:paraId="3374D407" w14:textId="77777777" w:rsidTr="00CF439E">
        <w:tc>
          <w:tcPr>
            <w:tcW w:w="3638" w:type="dxa"/>
            <w:shd w:val="clear" w:color="auto" w:fill="D9E2F3" w:themeFill="accent1" w:themeFillTint="33"/>
          </w:tcPr>
          <w:p w14:paraId="180CF87D" w14:textId="77777777" w:rsidR="009A4605" w:rsidRPr="001B31E7" w:rsidRDefault="009A4605" w:rsidP="00CF439E">
            <w:pPr>
              <w:jc w:val="center"/>
              <w:rPr>
                <w:rFonts w:eastAsia="Times New Roman" w:cs="Calibri"/>
                <w:b/>
                <w:bCs/>
              </w:rPr>
            </w:pPr>
          </w:p>
        </w:tc>
        <w:tc>
          <w:tcPr>
            <w:tcW w:w="2517" w:type="dxa"/>
            <w:shd w:val="clear" w:color="auto" w:fill="D9E2F3" w:themeFill="accent1" w:themeFillTint="33"/>
          </w:tcPr>
          <w:p w14:paraId="44A58C0E" w14:textId="77777777" w:rsidR="009A4605" w:rsidRPr="001B31E7" w:rsidRDefault="009A4605" w:rsidP="00CF439E">
            <w:pPr>
              <w:jc w:val="center"/>
              <w:rPr>
                <w:rFonts w:eastAsia="Times New Roman" w:cs="Calibri"/>
                <w:b/>
                <w:bCs/>
              </w:rPr>
            </w:pPr>
            <w:r w:rsidRPr="001B31E7">
              <w:rPr>
                <w:rFonts w:eastAsia="Times New Roman" w:cs="Calibri"/>
                <w:b/>
                <w:bCs/>
              </w:rPr>
              <w:t>Date and time:</w:t>
            </w:r>
          </w:p>
          <w:p w14:paraId="1DFADB37" w14:textId="77777777" w:rsidR="009A4605" w:rsidRPr="001B31E7" w:rsidRDefault="009A4605" w:rsidP="00CF439E">
            <w:pPr>
              <w:jc w:val="center"/>
              <w:rPr>
                <w:rFonts w:eastAsia="Times New Roman" w:cs="Calibri"/>
                <w:b/>
                <w:bCs/>
              </w:rPr>
            </w:pPr>
            <w:r w:rsidRPr="001B31E7">
              <w:rPr>
                <w:rFonts w:eastAsia="Times New Roman" w:cs="Calibri"/>
                <w:b/>
                <w:bCs/>
              </w:rPr>
              <w:t xml:space="preserve"> </w:t>
            </w:r>
            <w:sdt>
              <w:sdtPr>
                <w:rPr>
                  <w:rFonts w:eastAsia="Times New Roman" w:cs="Calibri"/>
                  <w:b/>
                  <w:bCs/>
                </w:rPr>
                <w:id w:val="1598600748"/>
                <w:placeholder>
                  <w:docPart w:val="64879D628F2F420BA45945D7971FE3BD"/>
                </w:placeholder>
                <w:showingPlcHdr/>
                <w:date>
                  <w:dateFormat w:val="d/MM/yyyy"/>
                  <w:lid w:val="en-AU"/>
                  <w:storeMappedDataAs w:val="dateTime"/>
                  <w:calendar w:val="gregorian"/>
                </w:date>
              </w:sdtPr>
              <w:sdtContent>
                <w:r w:rsidRPr="001B31E7">
                  <w:rPr>
                    <w:color w:val="808080"/>
                  </w:rPr>
                  <w:t>Click or tap to enter a date.</w:t>
                </w:r>
              </w:sdtContent>
            </w:sdt>
          </w:p>
        </w:tc>
        <w:tc>
          <w:tcPr>
            <w:tcW w:w="3473" w:type="dxa"/>
            <w:gridSpan w:val="2"/>
            <w:shd w:val="clear" w:color="auto" w:fill="D9E2F3" w:themeFill="accent1" w:themeFillTint="33"/>
          </w:tcPr>
          <w:p w14:paraId="3BB89690" w14:textId="77777777" w:rsidR="009A4605" w:rsidRPr="001B31E7" w:rsidRDefault="009A4605" w:rsidP="00CF439E">
            <w:pPr>
              <w:jc w:val="center"/>
              <w:rPr>
                <w:rFonts w:eastAsia="Times New Roman" w:cs="Calibri"/>
                <w:b/>
                <w:bCs/>
              </w:rPr>
            </w:pPr>
            <w:r w:rsidRPr="001B31E7">
              <w:rPr>
                <w:rFonts w:eastAsia="Times New Roman" w:cs="Calibri"/>
                <w:b/>
                <w:bCs/>
              </w:rPr>
              <w:t>Comments</w:t>
            </w:r>
          </w:p>
        </w:tc>
      </w:tr>
      <w:tr w:rsidR="009A4605" w:rsidRPr="001B31E7" w14:paraId="36E9113D" w14:textId="77777777" w:rsidTr="00CF439E">
        <w:tc>
          <w:tcPr>
            <w:tcW w:w="3638" w:type="dxa"/>
          </w:tcPr>
          <w:p w14:paraId="23F6CF7C" w14:textId="77777777" w:rsidR="009A4605" w:rsidRPr="001B31E7" w:rsidRDefault="009A4605" w:rsidP="00CF439E">
            <w:r w:rsidRPr="001B31E7">
              <w:t>Perform hand hygiene before donning any PPE equipment(ensure student have completed this in task 1 correctly)</w:t>
            </w:r>
          </w:p>
          <w:p w14:paraId="4E8291B3" w14:textId="77777777" w:rsidR="009A4605" w:rsidRPr="001B31E7" w:rsidRDefault="009A4605" w:rsidP="00CF439E">
            <w:pPr>
              <w:rPr>
                <w:rFonts w:eastAsia="Times New Roman" w:cs="Calibri"/>
              </w:rPr>
            </w:pPr>
          </w:p>
        </w:tc>
        <w:tc>
          <w:tcPr>
            <w:tcW w:w="2517" w:type="dxa"/>
            <w:vAlign w:val="center"/>
          </w:tcPr>
          <w:p w14:paraId="021C6F13" w14:textId="77777777" w:rsidR="009A4605" w:rsidRPr="001B31E7" w:rsidRDefault="00000000" w:rsidP="00CF439E">
            <w:pPr>
              <w:jc w:val="center"/>
              <w:rPr>
                <w:rFonts w:eastAsia="Times New Roman" w:cs="Calibri"/>
                <w:b/>
                <w:bCs/>
              </w:rPr>
            </w:pPr>
            <w:sdt>
              <w:sdtPr>
                <w:rPr>
                  <w:rFonts w:eastAsia="Times New Roman" w:cs="Calibri"/>
                  <w:b/>
                  <w:bCs/>
                </w:rPr>
                <w:id w:val="550201214"/>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17DDE6B9" w14:textId="77777777" w:rsidR="009A4605" w:rsidRPr="001B31E7" w:rsidRDefault="009A4605" w:rsidP="00CF439E">
            <w:pPr>
              <w:rPr>
                <w:rFonts w:eastAsia="Times New Roman" w:cs="Calibri"/>
                <w:b/>
                <w:bCs/>
              </w:rPr>
            </w:pPr>
          </w:p>
        </w:tc>
      </w:tr>
      <w:tr w:rsidR="009A4605" w:rsidRPr="001B31E7" w14:paraId="30357E23" w14:textId="77777777" w:rsidTr="00CF439E">
        <w:tc>
          <w:tcPr>
            <w:tcW w:w="3638" w:type="dxa"/>
          </w:tcPr>
          <w:p w14:paraId="26472D53" w14:textId="77777777" w:rsidR="009A4605" w:rsidRPr="001B31E7" w:rsidRDefault="009A4605" w:rsidP="00CF439E">
            <w:r w:rsidRPr="001B31E7">
              <w:t>Select correct PPE for example gown, eye protection, face masks and gloves</w:t>
            </w:r>
          </w:p>
          <w:p w14:paraId="13A28CAA" w14:textId="77777777" w:rsidR="009A4605" w:rsidRPr="001B31E7" w:rsidRDefault="009A4605" w:rsidP="00CF439E"/>
        </w:tc>
        <w:tc>
          <w:tcPr>
            <w:tcW w:w="2517" w:type="dxa"/>
            <w:vAlign w:val="center"/>
          </w:tcPr>
          <w:p w14:paraId="5DFB227C" w14:textId="77777777" w:rsidR="009A4605" w:rsidRPr="001B31E7" w:rsidRDefault="00000000" w:rsidP="00CF439E">
            <w:pPr>
              <w:jc w:val="center"/>
              <w:rPr>
                <w:rFonts w:eastAsia="Times New Roman" w:cs="Calibri"/>
                <w:b/>
                <w:bCs/>
              </w:rPr>
            </w:pPr>
            <w:sdt>
              <w:sdtPr>
                <w:rPr>
                  <w:rFonts w:eastAsia="Times New Roman" w:cs="Calibri"/>
                  <w:b/>
                  <w:bCs/>
                </w:rPr>
                <w:id w:val="-510073527"/>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0666C8E4" w14:textId="77777777" w:rsidR="009A4605" w:rsidRPr="001B31E7" w:rsidRDefault="009A4605" w:rsidP="00CF439E">
            <w:pPr>
              <w:rPr>
                <w:rFonts w:eastAsia="Times New Roman" w:cs="Calibri"/>
                <w:b/>
                <w:bCs/>
              </w:rPr>
            </w:pPr>
          </w:p>
        </w:tc>
      </w:tr>
      <w:tr w:rsidR="009A4605" w:rsidRPr="001B31E7" w14:paraId="7354A33B" w14:textId="77777777" w:rsidTr="00CF439E">
        <w:tc>
          <w:tcPr>
            <w:tcW w:w="3638" w:type="dxa"/>
          </w:tcPr>
          <w:p w14:paraId="0F34DE1C" w14:textId="77777777" w:rsidR="009A4605" w:rsidRPr="001B31E7" w:rsidRDefault="009A4605" w:rsidP="00CF439E">
            <w:r w:rsidRPr="001B31E7">
              <w:t>Check for any defects in the PPE before use and inform supervisor if there are any defects</w:t>
            </w:r>
          </w:p>
        </w:tc>
        <w:tc>
          <w:tcPr>
            <w:tcW w:w="2517" w:type="dxa"/>
            <w:vAlign w:val="center"/>
          </w:tcPr>
          <w:p w14:paraId="7A398008" w14:textId="77777777" w:rsidR="009A4605" w:rsidRPr="001B31E7" w:rsidRDefault="00000000" w:rsidP="00CF439E">
            <w:pPr>
              <w:jc w:val="center"/>
              <w:rPr>
                <w:rFonts w:eastAsia="Times New Roman" w:cs="Calibri"/>
                <w:b/>
                <w:bCs/>
              </w:rPr>
            </w:pPr>
            <w:sdt>
              <w:sdtPr>
                <w:rPr>
                  <w:rFonts w:eastAsia="Times New Roman" w:cs="Calibri"/>
                  <w:b/>
                  <w:bCs/>
                </w:rPr>
                <w:id w:val="1229960367"/>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0AF1A507" w14:textId="77777777" w:rsidR="009A4605" w:rsidRPr="001B31E7" w:rsidRDefault="009A4605" w:rsidP="00CF439E">
            <w:pPr>
              <w:rPr>
                <w:rFonts w:eastAsia="Times New Roman" w:cs="Calibri"/>
                <w:b/>
                <w:bCs/>
              </w:rPr>
            </w:pPr>
          </w:p>
        </w:tc>
      </w:tr>
      <w:tr w:rsidR="009A4605" w:rsidRPr="001B31E7" w14:paraId="4031775A" w14:textId="77777777" w:rsidTr="00CF439E">
        <w:tc>
          <w:tcPr>
            <w:tcW w:w="3638" w:type="dxa"/>
          </w:tcPr>
          <w:p w14:paraId="1106F64A" w14:textId="77777777" w:rsidR="009A4605" w:rsidRPr="001B31E7" w:rsidRDefault="009A4605" w:rsidP="00CF439E">
            <w:pPr>
              <w:rPr>
                <w:rFonts w:eastAsia="Times New Roman" w:cs="Calibri"/>
                <w:lang w:val="en-AU"/>
              </w:rPr>
            </w:pPr>
            <w:r w:rsidRPr="001B31E7">
              <w:t>•</w:t>
            </w:r>
            <w:r w:rsidRPr="001B31E7">
              <w:rPr>
                <w:rFonts w:eastAsia="Times New Roman" w:cs="Calibri"/>
                <w:lang w:val="en-AU"/>
              </w:rPr>
              <w:t xml:space="preserve">Gown selection: Put on gown/apron which is preferably long-sleeved, fluid-resistant or a plastic apron is acceptable when direct physical contact is minimal </w:t>
            </w:r>
          </w:p>
          <w:p w14:paraId="53231F11" w14:textId="77777777" w:rsidR="009A4605" w:rsidRPr="001B31E7" w:rsidRDefault="009A4605" w:rsidP="00CF439E">
            <w:pPr>
              <w:rPr>
                <w:rFonts w:eastAsia="Times New Roman" w:cs="Calibri"/>
                <w:lang w:val="en-AU"/>
              </w:rPr>
            </w:pPr>
            <w:r w:rsidRPr="001B31E7">
              <w:t>• Select gowns that are single use or Disposable</w:t>
            </w:r>
            <w:r w:rsidRPr="001B31E7">
              <w:rPr>
                <w:rFonts w:eastAsia="Times New Roman" w:cs="Calibri"/>
                <w:lang w:val="en-AU"/>
              </w:rPr>
              <w:t xml:space="preserve"> </w:t>
            </w:r>
          </w:p>
          <w:p w14:paraId="056BB322" w14:textId="77777777" w:rsidR="009A4605" w:rsidRPr="001B31E7" w:rsidRDefault="009A4605" w:rsidP="00CF439E">
            <w:pPr>
              <w:rPr>
                <w:rFonts w:eastAsia="Times New Roman" w:cs="Calibri"/>
                <w:lang w:val="en-AU"/>
              </w:rPr>
            </w:pPr>
            <w:r w:rsidRPr="001B31E7">
              <w:rPr>
                <w:rFonts w:eastAsia="Times New Roman" w:cs="Calibri"/>
                <w:lang w:val="en-AU"/>
              </w:rPr>
              <w:t xml:space="preserve"> </w:t>
            </w:r>
            <w:r w:rsidRPr="001B31E7">
              <w:t>•Fully cover torso from neck to knees, arms to end of wrists, and wrap around the back.</w:t>
            </w:r>
          </w:p>
          <w:p w14:paraId="0FC3DEAB" w14:textId="77777777" w:rsidR="009A4605" w:rsidRPr="001B31E7" w:rsidRDefault="009A4605" w:rsidP="00CF439E">
            <w:pPr>
              <w:rPr>
                <w:rFonts w:eastAsia="Times New Roman" w:cs="Calibri"/>
                <w:lang w:val="en-AU"/>
              </w:rPr>
            </w:pPr>
            <w:r w:rsidRPr="001B31E7">
              <w:t>•Fasten at the back of neck and waist</w:t>
            </w:r>
          </w:p>
          <w:p w14:paraId="68420C40" w14:textId="77777777" w:rsidR="009A4605" w:rsidRPr="001B31E7" w:rsidRDefault="009A4605" w:rsidP="009A4605">
            <w:pPr>
              <w:numPr>
                <w:ilvl w:val="0"/>
                <w:numId w:val="89"/>
              </w:numPr>
              <w:rPr>
                <w:rFonts w:eastAsia="Times New Roman" w:cs="Calibri"/>
                <w:lang w:val="en-AU"/>
              </w:rPr>
            </w:pPr>
          </w:p>
          <w:p w14:paraId="48DCF40D" w14:textId="77777777" w:rsidR="009A4605" w:rsidRPr="001B31E7" w:rsidRDefault="009A4605" w:rsidP="009A4605">
            <w:pPr>
              <w:numPr>
                <w:ilvl w:val="0"/>
                <w:numId w:val="89"/>
              </w:numPr>
              <w:rPr>
                <w:rFonts w:eastAsia="Times New Roman" w:cs="Calibri"/>
                <w:lang w:val="en-AU"/>
              </w:rPr>
            </w:pPr>
          </w:p>
          <w:p w14:paraId="5F8B79C7" w14:textId="77777777" w:rsidR="009A4605" w:rsidRPr="001B31E7" w:rsidRDefault="009A4605" w:rsidP="009A4605">
            <w:pPr>
              <w:numPr>
                <w:ilvl w:val="0"/>
                <w:numId w:val="89"/>
              </w:numPr>
              <w:rPr>
                <w:rFonts w:eastAsia="Times New Roman" w:cs="Calibri"/>
              </w:rPr>
            </w:pPr>
          </w:p>
        </w:tc>
        <w:tc>
          <w:tcPr>
            <w:tcW w:w="2517" w:type="dxa"/>
            <w:vAlign w:val="center"/>
          </w:tcPr>
          <w:p w14:paraId="04CBA615" w14:textId="77777777" w:rsidR="009A4605" w:rsidRPr="001B31E7" w:rsidRDefault="00000000" w:rsidP="00CF439E">
            <w:pPr>
              <w:jc w:val="center"/>
              <w:rPr>
                <w:rFonts w:eastAsia="Times New Roman" w:cs="Calibri"/>
                <w:b/>
                <w:bCs/>
              </w:rPr>
            </w:pPr>
            <w:sdt>
              <w:sdtPr>
                <w:rPr>
                  <w:rFonts w:eastAsia="Times New Roman" w:cs="Calibri"/>
                  <w:b/>
                  <w:bCs/>
                </w:rPr>
                <w:id w:val="-1663389840"/>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13AF1E7E" w14:textId="77777777" w:rsidR="009A4605" w:rsidRPr="001B31E7" w:rsidRDefault="009A4605" w:rsidP="00CF439E">
            <w:pPr>
              <w:rPr>
                <w:rFonts w:eastAsia="Times New Roman" w:cs="Calibri"/>
                <w:b/>
                <w:bCs/>
              </w:rPr>
            </w:pPr>
          </w:p>
        </w:tc>
      </w:tr>
      <w:tr w:rsidR="009A4605" w:rsidRPr="001B31E7" w14:paraId="23CAD3F9" w14:textId="77777777" w:rsidTr="00CF439E">
        <w:tc>
          <w:tcPr>
            <w:tcW w:w="3638" w:type="dxa"/>
          </w:tcPr>
          <w:p w14:paraId="44BC9EA6" w14:textId="77777777" w:rsidR="009A4605" w:rsidRPr="001B31E7" w:rsidRDefault="009A4605" w:rsidP="00CF439E">
            <w:pPr>
              <w:rPr>
                <w:rFonts w:eastAsia="Times New Roman" w:cs="Calibri"/>
              </w:rPr>
            </w:pPr>
            <w:r w:rsidRPr="001B31E7">
              <w:rPr>
                <w:rFonts w:eastAsia="Times New Roman" w:cs="Calibri"/>
              </w:rPr>
              <w:t>Put on surgical masks or PFR such as P2 or n95</w:t>
            </w:r>
          </w:p>
          <w:p w14:paraId="131F0FD0" w14:textId="77777777" w:rsidR="009A4605" w:rsidRPr="001B31E7" w:rsidRDefault="009A4605" w:rsidP="00CF439E">
            <w:r w:rsidRPr="001B31E7">
              <w:t xml:space="preserve">• put the mask on the face, ensuring the nose piece is at the top of the mask </w:t>
            </w:r>
          </w:p>
          <w:p w14:paraId="29AE594F" w14:textId="77777777" w:rsidR="009A4605" w:rsidRPr="001B31E7" w:rsidRDefault="009A4605" w:rsidP="00CF439E">
            <w:r w:rsidRPr="001B31E7">
              <w:t xml:space="preserve">• place the headband over the head and at the base of the neck </w:t>
            </w:r>
          </w:p>
          <w:p w14:paraId="20A4EEC3" w14:textId="77777777" w:rsidR="009A4605" w:rsidRPr="001B31E7" w:rsidRDefault="009A4605" w:rsidP="00CF439E">
            <w:r w:rsidRPr="001B31E7">
              <w:t xml:space="preserve">• ensure mask fits comfortably on the nose and under the chin </w:t>
            </w:r>
          </w:p>
          <w:p w14:paraId="7268781E" w14:textId="77777777" w:rsidR="009A4605" w:rsidRPr="001B31E7" w:rsidRDefault="009A4605" w:rsidP="00CF439E">
            <w:r w:rsidRPr="001B31E7">
              <w:t xml:space="preserve">• compress the mask against the face to ensure a seal across the bridge of the nose </w:t>
            </w:r>
          </w:p>
          <w:p w14:paraId="2CD50977" w14:textId="77777777" w:rsidR="009A4605" w:rsidRPr="001B31E7" w:rsidRDefault="009A4605" w:rsidP="00CF439E">
            <w:r w:rsidRPr="001B31E7">
              <w:lastRenderedPageBreak/>
              <w:t xml:space="preserve">• compress the mask to ensure a seal across the cheeks and the face </w:t>
            </w:r>
          </w:p>
          <w:p w14:paraId="03D8E9BC" w14:textId="77777777" w:rsidR="009A4605" w:rsidRPr="001B31E7" w:rsidRDefault="009A4605" w:rsidP="00CF439E">
            <w:pPr>
              <w:rPr>
                <w:rFonts w:eastAsia="Times New Roman" w:cs="Calibri"/>
              </w:rPr>
            </w:pPr>
            <w:r w:rsidRPr="001B31E7">
              <w:t>• conduct a fit check</w:t>
            </w:r>
          </w:p>
        </w:tc>
        <w:tc>
          <w:tcPr>
            <w:tcW w:w="2517" w:type="dxa"/>
            <w:vAlign w:val="center"/>
          </w:tcPr>
          <w:p w14:paraId="338B7A0F" w14:textId="77777777" w:rsidR="009A4605" w:rsidRPr="001B31E7" w:rsidRDefault="00000000" w:rsidP="00CF439E">
            <w:pPr>
              <w:jc w:val="center"/>
              <w:rPr>
                <w:rFonts w:eastAsia="Times New Roman" w:cs="Calibri"/>
                <w:b/>
                <w:bCs/>
              </w:rPr>
            </w:pPr>
            <w:sdt>
              <w:sdtPr>
                <w:rPr>
                  <w:rFonts w:eastAsia="Times New Roman" w:cs="Calibri"/>
                  <w:b/>
                  <w:bCs/>
                </w:rPr>
                <w:id w:val="-999039152"/>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08D66419" w14:textId="77777777" w:rsidR="009A4605" w:rsidRPr="001B31E7" w:rsidRDefault="009A4605" w:rsidP="00CF439E">
            <w:pPr>
              <w:rPr>
                <w:rFonts w:eastAsia="Times New Roman" w:cs="Calibri"/>
                <w:b/>
                <w:bCs/>
              </w:rPr>
            </w:pPr>
          </w:p>
        </w:tc>
      </w:tr>
      <w:tr w:rsidR="009A4605" w:rsidRPr="001B31E7" w14:paraId="4D9993A5" w14:textId="77777777" w:rsidTr="00CF439E">
        <w:tc>
          <w:tcPr>
            <w:tcW w:w="3638" w:type="dxa"/>
          </w:tcPr>
          <w:p w14:paraId="3732B679" w14:textId="77777777" w:rsidR="009A4605" w:rsidRPr="001B31E7" w:rsidRDefault="009A4605" w:rsidP="00CF439E">
            <w:pPr>
              <w:rPr>
                <w:rFonts w:eastAsia="Times New Roman" w:cs="Calibri"/>
              </w:rPr>
            </w:pPr>
            <w:r w:rsidRPr="001B31E7">
              <w:rPr>
                <w:rFonts w:eastAsia="Times New Roman" w:cs="Calibri"/>
              </w:rPr>
              <w:t>Put on eye protection which should include use of face shield or goggle whichever is applicable and check that it is properly fitted and has no defects</w:t>
            </w:r>
          </w:p>
          <w:p w14:paraId="2F8F1095" w14:textId="77777777" w:rsidR="009A4605" w:rsidRPr="001B31E7" w:rsidRDefault="009A4605" w:rsidP="00CF439E">
            <w:pPr>
              <w:rPr>
                <w:rFonts w:eastAsia="Times New Roman" w:cs="Calibri"/>
              </w:rPr>
            </w:pPr>
          </w:p>
        </w:tc>
        <w:tc>
          <w:tcPr>
            <w:tcW w:w="2517" w:type="dxa"/>
            <w:vAlign w:val="center"/>
          </w:tcPr>
          <w:p w14:paraId="1E7BE8B1" w14:textId="77777777" w:rsidR="009A4605" w:rsidRPr="001B31E7" w:rsidRDefault="00000000" w:rsidP="00CF439E">
            <w:pPr>
              <w:jc w:val="center"/>
              <w:rPr>
                <w:rFonts w:eastAsia="Times New Roman" w:cs="Calibri"/>
                <w:b/>
                <w:bCs/>
              </w:rPr>
            </w:pPr>
            <w:sdt>
              <w:sdtPr>
                <w:rPr>
                  <w:rFonts w:eastAsia="Times New Roman" w:cs="Calibri"/>
                  <w:b/>
                  <w:bCs/>
                </w:rPr>
                <w:id w:val="1686403974"/>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29A897F" w14:textId="77777777" w:rsidR="009A4605" w:rsidRPr="001B31E7" w:rsidRDefault="009A4605" w:rsidP="00CF439E">
            <w:pPr>
              <w:rPr>
                <w:rFonts w:eastAsia="Times New Roman" w:cs="Calibri"/>
                <w:b/>
                <w:bCs/>
              </w:rPr>
            </w:pPr>
          </w:p>
        </w:tc>
      </w:tr>
      <w:tr w:rsidR="009A4605" w:rsidRPr="001B31E7" w14:paraId="3C033A18" w14:textId="77777777" w:rsidTr="00CF439E">
        <w:tc>
          <w:tcPr>
            <w:tcW w:w="3638" w:type="dxa"/>
          </w:tcPr>
          <w:p w14:paraId="17C1F7DC" w14:textId="77777777" w:rsidR="009A4605" w:rsidRPr="001B31E7" w:rsidRDefault="009A4605" w:rsidP="00CF439E">
            <w:pPr>
              <w:pStyle w:val="AABT"/>
              <w:rPr>
                <w:rFonts w:ascii="Simplon Norm" w:eastAsiaTheme="minorEastAsia" w:hAnsi="Simplon Norm" w:cstheme="minorBidi"/>
                <w:sz w:val="22"/>
                <w:szCs w:val="22"/>
                <w:lang w:eastAsia="en-US" w:bidi="en-US"/>
              </w:rPr>
            </w:pPr>
            <w:r w:rsidRPr="001B31E7">
              <w:rPr>
                <w:rFonts w:ascii="Simplon Norm" w:hAnsi="Simplon Norm"/>
              </w:rPr>
              <w:t>•</w:t>
            </w:r>
            <w:r w:rsidRPr="001B31E7">
              <w:rPr>
                <w:rFonts w:ascii="Simplon Norm" w:eastAsiaTheme="minorEastAsia" w:hAnsi="Simplon Norm" w:cstheme="minorBidi"/>
                <w:sz w:val="22"/>
                <w:szCs w:val="22"/>
                <w:lang w:eastAsia="en-US" w:bidi="en-US"/>
              </w:rPr>
              <w:t>Put on disposable non-sterile gloves</w:t>
            </w:r>
          </w:p>
          <w:p w14:paraId="074E8160" w14:textId="77777777" w:rsidR="009A4605" w:rsidRPr="001B31E7" w:rsidRDefault="009A4605" w:rsidP="00CF439E">
            <w:pPr>
              <w:pStyle w:val="AABT"/>
              <w:rPr>
                <w:rFonts w:ascii="Simplon Norm" w:eastAsiaTheme="minorEastAsia" w:hAnsi="Simplon Norm" w:cstheme="minorBidi"/>
                <w:sz w:val="22"/>
                <w:szCs w:val="22"/>
                <w:lang w:eastAsia="en-US" w:bidi="en-US"/>
              </w:rPr>
            </w:pPr>
            <w:r w:rsidRPr="001B31E7">
              <w:rPr>
                <w:rFonts w:ascii="Simplon Norm" w:hAnsi="Simplon Norm"/>
              </w:rPr>
              <w:t>•</w:t>
            </w:r>
            <w:r w:rsidRPr="001B31E7">
              <w:rPr>
                <w:rFonts w:ascii="Simplon Norm" w:eastAsiaTheme="minorEastAsia" w:hAnsi="Simplon Norm" w:cstheme="minorBidi"/>
                <w:sz w:val="22"/>
                <w:szCs w:val="22"/>
                <w:lang w:eastAsia="en-US" w:bidi="en-US"/>
              </w:rPr>
              <w:t xml:space="preserve">If you have a sensitivity or allergy to latex, inform your manager and ensure you always </w:t>
            </w:r>
          </w:p>
          <w:p w14:paraId="69C5FA2B" w14:textId="77777777" w:rsidR="009A4605" w:rsidRPr="001B31E7" w:rsidRDefault="009A4605" w:rsidP="00CF439E">
            <w:pPr>
              <w:pStyle w:val="AABT"/>
              <w:rPr>
                <w:rFonts w:ascii="Simplon Norm" w:eastAsiaTheme="minorEastAsia" w:hAnsi="Simplon Norm" w:cstheme="minorBidi"/>
                <w:sz w:val="22"/>
                <w:szCs w:val="22"/>
                <w:lang w:eastAsia="en-US" w:bidi="en-US"/>
              </w:rPr>
            </w:pPr>
            <w:r w:rsidRPr="001B31E7">
              <w:rPr>
                <w:rFonts w:ascii="Simplon Norm" w:hAnsi="Simplon Norm"/>
              </w:rPr>
              <w:t>•</w:t>
            </w:r>
            <w:r w:rsidRPr="001B31E7">
              <w:rPr>
                <w:rFonts w:ascii="Simplon Norm" w:eastAsiaTheme="minorEastAsia" w:hAnsi="Simplon Norm" w:cstheme="minorBidi"/>
                <w:sz w:val="22"/>
                <w:szCs w:val="22"/>
                <w:lang w:eastAsia="en-US" w:bidi="en-US"/>
              </w:rPr>
              <w:t>use an alternative glove type.</w:t>
            </w:r>
          </w:p>
          <w:p w14:paraId="6B1B2999" w14:textId="77777777" w:rsidR="009A4605" w:rsidRPr="001B31E7" w:rsidRDefault="009A4605" w:rsidP="009A4605">
            <w:pPr>
              <w:numPr>
                <w:ilvl w:val="0"/>
                <w:numId w:val="89"/>
              </w:numPr>
              <w:spacing w:after="160" w:line="276" w:lineRule="auto"/>
              <w:rPr>
                <w:rFonts w:eastAsia="Times New Roman" w:cs="Calibri"/>
                <w:lang w:val="en-AU"/>
              </w:rPr>
            </w:pPr>
          </w:p>
          <w:p w14:paraId="0C17B497" w14:textId="77777777" w:rsidR="009A4605" w:rsidRPr="001B31E7" w:rsidRDefault="009A4605" w:rsidP="009A4605">
            <w:pPr>
              <w:numPr>
                <w:ilvl w:val="0"/>
                <w:numId w:val="89"/>
              </w:numPr>
              <w:spacing w:after="160" w:line="276" w:lineRule="auto"/>
              <w:rPr>
                <w:rFonts w:eastAsia="Times New Roman" w:cs="Calibri"/>
                <w:lang w:val="en-AU"/>
              </w:rPr>
            </w:pPr>
          </w:p>
          <w:p w14:paraId="0477CED0" w14:textId="77777777" w:rsidR="009A4605" w:rsidRPr="001B31E7" w:rsidRDefault="009A4605" w:rsidP="00CF439E">
            <w:pPr>
              <w:rPr>
                <w:rFonts w:eastAsia="Times New Roman" w:cs="Calibri"/>
              </w:rPr>
            </w:pPr>
          </w:p>
        </w:tc>
        <w:tc>
          <w:tcPr>
            <w:tcW w:w="2517" w:type="dxa"/>
            <w:vAlign w:val="center"/>
          </w:tcPr>
          <w:p w14:paraId="0345BFC2" w14:textId="77777777" w:rsidR="009A4605" w:rsidRPr="001B31E7" w:rsidRDefault="00000000" w:rsidP="00CF439E">
            <w:pPr>
              <w:jc w:val="center"/>
              <w:rPr>
                <w:rFonts w:eastAsia="Times New Roman" w:cs="Calibri"/>
                <w:b/>
                <w:bCs/>
              </w:rPr>
            </w:pPr>
            <w:sdt>
              <w:sdtPr>
                <w:rPr>
                  <w:rFonts w:eastAsia="Times New Roman" w:cs="Calibri"/>
                  <w:b/>
                  <w:bCs/>
                </w:rPr>
                <w:id w:val="668059073"/>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25DA1FD0" w14:textId="77777777" w:rsidR="009A4605" w:rsidRPr="001B31E7" w:rsidRDefault="009A4605" w:rsidP="00CF439E">
            <w:pPr>
              <w:rPr>
                <w:rFonts w:eastAsia="Times New Roman" w:cs="Calibri"/>
                <w:b/>
                <w:bCs/>
              </w:rPr>
            </w:pPr>
          </w:p>
        </w:tc>
      </w:tr>
      <w:tr w:rsidR="009A4605" w:rsidRPr="001B31E7" w14:paraId="2129FB84" w14:textId="77777777" w:rsidTr="00CF439E">
        <w:tc>
          <w:tcPr>
            <w:tcW w:w="3638" w:type="dxa"/>
          </w:tcPr>
          <w:p w14:paraId="62D878CB" w14:textId="77777777" w:rsidR="009A4605" w:rsidRPr="001B31E7" w:rsidRDefault="009A4605" w:rsidP="00CF439E">
            <w:pPr>
              <w:rPr>
                <w:rFonts w:eastAsia="Times New Roman" w:cs="Calibri"/>
                <w:b/>
                <w:bCs/>
              </w:rPr>
            </w:pPr>
            <w:r w:rsidRPr="001B31E7">
              <w:rPr>
                <w:rFonts w:eastAsia="Times New Roman" w:cs="Calibri"/>
                <w:b/>
                <w:bCs/>
                <w:color w:val="808080" w:themeColor="background1" w:themeShade="80"/>
              </w:rPr>
              <w:t>&lt;add rows as needed&gt;</w:t>
            </w:r>
          </w:p>
        </w:tc>
        <w:tc>
          <w:tcPr>
            <w:tcW w:w="2517" w:type="dxa"/>
            <w:vAlign w:val="center"/>
          </w:tcPr>
          <w:p w14:paraId="259EE7ED" w14:textId="77777777" w:rsidR="009A4605" w:rsidRPr="001B31E7" w:rsidRDefault="009A4605" w:rsidP="00CF439E">
            <w:pPr>
              <w:jc w:val="center"/>
              <w:rPr>
                <w:rFonts w:eastAsia="Times New Roman" w:cs="Calibri"/>
                <w:b/>
                <w:bCs/>
              </w:rPr>
            </w:pPr>
          </w:p>
        </w:tc>
        <w:tc>
          <w:tcPr>
            <w:tcW w:w="2070" w:type="dxa"/>
            <w:vAlign w:val="center"/>
          </w:tcPr>
          <w:p w14:paraId="5C344351" w14:textId="77777777" w:rsidR="009A4605" w:rsidRPr="001B31E7" w:rsidRDefault="009A4605" w:rsidP="00CF439E">
            <w:pPr>
              <w:jc w:val="center"/>
              <w:rPr>
                <w:rFonts w:eastAsia="Times New Roman" w:cs="Calibri"/>
                <w:b/>
                <w:bCs/>
              </w:rPr>
            </w:pPr>
          </w:p>
        </w:tc>
        <w:tc>
          <w:tcPr>
            <w:tcW w:w="1403" w:type="dxa"/>
          </w:tcPr>
          <w:p w14:paraId="5C075A8F" w14:textId="77777777" w:rsidR="009A4605" w:rsidRPr="001B31E7" w:rsidRDefault="009A4605" w:rsidP="00CF439E">
            <w:pPr>
              <w:rPr>
                <w:rFonts w:eastAsia="Times New Roman" w:cs="Calibri"/>
                <w:b/>
                <w:bCs/>
              </w:rPr>
            </w:pPr>
          </w:p>
        </w:tc>
      </w:tr>
      <w:tr w:rsidR="009A4605" w:rsidRPr="001B31E7" w14:paraId="4E1DBB4C" w14:textId="77777777" w:rsidTr="00CF439E">
        <w:tc>
          <w:tcPr>
            <w:tcW w:w="3638" w:type="dxa"/>
            <w:vMerge w:val="restart"/>
            <w:shd w:val="clear" w:color="auto" w:fill="D9D9D9" w:themeFill="background1" w:themeFillShade="D9"/>
            <w:vAlign w:val="center"/>
          </w:tcPr>
          <w:p w14:paraId="62A2A914" w14:textId="77777777" w:rsidR="009A4605" w:rsidRPr="001B31E7" w:rsidRDefault="009A4605" w:rsidP="00CF439E">
            <w:pPr>
              <w:rPr>
                <w:rFonts w:eastAsia="Times New Roman" w:cs="Calibri"/>
                <w:b/>
                <w:bCs/>
              </w:rPr>
            </w:pPr>
            <w:r w:rsidRPr="001B31E7">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153D51F7" w14:textId="77777777" w:rsidR="009A4605" w:rsidRPr="001B31E7" w:rsidRDefault="009A4605" w:rsidP="00CF439E">
            <w:pPr>
              <w:jc w:val="center"/>
              <w:rPr>
                <w:rFonts w:eastAsia="Times New Roman" w:cs="Calibri"/>
                <w:b/>
                <w:bCs/>
              </w:rPr>
            </w:pPr>
            <w:r w:rsidRPr="001B31E7">
              <w:rPr>
                <w:rFonts w:eastAsia="Times New Roman" w:cs="Calibri"/>
                <w:b/>
                <w:bCs/>
              </w:rPr>
              <w:t>Supervisor’s signature:</w:t>
            </w:r>
          </w:p>
          <w:p w14:paraId="6C7E2135" w14:textId="77777777" w:rsidR="009A4605" w:rsidRPr="001B31E7" w:rsidRDefault="009A4605" w:rsidP="00CF439E">
            <w:pPr>
              <w:jc w:val="center"/>
              <w:rPr>
                <w:rFonts w:eastAsia="Times New Roman" w:cs="Calibri"/>
                <w:b/>
                <w:bCs/>
              </w:rPr>
            </w:pPr>
          </w:p>
          <w:p w14:paraId="3DCCDC19" w14:textId="77777777" w:rsidR="009A4605" w:rsidRPr="001B31E7" w:rsidRDefault="009A4605" w:rsidP="00CF439E">
            <w:pPr>
              <w:jc w:val="center"/>
              <w:rPr>
                <w:rFonts w:eastAsia="Times New Roman" w:cs="Calibri"/>
                <w:b/>
                <w:bCs/>
              </w:rPr>
            </w:pPr>
          </w:p>
          <w:p w14:paraId="77249002"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50B59044" w14:textId="77777777" w:rsidR="009A4605" w:rsidRPr="001B31E7" w:rsidRDefault="009A4605" w:rsidP="00CF439E">
            <w:pPr>
              <w:jc w:val="center"/>
              <w:rPr>
                <w:rFonts w:eastAsia="Times New Roman" w:cs="Calibri"/>
                <w:b/>
                <w:bCs/>
              </w:rPr>
            </w:pPr>
          </w:p>
          <w:p w14:paraId="606C5E23" w14:textId="77777777" w:rsidR="009A4605" w:rsidRPr="001B31E7" w:rsidRDefault="009A4605" w:rsidP="00CF439E">
            <w:pPr>
              <w:jc w:val="center"/>
              <w:rPr>
                <w:rFonts w:eastAsia="Times New Roman" w:cs="Calibri"/>
                <w:b/>
                <w:bCs/>
              </w:rPr>
            </w:pPr>
          </w:p>
          <w:p w14:paraId="386451F6" w14:textId="77777777" w:rsidR="009A4605" w:rsidRPr="001B31E7" w:rsidRDefault="009A4605" w:rsidP="00CF439E">
            <w:pPr>
              <w:rPr>
                <w:rFonts w:eastAsia="Times New Roman" w:cs="Calibri"/>
                <w:b/>
                <w:bCs/>
              </w:rPr>
            </w:pPr>
            <w:r w:rsidRPr="001B31E7">
              <w:rPr>
                <w:rFonts w:eastAsia="Times New Roman" w:cs="Calibri"/>
                <w:b/>
                <w:bCs/>
              </w:rPr>
              <w:t>Date: ____________</w:t>
            </w:r>
          </w:p>
          <w:p w14:paraId="7BA91DC2" w14:textId="77777777" w:rsidR="009A4605" w:rsidRPr="001B31E7" w:rsidRDefault="009A4605" w:rsidP="00CF439E">
            <w:pPr>
              <w:jc w:val="center"/>
              <w:rPr>
                <w:rFonts w:eastAsia="Times New Roman" w:cs="Calibri"/>
                <w:b/>
                <w:bCs/>
              </w:rPr>
            </w:pPr>
          </w:p>
        </w:tc>
        <w:tc>
          <w:tcPr>
            <w:tcW w:w="3473" w:type="dxa"/>
            <w:gridSpan w:val="2"/>
            <w:shd w:val="clear" w:color="auto" w:fill="D9D9D9" w:themeFill="background1" w:themeFillShade="D9"/>
          </w:tcPr>
          <w:p w14:paraId="21E7A20D" w14:textId="77777777" w:rsidR="009A4605" w:rsidRPr="001B31E7" w:rsidRDefault="009A4605" w:rsidP="00CF439E">
            <w:pPr>
              <w:jc w:val="center"/>
              <w:rPr>
                <w:rFonts w:eastAsia="Times New Roman" w:cs="Calibri"/>
                <w:b/>
                <w:bCs/>
              </w:rPr>
            </w:pPr>
            <w:r w:rsidRPr="001B31E7">
              <w:rPr>
                <w:rFonts w:eastAsia="Times New Roman" w:cs="Calibri"/>
                <w:b/>
                <w:bCs/>
              </w:rPr>
              <w:t xml:space="preserve">Supervisor’s </w:t>
            </w:r>
          </w:p>
          <w:p w14:paraId="4E4088E4" w14:textId="77777777" w:rsidR="009A4605" w:rsidRPr="001B31E7" w:rsidRDefault="009A4605" w:rsidP="00CF439E">
            <w:pPr>
              <w:jc w:val="center"/>
              <w:rPr>
                <w:rFonts w:eastAsia="Times New Roman" w:cs="Calibri"/>
                <w:b/>
                <w:bCs/>
              </w:rPr>
            </w:pPr>
            <w:r w:rsidRPr="001B31E7">
              <w:rPr>
                <w:rFonts w:eastAsia="Times New Roman" w:cs="Calibri"/>
                <w:b/>
                <w:bCs/>
              </w:rPr>
              <w:t>signature:</w:t>
            </w:r>
          </w:p>
          <w:p w14:paraId="1CD06733" w14:textId="77777777" w:rsidR="009A4605" w:rsidRPr="001B31E7" w:rsidRDefault="009A4605" w:rsidP="00CF439E">
            <w:pPr>
              <w:jc w:val="center"/>
              <w:rPr>
                <w:rFonts w:eastAsia="Times New Roman" w:cs="Calibri"/>
                <w:b/>
                <w:bCs/>
              </w:rPr>
            </w:pPr>
          </w:p>
          <w:p w14:paraId="0213D73D" w14:textId="77777777" w:rsidR="009A4605" w:rsidRPr="001B31E7" w:rsidRDefault="009A4605" w:rsidP="00CF439E">
            <w:pPr>
              <w:jc w:val="center"/>
              <w:rPr>
                <w:rFonts w:eastAsia="Times New Roman" w:cs="Calibri"/>
                <w:b/>
                <w:bCs/>
              </w:rPr>
            </w:pPr>
          </w:p>
          <w:p w14:paraId="4E34EC1E"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5F531424" w14:textId="77777777" w:rsidR="009A4605" w:rsidRPr="001B31E7" w:rsidRDefault="009A4605" w:rsidP="00CF439E">
            <w:pPr>
              <w:jc w:val="center"/>
              <w:rPr>
                <w:rFonts w:eastAsia="Times New Roman" w:cs="Calibri"/>
                <w:b/>
                <w:bCs/>
              </w:rPr>
            </w:pPr>
          </w:p>
          <w:p w14:paraId="1138805F" w14:textId="77777777" w:rsidR="009A4605" w:rsidRPr="001B31E7" w:rsidRDefault="009A4605" w:rsidP="00CF439E">
            <w:pPr>
              <w:jc w:val="center"/>
              <w:rPr>
                <w:rFonts w:eastAsia="Times New Roman" w:cs="Calibri"/>
                <w:b/>
                <w:bCs/>
              </w:rPr>
            </w:pPr>
          </w:p>
          <w:p w14:paraId="3FA18771" w14:textId="77777777" w:rsidR="009A4605" w:rsidRPr="001B31E7" w:rsidRDefault="009A4605" w:rsidP="00CF439E">
            <w:pPr>
              <w:rPr>
                <w:rFonts w:eastAsia="Times New Roman" w:cs="Calibri"/>
                <w:b/>
                <w:bCs/>
              </w:rPr>
            </w:pPr>
            <w:r w:rsidRPr="001B31E7">
              <w:rPr>
                <w:rFonts w:eastAsia="Times New Roman" w:cs="Calibri"/>
                <w:b/>
                <w:bCs/>
              </w:rPr>
              <w:t xml:space="preserve">      Date: ___________________</w:t>
            </w:r>
          </w:p>
          <w:p w14:paraId="32D5C61B" w14:textId="77777777" w:rsidR="009A4605" w:rsidRPr="001B31E7" w:rsidRDefault="009A4605" w:rsidP="00CF439E">
            <w:pPr>
              <w:rPr>
                <w:rFonts w:eastAsia="Times New Roman" w:cs="Calibri"/>
                <w:b/>
                <w:bCs/>
              </w:rPr>
            </w:pPr>
          </w:p>
        </w:tc>
      </w:tr>
      <w:tr w:rsidR="009A4605" w:rsidRPr="001B31E7" w14:paraId="7A273386" w14:textId="77777777" w:rsidTr="00CF439E">
        <w:tc>
          <w:tcPr>
            <w:tcW w:w="3638" w:type="dxa"/>
            <w:vMerge/>
            <w:shd w:val="clear" w:color="auto" w:fill="D9D9D9" w:themeFill="background1" w:themeFillShade="D9"/>
          </w:tcPr>
          <w:p w14:paraId="65A72301" w14:textId="77777777" w:rsidR="009A4605" w:rsidRPr="001B31E7" w:rsidRDefault="009A4605" w:rsidP="00CF439E">
            <w:pPr>
              <w:rPr>
                <w:rFonts w:eastAsia="Times New Roman" w:cs="Calibri"/>
                <w:b/>
                <w:bCs/>
              </w:rPr>
            </w:pPr>
          </w:p>
        </w:tc>
        <w:tc>
          <w:tcPr>
            <w:tcW w:w="2517" w:type="dxa"/>
            <w:shd w:val="clear" w:color="auto" w:fill="D9D9D9" w:themeFill="background1" w:themeFillShade="D9"/>
          </w:tcPr>
          <w:p w14:paraId="57F6D9BE" w14:textId="77777777" w:rsidR="009A4605" w:rsidRPr="001B31E7" w:rsidRDefault="009A4605" w:rsidP="00CF439E">
            <w:pPr>
              <w:rPr>
                <w:rFonts w:eastAsia="Times New Roman" w:cs="Calibri"/>
                <w:b/>
                <w:bCs/>
              </w:rPr>
            </w:pPr>
            <w:r w:rsidRPr="001B31E7">
              <w:rPr>
                <w:rFonts w:eastAsia="Times New Roman" w:cs="Calibri"/>
                <w:b/>
                <w:bCs/>
              </w:rPr>
              <w:t>Comments:</w:t>
            </w:r>
          </w:p>
        </w:tc>
        <w:tc>
          <w:tcPr>
            <w:tcW w:w="3473" w:type="dxa"/>
            <w:gridSpan w:val="2"/>
            <w:shd w:val="clear" w:color="auto" w:fill="D9D9D9" w:themeFill="background1" w:themeFillShade="D9"/>
          </w:tcPr>
          <w:p w14:paraId="340C3BF2" w14:textId="77777777" w:rsidR="009A4605" w:rsidRPr="001B31E7" w:rsidRDefault="009A4605" w:rsidP="00CF439E">
            <w:pPr>
              <w:rPr>
                <w:rFonts w:eastAsia="Times New Roman" w:cs="Calibri"/>
                <w:b/>
                <w:bCs/>
              </w:rPr>
            </w:pPr>
            <w:r w:rsidRPr="001B31E7">
              <w:rPr>
                <w:rFonts w:eastAsia="Times New Roman" w:cs="Calibri"/>
                <w:b/>
                <w:bCs/>
              </w:rPr>
              <w:t>Comments:</w:t>
            </w:r>
          </w:p>
          <w:p w14:paraId="5464784C" w14:textId="77777777" w:rsidR="009A4605" w:rsidRPr="001B31E7" w:rsidRDefault="009A4605" w:rsidP="00CF439E">
            <w:pPr>
              <w:rPr>
                <w:rFonts w:eastAsia="Times New Roman" w:cs="Calibri"/>
                <w:b/>
                <w:bCs/>
              </w:rPr>
            </w:pPr>
          </w:p>
          <w:p w14:paraId="2D67DD18" w14:textId="77777777" w:rsidR="009A4605" w:rsidRPr="001B31E7" w:rsidRDefault="009A4605" w:rsidP="00CF439E">
            <w:pPr>
              <w:rPr>
                <w:rFonts w:eastAsia="Times New Roman" w:cs="Calibri"/>
                <w:b/>
                <w:bCs/>
              </w:rPr>
            </w:pPr>
          </w:p>
          <w:p w14:paraId="0499A143" w14:textId="77777777" w:rsidR="009A4605" w:rsidRPr="001B31E7" w:rsidRDefault="009A4605" w:rsidP="00CF439E">
            <w:pPr>
              <w:rPr>
                <w:rFonts w:eastAsia="Times New Roman" w:cs="Calibri"/>
                <w:b/>
                <w:bCs/>
              </w:rPr>
            </w:pPr>
          </w:p>
          <w:p w14:paraId="14CC3C04" w14:textId="77777777" w:rsidR="009A4605" w:rsidRPr="001B31E7" w:rsidRDefault="009A4605" w:rsidP="00CF439E">
            <w:pPr>
              <w:rPr>
                <w:rFonts w:eastAsia="Times New Roman" w:cs="Calibri"/>
                <w:b/>
                <w:bCs/>
              </w:rPr>
            </w:pPr>
          </w:p>
        </w:tc>
      </w:tr>
    </w:tbl>
    <w:p w14:paraId="4CF0A639" w14:textId="77777777" w:rsidR="009A4605" w:rsidRPr="001B31E7" w:rsidRDefault="009A4605" w:rsidP="009A4605">
      <w:pPr>
        <w:rPr>
          <w:szCs w:val="22"/>
        </w:rPr>
      </w:pPr>
    </w:p>
    <w:p w14:paraId="4725AD00" w14:textId="77777777" w:rsidR="009A4605" w:rsidRPr="001B31E7" w:rsidRDefault="009A4605" w:rsidP="009A4605">
      <w:pPr>
        <w:tabs>
          <w:tab w:val="left" w:pos="4536"/>
        </w:tabs>
        <w:rPr>
          <w:rFonts w:eastAsia="Times New Roman" w:cs="Calibri"/>
          <w:szCs w:val="22"/>
        </w:rPr>
      </w:pPr>
      <w:r w:rsidRPr="001B31E7">
        <w:rPr>
          <w:rFonts w:cs="Arial"/>
          <w:color w:val="202124"/>
          <w:shd w:val="clear" w:color="auto" w:fill="FFFFFF"/>
        </w:rPr>
        <w:t>c) Carry out cleaning activities in kitchen as per organisations policies and procedures including</w:t>
      </w:r>
      <w:r w:rsidRPr="001B31E7">
        <w:rPr>
          <w:rFonts w:eastAsia="Times New Roman" w:cs="Calibri"/>
          <w:szCs w:val="22"/>
        </w:rPr>
        <w:t xml:space="preserve"> removing waste </w:t>
      </w:r>
    </w:p>
    <w:p w14:paraId="0B6AC01B" w14:textId="77777777" w:rsidR="009A4605" w:rsidRPr="001B31E7" w:rsidRDefault="009A4605" w:rsidP="009A4605">
      <w:pPr>
        <w:rPr>
          <w:rFonts w:eastAsiaTheme="minorHAnsi" w:cs="Kalinga"/>
          <w:szCs w:val="22"/>
          <w:lang w:eastAsia="en-AU" w:bidi="ar-SA"/>
        </w:rPr>
      </w:pPr>
      <w:r w:rsidRPr="001B31E7">
        <w:rPr>
          <w:rFonts w:eastAsiaTheme="minorHAnsi" w:cs="Kalinga"/>
          <w:b/>
          <w:bCs/>
          <w:szCs w:val="22"/>
          <w:lang w:eastAsia="en-AU" w:bidi="ar-SA"/>
        </w:rPr>
        <w:t>Student Note:</w:t>
      </w:r>
      <w:r w:rsidRPr="001B31E7">
        <w:rPr>
          <w:rFonts w:eastAsiaTheme="minorHAnsi" w:cs="Kalinga"/>
          <w:szCs w:val="22"/>
          <w:lang w:eastAsia="en-AU" w:bidi="ar-SA"/>
        </w:rPr>
        <w:t xml:space="preserve"> you need to do this activity in presence of a supervisor/Manager.</w:t>
      </w:r>
    </w:p>
    <w:p w14:paraId="19587CE4" w14:textId="77777777" w:rsidR="009A4605" w:rsidRPr="001B31E7" w:rsidRDefault="009A4605" w:rsidP="009A4605">
      <w:pPr>
        <w:rPr>
          <w:rFonts w:eastAsia="Times New Roman" w:cs="Calibri"/>
          <w:szCs w:val="22"/>
        </w:rPr>
      </w:pPr>
      <w:r w:rsidRPr="001B31E7">
        <w:rPr>
          <w:rFonts w:eastAsiaTheme="minorHAnsi" w:cs="Kalinga"/>
          <w:szCs w:val="22"/>
          <w:lang w:eastAsia="en-AU" w:bidi="ar-SA"/>
        </w:rPr>
        <w:t>You will need to access relevant workplace procedures for cleaning and waste management.</w:t>
      </w:r>
    </w:p>
    <w:p w14:paraId="72BBE954" w14:textId="77777777" w:rsidR="009A4605" w:rsidRPr="001B31E7" w:rsidRDefault="009A4605" w:rsidP="009A4605">
      <w:pPr>
        <w:rPr>
          <w:szCs w:val="22"/>
        </w:rPr>
      </w:pPr>
      <w:r w:rsidRPr="001B31E7">
        <w:rPr>
          <w:szCs w:val="22"/>
          <w:lang w:val="en-US" w:eastAsia="en-US" w:bidi="en-US"/>
        </w:rPr>
        <w:t xml:space="preserve">If the service does not have a cleaning and waste management checklist, you may use the template provided below (you may customise the template to capture the actual completed tasks.) </w:t>
      </w:r>
    </w:p>
    <w:p w14:paraId="2DF325B1" w14:textId="77777777" w:rsidR="009A4605" w:rsidRPr="001B31E7" w:rsidRDefault="009A4605" w:rsidP="009A4605">
      <w:pPr>
        <w:rPr>
          <w:szCs w:val="22"/>
        </w:rPr>
      </w:pPr>
      <w:r w:rsidRPr="001B31E7">
        <w:rPr>
          <w:szCs w:val="22"/>
          <w:lang w:val="en-US" w:eastAsia="en-US" w:bidi="en-US"/>
        </w:rPr>
        <w:t>If you are using the service’s cleaning and waste management checklist, Workplace Supervisor must confirm the tasks completed, adding the statement: “I confirm that all tasks listed above have been completed by the student.” Workplace Supervisor must date and sign the completed checklist.</w:t>
      </w:r>
    </w:p>
    <w:p w14:paraId="63F9B99C" w14:textId="77777777" w:rsidR="009A4605" w:rsidRDefault="009A4605" w:rsidP="009A4605">
      <w:pPr>
        <w:rPr>
          <w:szCs w:val="22"/>
        </w:rPr>
      </w:pPr>
      <w:r w:rsidRPr="001B31E7">
        <w:rPr>
          <w:szCs w:val="22"/>
        </w:rPr>
        <w:t>Save the checklist with the following naming convention: yymmdd_Student Name_CHC33021_SWLA Portfolio 1_</w:t>
      </w:r>
      <w:r w:rsidRPr="001B31E7">
        <w:rPr>
          <w:rFonts w:eastAsia="Times New Roman" w:cs="Calibri"/>
          <w:szCs w:val="22"/>
        </w:rPr>
        <w:t xml:space="preserve"> </w:t>
      </w:r>
      <w:r w:rsidRPr="001B31E7">
        <w:rPr>
          <w:szCs w:val="22"/>
          <w:lang w:val="en-US" w:eastAsia="en-US" w:bidi="en-US"/>
        </w:rPr>
        <w:t>cleaning and waste management</w:t>
      </w:r>
      <w:r w:rsidRPr="001B31E7">
        <w:rPr>
          <w:szCs w:val="22"/>
        </w:rPr>
        <w:t xml:space="preserve"> checklist and submit it together with Portfolio 1 and the other SWLA-related documents.</w:t>
      </w:r>
    </w:p>
    <w:p w14:paraId="7E528C5B" w14:textId="77777777" w:rsidR="009A4605" w:rsidRDefault="009A4605" w:rsidP="009A4605">
      <w:pPr>
        <w:rPr>
          <w:szCs w:val="22"/>
        </w:rPr>
      </w:pPr>
    </w:p>
    <w:p w14:paraId="3FDF7479" w14:textId="77777777" w:rsidR="009A4605" w:rsidRPr="001B31E7" w:rsidRDefault="009A4605" w:rsidP="009A4605">
      <w:pPr>
        <w:rPr>
          <w:szCs w:val="22"/>
        </w:rPr>
      </w:pPr>
    </w:p>
    <w:p w14:paraId="7A8411B5"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lastRenderedPageBreak/>
        <w:t>Supervisor Note</w:t>
      </w:r>
      <w:r w:rsidRPr="00BB3542">
        <w:rPr>
          <w:rFonts w:eastAsia="Times New Roman" w:cs="Calibri"/>
          <w:color w:val="000000" w:themeColor="text1"/>
          <w:szCs w:val="22"/>
        </w:rPr>
        <w:t xml:space="preserve">:: Supervisor /Manager please check the student has followed the below steps in the checklist provided in correct order when carrying out cleaning and waste management activity. once they have done so please sign and save this checklist. </w:t>
      </w:r>
      <w:bookmarkStart w:id="19" w:name="_Hlk126574121"/>
      <w:r w:rsidRPr="00BB3542">
        <w:rPr>
          <w:rFonts w:eastAsia="Times New Roman" w:cs="Calibri"/>
          <w:color w:val="000000" w:themeColor="text1"/>
          <w:szCs w:val="22"/>
        </w:rPr>
        <w:t>Supervisor to clearly identify in the checklist if the required tasks was carried out correctly and sufficiently and was observed and add comments to capture how competency was demonstrated.</w:t>
      </w:r>
    </w:p>
    <w:p w14:paraId="37A83F18"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tbl>
      <w:tblPr>
        <w:tblStyle w:val="CompliantTableGrid1"/>
        <w:tblW w:w="0" w:type="auto"/>
        <w:tblLook w:val="04A0" w:firstRow="1" w:lastRow="0" w:firstColumn="1" w:lastColumn="0" w:noHBand="0" w:noVBand="1"/>
      </w:tblPr>
      <w:tblGrid>
        <w:gridCol w:w="3638"/>
        <w:gridCol w:w="2517"/>
        <w:gridCol w:w="2070"/>
        <w:gridCol w:w="1403"/>
      </w:tblGrid>
      <w:tr w:rsidR="009A4605" w:rsidRPr="001B31E7" w14:paraId="4CEC02A8" w14:textId="77777777" w:rsidTr="00CF439E">
        <w:trPr>
          <w:trHeight w:val="641"/>
        </w:trPr>
        <w:tc>
          <w:tcPr>
            <w:tcW w:w="9628" w:type="dxa"/>
            <w:gridSpan w:val="4"/>
            <w:shd w:val="clear" w:color="auto" w:fill="D9E2F3" w:themeFill="accent1" w:themeFillTint="33"/>
          </w:tcPr>
          <w:bookmarkEnd w:id="19"/>
          <w:p w14:paraId="4C895CC0" w14:textId="77777777" w:rsidR="009A4605" w:rsidRPr="001B31E7" w:rsidRDefault="009A4605" w:rsidP="00CF439E">
            <w:pPr>
              <w:jc w:val="center"/>
              <w:rPr>
                <w:rFonts w:eastAsia="Times New Roman" w:cs="Calibri"/>
                <w:b/>
                <w:bCs/>
              </w:rPr>
            </w:pPr>
            <w:r w:rsidRPr="001B31E7">
              <w:rPr>
                <w:rFonts w:eastAsia="Times New Roman" w:cs="Calibri"/>
                <w:b/>
                <w:bCs/>
              </w:rPr>
              <w:t>Cleaning and waste management Checklist Template</w:t>
            </w:r>
          </w:p>
          <w:p w14:paraId="4CB81435" w14:textId="77777777" w:rsidR="009A4605" w:rsidRPr="001B31E7" w:rsidRDefault="009A4605" w:rsidP="00CF439E">
            <w:pPr>
              <w:jc w:val="center"/>
              <w:rPr>
                <w:rFonts w:eastAsia="Times New Roman" w:cs="Calibri"/>
                <w:i/>
                <w:iCs/>
              </w:rPr>
            </w:pPr>
            <w:r w:rsidRPr="001B31E7">
              <w:rPr>
                <w:rFonts w:eastAsia="Times New Roman" w:cs="Calibri"/>
                <w:i/>
                <w:iCs/>
              </w:rPr>
              <w:t>(tick the tasks completed)</w:t>
            </w:r>
          </w:p>
        </w:tc>
      </w:tr>
      <w:tr w:rsidR="009A4605" w:rsidRPr="001B31E7" w14:paraId="56FC2BC1" w14:textId="77777777" w:rsidTr="00CF439E">
        <w:tc>
          <w:tcPr>
            <w:tcW w:w="3638" w:type="dxa"/>
            <w:shd w:val="clear" w:color="auto" w:fill="D9E2F3" w:themeFill="accent1" w:themeFillTint="33"/>
          </w:tcPr>
          <w:p w14:paraId="152EB2DD" w14:textId="77777777" w:rsidR="009A4605" w:rsidRPr="001B31E7" w:rsidRDefault="009A4605" w:rsidP="00CF439E">
            <w:pPr>
              <w:jc w:val="center"/>
              <w:rPr>
                <w:rFonts w:eastAsia="Times New Roman" w:cs="Calibri"/>
                <w:b/>
                <w:bCs/>
              </w:rPr>
            </w:pPr>
          </w:p>
        </w:tc>
        <w:tc>
          <w:tcPr>
            <w:tcW w:w="2517" w:type="dxa"/>
            <w:shd w:val="clear" w:color="auto" w:fill="D9E2F3" w:themeFill="accent1" w:themeFillTint="33"/>
          </w:tcPr>
          <w:p w14:paraId="3B9074DE" w14:textId="77777777" w:rsidR="009A4605" w:rsidRPr="001B31E7" w:rsidRDefault="009A4605" w:rsidP="00CF439E">
            <w:pPr>
              <w:jc w:val="center"/>
              <w:rPr>
                <w:rFonts w:eastAsia="Times New Roman" w:cs="Calibri"/>
                <w:b/>
                <w:bCs/>
              </w:rPr>
            </w:pPr>
            <w:r w:rsidRPr="001B31E7">
              <w:rPr>
                <w:rFonts w:eastAsia="Times New Roman" w:cs="Calibri"/>
                <w:b/>
                <w:bCs/>
              </w:rPr>
              <w:t>Date and time:</w:t>
            </w:r>
          </w:p>
          <w:p w14:paraId="2FE04569" w14:textId="77777777" w:rsidR="009A4605" w:rsidRPr="001B31E7" w:rsidRDefault="009A4605" w:rsidP="00CF439E">
            <w:pPr>
              <w:jc w:val="center"/>
              <w:rPr>
                <w:rFonts w:eastAsia="Times New Roman" w:cs="Calibri"/>
                <w:b/>
                <w:bCs/>
              </w:rPr>
            </w:pPr>
            <w:r w:rsidRPr="001B31E7">
              <w:rPr>
                <w:rFonts w:eastAsia="Times New Roman" w:cs="Calibri"/>
                <w:b/>
                <w:bCs/>
              </w:rPr>
              <w:t xml:space="preserve"> </w:t>
            </w:r>
            <w:sdt>
              <w:sdtPr>
                <w:rPr>
                  <w:rFonts w:eastAsia="Times New Roman" w:cs="Calibri"/>
                  <w:b/>
                  <w:bCs/>
                </w:rPr>
                <w:id w:val="-109433577"/>
                <w:placeholder>
                  <w:docPart w:val="06447C7A0B4D48E39FAA7F2181C5AD31"/>
                </w:placeholder>
                <w:showingPlcHdr/>
                <w:date>
                  <w:dateFormat w:val="d/MM/yyyy"/>
                  <w:lid w:val="en-AU"/>
                  <w:storeMappedDataAs w:val="dateTime"/>
                  <w:calendar w:val="gregorian"/>
                </w:date>
              </w:sdtPr>
              <w:sdtContent>
                <w:r w:rsidRPr="001B31E7">
                  <w:rPr>
                    <w:color w:val="808080"/>
                  </w:rPr>
                  <w:t>Click or tap to enter a date.</w:t>
                </w:r>
              </w:sdtContent>
            </w:sdt>
          </w:p>
        </w:tc>
        <w:tc>
          <w:tcPr>
            <w:tcW w:w="3473" w:type="dxa"/>
            <w:gridSpan w:val="2"/>
            <w:shd w:val="clear" w:color="auto" w:fill="D9E2F3" w:themeFill="accent1" w:themeFillTint="33"/>
          </w:tcPr>
          <w:p w14:paraId="49D3A20A" w14:textId="77777777" w:rsidR="009A4605" w:rsidRPr="001B31E7" w:rsidRDefault="009A4605" w:rsidP="00CF439E">
            <w:pPr>
              <w:jc w:val="center"/>
              <w:rPr>
                <w:rFonts w:eastAsia="Times New Roman" w:cs="Calibri"/>
                <w:b/>
                <w:bCs/>
              </w:rPr>
            </w:pPr>
            <w:r w:rsidRPr="001B31E7">
              <w:rPr>
                <w:rFonts w:eastAsia="Times New Roman" w:cs="Calibri"/>
                <w:b/>
                <w:bCs/>
              </w:rPr>
              <w:t>Comments</w:t>
            </w:r>
          </w:p>
        </w:tc>
      </w:tr>
      <w:tr w:rsidR="009A4605" w:rsidRPr="001B31E7" w14:paraId="75D95C79" w14:textId="77777777" w:rsidTr="00CF439E">
        <w:tc>
          <w:tcPr>
            <w:tcW w:w="3638" w:type="dxa"/>
          </w:tcPr>
          <w:p w14:paraId="232767F4" w14:textId="77777777" w:rsidR="009A4605" w:rsidRPr="001B31E7" w:rsidRDefault="009A4605" w:rsidP="00CF439E">
            <w:pPr>
              <w:rPr>
                <w:rFonts w:eastAsia="Times New Roman" w:cs="Calibri"/>
                <w:color w:val="000000" w:themeColor="text1"/>
              </w:rPr>
            </w:pPr>
            <w:r w:rsidRPr="001B31E7">
              <w:rPr>
                <w:rFonts w:eastAsia="Times New Roman" w:cs="Calibri"/>
                <w:color w:val="000000" w:themeColor="text1"/>
              </w:rPr>
              <w:t>Segregated contaminated zones from clean zones by displaying proper signage before commencing cleaning procedures</w:t>
            </w:r>
          </w:p>
        </w:tc>
        <w:tc>
          <w:tcPr>
            <w:tcW w:w="2517" w:type="dxa"/>
            <w:vAlign w:val="center"/>
          </w:tcPr>
          <w:p w14:paraId="39CBB124" w14:textId="77777777" w:rsidR="009A4605" w:rsidRPr="001B31E7" w:rsidRDefault="00000000" w:rsidP="00CF439E">
            <w:pPr>
              <w:jc w:val="center"/>
              <w:rPr>
                <w:rFonts w:eastAsia="Times New Roman" w:cs="Calibri"/>
                <w:b/>
                <w:bCs/>
              </w:rPr>
            </w:pPr>
            <w:sdt>
              <w:sdtPr>
                <w:rPr>
                  <w:rFonts w:eastAsia="Times New Roman" w:cs="Calibri"/>
                  <w:b/>
                  <w:bCs/>
                </w:rPr>
                <w:id w:val="-490402440"/>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56578014" w14:textId="77777777" w:rsidR="009A4605" w:rsidRPr="001B31E7" w:rsidRDefault="009A4605" w:rsidP="00CF439E">
            <w:pPr>
              <w:rPr>
                <w:rFonts w:eastAsia="Times New Roman" w:cs="Calibri"/>
                <w:b/>
                <w:bCs/>
              </w:rPr>
            </w:pPr>
          </w:p>
        </w:tc>
      </w:tr>
      <w:tr w:rsidR="009A4605" w:rsidRPr="001B31E7" w14:paraId="0A427D41" w14:textId="77777777" w:rsidTr="00CF439E">
        <w:tc>
          <w:tcPr>
            <w:tcW w:w="3638" w:type="dxa"/>
          </w:tcPr>
          <w:p w14:paraId="2EBD8CAA" w14:textId="77777777" w:rsidR="009A4605" w:rsidRPr="001B31E7" w:rsidRDefault="009A4605" w:rsidP="00CF439E">
            <w:pPr>
              <w:rPr>
                <w:rFonts w:eastAsia="Times New Roman" w:cs="Segoe UI"/>
                <w:color w:val="000000" w:themeColor="text1"/>
                <w:lang w:eastAsia="en-AU" w:bidi="ar-SA"/>
              </w:rPr>
            </w:pPr>
            <w:r w:rsidRPr="001B31E7">
              <w:rPr>
                <w:rFonts w:eastAsia="Times New Roman" w:cs="Segoe UI"/>
                <w:color w:val="000000" w:themeColor="text1"/>
                <w:lang w:eastAsia="en-AU" w:bidi="ar-SA"/>
              </w:rPr>
              <w:t>Prepare a cleaning solution and clean with a combined detergent and disinfectant</w:t>
            </w:r>
          </w:p>
          <w:p w14:paraId="38CA0F3B" w14:textId="77777777" w:rsidR="009A4605" w:rsidRPr="001B31E7" w:rsidRDefault="009A4605" w:rsidP="00CF439E">
            <w:pPr>
              <w:rPr>
                <w:rFonts w:eastAsia="Times New Roman" w:cs="Segoe UI"/>
                <w:color w:val="000000" w:themeColor="text1"/>
                <w:lang w:eastAsia="en-AU" w:bidi="ar-SA"/>
              </w:rPr>
            </w:pPr>
            <w:r w:rsidRPr="001B31E7">
              <w:rPr>
                <w:rFonts w:eastAsia="Times New Roman" w:cs="Segoe UI"/>
                <w:color w:val="000000" w:themeColor="text1"/>
                <w:lang w:eastAsia="en-AU" w:bidi="ar-SA"/>
              </w:rPr>
              <w:t>use either of the two methods:</w:t>
            </w:r>
          </w:p>
          <w:p w14:paraId="3AB70A20" w14:textId="77777777" w:rsidR="009A4605" w:rsidRPr="001B31E7" w:rsidRDefault="009A4605" w:rsidP="009A4605">
            <w:pPr>
              <w:numPr>
                <w:ilvl w:val="0"/>
                <w:numId w:val="90"/>
              </w:numPr>
              <w:shd w:val="clear" w:color="auto" w:fill="FFFFFF"/>
              <w:spacing w:before="100" w:beforeAutospacing="1" w:after="100" w:afterAutospacing="1"/>
              <w:rPr>
                <w:rFonts w:eastAsia="Times New Roman" w:cs="Segoe UI"/>
                <w:color w:val="000000" w:themeColor="text1"/>
                <w:lang w:eastAsia="en-AU" w:bidi="ar-SA"/>
              </w:rPr>
            </w:pPr>
            <w:r w:rsidRPr="001B31E7">
              <w:rPr>
                <w:rFonts w:eastAsia="Times New Roman" w:cs="Segoe UI"/>
                <w:color w:val="000000" w:themeColor="text1"/>
                <w:lang w:eastAsia="en-AU" w:bidi="ar-SA"/>
              </w:rPr>
              <w:t>combined detergent and TGA-listed hospital-grade disinfectant that acts against viruses</w:t>
            </w:r>
          </w:p>
          <w:p w14:paraId="1B0C303D" w14:textId="77777777" w:rsidR="009A4605" w:rsidRPr="001B31E7" w:rsidRDefault="009A4605" w:rsidP="009A4605">
            <w:pPr>
              <w:numPr>
                <w:ilvl w:val="0"/>
                <w:numId w:val="90"/>
              </w:numPr>
              <w:shd w:val="clear" w:color="auto" w:fill="FFFFFF"/>
              <w:spacing w:before="100" w:beforeAutospacing="1" w:after="100" w:afterAutospacing="1"/>
              <w:rPr>
                <w:rFonts w:eastAsia="Times New Roman" w:cs="Segoe UI"/>
                <w:color w:val="000000" w:themeColor="text1"/>
                <w:lang w:eastAsia="en-AU" w:bidi="ar-SA"/>
              </w:rPr>
            </w:pPr>
            <w:r w:rsidRPr="001B31E7">
              <w:rPr>
                <w:rFonts w:eastAsia="Times New Roman" w:cs="Segoe UI"/>
                <w:color w:val="000000" w:themeColor="text1"/>
                <w:lang w:eastAsia="en-AU" w:bidi="ar-SA"/>
              </w:rPr>
              <w:t>combined detergent and chlorine-based product such as sodium hypochlorite (wipe or solution)</w:t>
            </w:r>
          </w:p>
          <w:p w14:paraId="3DA359FE" w14:textId="77777777" w:rsidR="009A4605" w:rsidRPr="001B31E7" w:rsidRDefault="009A4605" w:rsidP="009A4605">
            <w:pPr>
              <w:numPr>
                <w:ilvl w:val="0"/>
                <w:numId w:val="90"/>
              </w:numPr>
              <w:shd w:val="clear" w:color="auto" w:fill="FFFFFF"/>
              <w:spacing w:before="100" w:beforeAutospacing="1" w:after="100" w:afterAutospacing="1"/>
              <w:rPr>
                <w:rFonts w:eastAsia="Times New Roman" w:cs="Segoe UI"/>
                <w:color w:val="000000" w:themeColor="text1"/>
                <w:lang w:eastAsia="en-AU" w:bidi="ar-SA"/>
              </w:rPr>
            </w:pPr>
            <w:r w:rsidRPr="001B31E7">
              <w:rPr>
                <w:rFonts w:eastAsia="Times New Roman" w:cs="Segoe UI"/>
                <w:color w:val="000000" w:themeColor="text1"/>
                <w:lang w:eastAsia="en-AU" w:bidi="ar-SA"/>
              </w:rPr>
              <w:t>Disinfectant solutions is made    fresh and gloves are worn when handling and preparing solutions.</w:t>
            </w:r>
          </w:p>
          <w:p w14:paraId="3EC04A34" w14:textId="77777777" w:rsidR="009A4605" w:rsidRPr="001B31E7" w:rsidRDefault="009A4605" w:rsidP="00CF439E">
            <w:pPr>
              <w:rPr>
                <w:rFonts w:eastAsia="Times New Roman" w:cs="Calibri"/>
                <w:color w:val="000000" w:themeColor="text1"/>
              </w:rPr>
            </w:pPr>
          </w:p>
        </w:tc>
        <w:tc>
          <w:tcPr>
            <w:tcW w:w="2517" w:type="dxa"/>
            <w:vAlign w:val="center"/>
          </w:tcPr>
          <w:p w14:paraId="71EB7A10" w14:textId="77777777" w:rsidR="009A4605" w:rsidRPr="001B31E7" w:rsidRDefault="00000000" w:rsidP="00CF439E">
            <w:pPr>
              <w:jc w:val="center"/>
              <w:rPr>
                <w:rFonts w:eastAsia="Times New Roman" w:cs="Calibri"/>
                <w:b/>
                <w:bCs/>
              </w:rPr>
            </w:pPr>
            <w:sdt>
              <w:sdtPr>
                <w:rPr>
                  <w:rFonts w:eastAsia="Times New Roman" w:cs="Calibri"/>
                  <w:b/>
                  <w:bCs/>
                </w:rPr>
                <w:id w:val="-1084063005"/>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71B6BB75" w14:textId="77777777" w:rsidR="009A4605" w:rsidRPr="001B31E7" w:rsidRDefault="009A4605" w:rsidP="00CF439E">
            <w:pPr>
              <w:rPr>
                <w:rFonts w:eastAsia="Times New Roman" w:cs="Calibri"/>
                <w:b/>
                <w:bCs/>
              </w:rPr>
            </w:pPr>
          </w:p>
        </w:tc>
      </w:tr>
      <w:tr w:rsidR="009A4605" w:rsidRPr="001B31E7" w14:paraId="75AC6DF9" w14:textId="77777777" w:rsidTr="00CF439E">
        <w:tc>
          <w:tcPr>
            <w:tcW w:w="3638" w:type="dxa"/>
          </w:tcPr>
          <w:p w14:paraId="33CBE2EE" w14:textId="77777777" w:rsidR="009A4605" w:rsidRPr="001B31E7" w:rsidRDefault="009A4605" w:rsidP="00CF439E">
            <w:pPr>
              <w:rPr>
                <w:rFonts w:eastAsia="Times New Roman" w:cs="Calibri"/>
              </w:rPr>
            </w:pPr>
            <w:r w:rsidRPr="001B31E7">
              <w:rPr>
                <w:rFonts w:eastAsia="Times New Roman" w:cs="Calibri"/>
              </w:rPr>
              <w:t>Ensuring all items in the contaminated zone are properly cleaned out or disposed off and disinfected thoroughly before exiting the contaminated zone</w:t>
            </w:r>
          </w:p>
        </w:tc>
        <w:tc>
          <w:tcPr>
            <w:tcW w:w="2517" w:type="dxa"/>
            <w:vAlign w:val="center"/>
          </w:tcPr>
          <w:p w14:paraId="2FCDA6C5" w14:textId="77777777" w:rsidR="009A4605" w:rsidRPr="001B31E7" w:rsidRDefault="00000000" w:rsidP="00CF439E">
            <w:pPr>
              <w:jc w:val="center"/>
              <w:rPr>
                <w:rFonts w:eastAsia="Times New Roman" w:cs="Calibri"/>
                <w:b/>
                <w:bCs/>
              </w:rPr>
            </w:pPr>
            <w:sdt>
              <w:sdtPr>
                <w:rPr>
                  <w:rFonts w:eastAsia="Times New Roman" w:cs="Calibri"/>
                  <w:b/>
                  <w:bCs/>
                </w:rPr>
                <w:id w:val="-1582134372"/>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7F839307" w14:textId="77777777" w:rsidR="009A4605" w:rsidRPr="001B31E7" w:rsidRDefault="009A4605" w:rsidP="00CF439E">
            <w:pPr>
              <w:rPr>
                <w:rFonts w:eastAsia="Times New Roman" w:cs="Calibri"/>
                <w:b/>
                <w:bCs/>
              </w:rPr>
            </w:pPr>
          </w:p>
        </w:tc>
      </w:tr>
      <w:tr w:rsidR="009A4605" w:rsidRPr="001B31E7" w14:paraId="4A91C976" w14:textId="77777777" w:rsidTr="00CF439E">
        <w:tc>
          <w:tcPr>
            <w:tcW w:w="3638" w:type="dxa"/>
          </w:tcPr>
          <w:p w14:paraId="7303E22A" w14:textId="77777777" w:rsidR="009A4605" w:rsidRPr="001B31E7" w:rsidRDefault="009A4605" w:rsidP="00CF439E">
            <w:pPr>
              <w:rPr>
                <w:rFonts w:eastAsia="Times New Roman" w:cs="Calibri"/>
              </w:rPr>
            </w:pPr>
            <w:r w:rsidRPr="001B31E7">
              <w:rPr>
                <w:rFonts w:eastAsia="Times New Roman" w:cs="Calibri"/>
              </w:rPr>
              <w:t>Wiped down food prepare areas benchtops</w:t>
            </w:r>
          </w:p>
        </w:tc>
        <w:tc>
          <w:tcPr>
            <w:tcW w:w="2517" w:type="dxa"/>
            <w:vAlign w:val="center"/>
          </w:tcPr>
          <w:p w14:paraId="77085712" w14:textId="77777777" w:rsidR="009A4605" w:rsidRPr="001B31E7" w:rsidRDefault="00000000" w:rsidP="00CF439E">
            <w:pPr>
              <w:jc w:val="center"/>
              <w:rPr>
                <w:rFonts w:eastAsia="Times New Roman" w:cs="Calibri"/>
                <w:b/>
                <w:bCs/>
              </w:rPr>
            </w:pPr>
            <w:sdt>
              <w:sdtPr>
                <w:rPr>
                  <w:rFonts w:eastAsia="Times New Roman" w:cs="Calibri"/>
                  <w:b/>
                  <w:bCs/>
                </w:rPr>
                <w:id w:val="-1039207862"/>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6014A73" w14:textId="77777777" w:rsidR="009A4605" w:rsidRPr="001B31E7" w:rsidRDefault="009A4605" w:rsidP="00CF439E">
            <w:pPr>
              <w:rPr>
                <w:rFonts w:eastAsia="Times New Roman" w:cs="Calibri"/>
                <w:b/>
                <w:bCs/>
              </w:rPr>
            </w:pPr>
          </w:p>
        </w:tc>
      </w:tr>
      <w:tr w:rsidR="009A4605" w:rsidRPr="001B31E7" w14:paraId="5BD9CD63" w14:textId="77777777" w:rsidTr="00CF439E">
        <w:tc>
          <w:tcPr>
            <w:tcW w:w="3638" w:type="dxa"/>
          </w:tcPr>
          <w:p w14:paraId="55EA89BC" w14:textId="77777777" w:rsidR="009A4605" w:rsidRPr="001B31E7" w:rsidRDefault="009A4605" w:rsidP="00CF439E">
            <w:pPr>
              <w:rPr>
                <w:rFonts w:eastAsia="Times New Roman" w:cs="Calibri"/>
              </w:rPr>
            </w:pPr>
            <w:r w:rsidRPr="001B31E7">
              <w:rPr>
                <w:rFonts w:eastAsia="Times New Roman" w:cs="Calibri"/>
              </w:rPr>
              <w:t>Washed dishes</w:t>
            </w:r>
          </w:p>
        </w:tc>
        <w:tc>
          <w:tcPr>
            <w:tcW w:w="2517" w:type="dxa"/>
            <w:vAlign w:val="center"/>
          </w:tcPr>
          <w:p w14:paraId="21B2D148" w14:textId="77777777" w:rsidR="009A4605" w:rsidRPr="001B31E7" w:rsidRDefault="00000000" w:rsidP="00CF439E">
            <w:pPr>
              <w:jc w:val="center"/>
              <w:rPr>
                <w:rFonts w:eastAsia="Times New Roman" w:cs="Calibri"/>
                <w:b/>
                <w:bCs/>
              </w:rPr>
            </w:pPr>
            <w:sdt>
              <w:sdtPr>
                <w:rPr>
                  <w:rFonts w:eastAsia="Times New Roman" w:cs="Calibri"/>
                  <w:b/>
                  <w:bCs/>
                </w:rPr>
                <w:id w:val="1956441672"/>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641384C8" w14:textId="77777777" w:rsidR="009A4605" w:rsidRPr="001B31E7" w:rsidRDefault="009A4605" w:rsidP="00CF439E">
            <w:pPr>
              <w:rPr>
                <w:rFonts w:eastAsia="Times New Roman" w:cs="Calibri"/>
                <w:b/>
                <w:bCs/>
              </w:rPr>
            </w:pPr>
          </w:p>
        </w:tc>
      </w:tr>
      <w:tr w:rsidR="009A4605" w:rsidRPr="001B31E7" w14:paraId="1529DB55" w14:textId="77777777" w:rsidTr="00CF439E">
        <w:tc>
          <w:tcPr>
            <w:tcW w:w="3638" w:type="dxa"/>
          </w:tcPr>
          <w:p w14:paraId="4DA93BE9" w14:textId="77777777" w:rsidR="009A4605" w:rsidRPr="001B31E7" w:rsidRDefault="009A4605" w:rsidP="00CF439E">
            <w:pPr>
              <w:rPr>
                <w:rFonts w:eastAsia="Times New Roman" w:cs="Calibri"/>
              </w:rPr>
            </w:pPr>
            <w:r w:rsidRPr="001B31E7">
              <w:rPr>
                <w:rFonts w:eastAsia="Times New Roman" w:cs="Calibri"/>
              </w:rPr>
              <w:t>Washed appliances</w:t>
            </w:r>
          </w:p>
        </w:tc>
        <w:tc>
          <w:tcPr>
            <w:tcW w:w="2517" w:type="dxa"/>
            <w:vAlign w:val="center"/>
          </w:tcPr>
          <w:p w14:paraId="706C3787" w14:textId="77777777" w:rsidR="009A4605" w:rsidRPr="001B31E7" w:rsidRDefault="00000000" w:rsidP="00CF439E">
            <w:pPr>
              <w:jc w:val="center"/>
              <w:rPr>
                <w:rFonts w:eastAsia="Times New Roman" w:cs="Calibri"/>
                <w:b/>
                <w:bCs/>
              </w:rPr>
            </w:pPr>
            <w:sdt>
              <w:sdtPr>
                <w:rPr>
                  <w:rFonts w:eastAsia="Times New Roman" w:cs="Calibri"/>
                  <w:b/>
                  <w:bCs/>
                </w:rPr>
                <w:id w:val="-2114111955"/>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029B26BD" w14:textId="77777777" w:rsidR="009A4605" w:rsidRPr="001B31E7" w:rsidRDefault="009A4605" w:rsidP="00CF439E">
            <w:pPr>
              <w:rPr>
                <w:rFonts w:eastAsia="Times New Roman" w:cs="Calibri"/>
                <w:b/>
                <w:bCs/>
              </w:rPr>
            </w:pPr>
          </w:p>
        </w:tc>
      </w:tr>
      <w:tr w:rsidR="009A4605" w:rsidRPr="001B31E7" w14:paraId="54766B22" w14:textId="77777777" w:rsidTr="00CF439E">
        <w:tc>
          <w:tcPr>
            <w:tcW w:w="3638" w:type="dxa"/>
          </w:tcPr>
          <w:p w14:paraId="01D007FA" w14:textId="77777777" w:rsidR="009A4605" w:rsidRPr="001B31E7" w:rsidRDefault="009A4605" w:rsidP="00CF439E">
            <w:pPr>
              <w:rPr>
                <w:rFonts w:eastAsia="Times New Roman" w:cs="Calibri"/>
              </w:rPr>
            </w:pPr>
            <w:r w:rsidRPr="001B31E7">
              <w:rPr>
                <w:rFonts w:eastAsia="Times New Roman" w:cs="Calibri"/>
              </w:rPr>
              <w:t>Rinsed utensils before putting them in dishwasher/ sanitiser</w:t>
            </w:r>
          </w:p>
        </w:tc>
        <w:tc>
          <w:tcPr>
            <w:tcW w:w="2517" w:type="dxa"/>
            <w:vAlign w:val="center"/>
          </w:tcPr>
          <w:p w14:paraId="24CEBFDD" w14:textId="77777777" w:rsidR="009A4605" w:rsidRPr="001B31E7" w:rsidRDefault="00000000" w:rsidP="00CF439E">
            <w:pPr>
              <w:jc w:val="center"/>
              <w:rPr>
                <w:rFonts w:eastAsia="Times New Roman" w:cs="Calibri"/>
                <w:b/>
                <w:bCs/>
              </w:rPr>
            </w:pPr>
            <w:sdt>
              <w:sdtPr>
                <w:rPr>
                  <w:rFonts w:eastAsia="Times New Roman" w:cs="Calibri"/>
                  <w:b/>
                  <w:bCs/>
                </w:rPr>
                <w:id w:val="578326768"/>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2AA3440D" w14:textId="77777777" w:rsidR="009A4605" w:rsidRPr="001B31E7" w:rsidRDefault="009A4605" w:rsidP="00CF439E">
            <w:pPr>
              <w:rPr>
                <w:rFonts w:eastAsia="Times New Roman" w:cs="Calibri"/>
                <w:b/>
                <w:bCs/>
              </w:rPr>
            </w:pPr>
          </w:p>
        </w:tc>
      </w:tr>
      <w:tr w:rsidR="009A4605" w:rsidRPr="001B31E7" w14:paraId="351C98BB" w14:textId="77777777" w:rsidTr="00CF439E">
        <w:tc>
          <w:tcPr>
            <w:tcW w:w="3638" w:type="dxa"/>
          </w:tcPr>
          <w:p w14:paraId="5DF8CAF8" w14:textId="77777777" w:rsidR="009A4605" w:rsidRPr="001B31E7" w:rsidRDefault="009A4605" w:rsidP="00CF439E">
            <w:pPr>
              <w:rPr>
                <w:rFonts w:eastAsia="Times New Roman" w:cs="Calibri"/>
              </w:rPr>
            </w:pPr>
            <w:r w:rsidRPr="001B31E7">
              <w:rPr>
                <w:rFonts w:eastAsia="Times New Roman" w:cs="Calibri"/>
              </w:rPr>
              <w:t>Loaded/unloaded dishwasher/sanitiser</w:t>
            </w:r>
          </w:p>
        </w:tc>
        <w:tc>
          <w:tcPr>
            <w:tcW w:w="2517" w:type="dxa"/>
            <w:vAlign w:val="center"/>
          </w:tcPr>
          <w:p w14:paraId="2C8F8135" w14:textId="77777777" w:rsidR="009A4605" w:rsidRPr="001B31E7" w:rsidRDefault="00000000" w:rsidP="00CF439E">
            <w:pPr>
              <w:jc w:val="center"/>
              <w:rPr>
                <w:rFonts w:eastAsia="Times New Roman" w:cs="Calibri"/>
                <w:b/>
                <w:bCs/>
              </w:rPr>
            </w:pPr>
            <w:sdt>
              <w:sdtPr>
                <w:rPr>
                  <w:rFonts w:eastAsia="Times New Roman" w:cs="Calibri"/>
                  <w:b/>
                  <w:bCs/>
                </w:rPr>
                <w:id w:val="-228231799"/>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85CA46D" w14:textId="77777777" w:rsidR="009A4605" w:rsidRPr="001B31E7" w:rsidRDefault="009A4605" w:rsidP="00CF439E">
            <w:pPr>
              <w:rPr>
                <w:rFonts w:eastAsia="Times New Roman" w:cs="Calibri"/>
                <w:b/>
                <w:bCs/>
              </w:rPr>
            </w:pPr>
          </w:p>
        </w:tc>
      </w:tr>
      <w:tr w:rsidR="009A4605" w:rsidRPr="001B31E7" w14:paraId="735264CE" w14:textId="77777777" w:rsidTr="00CF439E">
        <w:tc>
          <w:tcPr>
            <w:tcW w:w="3638" w:type="dxa"/>
          </w:tcPr>
          <w:p w14:paraId="251BFB14" w14:textId="77777777" w:rsidR="009A4605" w:rsidRPr="001B31E7" w:rsidRDefault="009A4605" w:rsidP="00CF439E">
            <w:pPr>
              <w:rPr>
                <w:rFonts w:eastAsia="Times New Roman" w:cs="Calibri"/>
              </w:rPr>
            </w:pPr>
            <w:r w:rsidRPr="001B31E7">
              <w:rPr>
                <w:rFonts w:eastAsia="Times New Roman" w:cs="Calibri"/>
              </w:rPr>
              <w:t>Cleaned sinks to make sure there is no food or debris</w:t>
            </w:r>
          </w:p>
        </w:tc>
        <w:tc>
          <w:tcPr>
            <w:tcW w:w="2517" w:type="dxa"/>
            <w:vAlign w:val="center"/>
          </w:tcPr>
          <w:p w14:paraId="3D7BEA22" w14:textId="77777777" w:rsidR="009A4605" w:rsidRPr="001B31E7" w:rsidRDefault="00000000" w:rsidP="00CF439E">
            <w:pPr>
              <w:jc w:val="center"/>
              <w:rPr>
                <w:rFonts w:eastAsia="Times New Roman" w:cs="Calibri"/>
                <w:b/>
                <w:bCs/>
              </w:rPr>
            </w:pPr>
            <w:sdt>
              <w:sdtPr>
                <w:rPr>
                  <w:rFonts w:eastAsia="Times New Roman" w:cs="Calibri"/>
                  <w:b/>
                  <w:bCs/>
                </w:rPr>
                <w:id w:val="-748652311"/>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55D1F936" w14:textId="77777777" w:rsidR="009A4605" w:rsidRPr="001B31E7" w:rsidRDefault="009A4605" w:rsidP="00CF439E">
            <w:pPr>
              <w:rPr>
                <w:rFonts w:eastAsia="Times New Roman" w:cs="Calibri"/>
                <w:b/>
                <w:bCs/>
              </w:rPr>
            </w:pPr>
          </w:p>
        </w:tc>
      </w:tr>
      <w:tr w:rsidR="009A4605" w:rsidRPr="001B31E7" w14:paraId="5D20853F" w14:textId="77777777" w:rsidTr="00CF439E">
        <w:tc>
          <w:tcPr>
            <w:tcW w:w="3638" w:type="dxa"/>
          </w:tcPr>
          <w:p w14:paraId="3AF22B06" w14:textId="77777777" w:rsidR="009A4605" w:rsidRPr="001B31E7" w:rsidRDefault="009A4605" w:rsidP="00CF439E">
            <w:pPr>
              <w:rPr>
                <w:rFonts w:eastAsia="Times New Roman" w:cs="Calibri"/>
              </w:rPr>
            </w:pPr>
            <w:r w:rsidRPr="001B31E7">
              <w:rPr>
                <w:rFonts w:eastAsia="Times New Roman" w:cs="Calibri"/>
              </w:rPr>
              <w:lastRenderedPageBreak/>
              <w:t>Swept floor</w:t>
            </w:r>
          </w:p>
        </w:tc>
        <w:tc>
          <w:tcPr>
            <w:tcW w:w="2517" w:type="dxa"/>
            <w:vAlign w:val="center"/>
          </w:tcPr>
          <w:p w14:paraId="77694624" w14:textId="77777777" w:rsidR="009A4605" w:rsidRPr="001B31E7" w:rsidRDefault="00000000" w:rsidP="00CF439E">
            <w:pPr>
              <w:jc w:val="center"/>
              <w:rPr>
                <w:rFonts w:eastAsia="Times New Roman" w:cs="Calibri"/>
                <w:b/>
                <w:bCs/>
              </w:rPr>
            </w:pPr>
            <w:sdt>
              <w:sdtPr>
                <w:rPr>
                  <w:rFonts w:eastAsia="Times New Roman" w:cs="Calibri"/>
                  <w:b/>
                  <w:bCs/>
                </w:rPr>
                <w:id w:val="-1433210176"/>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CB4BF6D" w14:textId="77777777" w:rsidR="009A4605" w:rsidRPr="001B31E7" w:rsidRDefault="009A4605" w:rsidP="00CF439E">
            <w:pPr>
              <w:rPr>
                <w:rFonts w:eastAsia="Times New Roman" w:cs="Calibri"/>
                <w:b/>
                <w:bCs/>
              </w:rPr>
            </w:pPr>
          </w:p>
        </w:tc>
      </w:tr>
      <w:tr w:rsidR="009A4605" w:rsidRPr="001B31E7" w14:paraId="3A42DB31" w14:textId="77777777" w:rsidTr="00CF439E">
        <w:tc>
          <w:tcPr>
            <w:tcW w:w="3638" w:type="dxa"/>
          </w:tcPr>
          <w:p w14:paraId="43A4BB1F" w14:textId="77777777" w:rsidR="009A4605" w:rsidRPr="001B31E7" w:rsidRDefault="009A4605" w:rsidP="00CF439E">
            <w:pPr>
              <w:rPr>
                <w:rFonts w:eastAsia="Times New Roman" w:cs="Calibri"/>
              </w:rPr>
            </w:pPr>
            <w:r w:rsidRPr="001B31E7">
              <w:rPr>
                <w:rFonts w:eastAsia="Times New Roman" w:cs="Calibri"/>
              </w:rPr>
              <w:t>Mopped floor</w:t>
            </w:r>
          </w:p>
        </w:tc>
        <w:tc>
          <w:tcPr>
            <w:tcW w:w="2517" w:type="dxa"/>
            <w:vAlign w:val="center"/>
          </w:tcPr>
          <w:p w14:paraId="21AB6A0F" w14:textId="77777777" w:rsidR="009A4605" w:rsidRPr="001B31E7" w:rsidRDefault="00000000" w:rsidP="00CF439E">
            <w:pPr>
              <w:jc w:val="center"/>
              <w:rPr>
                <w:rFonts w:eastAsia="Times New Roman" w:cs="Calibri"/>
                <w:b/>
                <w:bCs/>
              </w:rPr>
            </w:pPr>
            <w:sdt>
              <w:sdtPr>
                <w:rPr>
                  <w:rFonts w:eastAsia="Times New Roman" w:cs="Calibri"/>
                  <w:b/>
                  <w:bCs/>
                </w:rPr>
                <w:id w:val="1527527461"/>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4810741A" w14:textId="77777777" w:rsidR="009A4605" w:rsidRPr="001B31E7" w:rsidRDefault="009A4605" w:rsidP="00CF439E">
            <w:pPr>
              <w:rPr>
                <w:rFonts w:eastAsia="Times New Roman" w:cs="Calibri"/>
                <w:b/>
                <w:bCs/>
              </w:rPr>
            </w:pPr>
          </w:p>
        </w:tc>
      </w:tr>
      <w:tr w:rsidR="009A4605" w:rsidRPr="001B31E7" w14:paraId="34276072" w14:textId="77777777" w:rsidTr="00CF439E">
        <w:tc>
          <w:tcPr>
            <w:tcW w:w="3638" w:type="dxa"/>
          </w:tcPr>
          <w:p w14:paraId="31DFC729" w14:textId="77777777" w:rsidR="009A4605" w:rsidRPr="001B31E7" w:rsidRDefault="009A4605" w:rsidP="00CF439E">
            <w:pPr>
              <w:rPr>
                <w:rFonts w:eastAsia="Times New Roman" w:cs="Calibri"/>
              </w:rPr>
            </w:pPr>
            <w:r w:rsidRPr="001B31E7">
              <w:rPr>
                <w:rFonts w:eastAsia="Times New Roman" w:cs="Calibri"/>
              </w:rPr>
              <w:t>Cleaned fridge</w:t>
            </w:r>
          </w:p>
        </w:tc>
        <w:tc>
          <w:tcPr>
            <w:tcW w:w="2517" w:type="dxa"/>
            <w:vAlign w:val="center"/>
          </w:tcPr>
          <w:p w14:paraId="70E839FF" w14:textId="77777777" w:rsidR="009A4605" w:rsidRPr="001B31E7" w:rsidRDefault="00000000" w:rsidP="00CF439E">
            <w:pPr>
              <w:jc w:val="center"/>
              <w:rPr>
                <w:rFonts w:eastAsia="Times New Roman" w:cs="Calibri"/>
                <w:b/>
                <w:bCs/>
              </w:rPr>
            </w:pPr>
            <w:sdt>
              <w:sdtPr>
                <w:rPr>
                  <w:rFonts w:eastAsia="Times New Roman" w:cs="Calibri"/>
                  <w:b/>
                  <w:bCs/>
                </w:rPr>
                <w:id w:val="1668749921"/>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1805DE21" w14:textId="77777777" w:rsidR="009A4605" w:rsidRPr="001B31E7" w:rsidRDefault="009A4605" w:rsidP="00CF439E">
            <w:pPr>
              <w:rPr>
                <w:rFonts w:eastAsia="Times New Roman" w:cs="Calibri"/>
                <w:b/>
                <w:bCs/>
              </w:rPr>
            </w:pPr>
          </w:p>
        </w:tc>
      </w:tr>
      <w:tr w:rsidR="009A4605" w:rsidRPr="001B31E7" w14:paraId="588221FC" w14:textId="77777777" w:rsidTr="00CF439E">
        <w:tc>
          <w:tcPr>
            <w:tcW w:w="3638" w:type="dxa"/>
          </w:tcPr>
          <w:p w14:paraId="65ABC1B0" w14:textId="77777777" w:rsidR="009A4605" w:rsidRPr="001B31E7" w:rsidRDefault="009A4605" w:rsidP="00CF439E">
            <w:pPr>
              <w:rPr>
                <w:rFonts w:eastAsia="Times New Roman" w:cs="Calibri"/>
              </w:rPr>
            </w:pPr>
            <w:r w:rsidRPr="001B31E7">
              <w:rPr>
                <w:rFonts w:eastAsia="Times New Roman" w:cs="Calibri"/>
              </w:rPr>
              <w:t>Emptied garbage bin and disinfected unit</w:t>
            </w:r>
            <w:r>
              <w:rPr>
                <w:rFonts w:eastAsia="Times New Roman" w:cs="Calibri"/>
              </w:rPr>
              <w:t xml:space="preserve"> w</w:t>
            </w:r>
            <w:r w:rsidRPr="001B31E7">
              <w:rPr>
                <w:rFonts w:eastAsia="Times New Roman" w:cs="Calibri"/>
              </w:rPr>
              <w:t xml:space="preserve">hen dealing with waste, avoid touching the inside of the bag. </w:t>
            </w:r>
          </w:p>
          <w:p w14:paraId="093279B2" w14:textId="77777777" w:rsidR="009A4605" w:rsidRPr="001B31E7" w:rsidRDefault="009A4605" w:rsidP="00CF439E">
            <w:pPr>
              <w:rPr>
                <w:rFonts w:eastAsia="Times New Roman" w:cs="Calibri"/>
              </w:rPr>
            </w:pPr>
            <w:r w:rsidRPr="001B31E7">
              <w:rPr>
                <w:rFonts w:eastAsia="Times New Roman" w:cs="Calibri"/>
              </w:rPr>
              <w:t>Make sure the rubbish bag is not completely full, so the contents don’t overflow and use two bags if the contents are wet in case it leaks.</w:t>
            </w:r>
          </w:p>
          <w:p w14:paraId="707365B2" w14:textId="77777777" w:rsidR="009A4605" w:rsidRPr="001B31E7" w:rsidRDefault="009A4605" w:rsidP="00CF439E">
            <w:pPr>
              <w:rPr>
                <w:rFonts w:eastAsia="Times New Roman" w:cs="Calibri"/>
              </w:rPr>
            </w:pPr>
          </w:p>
        </w:tc>
        <w:tc>
          <w:tcPr>
            <w:tcW w:w="2517" w:type="dxa"/>
            <w:vAlign w:val="center"/>
          </w:tcPr>
          <w:p w14:paraId="16115B2C" w14:textId="77777777" w:rsidR="009A4605" w:rsidRPr="001B31E7" w:rsidRDefault="00000000" w:rsidP="00CF439E">
            <w:pPr>
              <w:jc w:val="center"/>
              <w:rPr>
                <w:rFonts w:eastAsia="Times New Roman" w:cs="Calibri"/>
                <w:b/>
                <w:bCs/>
              </w:rPr>
            </w:pPr>
            <w:sdt>
              <w:sdtPr>
                <w:rPr>
                  <w:rFonts w:eastAsia="Times New Roman" w:cs="Calibri"/>
                  <w:b/>
                  <w:bCs/>
                </w:rPr>
                <w:id w:val="1513493800"/>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32E3640D" w14:textId="77777777" w:rsidR="009A4605" w:rsidRPr="001B31E7" w:rsidRDefault="009A4605" w:rsidP="00CF439E">
            <w:pPr>
              <w:rPr>
                <w:rFonts w:eastAsia="Times New Roman" w:cs="Calibri"/>
                <w:b/>
                <w:bCs/>
              </w:rPr>
            </w:pPr>
          </w:p>
        </w:tc>
      </w:tr>
      <w:tr w:rsidR="009A4605" w:rsidRPr="001B31E7" w14:paraId="159AD046" w14:textId="77777777" w:rsidTr="00CF439E">
        <w:tc>
          <w:tcPr>
            <w:tcW w:w="3638" w:type="dxa"/>
          </w:tcPr>
          <w:p w14:paraId="135EA388" w14:textId="77777777" w:rsidR="009A4605" w:rsidRPr="001B31E7" w:rsidRDefault="009A4605" w:rsidP="00CF439E">
            <w:pPr>
              <w:rPr>
                <w:rFonts w:eastAsia="Times New Roman" w:cs="Calibri"/>
              </w:rPr>
            </w:pPr>
            <w:r w:rsidRPr="001B31E7">
              <w:rPr>
                <w:rFonts w:eastAsia="Times New Roman" w:cs="Calibri"/>
              </w:rPr>
              <w:t>Took out garbage</w:t>
            </w:r>
          </w:p>
        </w:tc>
        <w:tc>
          <w:tcPr>
            <w:tcW w:w="2517" w:type="dxa"/>
            <w:vAlign w:val="center"/>
          </w:tcPr>
          <w:p w14:paraId="30B449DC" w14:textId="77777777" w:rsidR="009A4605" w:rsidRPr="001B31E7" w:rsidRDefault="00000000" w:rsidP="00CF439E">
            <w:pPr>
              <w:jc w:val="center"/>
              <w:rPr>
                <w:rFonts w:eastAsia="Times New Roman" w:cs="Calibri"/>
                <w:b/>
                <w:bCs/>
              </w:rPr>
            </w:pPr>
            <w:sdt>
              <w:sdtPr>
                <w:rPr>
                  <w:rFonts w:eastAsia="Times New Roman" w:cs="Calibri"/>
                  <w:b/>
                  <w:bCs/>
                </w:rPr>
                <w:id w:val="-510914475"/>
                <w14:checkbox>
                  <w14:checked w14:val="0"/>
                  <w14:checkedState w14:val="2612" w14:font="MS Gothic"/>
                  <w14:uncheckedState w14:val="2610" w14:font="MS Gothic"/>
                </w14:checkbox>
              </w:sdtPr>
              <w:sdtContent>
                <w:r w:rsidR="009A4605" w:rsidRPr="001B31E7">
                  <w:rPr>
                    <w:rFonts w:ascii="Segoe UI Symbol" w:eastAsia="Times New Roman" w:hAnsi="Segoe UI Symbol" w:cs="Segoe UI Symbol"/>
                    <w:b/>
                    <w:bCs/>
                  </w:rPr>
                  <w:t>☐</w:t>
                </w:r>
              </w:sdtContent>
            </w:sdt>
          </w:p>
        </w:tc>
        <w:tc>
          <w:tcPr>
            <w:tcW w:w="3473" w:type="dxa"/>
            <w:gridSpan w:val="2"/>
          </w:tcPr>
          <w:p w14:paraId="0F825245" w14:textId="77777777" w:rsidR="009A4605" w:rsidRPr="001B31E7" w:rsidRDefault="009A4605" w:rsidP="00CF439E">
            <w:pPr>
              <w:rPr>
                <w:rFonts w:eastAsia="Times New Roman" w:cs="Calibri"/>
                <w:b/>
                <w:bCs/>
              </w:rPr>
            </w:pPr>
          </w:p>
        </w:tc>
      </w:tr>
      <w:tr w:rsidR="009A4605" w:rsidRPr="001B31E7" w14:paraId="744FCD25" w14:textId="77777777" w:rsidTr="00CF439E">
        <w:tc>
          <w:tcPr>
            <w:tcW w:w="3638" w:type="dxa"/>
          </w:tcPr>
          <w:p w14:paraId="6F34D189" w14:textId="77777777" w:rsidR="009A4605" w:rsidRPr="001B31E7" w:rsidRDefault="009A4605" w:rsidP="00CF439E">
            <w:pPr>
              <w:rPr>
                <w:rFonts w:eastAsia="Times New Roman" w:cs="Calibri"/>
              </w:rPr>
            </w:pPr>
            <w:r w:rsidRPr="001B31E7">
              <w:rPr>
                <w:rFonts w:eastAsia="Times New Roman" w:cs="Calibri"/>
              </w:rPr>
              <w:t xml:space="preserve">Replaced bin liner </w:t>
            </w:r>
          </w:p>
        </w:tc>
        <w:tc>
          <w:tcPr>
            <w:tcW w:w="2517" w:type="dxa"/>
            <w:vAlign w:val="center"/>
          </w:tcPr>
          <w:p w14:paraId="5857793E" w14:textId="77777777" w:rsidR="009A4605" w:rsidRPr="001B31E7" w:rsidRDefault="00000000" w:rsidP="00CF439E">
            <w:pPr>
              <w:jc w:val="center"/>
              <w:rPr>
                <w:rFonts w:eastAsia="Times New Roman" w:cs="Calibri"/>
                <w:b/>
                <w:bCs/>
              </w:rPr>
            </w:pPr>
            <w:sdt>
              <w:sdtPr>
                <w:rPr>
                  <w:rFonts w:eastAsia="Times New Roman" w:cs="Calibri"/>
                  <w:b/>
                  <w:bCs/>
                </w:rPr>
                <w:id w:val="1590041424"/>
                <w14:checkbox>
                  <w14:checked w14:val="0"/>
                  <w14:checkedState w14:val="2612" w14:font="MS Gothic"/>
                  <w14:uncheckedState w14:val="2610" w14:font="MS Gothic"/>
                </w14:checkbox>
              </w:sdtPr>
              <w:sdtContent>
                <w:r w:rsidR="009A4605" w:rsidRPr="001B31E7">
                  <w:rPr>
                    <w:rFonts w:ascii="Segoe UI Symbol" w:eastAsia="MS Gothic" w:hAnsi="Segoe UI Symbol" w:cs="Segoe UI Symbol"/>
                    <w:b/>
                    <w:bCs/>
                  </w:rPr>
                  <w:t>☐</w:t>
                </w:r>
              </w:sdtContent>
            </w:sdt>
          </w:p>
        </w:tc>
        <w:tc>
          <w:tcPr>
            <w:tcW w:w="3473" w:type="dxa"/>
            <w:gridSpan w:val="2"/>
          </w:tcPr>
          <w:p w14:paraId="2ED31EC2" w14:textId="77777777" w:rsidR="009A4605" w:rsidRPr="001B31E7" w:rsidRDefault="009A4605" w:rsidP="00CF439E">
            <w:pPr>
              <w:rPr>
                <w:rFonts w:eastAsia="Times New Roman" w:cs="Calibri"/>
                <w:b/>
                <w:bCs/>
              </w:rPr>
            </w:pPr>
          </w:p>
        </w:tc>
      </w:tr>
      <w:tr w:rsidR="009A4605" w:rsidRPr="001B31E7" w14:paraId="62A9F741" w14:textId="77777777" w:rsidTr="00CF439E">
        <w:tc>
          <w:tcPr>
            <w:tcW w:w="3638" w:type="dxa"/>
          </w:tcPr>
          <w:p w14:paraId="347DE806" w14:textId="77777777" w:rsidR="009A4605" w:rsidRPr="001B31E7" w:rsidRDefault="009A4605" w:rsidP="00CF439E">
            <w:pPr>
              <w:rPr>
                <w:rFonts w:eastAsia="Times New Roman" w:cs="Calibri"/>
              </w:rPr>
            </w:pPr>
            <w:r w:rsidRPr="001B31E7">
              <w:rPr>
                <w:rFonts w:eastAsia="Times New Roman" w:cs="Calibri"/>
              </w:rPr>
              <w:t>Once the activity is completed following waste management procedures dispose of all used personal care items such as tissues, disposable masks, gloves other PPE’s in a rubbish bin that's lined with a plastic bag</w:t>
            </w:r>
          </w:p>
        </w:tc>
        <w:tc>
          <w:tcPr>
            <w:tcW w:w="2517" w:type="dxa"/>
            <w:vAlign w:val="center"/>
          </w:tcPr>
          <w:p w14:paraId="5D3AF117" w14:textId="77777777" w:rsidR="009A4605" w:rsidRPr="001B31E7" w:rsidRDefault="00000000" w:rsidP="00CF439E">
            <w:pPr>
              <w:jc w:val="center"/>
              <w:rPr>
                <w:rFonts w:eastAsia="Times New Roman" w:cs="Calibri"/>
                <w:b/>
                <w:bCs/>
              </w:rPr>
            </w:pPr>
            <w:sdt>
              <w:sdtPr>
                <w:rPr>
                  <w:rFonts w:eastAsia="Times New Roman" w:cs="Calibri"/>
                  <w:b/>
                  <w:bCs/>
                </w:rPr>
                <w:id w:val="149906990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393FE110" w14:textId="77777777" w:rsidR="009A4605" w:rsidRPr="001B31E7" w:rsidRDefault="009A4605" w:rsidP="00CF439E">
            <w:pPr>
              <w:rPr>
                <w:rFonts w:eastAsia="Times New Roman" w:cs="Calibri"/>
                <w:b/>
                <w:bCs/>
              </w:rPr>
            </w:pPr>
          </w:p>
        </w:tc>
      </w:tr>
      <w:tr w:rsidR="009A4605" w:rsidRPr="001B31E7" w14:paraId="4E04AE59" w14:textId="77777777" w:rsidTr="00CF439E">
        <w:tc>
          <w:tcPr>
            <w:tcW w:w="3638" w:type="dxa"/>
          </w:tcPr>
          <w:p w14:paraId="2D7F6DA7" w14:textId="77777777" w:rsidR="009A4605" w:rsidRPr="005E55BB" w:rsidRDefault="009A4605" w:rsidP="00CF439E">
            <w:pPr>
              <w:rPr>
                <w:iCs/>
                <w:lang w:val="en-AU"/>
              </w:rPr>
            </w:pPr>
            <w:r w:rsidRPr="005E55BB">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0C9E6EDF" w14:textId="77777777" w:rsidR="009A4605" w:rsidRPr="001B31E7" w:rsidRDefault="009A4605" w:rsidP="00CF439E">
            <w:pPr>
              <w:rPr>
                <w:rFonts w:eastAsia="Times New Roman" w:cs="Calibri"/>
              </w:rPr>
            </w:pPr>
          </w:p>
        </w:tc>
        <w:tc>
          <w:tcPr>
            <w:tcW w:w="2517" w:type="dxa"/>
            <w:vAlign w:val="center"/>
          </w:tcPr>
          <w:p w14:paraId="35101443" w14:textId="77777777" w:rsidR="009A4605" w:rsidRDefault="00000000" w:rsidP="00CF439E">
            <w:pPr>
              <w:jc w:val="center"/>
              <w:rPr>
                <w:rFonts w:eastAsia="Times New Roman" w:cs="Calibri"/>
                <w:b/>
                <w:bCs/>
              </w:rPr>
            </w:pPr>
            <w:sdt>
              <w:sdtPr>
                <w:rPr>
                  <w:rFonts w:eastAsia="Times New Roman" w:cs="Calibri"/>
                  <w:b/>
                  <w:bCs/>
                </w:rPr>
                <w:id w:val="-1542354337"/>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4E63178" w14:textId="77777777" w:rsidR="009A4605" w:rsidRPr="001B31E7" w:rsidRDefault="009A4605" w:rsidP="00CF439E">
            <w:pPr>
              <w:rPr>
                <w:rFonts w:eastAsia="Times New Roman" w:cs="Calibri"/>
                <w:b/>
                <w:bCs/>
              </w:rPr>
            </w:pPr>
          </w:p>
        </w:tc>
      </w:tr>
      <w:tr w:rsidR="009A4605" w:rsidRPr="001B31E7" w14:paraId="0CE567E5" w14:textId="77777777" w:rsidTr="00CF439E">
        <w:tc>
          <w:tcPr>
            <w:tcW w:w="3638" w:type="dxa"/>
          </w:tcPr>
          <w:p w14:paraId="24A1596F" w14:textId="77777777" w:rsidR="009A4605" w:rsidRPr="00C90BBF" w:rsidRDefault="009A4605" w:rsidP="009A4605">
            <w:pPr>
              <w:numPr>
                <w:ilvl w:val="0"/>
                <w:numId w:val="89"/>
              </w:numPr>
              <w:spacing w:after="160" w:line="276" w:lineRule="auto"/>
              <w:rPr>
                <w:rFonts w:eastAsia="Times New Roman" w:cs="Calibri"/>
                <w:lang w:val="en-AU"/>
              </w:rPr>
            </w:pPr>
            <w:r>
              <w:rPr>
                <w:rFonts w:eastAsia="Times New Roman" w:cs="Calibri"/>
                <w:lang w:val="en-AU"/>
              </w:rPr>
              <w:t>After completion of the task did the student carefully remove PPE, disposed it off and washed and cleaned hands (supervisor observe did the student implement personal hygiene practices)</w:t>
            </w:r>
          </w:p>
          <w:p w14:paraId="5CF0CDA4" w14:textId="77777777" w:rsidR="009A4605" w:rsidRPr="005E55BB" w:rsidRDefault="009A4605" w:rsidP="00CF439E">
            <w:pPr>
              <w:rPr>
                <w:iCs/>
              </w:rPr>
            </w:pPr>
          </w:p>
        </w:tc>
        <w:tc>
          <w:tcPr>
            <w:tcW w:w="2517" w:type="dxa"/>
            <w:vAlign w:val="center"/>
          </w:tcPr>
          <w:p w14:paraId="1D0DF003" w14:textId="77777777" w:rsidR="009A4605" w:rsidRDefault="00000000" w:rsidP="00CF439E">
            <w:pPr>
              <w:jc w:val="center"/>
              <w:rPr>
                <w:rFonts w:eastAsia="Times New Roman" w:cs="Calibri"/>
                <w:b/>
                <w:bCs/>
              </w:rPr>
            </w:pPr>
            <w:sdt>
              <w:sdtPr>
                <w:rPr>
                  <w:rFonts w:eastAsia="Times New Roman" w:cs="Calibri"/>
                  <w:b/>
                  <w:bCs/>
                </w:rPr>
                <w:id w:val="-552532904"/>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3ABD57FD" w14:textId="77777777" w:rsidR="009A4605" w:rsidRPr="001B31E7" w:rsidRDefault="009A4605" w:rsidP="00CF439E">
            <w:pPr>
              <w:rPr>
                <w:rFonts w:eastAsia="Times New Roman" w:cs="Calibri"/>
                <w:b/>
                <w:bCs/>
              </w:rPr>
            </w:pPr>
          </w:p>
        </w:tc>
      </w:tr>
      <w:tr w:rsidR="009A4605" w:rsidRPr="001B31E7" w14:paraId="66858F6A" w14:textId="77777777" w:rsidTr="00CF439E">
        <w:tc>
          <w:tcPr>
            <w:tcW w:w="3638" w:type="dxa"/>
          </w:tcPr>
          <w:p w14:paraId="57CF6DA5" w14:textId="77777777" w:rsidR="009A4605" w:rsidRPr="001B31E7" w:rsidRDefault="009A4605" w:rsidP="00CF439E">
            <w:pPr>
              <w:rPr>
                <w:rFonts w:eastAsia="Times New Roman" w:cs="Calibri"/>
                <w:b/>
                <w:bCs/>
              </w:rPr>
            </w:pPr>
            <w:r w:rsidRPr="001B31E7">
              <w:rPr>
                <w:rFonts w:eastAsia="Times New Roman" w:cs="Calibri"/>
                <w:b/>
                <w:bCs/>
                <w:color w:val="808080" w:themeColor="background1" w:themeShade="80"/>
              </w:rPr>
              <w:t>&lt;add rows as needed&gt;</w:t>
            </w:r>
          </w:p>
        </w:tc>
        <w:tc>
          <w:tcPr>
            <w:tcW w:w="2517" w:type="dxa"/>
            <w:vAlign w:val="center"/>
          </w:tcPr>
          <w:p w14:paraId="4BAE2849" w14:textId="77777777" w:rsidR="009A4605" w:rsidRPr="001B31E7" w:rsidRDefault="009A4605" w:rsidP="00CF439E">
            <w:pPr>
              <w:jc w:val="center"/>
              <w:rPr>
                <w:rFonts w:eastAsia="Times New Roman" w:cs="Calibri"/>
                <w:b/>
                <w:bCs/>
              </w:rPr>
            </w:pPr>
          </w:p>
        </w:tc>
        <w:tc>
          <w:tcPr>
            <w:tcW w:w="2070" w:type="dxa"/>
            <w:vAlign w:val="center"/>
          </w:tcPr>
          <w:p w14:paraId="734C4E16" w14:textId="77777777" w:rsidR="009A4605" w:rsidRPr="001B31E7" w:rsidRDefault="009A4605" w:rsidP="00CF439E">
            <w:pPr>
              <w:jc w:val="center"/>
              <w:rPr>
                <w:rFonts w:eastAsia="Times New Roman" w:cs="Calibri"/>
                <w:b/>
                <w:bCs/>
              </w:rPr>
            </w:pPr>
          </w:p>
        </w:tc>
        <w:tc>
          <w:tcPr>
            <w:tcW w:w="1403" w:type="dxa"/>
          </w:tcPr>
          <w:p w14:paraId="515C8C77" w14:textId="77777777" w:rsidR="009A4605" w:rsidRPr="001B31E7" w:rsidRDefault="009A4605" w:rsidP="00CF439E">
            <w:pPr>
              <w:rPr>
                <w:rFonts w:eastAsia="Times New Roman" w:cs="Calibri"/>
                <w:b/>
                <w:bCs/>
              </w:rPr>
            </w:pPr>
          </w:p>
        </w:tc>
      </w:tr>
      <w:tr w:rsidR="009A4605" w:rsidRPr="001B31E7" w14:paraId="628C26C1" w14:textId="77777777" w:rsidTr="00CF439E">
        <w:tc>
          <w:tcPr>
            <w:tcW w:w="3638" w:type="dxa"/>
            <w:vMerge w:val="restart"/>
            <w:shd w:val="clear" w:color="auto" w:fill="D9D9D9" w:themeFill="background1" w:themeFillShade="D9"/>
            <w:vAlign w:val="center"/>
          </w:tcPr>
          <w:p w14:paraId="2CDBBBB6" w14:textId="77777777" w:rsidR="009A4605" w:rsidRPr="001B31E7" w:rsidRDefault="009A4605" w:rsidP="00CF439E">
            <w:pPr>
              <w:rPr>
                <w:rFonts w:eastAsia="Times New Roman" w:cs="Calibri"/>
                <w:b/>
                <w:bCs/>
              </w:rPr>
            </w:pPr>
            <w:r w:rsidRPr="001B31E7">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04BD05AB" w14:textId="77777777" w:rsidR="009A4605" w:rsidRPr="001B31E7" w:rsidRDefault="009A4605" w:rsidP="00CF439E">
            <w:pPr>
              <w:jc w:val="center"/>
              <w:rPr>
                <w:rFonts w:eastAsia="Times New Roman" w:cs="Calibri"/>
                <w:b/>
                <w:bCs/>
              </w:rPr>
            </w:pPr>
            <w:r w:rsidRPr="001B31E7">
              <w:rPr>
                <w:rFonts w:eastAsia="Times New Roman" w:cs="Calibri"/>
                <w:b/>
                <w:bCs/>
              </w:rPr>
              <w:t>Supervisor’s signature:</w:t>
            </w:r>
          </w:p>
          <w:p w14:paraId="628F2EB6" w14:textId="77777777" w:rsidR="009A4605" w:rsidRPr="001B31E7" w:rsidRDefault="009A4605" w:rsidP="00CF439E">
            <w:pPr>
              <w:jc w:val="center"/>
              <w:rPr>
                <w:rFonts w:eastAsia="Times New Roman" w:cs="Calibri"/>
                <w:b/>
                <w:bCs/>
              </w:rPr>
            </w:pPr>
          </w:p>
          <w:p w14:paraId="29FFE1CC" w14:textId="77777777" w:rsidR="009A4605" w:rsidRPr="001B31E7" w:rsidRDefault="009A4605" w:rsidP="00CF439E">
            <w:pPr>
              <w:jc w:val="center"/>
              <w:rPr>
                <w:rFonts w:eastAsia="Times New Roman" w:cs="Calibri"/>
                <w:b/>
                <w:bCs/>
              </w:rPr>
            </w:pPr>
          </w:p>
          <w:p w14:paraId="5886153E"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2AE9C5F7" w14:textId="77777777" w:rsidR="009A4605" w:rsidRPr="001B31E7" w:rsidRDefault="009A4605" w:rsidP="00CF439E">
            <w:pPr>
              <w:jc w:val="center"/>
              <w:rPr>
                <w:rFonts w:eastAsia="Times New Roman" w:cs="Calibri"/>
                <w:b/>
                <w:bCs/>
              </w:rPr>
            </w:pPr>
          </w:p>
          <w:p w14:paraId="655C516C" w14:textId="77777777" w:rsidR="009A4605" w:rsidRPr="001B31E7" w:rsidRDefault="009A4605" w:rsidP="00CF439E">
            <w:pPr>
              <w:jc w:val="center"/>
              <w:rPr>
                <w:rFonts w:eastAsia="Times New Roman" w:cs="Calibri"/>
                <w:b/>
                <w:bCs/>
              </w:rPr>
            </w:pPr>
          </w:p>
          <w:p w14:paraId="21AC7B05" w14:textId="77777777" w:rsidR="009A4605" w:rsidRPr="001B31E7" w:rsidRDefault="009A4605" w:rsidP="00CF439E">
            <w:pPr>
              <w:rPr>
                <w:rFonts w:eastAsia="Times New Roman" w:cs="Calibri"/>
                <w:b/>
                <w:bCs/>
              </w:rPr>
            </w:pPr>
            <w:r w:rsidRPr="001B31E7">
              <w:rPr>
                <w:rFonts w:eastAsia="Times New Roman" w:cs="Calibri"/>
                <w:b/>
                <w:bCs/>
              </w:rPr>
              <w:t>Date: ____________</w:t>
            </w:r>
          </w:p>
          <w:p w14:paraId="70F84009" w14:textId="77777777" w:rsidR="009A4605" w:rsidRPr="001B31E7" w:rsidRDefault="009A4605" w:rsidP="00CF439E">
            <w:pPr>
              <w:jc w:val="center"/>
              <w:rPr>
                <w:rFonts w:eastAsia="Times New Roman" w:cs="Calibri"/>
                <w:b/>
                <w:bCs/>
              </w:rPr>
            </w:pPr>
          </w:p>
        </w:tc>
        <w:tc>
          <w:tcPr>
            <w:tcW w:w="3473" w:type="dxa"/>
            <w:gridSpan w:val="2"/>
            <w:shd w:val="clear" w:color="auto" w:fill="D9D9D9" w:themeFill="background1" w:themeFillShade="D9"/>
          </w:tcPr>
          <w:p w14:paraId="7EBD9592" w14:textId="77777777" w:rsidR="009A4605" w:rsidRPr="001B31E7" w:rsidRDefault="009A4605" w:rsidP="00CF439E">
            <w:pPr>
              <w:jc w:val="center"/>
              <w:rPr>
                <w:rFonts w:eastAsia="Times New Roman" w:cs="Calibri"/>
                <w:b/>
                <w:bCs/>
              </w:rPr>
            </w:pPr>
            <w:r w:rsidRPr="001B31E7">
              <w:rPr>
                <w:rFonts w:eastAsia="Times New Roman" w:cs="Calibri"/>
                <w:b/>
                <w:bCs/>
              </w:rPr>
              <w:t xml:space="preserve">Supervisor’s </w:t>
            </w:r>
          </w:p>
          <w:p w14:paraId="4A200F6E" w14:textId="77777777" w:rsidR="009A4605" w:rsidRPr="001B31E7" w:rsidRDefault="009A4605" w:rsidP="00CF439E">
            <w:pPr>
              <w:jc w:val="center"/>
              <w:rPr>
                <w:rFonts w:eastAsia="Times New Roman" w:cs="Calibri"/>
                <w:b/>
                <w:bCs/>
              </w:rPr>
            </w:pPr>
            <w:r w:rsidRPr="001B31E7">
              <w:rPr>
                <w:rFonts w:eastAsia="Times New Roman" w:cs="Calibri"/>
                <w:b/>
                <w:bCs/>
              </w:rPr>
              <w:t>signature:</w:t>
            </w:r>
          </w:p>
          <w:p w14:paraId="4AFCBF82" w14:textId="77777777" w:rsidR="009A4605" w:rsidRPr="001B31E7" w:rsidRDefault="009A4605" w:rsidP="00CF439E">
            <w:pPr>
              <w:jc w:val="center"/>
              <w:rPr>
                <w:rFonts w:eastAsia="Times New Roman" w:cs="Calibri"/>
                <w:b/>
                <w:bCs/>
              </w:rPr>
            </w:pPr>
          </w:p>
          <w:p w14:paraId="5D4BC22E" w14:textId="77777777" w:rsidR="009A4605" w:rsidRPr="001B31E7" w:rsidRDefault="009A4605" w:rsidP="00CF439E">
            <w:pPr>
              <w:jc w:val="center"/>
              <w:rPr>
                <w:rFonts w:eastAsia="Times New Roman" w:cs="Calibri"/>
                <w:b/>
                <w:bCs/>
              </w:rPr>
            </w:pPr>
          </w:p>
          <w:p w14:paraId="3E654464" w14:textId="77777777" w:rsidR="009A4605" w:rsidRPr="001B31E7" w:rsidRDefault="009A4605" w:rsidP="00CF439E">
            <w:pPr>
              <w:jc w:val="center"/>
              <w:rPr>
                <w:rFonts w:eastAsia="Times New Roman" w:cs="Calibri"/>
                <w:b/>
                <w:bCs/>
              </w:rPr>
            </w:pPr>
            <w:r w:rsidRPr="001B31E7">
              <w:rPr>
                <w:rFonts w:eastAsia="Times New Roman" w:cs="Calibri"/>
                <w:b/>
                <w:bCs/>
              </w:rPr>
              <w:t>_____________________</w:t>
            </w:r>
          </w:p>
          <w:p w14:paraId="4DFD7676" w14:textId="77777777" w:rsidR="009A4605" w:rsidRPr="001B31E7" w:rsidRDefault="009A4605" w:rsidP="00CF439E">
            <w:pPr>
              <w:jc w:val="center"/>
              <w:rPr>
                <w:rFonts w:eastAsia="Times New Roman" w:cs="Calibri"/>
                <w:b/>
                <w:bCs/>
              </w:rPr>
            </w:pPr>
          </w:p>
          <w:p w14:paraId="0FB6674F" w14:textId="77777777" w:rsidR="009A4605" w:rsidRPr="001B31E7" w:rsidRDefault="009A4605" w:rsidP="00CF439E">
            <w:pPr>
              <w:jc w:val="center"/>
              <w:rPr>
                <w:rFonts w:eastAsia="Times New Roman" w:cs="Calibri"/>
                <w:b/>
                <w:bCs/>
              </w:rPr>
            </w:pPr>
          </w:p>
          <w:p w14:paraId="63A5FE64" w14:textId="77777777" w:rsidR="009A4605" w:rsidRPr="001B31E7" w:rsidRDefault="009A4605" w:rsidP="00CF439E">
            <w:pPr>
              <w:rPr>
                <w:rFonts w:eastAsia="Times New Roman" w:cs="Calibri"/>
                <w:b/>
                <w:bCs/>
              </w:rPr>
            </w:pPr>
            <w:r w:rsidRPr="001B31E7">
              <w:rPr>
                <w:rFonts w:eastAsia="Times New Roman" w:cs="Calibri"/>
                <w:b/>
                <w:bCs/>
              </w:rPr>
              <w:t xml:space="preserve">      Date: ___________________</w:t>
            </w:r>
          </w:p>
          <w:p w14:paraId="721D211C" w14:textId="77777777" w:rsidR="009A4605" w:rsidRPr="001B31E7" w:rsidRDefault="009A4605" w:rsidP="00CF439E">
            <w:pPr>
              <w:rPr>
                <w:rFonts w:eastAsia="Times New Roman" w:cs="Calibri"/>
                <w:b/>
                <w:bCs/>
              </w:rPr>
            </w:pPr>
          </w:p>
        </w:tc>
      </w:tr>
      <w:tr w:rsidR="009A4605" w:rsidRPr="001B31E7" w14:paraId="56D2550C" w14:textId="77777777" w:rsidTr="00CF439E">
        <w:tc>
          <w:tcPr>
            <w:tcW w:w="3638" w:type="dxa"/>
            <w:vMerge/>
            <w:shd w:val="clear" w:color="auto" w:fill="D9D9D9" w:themeFill="background1" w:themeFillShade="D9"/>
          </w:tcPr>
          <w:p w14:paraId="35B7B66C" w14:textId="77777777" w:rsidR="009A4605" w:rsidRPr="001B31E7" w:rsidRDefault="009A4605" w:rsidP="00CF439E">
            <w:pPr>
              <w:rPr>
                <w:rFonts w:eastAsia="Times New Roman" w:cs="Calibri"/>
                <w:b/>
                <w:bCs/>
              </w:rPr>
            </w:pPr>
          </w:p>
        </w:tc>
        <w:tc>
          <w:tcPr>
            <w:tcW w:w="2517" w:type="dxa"/>
            <w:shd w:val="clear" w:color="auto" w:fill="D9D9D9" w:themeFill="background1" w:themeFillShade="D9"/>
          </w:tcPr>
          <w:p w14:paraId="63DE0DD2" w14:textId="77777777" w:rsidR="009A4605" w:rsidRPr="001B31E7" w:rsidRDefault="009A4605" w:rsidP="00CF439E">
            <w:pPr>
              <w:rPr>
                <w:rFonts w:eastAsia="Times New Roman" w:cs="Calibri"/>
                <w:b/>
                <w:bCs/>
              </w:rPr>
            </w:pPr>
            <w:r w:rsidRPr="001B31E7">
              <w:rPr>
                <w:rFonts w:eastAsia="Times New Roman" w:cs="Calibri"/>
                <w:b/>
                <w:bCs/>
              </w:rPr>
              <w:t>Comments:</w:t>
            </w:r>
          </w:p>
        </w:tc>
        <w:tc>
          <w:tcPr>
            <w:tcW w:w="3473" w:type="dxa"/>
            <w:gridSpan w:val="2"/>
            <w:shd w:val="clear" w:color="auto" w:fill="D9D9D9" w:themeFill="background1" w:themeFillShade="D9"/>
          </w:tcPr>
          <w:p w14:paraId="58C52128" w14:textId="77777777" w:rsidR="009A4605" w:rsidRPr="001B31E7" w:rsidRDefault="009A4605" w:rsidP="00CF439E">
            <w:pPr>
              <w:rPr>
                <w:rFonts w:eastAsia="Times New Roman" w:cs="Calibri"/>
                <w:b/>
                <w:bCs/>
              </w:rPr>
            </w:pPr>
            <w:r w:rsidRPr="001B31E7">
              <w:rPr>
                <w:rFonts w:eastAsia="Times New Roman" w:cs="Calibri"/>
                <w:b/>
                <w:bCs/>
              </w:rPr>
              <w:t>Comments:</w:t>
            </w:r>
          </w:p>
          <w:p w14:paraId="1D95DCA4" w14:textId="77777777" w:rsidR="009A4605" w:rsidRPr="001B31E7" w:rsidRDefault="009A4605" w:rsidP="00CF439E">
            <w:pPr>
              <w:rPr>
                <w:rFonts w:eastAsia="Times New Roman" w:cs="Calibri"/>
                <w:b/>
                <w:bCs/>
              </w:rPr>
            </w:pPr>
          </w:p>
          <w:p w14:paraId="193E42A4" w14:textId="77777777" w:rsidR="009A4605" w:rsidRPr="001B31E7" w:rsidRDefault="009A4605" w:rsidP="00CF439E">
            <w:pPr>
              <w:rPr>
                <w:rFonts w:eastAsia="Times New Roman" w:cs="Calibri"/>
                <w:b/>
                <w:bCs/>
              </w:rPr>
            </w:pPr>
          </w:p>
          <w:p w14:paraId="048F56DD" w14:textId="77777777" w:rsidR="009A4605" w:rsidRPr="001B31E7" w:rsidRDefault="009A4605" w:rsidP="00CF439E">
            <w:pPr>
              <w:rPr>
                <w:rFonts w:eastAsia="Times New Roman" w:cs="Calibri"/>
                <w:b/>
                <w:bCs/>
              </w:rPr>
            </w:pPr>
          </w:p>
          <w:p w14:paraId="0A040221" w14:textId="77777777" w:rsidR="009A4605" w:rsidRPr="001B31E7" w:rsidRDefault="009A4605" w:rsidP="00CF439E">
            <w:pPr>
              <w:rPr>
                <w:rFonts w:eastAsia="Times New Roman" w:cs="Calibri"/>
                <w:b/>
                <w:bCs/>
              </w:rPr>
            </w:pPr>
          </w:p>
        </w:tc>
      </w:tr>
    </w:tbl>
    <w:p w14:paraId="5E159BE1" w14:textId="77777777" w:rsidR="009A4605" w:rsidRDefault="009A4605" w:rsidP="009A4605">
      <w:pPr>
        <w:tabs>
          <w:tab w:val="left" w:pos="4536"/>
        </w:tabs>
        <w:rPr>
          <w:rFonts w:eastAsia="Times New Roman" w:cs="Calibri"/>
          <w:szCs w:val="22"/>
        </w:rPr>
      </w:pPr>
    </w:p>
    <w:p w14:paraId="7E09DD80" w14:textId="77777777" w:rsidR="009A4605" w:rsidRDefault="009A4605" w:rsidP="009A4605">
      <w:pPr>
        <w:tabs>
          <w:tab w:val="left" w:pos="4536"/>
        </w:tabs>
        <w:rPr>
          <w:rFonts w:eastAsia="Times New Roman" w:cs="Calibri"/>
          <w:szCs w:val="22"/>
        </w:rPr>
      </w:pPr>
      <w:r>
        <w:rPr>
          <w:rFonts w:eastAsia="Times New Roman" w:cs="Calibri"/>
          <w:szCs w:val="22"/>
        </w:rPr>
        <w:lastRenderedPageBreak/>
        <w:t xml:space="preserve">1.7 </w:t>
      </w:r>
      <w:r w:rsidRPr="001B31E7">
        <w:rPr>
          <w:rFonts w:eastAsia="Times New Roman" w:cs="Calibri"/>
          <w:szCs w:val="22"/>
        </w:rPr>
        <w:t>Complete the below exposure incident report in line with the scenario where you are suspected to be exposed to the Covid 19 infection.</w:t>
      </w:r>
    </w:p>
    <w:p w14:paraId="5B8384BD" w14:textId="77777777" w:rsidR="009A4605" w:rsidRPr="006E7A5A" w:rsidRDefault="009A4605" w:rsidP="009A4605">
      <w:pPr>
        <w:tabs>
          <w:tab w:val="left" w:pos="4536"/>
        </w:tabs>
        <w:rPr>
          <w:rFonts w:eastAsia="Times New Roman" w:cs="Calibri"/>
          <w:szCs w:val="22"/>
        </w:rPr>
      </w:pPr>
      <w:r>
        <w:rPr>
          <w:rFonts w:eastAsia="Times New Roman" w:cs="Calibri"/>
          <w:szCs w:val="22"/>
        </w:rPr>
        <w:t>(Approximate word count 70-80 word)</w:t>
      </w:r>
    </w:p>
    <w:p w14:paraId="5F882FA2"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w:t>
      </w:r>
      <w:r>
        <w:rPr>
          <w:rFonts w:eastAsia="Times New Roman" w:cs="Calibri"/>
          <w:color w:val="FF0000"/>
          <w:szCs w:val="22"/>
        </w:rPr>
        <w:t xml:space="preserve"> responses</w:t>
      </w:r>
      <w:r w:rsidRPr="006E7A5A">
        <w:rPr>
          <w:rFonts w:eastAsia="Times New Roman" w:cs="Calibri"/>
          <w:color w:val="FF0000"/>
          <w:szCs w:val="22"/>
        </w:rPr>
        <w:t xml:space="preserve"> must correspond with the sample answers provided below however the wording may vary.</w:t>
      </w:r>
    </w:p>
    <w:p w14:paraId="0698460D" w14:textId="77777777" w:rsidR="009A4605" w:rsidRPr="001B31E7" w:rsidRDefault="009A4605" w:rsidP="009A4605">
      <w:pPr>
        <w:pStyle w:val="Title"/>
        <w:kinsoku w:val="0"/>
        <w:overflowPunct w:val="0"/>
        <w:spacing w:before="76"/>
        <w:ind w:left="2160" w:firstLine="720"/>
        <w:rPr>
          <w:rFonts w:ascii="Simplon Norm" w:hAnsi="Simplon Norm" w:cs="Arial"/>
          <w:sz w:val="24"/>
          <w:szCs w:val="24"/>
        </w:rPr>
      </w:pPr>
      <w:bookmarkStart w:id="20" w:name="_Hlk124771926"/>
      <w:bookmarkStart w:id="21" w:name="_Hlk124770491"/>
      <w:r w:rsidRPr="001B31E7">
        <w:rPr>
          <w:rFonts w:ascii="Simplon Norm" w:hAnsi="Simplon Norm" w:cs="Arial"/>
          <w:noProof/>
          <w:sz w:val="24"/>
          <w:szCs w:val="24"/>
        </w:rPr>
        <mc:AlternateContent>
          <mc:Choice Requires="wps">
            <w:drawing>
              <wp:anchor distT="0" distB="0" distL="114300" distR="114300" simplePos="0" relativeHeight="251658261" behindDoc="0" locked="0" layoutInCell="1" allowOverlap="1" wp14:anchorId="1DE89BA8" wp14:editId="7FA83F63">
                <wp:simplePos x="0" y="0"/>
                <wp:positionH relativeFrom="column">
                  <wp:posOffset>-254000</wp:posOffset>
                </wp:positionH>
                <wp:positionV relativeFrom="paragraph">
                  <wp:posOffset>101600</wp:posOffset>
                </wp:positionV>
                <wp:extent cx="6946900" cy="6800850"/>
                <wp:effectExtent l="0" t="0" r="25400" b="19050"/>
                <wp:wrapNone/>
                <wp:docPr id="35" name="Rectangle 35"/>
                <wp:cNvGraphicFramePr/>
                <a:graphic xmlns:a="http://schemas.openxmlformats.org/drawingml/2006/main">
                  <a:graphicData uri="http://schemas.microsoft.com/office/word/2010/wordprocessingShape">
                    <wps:wsp>
                      <wps:cNvSpPr/>
                      <wps:spPr>
                        <a:xfrm>
                          <a:off x="0" y="0"/>
                          <a:ext cx="6946900" cy="6800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84048" id="Rectangle 35" o:spid="_x0000_s1026" style="position:absolute;margin-left:-20pt;margin-top:8pt;width:547pt;height:535.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" filled="f" strokecolor="#1f3763 [1604]" strokeweight="1pt"/>
            </w:pict>
          </mc:Fallback>
        </mc:AlternateContent>
      </w:r>
    </w:p>
    <w:p w14:paraId="1AC41F4A" w14:textId="77777777" w:rsidR="009A4605" w:rsidRPr="001B31E7" w:rsidRDefault="009A4605" w:rsidP="009A4605">
      <w:pPr>
        <w:pStyle w:val="Title"/>
        <w:kinsoku w:val="0"/>
        <w:overflowPunct w:val="0"/>
        <w:spacing w:before="76"/>
        <w:ind w:left="2160" w:firstLine="720"/>
        <w:rPr>
          <w:rFonts w:ascii="Simplon Norm" w:hAnsi="Simplon Norm" w:cs="Arial"/>
          <w:sz w:val="24"/>
          <w:szCs w:val="24"/>
        </w:rPr>
      </w:pPr>
    </w:p>
    <w:p w14:paraId="70F1270E" w14:textId="77777777" w:rsidR="009A4605" w:rsidRPr="001B31E7" w:rsidRDefault="009A4605" w:rsidP="009A4605">
      <w:pPr>
        <w:pStyle w:val="Title"/>
        <w:kinsoku w:val="0"/>
        <w:overflowPunct w:val="0"/>
        <w:spacing w:before="76"/>
        <w:ind w:left="2160" w:firstLine="720"/>
        <w:rPr>
          <w:rFonts w:ascii="Simplon Norm" w:hAnsi="Simplon Norm" w:cstheme="minorHAnsi"/>
          <w:b/>
          <w:bCs/>
          <w:spacing w:val="-2"/>
          <w:sz w:val="20"/>
          <w:szCs w:val="20"/>
        </w:rPr>
      </w:pPr>
      <w:r w:rsidRPr="001B31E7">
        <w:rPr>
          <w:rFonts w:ascii="Simplon Norm" w:hAnsi="Simplon Norm" w:cstheme="minorHAnsi"/>
          <w:b/>
          <w:bCs/>
          <w:sz w:val="20"/>
          <w:szCs w:val="20"/>
        </w:rPr>
        <w:t xml:space="preserve">EXPOSURE INCIDENT </w:t>
      </w:r>
      <w:r w:rsidRPr="001B31E7">
        <w:rPr>
          <w:rFonts w:ascii="Simplon Norm" w:hAnsi="Simplon Norm" w:cstheme="minorHAnsi"/>
          <w:b/>
          <w:bCs/>
          <w:spacing w:val="-2"/>
          <w:sz w:val="20"/>
          <w:szCs w:val="20"/>
        </w:rPr>
        <w:t>REPORT</w:t>
      </w:r>
    </w:p>
    <w:bookmarkEnd w:id="20"/>
    <w:p w14:paraId="6E7447BC" w14:textId="77777777" w:rsidR="009A4605" w:rsidRPr="001B31E7" w:rsidRDefault="009A4605" w:rsidP="009A4605">
      <w:pPr>
        <w:pStyle w:val="Title"/>
        <w:kinsoku w:val="0"/>
        <w:overflowPunct w:val="0"/>
        <w:ind w:left="2410" w:firstLine="470"/>
        <w:rPr>
          <w:rFonts w:ascii="Simplon Norm" w:hAnsi="Simplon Norm" w:cstheme="minorHAnsi"/>
          <w:b/>
          <w:bCs/>
          <w:spacing w:val="-2"/>
          <w:sz w:val="20"/>
          <w:szCs w:val="20"/>
        </w:rPr>
      </w:pPr>
      <w:r w:rsidRPr="001B31E7">
        <w:rPr>
          <w:rFonts w:ascii="Simplon Norm" w:hAnsi="Simplon Norm" w:cstheme="minorHAnsi"/>
          <w:b/>
          <w:bCs/>
          <w:sz w:val="20"/>
          <w:szCs w:val="20"/>
        </w:rPr>
        <w:t xml:space="preserve">EXPOSURE TO COVID19 infection </w:t>
      </w:r>
    </w:p>
    <w:p w14:paraId="7DF0D6AD" w14:textId="77777777" w:rsidR="009A4605" w:rsidRPr="001B31E7" w:rsidRDefault="009A4605" w:rsidP="009A4605">
      <w:pPr>
        <w:pStyle w:val="BodyText"/>
        <w:kinsoku w:val="0"/>
        <w:overflowPunct w:val="0"/>
        <w:rPr>
          <w:rFonts w:cstheme="minorHAnsi"/>
          <w:b/>
          <w:bCs/>
          <w:sz w:val="20"/>
          <w:szCs w:val="20"/>
        </w:rPr>
      </w:pPr>
    </w:p>
    <w:p w14:paraId="1B68B3E5" w14:textId="77777777" w:rsidR="009A4605" w:rsidRPr="001B31E7" w:rsidRDefault="009A4605" w:rsidP="009A4605">
      <w:pPr>
        <w:pStyle w:val="BodyText"/>
        <w:tabs>
          <w:tab w:val="left" w:pos="4931"/>
          <w:tab w:val="left" w:pos="5471"/>
          <w:tab w:val="left" w:pos="9699"/>
        </w:tabs>
        <w:kinsoku w:val="0"/>
        <w:overflowPunct w:val="0"/>
        <w:spacing w:before="240" w:after="0" w:line="120" w:lineRule="auto"/>
        <w:ind w:left="57" w:right="-624"/>
        <w:rPr>
          <w:rFonts w:cstheme="minorHAnsi"/>
          <w:sz w:val="20"/>
          <w:szCs w:val="20"/>
        </w:rPr>
      </w:pPr>
      <w:r w:rsidRPr="001B31E7">
        <w:rPr>
          <w:rFonts w:cstheme="minorHAnsi"/>
          <w:sz w:val="20"/>
          <w:szCs w:val="20"/>
        </w:rPr>
        <w:t>Employees Name:</w:t>
      </w:r>
      <w:r w:rsidRPr="001B31E7">
        <w:rPr>
          <w:rFonts w:cstheme="minorHAnsi"/>
          <w:spacing w:val="55"/>
          <w:sz w:val="20"/>
          <w:szCs w:val="20"/>
        </w:rPr>
        <w:t xml:space="preserve">  </w:t>
      </w:r>
      <w:r w:rsidRPr="001B31E7">
        <w:rPr>
          <w:rFonts w:cstheme="minorHAnsi"/>
          <w:sz w:val="20"/>
          <w:szCs w:val="20"/>
          <w:u w:val="single"/>
        </w:rPr>
        <w:t>Student Name</w:t>
      </w:r>
      <w:r w:rsidRPr="001B31E7">
        <w:rPr>
          <w:rFonts w:cstheme="minorHAnsi"/>
          <w:sz w:val="20"/>
          <w:szCs w:val="20"/>
        </w:rPr>
        <w:tab/>
        <w:t>Position:</w:t>
      </w:r>
      <w:r w:rsidRPr="001B31E7">
        <w:rPr>
          <w:rFonts w:cstheme="minorHAnsi"/>
          <w:spacing w:val="55"/>
          <w:sz w:val="20"/>
          <w:szCs w:val="20"/>
        </w:rPr>
        <w:t xml:space="preserve"> </w:t>
      </w:r>
      <w:r w:rsidRPr="001B31E7">
        <w:rPr>
          <w:rFonts w:cstheme="minorHAnsi"/>
          <w:sz w:val="20"/>
          <w:szCs w:val="20"/>
          <w:u w:val="single"/>
        </w:rPr>
        <w:t>Role/job in workplace</w:t>
      </w:r>
    </w:p>
    <w:p w14:paraId="1ACA1436" w14:textId="77777777" w:rsidR="009A4605" w:rsidRPr="001B31E7" w:rsidRDefault="009A4605" w:rsidP="009A4605">
      <w:pPr>
        <w:pStyle w:val="BodyText"/>
        <w:kinsoku w:val="0"/>
        <w:overflowPunct w:val="0"/>
        <w:spacing w:before="240" w:after="0" w:line="120" w:lineRule="auto"/>
        <w:ind w:left="57" w:right="-624"/>
        <w:rPr>
          <w:rFonts w:cstheme="minorHAnsi"/>
          <w:sz w:val="20"/>
          <w:szCs w:val="20"/>
        </w:rPr>
      </w:pPr>
    </w:p>
    <w:p w14:paraId="5576220C" w14:textId="77777777" w:rsidR="009A4605" w:rsidRPr="001B31E7" w:rsidRDefault="009A4605" w:rsidP="009A4605">
      <w:pPr>
        <w:pStyle w:val="BodyText"/>
        <w:kinsoku w:val="0"/>
        <w:overflowPunct w:val="0"/>
        <w:spacing w:before="240" w:after="0" w:line="120" w:lineRule="auto"/>
        <w:ind w:left="57" w:right="-624"/>
        <w:rPr>
          <w:rFonts w:cstheme="minorHAnsi"/>
          <w:sz w:val="20"/>
          <w:szCs w:val="20"/>
        </w:rPr>
        <w:sectPr w:rsidR="009A4605" w:rsidRPr="001B31E7" w:rsidSect="000D2993">
          <w:pgSz w:w="12240" w:h="15840"/>
          <w:pgMar w:top="640" w:right="940" w:bottom="280" w:left="1340" w:header="720" w:footer="720" w:gutter="0"/>
          <w:cols w:space="720"/>
          <w:noEndnote/>
        </w:sectPr>
      </w:pPr>
    </w:p>
    <w:p w14:paraId="30051CAC" w14:textId="77777777" w:rsidR="009A4605" w:rsidRPr="001B31E7" w:rsidRDefault="009A4605" w:rsidP="009A4605">
      <w:pPr>
        <w:pStyle w:val="BodyText"/>
        <w:tabs>
          <w:tab w:val="left" w:pos="4913"/>
        </w:tabs>
        <w:kinsoku w:val="0"/>
        <w:overflowPunct w:val="0"/>
        <w:spacing w:before="240" w:after="0" w:line="120" w:lineRule="auto"/>
        <w:ind w:left="57" w:right="-624"/>
        <w:rPr>
          <w:rFonts w:cstheme="minorHAnsi"/>
          <w:sz w:val="20"/>
          <w:szCs w:val="20"/>
        </w:rPr>
      </w:pPr>
      <w:r w:rsidRPr="001B31E7">
        <w:rPr>
          <w:rFonts w:cstheme="minorHAnsi"/>
          <w:sz w:val="20"/>
          <w:szCs w:val="20"/>
        </w:rPr>
        <w:t>Estimated date of Exposure:</w:t>
      </w:r>
      <w:r w:rsidRPr="001B31E7">
        <w:rPr>
          <w:rFonts w:cstheme="minorHAnsi"/>
          <w:spacing w:val="55"/>
          <w:sz w:val="20"/>
          <w:szCs w:val="20"/>
        </w:rPr>
        <w:t xml:space="preserve"> </w:t>
      </w:r>
      <w:r w:rsidRPr="001B31E7">
        <w:rPr>
          <w:rFonts w:cstheme="minorHAnsi"/>
          <w:sz w:val="20"/>
          <w:szCs w:val="20"/>
          <w:u w:val="single"/>
        </w:rPr>
        <w:t>activity date</w:t>
      </w:r>
      <w:r w:rsidRPr="001B31E7">
        <w:rPr>
          <w:rFonts w:cstheme="minorHAnsi"/>
          <w:sz w:val="20"/>
          <w:szCs w:val="20"/>
          <w:u w:val="single"/>
        </w:rPr>
        <w:tab/>
      </w:r>
    </w:p>
    <w:p w14:paraId="4F29C50E" w14:textId="77777777" w:rsidR="009A4605" w:rsidRPr="001B31E7" w:rsidRDefault="009A4605" w:rsidP="009A4605">
      <w:pPr>
        <w:pStyle w:val="BodyText"/>
        <w:tabs>
          <w:tab w:val="left" w:pos="2020"/>
        </w:tabs>
        <w:kinsoku w:val="0"/>
        <w:overflowPunct w:val="0"/>
        <w:spacing w:before="240" w:after="0" w:line="120" w:lineRule="auto"/>
        <w:ind w:left="57" w:right="-624"/>
        <w:rPr>
          <w:rFonts w:cstheme="minorHAnsi"/>
          <w:sz w:val="20"/>
          <w:szCs w:val="20"/>
        </w:rPr>
      </w:pPr>
      <w:r w:rsidRPr="001B31E7">
        <w:rPr>
          <w:rFonts w:cstheme="minorHAnsi"/>
          <w:sz w:val="20"/>
          <w:szCs w:val="20"/>
        </w:rPr>
        <w:br w:type="column"/>
      </w:r>
      <w:r w:rsidRPr="001B31E7">
        <w:rPr>
          <w:rFonts w:cstheme="minorHAnsi"/>
          <w:sz w:val="20"/>
          <w:szCs w:val="20"/>
        </w:rPr>
        <w:t>Time:</w:t>
      </w:r>
      <w:r w:rsidRPr="001B31E7">
        <w:rPr>
          <w:rFonts w:cstheme="minorHAnsi"/>
          <w:spacing w:val="55"/>
          <w:sz w:val="20"/>
          <w:szCs w:val="20"/>
        </w:rPr>
        <w:t xml:space="preserve"> </w:t>
      </w:r>
      <w:r w:rsidRPr="001B31E7">
        <w:rPr>
          <w:rFonts w:cstheme="minorHAnsi"/>
          <w:sz w:val="20"/>
          <w:szCs w:val="20"/>
          <w:u w:val="single"/>
        </w:rPr>
        <w:tab/>
      </w:r>
    </w:p>
    <w:p w14:paraId="10798A5F" w14:textId="77777777" w:rsidR="009A4605" w:rsidRPr="001B31E7" w:rsidRDefault="009A4605" w:rsidP="009A4605">
      <w:pPr>
        <w:pStyle w:val="BodyText"/>
        <w:tabs>
          <w:tab w:val="left" w:pos="1853"/>
        </w:tabs>
        <w:kinsoku w:val="0"/>
        <w:overflowPunct w:val="0"/>
        <w:spacing w:before="240" w:after="0" w:line="120" w:lineRule="auto"/>
        <w:ind w:left="57" w:right="-624"/>
        <w:rPr>
          <w:rFonts w:cstheme="minorHAnsi"/>
          <w:spacing w:val="-4"/>
          <w:sz w:val="20"/>
          <w:szCs w:val="20"/>
        </w:rPr>
      </w:pPr>
      <w:r w:rsidRPr="001B31E7">
        <w:rPr>
          <w:rFonts w:cstheme="minorHAnsi"/>
          <w:sz w:val="20"/>
          <w:szCs w:val="20"/>
        </w:rPr>
        <w:br w:type="column"/>
      </w:r>
      <w:r w:rsidRPr="001B31E7">
        <w:rPr>
          <w:rFonts w:cstheme="minorHAnsi"/>
          <w:sz w:val="20"/>
          <w:szCs w:val="20"/>
        </w:rPr>
        <w:t>A.M.</w:t>
      </w:r>
      <w:r w:rsidRPr="001B31E7">
        <w:rPr>
          <w:rFonts w:cstheme="minorHAnsi"/>
          <w:spacing w:val="55"/>
          <w:sz w:val="20"/>
          <w:szCs w:val="20"/>
        </w:rPr>
        <w:t xml:space="preserve"> </w:t>
      </w:r>
      <w:r w:rsidRPr="001B31E7">
        <w:rPr>
          <w:rFonts w:cstheme="minorHAnsi"/>
          <w:sz w:val="20"/>
          <w:szCs w:val="20"/>
          <w:u w:val="single"/>
        </w:rPr>
        <w:tab/>
      </w:r>
      <w:r w:rsidRPr="001B31E7">
        <w:rPr>
          <w:rFonts w:cstheme="minorHAnsi"/>
          <w:spacing w:val="-4"/>
          <w:sz w:val="20"/>
          <w:szCs w:val="20"/>
        </w:rPr>
        <w:t>P.M.</w:t>
      </w:r>
    </w:p>
    <w:p w14:paraId="21BE21A6" w14:textId="77777777" w:rsidR="009A4605" w:rsidRPr="001B31E7" w:rsidRDefault="009A4605" w:rsidP="009A4605">
      <w:pPr>
        <w:pStyle w:val="BodyText"/>
        <w:tabs>
          <w:tab w:val="left" w:pos="1853"/>
        </w:tabs>
        <w:kinsoku w:val="0"/>
        <w:overflowPunct w:val="0"/>
        <w:spacing w:before="97"/>
        <w:ind w:left="100"/>
        <w:rPr>
          <w:rFonts w:cstheme="minorHAnsi"/>
          <w:spacing w:val="-4"/>
          <w:sz w:val="20"/>
          <w:szCs w:val="20"/>
        </w:rPr>
        <w:sectPr w:rsidR="009A4605" w:rsidRPr="001B31E7">
          <w:type w:val="continuous"/>
          <w:pgSz w:w="12240" w:h="15840"/>
          <w:pgMar w:top="640" w:right="940" w:bottom="280" w:left="1340" w:header="720" w:footer="720" w:gutter="0"/>
          <w:cols w:num="3" w:space="720" w:equalWidth="0">
            <w:col w:w="4954" w:space="399"/>
            <w:col w:w="2021" w:space="62"/>
            <w:col w:w="2524"/>
          </w:cols>
          <w:noEndnote/>
        </w:sectPr>
      </w:pPr>
    </w:p>
    <w:p w14:paraId="161DAD8E" w14:textId="77777777" w:rsidR="009A4605" w:rsidRPr="001B31E7" w:rsidRDefault="009A4605" w:rsidP="009A4605">
      <w:pPr>
        <w:pStyle w:val="BodyText"/>
        <w:kinsoku w:val="0"/>
        <w:overflowPunct w:val="0"/>
        <w:spacing w:before="10"/>
        <w:rPr>
          <w:rFonts w:cstheme="minorHAnsi"/>
          <w:sz w:val="20"/>
          <w:szCs w:val="20"/>
        </w:rPr>
      </w:pPr>
    </w:p>
    <w:p w14:paraId="0B97E8AC" w14:textId="77777777" w:rsidR="009A4605" w:rsidRPr="001B31E7" w:rsidRDefault="009A4605" w:rsidP="009A4605">
      <w:pPr>
        <w:pStyle w:val="BodyText"/>
        <w:tabs>
          <w:tab w:val="left" w:pos="2070"/>
          <w:tab w:val="left" w:pos="9714"/>
        </w:tabs>
        <w:kinsoku w:val="0"/>
        <w:overflowPunct w:val="0"/>
        <w:spacing w:before="96"/>
        <w:ind w:left="100"/>
        <w:rPr>
          <w:rFonts w:cstheme="minorHAnsi"/>
          <w:color w:val="FF0000"/>
          <w:sz w:val="20"/>
          <w:szCs w:val="20"/>
        </w:rPr>
      </w:pPr>
      <w:r w:rsidRPr="001B31E7">
        <w:rPr>
          <w:rFonts w:cstheme="minorHAnsi"/>
          <w:sz w:val="20"/>
          <w:szCs w:val="20"/>
        </w:rPr>
        <w:t>Source of exposure:</w:t>
      </w:r>
      <w:r w:rsidRPr="001B31E7">
        <w:rPr>
          <w:rFonts w:cstheme="minorHAnsi"/>
          <w:sz w:val="20"/>
          <w:szCs w:val="20"/>
          <w:u w:val="single"/>
        </w:rPr>
        <w:tab/>
      </w:r>
      <w:r w:rsidRPr="001B31E7">
        <w:rPr>
          <w:rFonts w:cstheme="minorHAnsi"/>
          <w:color w:val="FF0000"/>
          <w:sz w:val="20"/>
          <w:szCs w:val="20"/>
          <w:u w:val="single"/>
        </w:rPr>
        <w:t xml:space="preserve">suspected from cleaning kitchen equipment or other frequently touched surfaces while performing cleaning activities for suspected COVID 19 outbreak </w:t>
      </w:r>
      <w:r w:rsidRPr="001B31E7">
        <w:rPr>
          <w:rFonts w:cstheme="minorHAnsi"/>
          <w:color w:val="FF0000"/>
          <w:sz w:val="20"/>
          <w:szCs w:val="20"/>
          <w:u w:val="single"/>
        </w:rPr>
        <w:tab/>
      </w:r>
    </w:p>
    <w:p w14:paraId="5DC5B7EB" w14:textId="77777777" w:rsidR="009A4605" w:rsidRPr="001B31E7" w:rsidRDefault="009A4605" w:rsidP="009A4605">
      <w:pPr>
        <w:pStyle w:val="BodyText"/>
        <w:kinsoku w:val="0"/>
        <w:overflowPunct w:val="0"/>
        <w:rPr>
          <w:rFonts w:cstheme="minorHAnsi"/>
          <w:color w:val="FF0000"/>
          <w:sz w:val="20"/>
          <w:szCs w:val="20"/>
        </w:rPr>
      </w:pPr>
    </w:p>
    <w:p w14:paraId="052D9D5F"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58250" behindDoc="0" locked="0" layoutInCell="0" allowOverlap="1" wp14:anchorId="7494C47A" wp14:editId="0A4284EB">
                <wp:simplePos x="0" y="0"/>
                <wp:positionH relativeFrom="page">
                  <wp:posOffset>914400</wp:posOffset>
                </wp:positionH>
                <wp:positionV relativeFrom="paragraph">
                  <wp:posOffset>91440</wp:posOffset>
                </wp:positionV>
                <wp:extent cx="6103620" cy="635"/>
                <wp:effectExtent l="0" t="7620" r="1905" b="1270"/>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AEE439" id="Freeform: Shape 36" o:spid="_x0000_s1026" style="position:absolute;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1FB07AC" w14:textId="77777777" w:rsidR="009A4605" w:rsidRPr="001B31E7" w:rsidRDefault="009A4605" w:rsidP="009A4605">
      <w:pPr>
        <w:pStyle w:val="BodyText"/>
        <w:tabs>
          <w:tab w:val="left" w:pos="9677"/>
        </w:tabs>
        <w:kinsoku w:val="0"/>
        <w:overflowPunct w:val="0"/>
        <w:spacing w:before="136"/>
        <w:ind w:left="100"/>
        <w:rPr>
          <w:rFonts w:cstheme="minorHAnsi"/>
          <w:color w:val="FF0000"/>
          <w:sz w:val="20"/>
          <w:szCs w:val="20"/>
        </w:rPr>
      </w:pPr>
      <w:r w:rsidRPr="001B31E7">
        <w:rPr>
          <w:rFonts w:cstheme="minorHAnsi"/>
          <w:sz w:val="20"/>
          <w:szCs w:val="20"/>
        </w:rPr>
        <w:t xml:space="preserve">How exposure occurred:  </w:t>
      </w:r>
      <w:r w:rsidRPr="001B31E7">
        <w:rPr>
          <w:rFonts w:cstheme="minorHAnsi"/>
          <w:color w:val="FF0000"/>
          <w:sz w:val="20"/>
          <w:szCs w:val="20"/>
        </w:rPr>
        <w:t>while carrying out cleaning of the kitchen area and shared equipment in the kitchen.</w:t>
      </w:r>
      <w:r w:rsidRPr="001B31E7">
        <w:rPr>
          <w:rFonts w:cstheme="minorHAnsi"/>
          <w:color w:val="FF0000"/>
          <w:sz w:val="20"/>
          <w:szCs w:val="20"/>
          <w:u w:val="single"/>
        </w:rPr>
        <w:tab/>
      </w:r>
    </w:p>
    <w:p w14:paraId="56623A3C" w14:textId="77777777" w:rsidR="009A4605" w:rsidRPr="001B31E7" w:rsidRDefault="009A4605" w:rsidP="009A4605">
      <w:pPr>
        <w:pStyle w:val="BodyText"/>
        <w:kinsoku w:val="0"/>
        <w:overflowPunct w:val="0"/>
        <w:rPr>
          <w:rFonts w:cstheme="minorHAnsi"/>
          <w:color w:val="FF0000"/>
          <w:sz w:val="20"/>
          <w:szCs w:val="20"/>
        </w:rPr>
      </w:pPr>
    </w:p>
    <w:p w14:paraId="1160E717"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58251" behindDoc="0" locked="0" layoutInCell="0" allowOverlap="1" wp14:anchorId="34F1E3F1" wp14:editId="3EC273B6">
                <wp:simplePos x="0" y="0"/>
                <wp:positionH relativeFrom="page">
                  <wp:posOffset>914400</wp:posOffset>
                </wp:positionH>
                <wp:positionV relativeFrom="paragraph">
                  <wp:posOffset>91440</wp:posOffset>
                </wp:positionV>
                <wp:extent cx="6103620" cy="635"/>
                <wp:effectExtent l="0" t="5080" r="1905" b="381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740B0" id="Freeform: Shape 37" o:spid="_x0000_s1026" style="position:absolute;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D8E2849" w14:textId="77777777" w:rsidR="009A4605" w:rsidRPr="001B31E7" w:rsidRDefault="009A4605" w:rsidP="009A4605">
      <w:pPr>
        <w:pStyle w:val="BodyText"/>
        <w:tabs>
          <w:tab w:val="left" w:pos="9677"/>
        </w:tabs>
        <w:kinsoku w:val="0"/>
        <w:overflowPunct w:val="0"/>
        <w:spacing w:before="136"/>
        <w:ind w:left="100"/>
        <w:rPr>
          <w:rFonts w:cstheme="minorHAnsi"/>
          <w:color w:val="FF0000"/>
          <w:sz w:val="20"/>
          <w:szCs w:val="20"/>
        </w:rPr>
      </w:pPr>
      <w:r w:rsidRPr="001B31E7">
        <w:rPr>
          <w:rFonts w:cstheme="minorHAnsi"/>
          <w:sz w:val="20"/>
          <w:szCs w:val="20"/>
        </w:rPr>
        <w:t>Response/Immediate action taken :</w:t>
      </w:r>
      <w:r w:rsidRPr="001B31E7">
        <w:rPr>
          <w:rFonts w:cstheme="minorHAnsi"/>
          <w:spacing w:val="55"/>
          <w:sz w:val="20"/>
          <w:szCs w:val="20"/>
        </w:rPr>
        <w:t xml:space="preserve">   </w:t>
      </w:r>
      <w:r w:rsidRPr="001B31E7">
        <w:rPr>
          <w:rFonts w:cstheme="minorHAnsi"/>
          <w:color w:val="FF0000"/>
          <w:sz w:val="20"/>
          <w:szCs w:val="20"/>
        </w:rPr>
        <w:t>emailed supervisor immediately after symptoms started to show up of cough and cold, requesting leave from work and monitor the symptoms</w:t>
      </w:r>
      <w:r w:rsidRPr="001B31E7">
        <w:rPr>
          <w:rFonts w:cstheme="minorHAnsi"/>
          <w:color w:val="FF0000"/>
          <w:spacing w:val="55"/>
          <w:sz w:val="20"/>
          <w:szCs w:val="20"/>
        </w:rPr>
        <w:t xml:space="preserve"> </w:t>
      </w:r>
      <w:r w:rsidRPr="001B31E7">
        <w:rPr>
          <w:rFonts w:cstheme="minorHAnsi"/>
          <w:color w:val="FF0000"/>
          <w:sz w:val="20"/>
          <w:szCs w:val="20"/>
        </w:rPr>
        <w:t>if symptoms persist then get Covid test done within 24hrs.</w:t>
      </w:r>
      <w:r w:rsidRPr="001B31E7">
        <w:rPr>
          <w:rFonts w:cstheme="minorHAnsi"/>
          <w:color w:val="FF0000"/>
          <w:sz w:val="20"/>
          <w:szCs w:val="20"/>
          <w:u w:val="single"/>
        </w:rPr>
        <w:tab/>
      </w:r>
    </w:p>
    <w:p w14:paraId="61AC4492" w14:textId="77777777" w:rsidR="009A4605" w:rsidRPr="001B31E7" w:rsidRDefault="009A4605" w:rsidP="009A4605">
      <w:pPr>
        <w:pStyle w:val="BodyText"/>
        <w:kinsoku w:val="0"/>
        <w:overflowPunct w:val="0"/>
        <w:rPr>
          <w:rFonts w:cstheme="minorHAnsi"/>
          <w:color w:val="FF0000"/>
          <w:sz w:val="20"/>
          <w:szCs w:val="20"/>
        </w:rPr>
      </w:pPr>
    </w:p>
    <w:p w14:paraId="28CF7CE4"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58252" behindDoc="0" locked="0" layoutInCell="0" allowOverlap="1" wp14:anchorId="44DDDAD1" wp14:editId="0E206BA1">
                <wp:simplePos x="0" y="0"/>
                <wp:positionH relativeFrom="page">
                  <wp:posOffset>914400</wp:posOffset>
                </wp:positionH>
                <wp:positionV relativeFrom="paragraph">
                  <wp:posOffset>91440</wp:posOffset>
                </wp:positionV>
                <wp:extent cx="6103620" cy="635"/>
                <wp:effectExtent l="0" t="635" r="1905" b="8255"/>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811F9E" id="Freeform: Shape 38" o:spid="_x0000_s1026" style="position:absolute;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3AF7073A" w14:textId="77777777" w:rsidR="009A4605" w:rsidRPr="001B31E7" w:rsidRDefault="009A4605" w:rsidP="009A4605">
      <w:pPr>
        <w:pStyle w:val="BodyText"/>
        <w:kinsoku w:val="0"/>
        <w:overflowPunct w:val="0"/>
        <w:spacing w:before="1"/>
        <w:rPr>
          <w:rFonts w:cstheme="minorHAnsi"/>
          <w:sz w:val="20"/>
          <w:szCs w:val="20"/>
        </w:rPr>
      </w:pPr>
    </w:p>
    <w:p w14:paraId="31DD1217" w14:textId="77777777" w:rsidR="009A4605" w:rsidRPr="001B31E7" w:rsidRDefault="009A4605" w:rsidP="009A4605">
      <w:pPr>
        <w:pStyle w:val="BodyText"/>
        <w:kinsoku w:val="0"/>
        <w:overflowPunct w:val="0"/>
        <w:spacing w:before="1"/>
        <w:rPr>
          <w:rFonts w:cstheme="minorHAnsi"/>
          <w:sz w:val="20"/>
          <w:szCs w:val="20"/>
        </w:rPr>
        <w:sectPr w:rsidR="009A4605" w:rsidRPr="001B31E7">
          <w:type w:val="continuous"/>
          <w:pgSz w:w="12240" w:h="15840"/>
          <w:pgMar w:top="640" w:right="940" w:bottom="280" w:left="1340" w:header="720" w:footer="720" w:gutter="0"/>
          <w:cols w:space="720" w:equalWidth="0">
            <w:col w:w="9960"/>
          </w:cols>
          <w:noEndnote/>
        </w:sectPr>
      </w:pPr>
    </w:p>
    <w:p w14:paraId="090BC3EA" w14:textId="77777777" w:rsidR="009A4605" w:rsidRPr="001B31E7" w:rsidRDefault="009A4605" w:rsidP="009A4605">
      <w:pPr>
        <w:pStyle w:val="BodyText"/>
        <w:tabs>
          <w:tab w:val="left" w:pos="3241"/>
          <w:tab w:val="left" w:pos="4213"/>
        </w:tabs>
        <w:kinsoku w:val="0"/>
        <w:overflowPunct w:val="0"/>
        <w:spacing w:before="61"/>
        <w:ind w:left="100"/>
        <w:rPr>
          <w:rFonts w:cstheme="minorHAnsi"/>
          <w:sz w:val="20"/>
          <w:szCs w:val="20"/>
        </w:rPr>
      </w:pPr>
      <w:r w:rsidRPr="001B31E7">
        <w:rPr>
          <w:rFonts w:cstheme="minorHAnsi"/>
          <w:sz w:val="20"/>
          <w:szCs w:val="20"/>
        </w:rPr>
        <w:t>Protective</w:t>
      </w:r>
      <w:r w:rsidRPr="001B31E7">
        <w:rPr>
          <w:rFonts w:cstheme="minorHAnsi"/>
          <w:spacing w:val="15"/>
          <w:sz w:val="20"/>
          <w:szCs w:val="20"/>
        </w:rPr>
        <w:t xml:space="preserve"> </w:t>
      </w:r>
      <w:r w:rsidRPr="001B31E7">
        <w:rPr>
          <w:rFonts w:cstheme="minorHAnsi"/>
          <w:sz w:val="20"/>
          <w:szCs w:val="20"/>
        </w:rPr>
        <w:t>equipment</w:t>
      </w:r>
      <w:r w:rsidRPr="001B31E7">
        <w:rPr>
          <w:rFonts w:cstheme="minorHAnsi"/>
          <w:spacing w:val="16"/>
          <w:sz w:val="20"/>
          <w:szCs w:val="20"/>
        </w:rPr>
        <w:t xml:space="preserve"> </w:t>
      </w:r>
      <w:r w:rsidRPr="001B31E7">
        <w:rPr>
          <w:rFonts w:cstheme="minorHAnsi"/>
          <w:sz w:val="20"/>
          <w:szCs w:val="20"/>
        </w:rPr>
        <w:t>being</w:t>
      </w:r>
      <w:r w:rsidRPr="001B31E7">
        <w:rPr>
          <w:rFonts w:cstheme="minorHAnsi"/>
          <w:spacing w:val="16"/>
          <w:sz w:val="20"/>
          <w:szCs w:val="20"/>
        </w:rPr>
        <w:t xml:space="preserve"> </w:t>
      </w:r>
      <w:r w:rsidRPr="001B31E7">
        <w:rPr>
          <w:rFonts w:cstheme="minorHAnsi"/>
          <w:spacing w:val="-2"/>
          <w:sz w:val="20"/>
          <w:szCs w:val="20"/>
        </w:rPr>
        <w:t>used?</w:t>
      </w:r>
      <w:r w:rsidRPr="001B31E7">
        <w:rPr>
          <w:rFonts w:cstheme="minorHAnsi"/>
          <w:sz w:val="20"/>
          <w:szCs w:val="20"/>
        </w:rPr>
        <w:tab/>
        <w:t xml:space="preserve">Yes </w:t>
      </w:r>
      <w:r w:rsidRPr="001B31E7">
        <w:rPr>
          <w:rFonts w:cstheme="minorHAnsi"/>
          <w:sz w:val="20"/>
          <w:szCs w:val="20"/>
          <w:u w:val="single"/>
        </w:rPr>
        <w:tab/>
      </w:r>
    </w:p>
    <w:p w14:paraId="2367AD65" w14:textId="77777777" w:rsidR="009A4605" w:rsidRPr="001B31E7" w:rsidRDefault="009A4605" w:rsidP="009A4605">
      <w:pPr>
        <w:pStyle w:val="BodyText"/>
        <w:tabs>
          <w:tab w:val="left" w:pos="1484"/>
        </w:tabs>
        <w:kinsoku w:val="0"/>
        <w:overflowPunct w:val="0"/>
        <w:spacing w:before="61"/>
        <w:ind w:left="67"/>
        <w:rPr>
          <w:rFonts w:cstheme="minorHAnsi"/>
          <w:sz w:val="20"/>
          <w:szCs w:val="20"/>
        </w:rPr>
      </w:pPr>
      <w:r w:rsidRPr="001B31E7">
        <w:rPr>
          <w:rFonts w:cstheme="minorHAnsi"/>
          <w:sz w:val="20"/>
          <w:szCs w:val="20"/>
        </w:rPr>
        <w:br w:type="column"/>
      </w:r>
      <w:r w:rsidRPr="001B31E7">
        <w:rPr>
          <w:rFonts w:cstheme="minorHAnsi"/>
          <w:sz w:val="20"/>
          <w:szCs w:val="20"/>
        </w:rPr>
        <w:t>Yes</w:t>
      </w:r>
      <w:r w:rsidRPr="001B31E7">
        <w:rPr>
          <w:rFonts w:cstheme="minorHAnsi"/>
          <w:spacing w:val="55"/>
          <w:sz w:val="20"/>
          <w:szCs w:val="20"/>
        </w:rPr>
        <w:t xml:space="preserve"> </w:t>
      </w:r>
      <w:r w:rsidRPr="001B31E7">
        <w:rPr>
          <w:rFonts w:cstheme="minorHAnsi"/>
          <w:sz w:val="20"/>
          <w:szCs w:val="20"/>
          <w:u w:val="single"/>
        </w:rPr>
        <w:tab/>
      </w:r>
    </w:p>
    <w:p w14:paraId="5B73B6CF" w14:textId="77777777" w:rsidR="009A4605" w:rsidRPr="001B31E7" w:rsidRDefault="009A4605" w:rsidP="009A4605">
      <w:pPr>
        <w:pStyle w:val="BodyText"/>
        <w:tabs>
          <w:tab w:val="left" w:pos="1520"/>
        </w:tabs>
        <w:kinsoku w:val="0"/>
        <w:overflowPunct w:val="0"/>
        <w:spacing w:before="61"/>
        <w:ind w:left="67"/>
        <w:rPr>
          <w:rFonts w:cstheme="minorHAnsi"/>
          <w:sz w:val="20"/>
          <w:szCs w:val="20"/>
        </w:rPr>
      </w:pPr>
      <w:r w:rsidRPr="001B31E7">
        <w:rPr>
          <w:rFonts w:cstheme="minorHAnsi"/>
          <w:sz w:val="20"/>
          <w:szCs w:val="20"/>
        </w:rPr>
        <w:br w:type="column"/>
      </w:r>
      <w:r w:rsidRPr="001B31E7">
        <w:rPr>
          <w:rFonts w:cstheme="minorHAnsi"/>
          <w:sz w:val="20"/>
          <w:szCs w:val="20"/>
        </w:rPr>
        <w:t>No</w:t>
      </w:r>
      <w:r w:rsidRPr="001B31E7">
        <w:rPr>
          <w:rFonts w:cstheme="minorHAnsi"/>
          <w:spacing w:val="55"/>
          <w:sz w:val="20"/>
          <w:szCs w:val="20"/>
        </w:rPr>
        <w:t xml:space="preserve"> </w:t>
      </w:r>
      <w:r w:rsidRPr="001B31E7">
        <w:rPr>
          <w:rFonts w:cstheme="minorHAnsi"/>
          <w:sz w:val="20"/>
          <w:szCs w:val="20"/>
          <w:u w:val="single"/>
        </w:rPr>
        <w:tab/>
      </w:r>
    </w:p>
    <w:p w14:paraId="0139091B" w14:textId="77777777" w:rsidR="009A4605" w:rsidRPr="001B31E7" w:rsidRDefault="009A4605" w:rsidP="009A4605">
      <w:pPr>
        <w:pStyle w:val="BodyText"/>
        <w:tabs>
          <w:tab w:val="left" w:pos="9600"/>
        </w:tabs>
        <w:kinsoku w:val="0"/>
        <w:overflowPunct w:val="0"/>
        <w:spacing w:before="97"/>
        <w:ind w:left="100"/>
        <w:rPr>
          <w:rFonts w:cstheme="minorHAnsi"/>
          <w:sz w:val="20"/>
          <w:szCs w:val="20"/>
        </w:rPr>
      </w:pPr>
      <w:r w:rsidRPr="001B31E7">
        <w:rPr>
          <w:rFonts w:cstheme="minorHAnsi"/>
          <w:sz w:val="20"/>
          <w:szCs w:val="20"/>
        </w:rPr>
        <w:br w:type="column"/>
      </w:r>
      <w:r w:rsidRPr="001B31E7">
        <w:rPr>
          <w:rFonts w:cstheme="minorHAnsi"/>
          <w:spacing w:val="-5"/>
          <w:sz w:val="20"/>
          <w:szCs w:val="20"/>
        </w:rPr>
        <w:t>N/A</w:t>
      </w:r>
    </w:p>
    <w:p w14:paraId="041F057D" w14:textId="77777777" w:rsidR="009A4605" w:rsidRPr="001B31E7" w:rsidRDefault="009A4605" w:rsidP="009A4605">
      <w:pPr>
        <w:pStyle w:val="BodyText"/>
        <w:tabs>
          <w:tab w:val="left" w:pos="9600"/>
        </w:tabs>
        <w:kinsoku w:val="0"/>
        <w:overflowPunct w:val="0"/>
        <w:spacing w:before="97"/>
        <w:ind w:left="3600"/>
        <w:rPr>
          <w:rFonts w:cstheme="minorHAnsi"/>
          <w:spacing w:val="-5"/>
          <w:sz w:val="20"/>
          <w:szCs w:val="20"/>
        </w:rPr>
        <w:sectPr w:rsidR="009A4605" w:rsidRPr="001B31E7">
          <w:type w:val="continuous"/>
          <w:pgSz w:w="12240" w:h="15840"/>
          <w:pgMar w:top="640" w:right="940" w:bottom="280" w:left="1340" w:header="720" w:footer="720" w:gutter="0"/>
          <w:cols w:num="4" w:space="720" w:equalWidth="0">
            <w:col w:w="4214" w:space="40"/>
            <w:col w:w="1485" w:space="39"/>
            <w:col w:w="1521" w:space="40"/>
            <w:col w:w="2621"/>
          </w:cols>
          <w:noEndnote/>
        </w:sectPr>
      </w:pPr>
      <w:r w:rsidRPr="001B31E7">
        <w:rPr>
          <w:rFonts w:cstheme="minorHAnsi"/>
          <w:sz w:val="20"/>
          <w:szCs w:val="20"/>
        </w:rPr>
        <w:tab/>
        <w:t>If</w:t>
      </w:r>
      <w:r w:rsidRPr="001B31E7">
        <w:rPr>
          <w:rFonts w:cstheme="minorHAnsi"/>
          <w:spacing w:val="16"/>
          <w:sz w:val="20"/>
          <w:szCs w:val="20"/>
        </w:rPr>
        <w:t xml:space="preserve"> </w:t>
      </w:r>
    </w:p>
    <w:p w14:paraId="35223420" w14:textId="77777777" w:rsidR="009A4605" w:rsidRPr="001B31E7" w:rsidRDefault="009A4605" w:rsidP="009A4605">
      <w:pPr>
        <w:pStyle w:val="BodyText"/>
        <w:kinsoku w:val="0"/>
        <w:overflowPunct w:val="0"/>
        <w:spacing w:before="10"/>
        <w:rPr>
          <w:rFonts w:cstheme="minorHAnsi"/>
          <w:sz w:val="20"/>
          <w:szCs w:val="20"/>
        </w:rPr>
      </w:pPr>
      <w:r w:rsidRPr="001B31E7">
        <w:rPr>
          <w:rFonts w:cstheme="minorHAnsi"/>
          <w:noProof/>
          <w:sz w:val="20"/>
          <w:szCs w:val="20"/>
        </w:rPr>
        <w:lastRenderedPageBreak/>
        <mc:AlternateContent>
          <mc:Choice Requires="wps">
            <w:drawing>
              <wp:anchor distT="0" distB="0" distL="114300" distR="114300" simplePos="0" relativeHeight="251658262" behindDoc="0" locked="0" layoutInCell="1" allowOverlap="1" wp14:anchorId="0CCDC1F4" wp14:editId="4C966589">
                <wp:simplePos x="0" y="0"/>
                <wp:positionH relativeFrom="column">
                  <wp:posOffset>-78740</wp:posOffset>
                </wp:positionH>
                <wp:positionV relativeFrom="paragraph">
                  <wp:posOffset>137160</wp:posOffset>
                </wp:positionV>
                <wp:extent cx="6540500" cy="7073900"/>
                <wp:effectExtent l="0" t="0" r="12700" b="12700"/>
                <wp:wrapNone/>
                <wp:docPr id="39" name="Rectangle 39"/>
                <wp:cNvGraphicFramePr/>
                <a:graphic xmlns:a="http://schemas.openxmlformats.org/drawingml/2006/main">
                  <a:graphicData uri="http://schemas.microsoft.com/office/word/2010/wordprocessingShape">
                    <wps:wsp>
                      <wps:cNvSpPr/>
                      <wps:spPr>
                        <a:xfrm>
                          <a:off x="0" y="0"/>
                          <a:ext cx="6540500" cy="7073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F1D63" id="Rectangle 39" o:spid="_x0000_s1026" style="position:absolute;margin-left:-6.2pt;margin-top:10.8pt;width:515pt;height:557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" filled="f" strokecolor="#1f3763 [1604]" strokeweight="1pt"/>
            </w:pict>
          </mc:Fallback>
        </mc:AlternateContent>
      </w:r>
    </w:p>
    <w:p w14:paraId="7C3678EF" w14:textId="77777777" w:rsidR="009A4605" w:rsidRPr="001B31E7" w:rsidRDefault="009A4605" w:rsidP="009A4605">
      <w:pPr>
        <w:pStyle w:val="BodyText"/>
        <w:tabs>
          <w:tab w:val="left" w:pos="9600"/>
        </w:tabs>
        <w:kinsoku w:val="0"/>
        <w:overflowPunct w:val="0"/>
        <w:spacing w:before="97"/>
        <w:ind w:left="100"/>
        <w:rPr>
          <w:rFonts w:cstheme="minorHAnsi"/>
          <w:sz w:val="20"/>
          <w:szCs w:val="20"/>
        </w:rPr>
      </w:pPr>
      <w:r w:rsidRPr="001B31E7">
        <w:rPr>
          <w:rFonts w:cstheme="minorHAnsi"/>
          <w:sz w:val="20"/>
          <w:szCs w:val="20"/>
        </w:rPr>
        <w:t>If</w:t>
      </w:r>
      <w:r w:rsidRPr="001B31E7">
        <w:rPr>
          <w:rFonts w:cstheme="minorHAnsi"/>
          <w:spacing w:val="16"/>
          <w:sz w:val="20"/>
          <w:szCs w:val="20"/>
        </w:rPr>
        <w:t xml:space="preserve"> </w:t>
      </w:r>
      <w:r w:rsidRPr="001B31E7">
        <w:rPr>
          <w:rFonts w:cstheme="minorHAnsi"/>
          <w:sz w:val="20"/>
          <w:szCs w:val="20"/>
        </w:rPr>
        <w:t>protective</w:t>
      </w:r>
      <w:r w:rsidRPr="001B31E7">
        <w:rPr>
          <w:rFonts w:cstheme="minorHAnsi"/>
          <w:spacing w:val="16"/>
          <w:sz w:val="20"/>
          <w:szCs w:val="20"/>
        </w:rPr>
        <w:t xml:space="preserve"> </w:t>
      </w:r>
      <w:r w:rsidRPr="001B31E7">
        <w:rPr>
          <w:rFonts w:cstheme="minorHAnsi"/>
          <w:sz w:val="20"/>
          <w:szCs w:val="20"/>
        </w:rPr>
        <w:t>equipment</w:t>
      </w:r>
      <w:r w:rsidRPr="001B31E7">
        <w:rPr>
          <w:rFonts w:cstheme="minorHAnsi"/>
          <w:spacing w:val="16"/>
          <w:sz w:val="20"/>
          <w:szCs w:val="20"/>
        </w:rPr>
        <w:t xml:space="preserve"> </w:t>
      </w:r>
      <w:r w:rsidRPr="001B31E7">
        <w:rPr>
          <w:rFonts w:cstheme="minorHAnsi"/>
          <w:sz w:val="20"/>
          <w:szCs w:val="20"/>
        </w:rPr>
        <w:t>was</w:t>
      </w:r>
      <w:r w:rsidRPr="001B31E7">
        <w:rPr>
          <w:rFonts w:cstheme="minorHAnsi"/>
          <w:spacing w:val="16"/>
          <w:sz w:val="20"/>
          <w:szCs w:val="20"/>
        </w:rPr>
        <w:t xml:space="preserve"> </w:t>
      </w:r>
      <w:r w:rsidRPr="001B31E7">
        <w:rPr>
          <w:rFonts w:cstheme="minorHAnsi"/>
          <w:sz w:val="20"/>
          <w:szCs w:val="20"/>
        </w:rPr>
        <w:t>not</w:t>
      </w:r>
      <w:r w:rsidRPr="001B31E7">
        <w:rPr>
          <w:rFonts w:cstheme="minorHAnsi"/>
          <w:spacing w:val="16"/>
          <w:sz w:val="20"/>
          <w:szCs w:val="20"/>
        </w:rPr>
        <w:t xml:space="preserve"> </w:t>
      </w:r>
      <w:r w:rsidRPr="001B31E7">
        <w:rPr>
          <w:rFonts w:cstheme="minorHAnsi"/>
          <w:sz w:val="20"/>
          <w:szCs w:val="20"/>
        </w:rPr>
        <w:t>used,</w:t>
      </w:r>
      <w:r w:rsidRPr="001B31E7">
        <w:rPr>
          <w:rFonts w:cstheme="minorHAnsi"/>
          <w:spacing w:val="16"/>
          <w:sz w:val="20"/>
          <w:szCs w:val="20"/>
        </w:rPr>
        <w:t xml:space="preserve"> </w:t>
      </w:r>
      <w:r w:rsidRPr="001B31E7">
        <w:rPr>
          <w:rFonts w:cstheme="minorHAnsi"/>
          <w:sz w:val="20"/>
          <w:szCs w:val="20"/>
        </w:rPr>
        <w:t>why?</w:t>
      </w:r>
      <w:r w:rsidRPr="001B31E7">
        <w:rPr>
          <w:rFonts w:cstheme="minorHAnsi"/>
          <w:spacing w:val="80"/>
          <w:sz w:val="20"/>
          <w:szCs w:val="20"/>
        </w:rPr>
        <w:t xml:space="preserve"> </w:t>
      </w:r>
      <w:r w:rsidRPr="001B31E7">
        <w:rPr>
          <w:rFonts w:cstheme="minorHAnsi"/>
          <w:sz w:val="20"/>
          <w:szCs w:val="20"/>
          <w:u w:val="single"/>
        </w:rPr>
        <w:tab/>
      </w:r>
    </w:p>
    <w:p w14:paraId="50CA6A69" w14:textId="77777777" w:rsidR="009A4605" w:rsidRPr="001B31E7" w:rsidRDefault="009A4605" w:rsidP="009A4605">
      <w:pPr>
        <w:pStyle w:val="BodyText"/>
        <w:kinsoku w:val="0"/>
        <w:overflowPunct w:val="0"/>
        <w:rPr>
          <w:rFonts w:cstheme="minorHAnsi"/>
          <w:sz w:val="20"/>
          <w:szCs w:val="20"/>
        </w:rPr>
      </w:pPr>
    </w:p>
    <w:p w14:paraId="006130DD" w14:textId="77777777" w:rsidR="009A4605" w:rsidRPr="001B31E7" w:rsidRDefault="009A4605" w:rsidP="009A4605">
      <w:pPr>
        <w:pStyle w:val="BodyText"/>
        <w:kinsoku w:val="0"/>
        <w:overflowPunct w:val="0"/>
        <w:spacing w:before="7"/>
        <w:rPr>
          <w:rFonts w:cstheme="minorHAnsi"/>
          <w:sz w:val="20"/>
          <w:szCs w:val="20"/>
        </w:rPr>
      </w:pPr>
      <w:r w:rsidRPr="001B31E7">
        <w:rPr>
          <w:rFonts w:cstheme="minorHAnsi"/>
          <w:noProof/>
          <w:sz w:val="20"/>
          <w:szCs w:val="20"/>
        </w:rPr>
        <mc:AlternateContent>
          <mc:Choice Requires="wps">
            <w:drawing>
              <wp:anchor distT="0" distB="0" distL="0" distR="0" simplePos="0" relativeHeight="251658253" behindDoc="0" locked="0" layoutInCell="0" allowOverlap="1" wp14:anchorId="40C225F1" wp14:editId="73365AFA">
                <wp:simplePos x="0" y="0"/>
                <wp:positionH relativeFrom="page">
                  <wp:posOffset>914400</wp:posOffset>
                </wp:positionH>
                <wp:positionV relativeFrom="paragraph">
                  <wp:posOffset>92710</wp:posOffset>
                </wp:positionV>
                <wp:extent cx="6035040" cy="635"/>
                <wp:effectExtent l="0" t="7620" r="3810" b="1270"/>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78F04F" id="Freeform: Shape 40" o:spid="_x0000_s1026" style="position:absolute;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3pt,547.2pt,7.3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2B9C4549" w14:textId="77777777" w:rsidR="009A4605" w:rsidRPr="001B31E7" w:rsidRDefault="009A4605" w:rsidP="009A4605">
      <w:pPr>
        <w:pStyle w:val="BodyText"/>
        <w:kinsoku w:val="0"/>
        <w:overflowPunct w:val="0"/>
        <w:rPr>
          <w:rFonts w:cstheme="minorHAnsi"/>
          <w:sz w:val="20"/>
          <w:szCs w:val="20"/>
        </w:rPr>
      </w:pPr>
    </w:p>
    <w:p w14:paraId="251AC170" w14:textId="77777777" w:rsidR="009A4605" w:rsidRPr="001B31E7" w:rsidRDefault="009A4605" w:rsidP="009A4605">
      <w:pPr>
        <w:pStyle w:val="BodyText"/>
        <w:tabs>
          <w:tab w:val="left" w:pos="9651"/>
        </w:tabs>
        <w:kinsoku w:val="0"/>
        <w:overflowPunct w:val="0"/>
        <w:spacing w:before="136"/>
        <w:ind w:left="100"/>
        <w:rPr>
          <w:rFonts w:cstheme="minorHAnsi"/>
          <w:sz w:val="20"/>
          <w:szCs w:val="20"/>
        </w:rPr>
      </w:pPr>
      <w:r w:rsidRPr="001B31E7">
        <w:rPr>
          <w:rFonts w:cstheme="minorHAnsi"/>
          <w:sz w:val="20"/>
          <w:szCs w:val="20"/>
        </w:rPr>
        <w:t>Comment:</w:t>
      </w:r>
      <w:r w:rsidRPr="001B31E7">
        <w:rPr>
          <w:rFonts w:cstheme="minorHAnsi"/>
          <w:spacing w:val="55"/>
          <w:sz w:val="20"/>
          <w:szCs w:val="20"/>
        </w:rPr>
        <w:t xml:space="preserve"> </w:t>
      </w:r>
      <w:r w:rsidRPr="001B31E7">
        <w:rPr>
          <w:rFonts w:cstheme="minorHAnsi"/>
          <w:sz w:val="20"/>
          <w:szCs w:val="20"/>
          <w:u w:val="single"/>
        </w:rPr>
        <w:tab/>
      </w:r>
    </w:p>
    <w:p w14:paraId="0E7BA53B" w14:textId="77777777" w:rsidR="009A4605" w:rsidRPr="001B31E7" w:rsidRDefault="009A4605" w:rsidP="009A4605">
      <w:pPr>
        <w:pStyle w:val="BodyText"/>
        <w:kinsoku w:val="0"/>
        <w:overflowPunct w:val="0"/>
        <w:rPr>
          <w:rFonts w:cstheme="minorHAnsi"/>
          <w:sz w:val="20"/>
          <w:szCs w:val="20"/>
        </w:rPr>
      </w:pPr>
    </w:p>
    <w:p w14:paraId="387E7D1C" w14:textId="77777777" w:rsidR="009A4605" w:rsidRPr="001B31E7" w:rsidRDefault="009A4605" w:rsidP="009A4605">
      <w:pPr>
        <w:pStyle w:val="BodyText"/>
        <w:kinsoku w:val="0"/>
        <w:overflowPunct w:val="0"/>
        <w:spacing w:before="5"/>
        <w:rPr>
          <w:rFonts w:cstheme="minorHAnsi"/>
          <w:sz w:val="20"/>
          <w:szCs w:val="20"/>
        </w:rPr>
      </w:pPr>
      <w:r w:rsidRPr="001B31E7">
        <w:rPr>
          <w:rFonts w:cstheme="minorHAnsi"/>
          <w:noProof/>
          <w:sz w:val="20"/>
          <w:szCs w:val="20"/>
        </w:rPr>
        <mc:AlternateContent>
          <mc:Choice Requires="wps">
            <w:drawing>
              <wp:anchor distT="0" distB="0" distL="0" distR="0" simplePos="0" relativeHeight="251658254" behindDoc="0" locked="0" layoutInCell="0" allowOverlap="1" wp14:anchorId="074D0D27" wp14:editId="31FE4D09">
                <wp:simplePos x="0" y="0"/>
                <wp:positionH relativeFrom="page">
                  <wp:posOffset>914400</wp:posOffset>
                </wp:positionH>
                <wp:positionV relativeFrom="paragraph">
                  <wp:posOffset>91440</wp:posOffset>
                </wp:positionV>
                <wp:extent cx="6035040" cy="635"/>
                <wp:effectExtent l="0" t="7620" r="3810" b="1270"/>
                <wp:wrapTopAndBottom/>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C4B74F" id="Freeform: Shape 41" o:spid="_x0000_s1026" style="position:absolute;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47.2pt,7.2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6792693F" w14:textId="77777777" w:rsidR="009A4605" w:rsidRPr="001B31E7" w:rsidRDefault="009A4605" w:rsidP="009A4605">
      <w:pPr>
        <w:pStyle w:val="BodyText"/>
        <w:tabs>
          <w:tab w:val="left" w:pos="9532"/>
        </w:tabs>
        <w:kinsoku w:val="0"/>
        <w:overflowPunct w:val="0"/>
        <w:spacing w:before="96"/>
        <w:ind w:left="100"/>
        <w:rPr>
          <w:rFonts w:cstheme="minorHAnsi"/>
          <w:sz w:val="20"/>
          <w:szCs w:val="20"/>
        </w:rPr>
      </w:pPr>
      <w:r w:rsidRPr="001B31E7">
        <w:rPr>
          <w:rFonts w:cstheme="minorHAnsi"/>
          <w:sz w:val="20"/>
          <w:szCs w:val="20"/>
        </w:rPr>
        <w:t>Incident reported to:</w:t>
      </w:r>
      <w:r w:rsidRPr="001B31E7">
        <w:rPr>
          <w:rFonts w:cstheme="minorHAnsi"/>
          <w:spacing w:val="55"/>
          <w:sz w:val="20"/>
          <w:szCs w:val="20"/>
        </w:rPr>
        <w:t xml:space="preserve">  </w:t>
      </w:r>
      <w:r w:rsidRPr="001B31E7">
        <w:rPr>
          <w:rFonts w:cstheme="minorHAnsi"/>
          <w:color w:val="FF0000"/>
          <w:sz w:val="20"/>
          <w:szCs w:val="20"/>
        </w:rPr>
        <w:t>Immediate supervisor/HR officer</w:t>
      </w:r>
      <w:r w:rsidRPr="001B31E7">
        <w:rPr>
          <w:rFonts w:cstheme="minorHAnsi"/>
          <w:sz w:val="20"/>
          <w:szCs w:val="20"/>
          <w:u w:val="single"/>
        </w:rPr>
        <w:tab/>
      </w:r>
    </w:p>
    <w:p w14:paraId="76DC7A10" w14:textId="77777777" w:rsidR="009A4605" w:rsidRPr="001B31E7" w:rsidRDefault="009A4605" w:rsidP="009A4605">
      <w:pPr>
        <w:pStyle w:val="BodyText"/>
        <w:kinsoku w:val="0"/>
        <w:overflowPunct w:val="0"/>
        <w:spacing w:before="5"/>
        <w:rPr>
          <w:rFonts w:cstheme="minorHAnsi"/>
          <w:sz w:val="20"/>
          <w:szCs w:val="20"/>
        </w:rPr>
      </w:pPr>
    </w:p>
    <w:p w14:paraId="0343B266" w14:textId="77777777" w:rsidR="009A4605" w:rsidRPr="001B31E7" w:rsidRDefault="009A4605" w:rsidP="009A4605">
      <w:pPr>
        <w:pStyle w:val="BodyText"/>
        <w:tabs>
          <w:tab w:val="left" w:pos="9527"/>
        </w:tabs>
        <w:kinsoku w:val="0"/>
        <w:overflowPunct w:val="0"/>
        <w:spacing w:before="97"/>
        <w:ind w:left="100"/>
        <w:rPr>
          <w:rFonts w:cstheme="minorHAnsi"/>
          <w:sz w:val="20"/>
          <w:szCs w:val="20"/>
        </w:rPr>
      </w:pPr>
      <w:r w:rsidRPr="001B31E7">
        <w:rPr>
          <w:rFonts w:cstheme="minorHAnsi"/>
          <w:sz w:val="20"/>
          <w:szCs w:val="20"/>
        </w:rPr>
        <w:t>Physician referral scheduled:</w:t>
      </w:r>
      <w:r w:rsidRPr="001B31E7">
        <w:rPr>
          <w:rFonts w:cstheme="minorHAnsi"/>
          <w:spacing w:val="55"/>
          <w:sz w:val="20"/>
          <w:szCs w:val="20"/>
        </w:rPr>
        <w:t xml:space="preserve"> N/A</w:t>
      </w:r>
      <w:r w:rsidRPr="001B31E7">
        <w:rPr>
          <w:rFonts w:cstheme="minorHAnsi"/>
          <w:sz w:val="20"/>
          <w:szCs w:val="20"/>
          <w:u w:val="single"/>
        </w:rPr>
        <w:tab/>
      </w:r>
    </w:p>
    <w:p w14:paraId="571FACD3" w14:textId="77777777" w:rsidR="009A4605" w:rsidRPr="001B31E7" w:rsidRDefault="009A4605" w:rsidP="009A4605">
      <w:pPr>
        <w:pStyle w:val="BodyText"/>
        <w:kinsoku w:val="0"/>
        <w:overflowPunct w:val="0"/>
        <w:spacing w:before="5"/>
        <w:rPr>
          <w:rFonts w:cstheme="minorHAnsi"/>
          <w:sz w:val="20"/>
          <w:szCs w:val="20"/>
        </w:rPr>
      </w:pPr>
    </w:p>
    <w:p w14:paraId="7535F637" w14:textId="77777777" w:rsidR="009A4605" w:rsidRPr="001B31E7" w:rsidRDefault="009A4605" w:rsidP="009A4605">
      <w:pPr>
        <w:pStyle w:val="BodyText"/>
        <w:kinsoku w:val="0"/>
        <w:overflowPunct w:val="0"/>
        <w:spacing w:before="96" w:line="252" w:lineRule="auto"/>
        <w:ind w:left="1540" w:right="711"/>
        <w:rPr>
          <w:rFonts w:cstheme="minorHAnsi"/>
          <w:sz w:val="20"/>
          <w:szCs w:val="20"/>
        </w:rPr>
      </w:pPr>
      <w:r w:rsidRPr="001B31E7">
        <w:rPr>
          <w:rFonts w:cstheme="minorHAnsi"/>
          <w:noProof/>
          <w:sz w:val="20"/>
          <w:szCs w:val="20"/>
        </w:rPr>
        <mc:AlternateContent>
          <mc:Choice Requires="wps">
            <w:drawing>
              <wp:anchor distT="0" distB="0" distL="114300" distR="114300" simplePos="0" relativeHeight="251658259" behindDoc="0" locked="0" layoutInCell="0" allowOverlap="1" wp14:anchorId="03DE3122" wp14:editId="7E0F972D">
                <wp:simplePos x="0" y="0"/>
                <wp:positionH relativeFrom="page">
                  <wp:posOffset>914400</wp:posOffset>
                </wp:positionH>
                <wp:positionV relativeFrom="paragraph">
                  <wp:posOffset>212090</wp:posOffset>
                </wp:positionV>
                <wp:extent cx="480060" cy="635"/>
                <wp:effectExtent l="0" t="8890" r="5715"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774E7" id="Freeform: Shape 42"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pt,109.8pt,16.7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1vhmr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1B31E7">
        <w:rPr>
          <w:rFonts w:cstheme="minorHAnsi"/>
          <w:sz w:val="20"/>
          <w:szCs w:val="20"/>
        </w:rPr>
        <w:t>I understand the potential risks related to the exposure incident, which occurred and agree</w:t>
      </w:r>
      <w:r w:rsidRPr="001B31E7">
        <w:rPr>
          <w:rFonts w:cstheme="minorHAnsi"/>
          <w:spacing w:val="80"/>
          <w:sz w:val="20"/>
          <w:szCs w:val="20"/>
        </w:rPr>
        <w:t xml:space="preserve"> </w:t>
      </w:r>
      <w:r w:rsidRPr="001B31E7">
        <w:rPr>
          <w:rFonts w:cstheme="minorHAnsi"/>
          <w:sz w:val="20"/>
          <w:szCs w:val="20"/>
        </w:rPr>
        <w:t>to receive an examination and/or treatment for the exposure, as recommended by my</w:t>
      </w:r>
    </w:p>
    <w:p w14:paraId="32338B7A" w14:textId="77777777" w:rsidR="009A4605" w:rsidRPr="001B31E7" w:rsidRDefault="009A4605" w:rsidP="009A4605">
      <w:pPr>
        <w:pStyle w:val="BodyText"/>
        <w:kinsoku w:val="0"/>
        <w:overflowPunct w:val="0"/>
        <w:spacing w:before="2"/>
        <w:ind w:left="1540"/>
        <w:rPr>
          <w:rFonts w:cstheme="minorHAnsi"/>
          <w:spacing w:val="-2"/>
          <w:sz w:val="20"/>
          <w:szCs w:val="20"/>
        </w:rPr>
      </w:pPr>
      <w:r w:rsidRPr="001B31E7">
        <w:rPr>
          <w:rFonts w:cstheme="minorHAnsi"/>
          <w:sz w:val="20"/>
          <w:szCs w:val="20"/>
        </w:rPr>
        <w:t>physician.</w:t>
      </w:r>
      <w:r w:rsidRPr="001B31E7">
        <w:rPr>
          <w:rFonts w:cstheme="minorHAnsi"/>
          <w:spacing w:val="73"/>
          <w:sz w:val="20"/>
          <w:szCs w:val="20"/>
        </w:rPr>
        <w:t xml:space="preserve"> </w:t>
      </w:r>
      <w:r w:rsidRPr="001B31E7">
        <w:rPr>
          <w:rFonts w:cstheme="minorHAnsi"/>
          <w:sz w:val="20"/>
          <w:szCs w:val="20"/>
        </w:rPr>
        <w:t>This</w:t>
      </w:r>
      <w:r w:rsidRPr="001B31E7">
        <w:rPr>
          <w:rFonts w:cstheme="minorHAnsi"/>
          <w:spacing w:val="10"/>
          <w:sz w:val="20"/>
          <w:szCs w:val="20"/>
        </w:rPr>
        <w:t xml:space="preserve"> </w:t>
      </w:r>
      <w:r w:rsidRPr="001B31E7">
        <w:rPr>
          <w:rFonts w:cstheme="minorHAnsi"/>
          <w:sz w:val="20"/>
          <w:szCs w:val="20"/>
        </w:rPr>
        <w:t>includes</w:t>
      </w:r>
      <w:r w:rsidRPr="001B31E7">
        <w:rPr>
          <w:rFonts w:cstheme="minorHAnsi"/>
          <w:spacing w:val="11"/>
          <w:sz w:val="20"/>
          <w:szCs w:val="20"/>
        </w:rPr>
        <w:t xml:space="preserve"> </w:t>
      </w:r>
      <w:r w:rsidRPr="001B31E7">
        <w:rPr>
          <w:rFonts w:cstheme="minorHAnsi"/>
          <w:sz w:val="20"/>
          <w:szCs w:val="20"/>
        </w:rPr>
        <w:t>serological</w:t>
      </w:r>
      <w:r w:rsidRPr="001B31E7">
        <w:rPr>
          <w:rFonts w:cstheme="minorHAnsi"/>
          <w:spacing w:val="10"/>
          <w:sz w:val="20"/>
          <w:szCs w:val="20"/>
        </w:rPr>
        <w:t xml:space="preserve"> </w:t>
      </w:r>
      <w:r w:rsidRPr="001B31E7">
        <w:rPr>
          <w:rFonts w:cstheme="minorHAnsi"/>
          <w:sz w:val="20"/>
          <w:szCs w:val="20"/>
        </w:rPr>
        <w:t>(blood)</w:t>
      </w:r>
      <w:r w:rsidRPr="001B31E7">
        <w:rPr>
          <w:rFonts w:cstheme="minorHAnsi"/>
          <w:spacing w:val="10"/>
          <w:sz w:val="20"/>
          <w:szCs w:val="20"/>
        </w:rPr>
        <w:t xml:space="preserve"> </w:t>
      </w:r>
      <w:r w:rsidRPr="001B31E7">
        <w:rPr>
          <w:rFonts w:cstheme="minorHAnsi"/>
          <w:sz w:val="20"/>
          <w:szCs w:val="20"/>
        </w:rPr>
        <w:t>testing</w:t>
      </w:r>
      <w:r w:rsidRPr="001B31E7">
        <w:rPr>
          <w:rFonts w:cstheme="minorHAnsi"/>
          <w:spacing w:val="11"/>
          <w:sz w:val="20"/>
          <w:szCs w:val="20"/>
        </w:rPr>
        <w:t xml:space="preserve"> </w:t>
      </w:r>
      <w:r w:rsidRPr="001B31E7">
        <w:rPr>
          <w:rFonts w:cstheme="minorHAnsi"/>
          <w:sz w:val="20"/>
          <w:szCs w:val="20"/>
        </w:rPr>
        <w:t>for</w:t>
      </w:r>
      <w:r w:rsidRPr="001B31E7">
        <w:rPr>
          <w:rFonts w:cstheme="minorHAnsi"/>
          <w:spacing w:val="10"/>
          <w:sz w:val="20"/>
          <w:szCs w:val="20"/>
        </w:rPr>
        <w:t xml:space="preserve"> </w:t>
      </w:r>
      <w:r w:rsidRPr="001B31E7">
        <w:rPr>
          <w:rFonts w:cstheme="minorHAnsi"/>
          <w:sz w:val="20"/>
          <w:szCs w:val="20"/>
        </w:rPr>
        <w:t>Hepatitis</w:t>
      </w:r>
      <w:r w:rsidRPr="001B31E7">
        <w:rPr>
          <w:rFonts w:cstheme="minorHAnsi"/>
          <w:spacing w:val="10"/>
          <w:sz w:val="20"/>
          <w:szCs w:val="20"/>
        </w:rPr>
        <w:t xml:space="preserve"> </w:t>
      </w:r>
      <w:r w:rsidRPr="001B31E7">
        <w:rPr>
          <w:rFonts w:cstheme="minorHAnsi"/>
          <w:sz w:val="20"/>
          <w:szCs w:val="20"/>
        </w:rPr>
        <w:t>B</w:t>
      </w:r>
      <w:r w:rsidRPr="001B31E7">
        <w:rPr>
          <w:rFonts w:cstheme="minorHAnsi"/>
          <w:spacing w:val="10"/>
          <w:sz w:val="20"/>
          <w:szCs w:val="20"/>
        </w:rPr>
        <w:t xml:space="preserve"> </w:t>
      </w:r>
      <w:r w:rsidRPr="001B31E7">
        <w:rPr>
          <w:rFonts w:cstheme="minorHAnsi"/>
          <w:sz w:val="20"/>
          <w:szCs w:val="20"/>
        </w:rPr>
        <w:t>and</w:t>
      </w:r>
      <w:r w:rsidRPr="001B31E7">
        <w:rPr>
          <w:rFonts w:cstheme="minorHAnsi"/>
          <w:spacing w:val="11"/>
          <w:sz w:val="20"/>
          <w:szCs w:val="20"/>
        </w:rPr>
        <w:t xml:space="preserve"> </w:t>
      </w:r>
      <w:r w:rsidRPr="001B31E7">
        <w:rPr>
          <w:rFonts w:cstheme="minorHAnsi"/>
          <w:sz w:val="20"/>
          <w:szCs w:val="20"/>
        </w:rPr>
        <w:t>HIV</w:t>
      </w:r>
      <w:r w:rsidRPr="001B31E7">
        <w:rPr>
          <w:rFonts w:cstheme="minorHAnsi"/>
          <w:spacing w:val="10"/>
          <w:sz w:val="20"/>
          <w:szCs w:val="20"/>
        </w:rPr>
        <w:t xml:space="preserve"> </w:t>
      </w:r>
      <w:r w:rsidRPr="001B31E7">
        <w:rPr>
          <w:rFonts w:cstheme="minorHAnsi"/>
          <w:sz w:val="20"/>
          <w:szCs w:val="20"/>
        </w:rPr>
        <w:t>Virus,</w:t>
      </w:r>
      <w:r w:rsidRPr="001B31E7">
        <w:rPr>
          <w:rFonts w:cstheme="minorHAnsi"/>
          <w:spacing w:val="10"/>
          <w:sz w:val="20"/>
          <w:szCs w:val="20"/>
        </w:rPr>
        <w:t xml:space="preserve"> </w:t>
      </w:r>
      <w:r w:rsidRPr="001B31E7">
        <w:rPr>
          <w:rFonts w:cstheme="minorHAnsi"/>
          <w:sz w:val="20"/>
          <w:szCs w:val="20"/>
        </w:rPr>
        <w:t>if</w:t>
      </w:r>
      <w:r w:rsidRPr="001B31E7">
        <w:rPr>
          <w:rFonts w:cstheme="minorHAnsi"/>
          <w:spacing w:val="10"/>
          <w:sz w:val="20"/>
          <w:szCs w:val="20"/>
        </w:rPr>
        <w:t xml:space="preserve"> </w:t>
      </w:r>
      <w:r w:rsidRPr="001B31E7">
        <w:rPr>
          <w:rFonts w:cstheme="minorHAnsi"/>
          <w:spacing w:val="-2"/>
          <w:sz w:val="20"/>
          <w:szCs w:val="20"/>
        </w:rPr>
        <w:t>indicated.</w:t>
      </w:r>
    </w:p>
    <w:p w14:paraId="7E7A8595" w14:textId="77777777" w:rsidR="009A4605" w:rsidRPr="001B31E7" w:rsidRDefault="009A4605" w:rsidP="009A4605">
      <w:pPr>
        <w:pStyle w:val="BodyText"/>
        <w:kinsoku w:val="0"/>
        <w:overflowPunct w:val="0"/>
        <w:spacing w:before="5"/>
        <w:rPr>
          <w:rFonts w:cstheme="minorHAnsi"/>
          <w:sz w:val="20"/>
          <w:szCs w:val="20"/>
        </w:rPr>
      </w:pPr>
    </w:p>
    <w:p w14:paraId="3D63A329" w14:textId="77777777" w:rsidR="009A4605" w:rsidRPr="001B31E7" w:rsidRDefault="009A4605" w:rsidP="009A4605">
      <w:pPr>
        <w:pStyle w:val="BodyText"/>
        <w:kinsoku w:val="0"/>
        <w:overflowPunct w:val="0"/>
        <w:spacing w:before="97" w:line="252" w:lineRule="auto"/>
        <w:ind w:left="1540" w:right="1144"/>
        <w:rPr>
          <w:rFonts w:cstheme="minorHAnsi"/>
          <w:sz w:val="20"/>
          <w:szCs w:val="20"/>
        </w:rPr>
      </w:pPr>
      <w:r w:rsidRPr="001B31E7">
        <w:rPr>
          <w:rFonts w:cstheme="minorHAnsi"/>
          <w:noProof/>
          <w:sz w:val="20"/>
          <w:szCs w:val="20"/>
        </w:rPr>
        <mc:AlternateContent>
          <mc:Choice Requires="wps">
            <w:drawing>
              <wp:anchor distT="0" distB="0" distL="114300" distR="114300" simplePos="0" relativeHeight="251658260" behindDoc="0" locked="0" layoutInCell="0" allowOverlap="1" wp14:anchorId="37279189" wp14:editId="0406F5BD">
                <wp:simplePos x="0" y="0"/>
                <wp:positionH relativeFrom="page">
                  <wp:posOffset>914400</wp:posOffset>
                </wp:positionH>
                <wp:positionV relativeFrom="paragraph">
                  <wp:posOffset>212725</wp:posOffset>
                </wp:positionV>
                <wp:extent cx="480060" cy="635"/>
                <wp:effectExtent l="0" t="7620" r="5715" b="1270"/>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69662" id="Freeform: Shape 43"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5pt,109.8pt,16.75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J7D+d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1B31E7">
        <w:rPr>
          <w:rFonts w:cstheme="minorHAnsi"/>
          <w:sz w:val="20"/>
          <w:szCs w:val="20"/>
        </w:rPr>
        <w:t xml:space="preserve">I understand the potential risks related to the exposure incident, which occurred and </w:t>
      </w:r>
      <w:r w:rsidRPr="001B31E7">
        <w:rPr>
          <w:rFonts w:cstheme="minorHAnsi"/>
          <w:sz w:val="20"/>
          <w:szCs w:val="20"/>
          <w:u w:val="single"/>
        </w:rPr>
        <w:t>Do Not Agree</w:t>
      </w:r>
      <w:r w:rsidRPr="001B31E7">
        <w:rPr>
          <w:rFonts w:cstheme="minorHAnsi"/>
          <w:sz w:val="20"/>
          <w:szCs w:val="20"/>
        </w:rPr>
        <w:t xml:space="preserve"> to have an examination or treatment for the exposure.</w:t>
      </w:r>
    </w:p>
    <w:p w14:paraId="32772374" w14:textId="77777777" w:rsidR="009A4605" w:rsidRPr="001B31E7" w:rsidRDefault="009A4605" w:rsidP="009A4605">
      <w:pPr>
        <w:pStyle w:val="BodyText"/>
        <w:kinsoku w:val="0"/>
        <w:overflowPunct w:val="0"/>
        <w:rPr>
          <w:rFonts w:cstheme="minorHAnsi"/>
          <w:sz w:val="20"/>
          <w:szCs w:val="20"/>
        </w:rPr>
      </w:pPr>
    </w:p>
    <w:p w14:paraId="1F97DE87" w14:textId="77777777" w:rsidR="009A4605" w:rsidRPr="001B31E7" w:rsidRDefault="009A4605" w:rsidP="009A4605">
      <w:pPr>
        <w:pStyle w:val="BodyText"/>
        <w:kinsoku w:val="0"/>
        <w:overflowPunct w:val="0"/>
        <w:rPr>
          <w:rFonts w:cstheme="minorHAnsi"/>
          <w:sz w:val="20"/>
          <w:szCs w:val="20"/>
        </w:rPr>
      </w:pPr>
    </w:p>
    <w:p w14:paraId="20409C2A" w14:textId="77777777" w:rsidR="009A4605" w:rsidRPr="001B31E7" w:rsidRDefault="009A4605" w:rsidP="009A4605">
      <w:pPr>
        <w:pStyle w:val="BodyText"/>
        <w:kinsoku w:val="0"/>
        <w:overflowPunct w:val="0"/>
        <w:spacing w:before="7"/>
        <w:rPr>
          <w:rFonts w:cstheme="minorHAnsi"/>
          <w:sz w:val="20"/>
          <w:szCs w:val="20"/>
        </w:rPr>
      </w:pPr>
      <w:r w:rsidRPr="001B31E7">
        <w:rPr>
          <w:rFonts w:cstheme="minorHAnsi"/>
          <w:noProof/>
          <w:sz w:val="20"/>
          <w:szCs w:val="20"/>
        </w:rPr>
        <mc:AlternateContent>
          <mc:Choice Requires="wps">
            <w:drawing>
              <wp:anchor distT="0" distB="0" distL="0" distR="0" simplePos="0" relativeHeight="251658255" behindDoc="0" locked="0" layoutInCell="0" allowOverlap="1" wp14:anchorId="1A0DF348" wp14:editId="243ADDA9">
                <wp:simplePos x="0" y="0"/>
                <wp:positionH relativeFrom="page">
                  <wp:posOffset>914400</wp:posOffset>
                </wp:positionH>
                <wp:positionV relativeFrom="paragraph">
                  <wp:posOffset>180340</wp:posOffset>
                </wp:positionV>
                <wp:extent cx="2468880" cy="635"/>
                <wp:effectExtent l="0" t="6350" r="7620" b="2540"/>
                <wp:wrapTopAndBottom/>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D20669" id="Freeform: Shape 44" o:spid="_x0000_s1026" style="position:absolute;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2pt,266.4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1B31E7">
        <w:rPr>
          <w:rFonts w:cstheme="minorHAnsi"/>
          <w:noProof/>
          <w:sz w:val="20"/>
          <w:szCs w:val="20"/>
        </w:rPr>
        <mc:AlternateContent>
          <mc:Choice Requires="wps">
            <w:drawing>
              <wp:anchor distT="0" distB="0" distL="0" distR="0" simplePos="0" relativeHeight="251658256" behindDoc="0" locked="0" layoutInCell="0" allowOverlap="1" wp14:anchorId="01566155" wp14:editId="69E0B18C">
                <wp:simplePos x="0" y="0"/>
                <wp:positionH relativeFrom="page">
                  <wp:posOffset>4411345</wp:posOffset>
                </wp:positionH>
                <wp:positionV relativeFrom="paragraph">
                  <wp:posOffset>180340</wp:posOffset>
                </wp:positionV>
                <wp:extent cx="2468880" cy="635"/>
                <wp:effectExtent l="1270" t="6350" r="6350" b="2540"/>
                <wp:wrapTopAndBottom/>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91CE4A" id="Freeform: Shape 45" o:spid="_x0000_s1026" style="position:absolute;z-index:25165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4.2pt,541.75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" o:allowincell="f" filled="f" strokeweight=".15239mm">
                <v:path arrowok="t" o:connecttype="custom" o:connectlocs="0,0;2468880,0" o:connectangles="0,0"/>
                <w10:wrap type="topAndBottom" anchorx="page"/>
              </v:polyline>
            </w:pict>
          </mc:Fallback>
        </mc:AlternateContent>
      </w:r>
    </w:p>
    <w:p w14:paraId="69B3B6CB" w14:textId="77777777" w:rsidR="009A4605" w:rsidRPr="001B31E7" w:rsidRDefault="009A4605" w:rsidP="009A4605">
      <w:pPr>
        <w:pStyle w:val="BodyText"/>
        <w:tabs>
          <w:tab w:val="left" w:pos="5641"/>
        </w:tabs>
        <w:kinsoku w:val="0"/>
        <w:overflowPunct w:val="0"/>
        <w:spacing w:before="11"/>
        <w:ind w:left="100"/>
        <w:rPr>
          <w:rFonts w:cstheme="minorHAnsi"/>
          <w:spacing w:val="-2"/>
          <w:sz w:val="20"/>
          <w:szCs w:val="20"/>
        </w:rPr>
      </w:pPr>
      <w:r w:rsidRPr="001B31E7">
        <w:rPr>
          <w:rFonts w:cstheme="minorHAnsi"/>
          <w:sz w:val="20"/>
          <w:szCs w:val="20"/>
        </w:rPr>
        <w:t>Employee</w:t>
      </w:r>
      <w:r w:rsidRPr="001B31E7">
        <w:rPr>
          <w:rFonts w:cstheme="minorHAnsi"/>
          <w:spacing w:val="18"/>
          <w:sz w:val="20"/>
          <w:szCs w:val="20"/>
        </w:rPr>
        <w:t xml:space="preserve"> </w:t>
      </w:r>
      <w:r w:rsidRPr="001B31E7">
        <w:rPr>
          <w:rFonts w:cstheme="minorHAnsi"/>
          <w:spacing w:val="-2"/>
          <w:sz w:val="20"/>
          <w:szCs w:val="20"/>
        </w:rPr>
        <w:t>Signature</w:t>
      </w:r>
      <w:r w:rsidRPr="001B31E7">
        <w:rPr>
          <w:rFonts w:cstheme="minorHAnsi"/>
          <w:sz w:val="20"/>
          <w:szCs w:val="20"/>
        </w:rPr>
        <w:tab/>
      </w:r>
      <w:r w:rsidRPr="001B31E7">
        <w:rPr>
          <w:rFonts w:cstheme="minorHAnsi"/>
          <w:spacing w:val="-2"/>
          <w:sz w:val="20"/>
          <w:szCs w:val="20"/>
        </w:rPr>
        <w:t>Supervisor</w:t>
      </w:r>
    </w:p>
    <w:p w14:paraId="2E788B26" w14:textId="77777777" w:rsidR="009A4605" w:rsidRPr="001B31E7" w:rsidRDefault="009A4605" w:rsidP="009A4605">
      <w:pPr>
        <w:pStyle w:val="BodyText"/>
        <w:kinsoku w:val="0"/>
        <w:overflowPunct w:val="0"/>
        <w:rPr>
          <w:rFonts w:cstheme="minorHAnsi"/>
          <w:sz w:val="20"/>
          <w:szCs w:val="20"/>
        </w:rPr>
      </w:pPr>
    </w:p>
    <w:p w14:paraId="617EFEE1" w14:textId="77777777" w:rsidR="009A4605" w:rsidRPr="001B31E7" w:rsidRDefault="009A4605" w:rsidP="009A4605">
      <w:pPr>
        <w:pStyle w:val="BodyText"/>
        <w:kinsoku w:val="0"/>
        <w:overflowPunct w:val="0"/>
        <w:spacing w:before="6"/>
        <w:rPr>
          <w:rFonts w:cstheme="minorHAnsi"/>
          <w:sz w:val="20"/>
          <w:szCs w:val="20"/>
        </w:rPr>
      </w:pPr>
      <w:r w:rsidRPr="001B31E7">
        <w:rPr>
          <w:rFonts w:cstheme="minorHAnsi"/>
          <w:noProof/>
          <w:sz w:val="20"/>
          <w:szCs w:val="20"/>
        </w:rPr>
        <mc:AlternateContent>
          <mc:Choice Requires="wps">
            <w:drawing>
              <wp:anchor distT="0" distB="0" distL="0" distR="0" simplePos="0" relativeHeight="251658257" behindDoc="0" locked="0" layoutInCell="0" allowOverlap="1" wp14:anchorId="6C08467D" wp14:editId="14850DAB">
                <wp:simplePos x="0" y="0"/>
                <wp:positionH relativeFrom="page">
                  <wp:posOffset>914400</wp:posOffset>
                </wp:positionH>
                <wp:positionV relativeFrom="paragraph">
                  <wp:posOffset>172085</wp:posOffset>
                </wp:positionV>
                <wp:extent cx="2468880" cy="635"/>
                <wp:effectExtent l="0" t="3810" r="7620" b="5080"/>
                <wp:wrapTopAndBottom/>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6FDD85" id="Freeform: Shape 46" o:spid="_x0000_s1026" style="position:absolute;z-index:251658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55pt,266.4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1B31E7">
        <w:rPr>
          <w:rFonts w:cstheme="minorHAnsi"/>
          <w:noProof/>
          <w:sz w:val="20"/>
          <w:szCs w:val="20"/>
        </w:rPr>
        <mc:AlternateContent>
          <mc:Choice Requires="wps">
            <w:drawing>
              <wp:anchor distT="0" distB="0" distL="0" distR="0" simplePos="0" relativeHeight="251658258" behindDoc="0" locked="0" layoutInCell="0" allowOverlap="1" wp14:anchorId="4F6A0E18" wp14:editId="32AB98AB">
                <wp:simplePos x="0" y="0"/>
                <wp:positionH relativeFrom="page">
                  <wp:posOffset>4411345</wp:posOffset>
                </wp:positionH>
                <wp:positionV relativeFrom="paragraph">
                  <wp:posOffset>172085</wp:posOffset>
                </wp:positionV>
                <wp:extent cx="2468880" cy="635"/>
                <wp:effectExtent l="1270" t="3810" r="6350" b="5080"/>
                <wp:wrapTopAndBottom/>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336954" id="Freeform: Shape 47" o:spid="_x0000_s1026" style="position:absolute;z-index:2516582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3.55pt,541.75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" o:allowincell="f" filled="f" strokeweight=".15239mm">
                <v:path arrowok="t" o:connecttype="custom" o:connectlocs="0,0;2468880,0" o:connectangles="0,0"/>
                <w10:wrap type="topAndBottom" anchorx="page"/>
              </v:polyline>
            </w:pict>
          </mc:Fallback>
        </mc:AlternateContent>
      </w:r>
    </w:p>
    <w:p w14:paraId="6004E1EA" w14:textId="77777777" w:rsidR="009A4605" w:rsidRPr="001B31E7" w:rsidRDefault="009A4605" w:rsidP="009A4605">
      <w:pPr>
        <w:pStyle w:val="BodyText"/>
        <w:tabs>
          <w:tab w:val="left" w:pos="5625"/>
        </w:tabs>
        <w:kinsoku w:val="0"/>
        <w:overflowPunct w:val="0"/>
        <w:spacing w:before="11"/>
        <w:ind w:left="100"/>
        <w:rPr>
          <w:rFonts w:cstheme="minorHAnsi"/>
          <w:spacing w:val="-4"/>
          <w:sz w:val="20"/>
          <w:szCs w:val="20"/>
        </w:rPr>
      </w:pPr>
      <w:r w:rsidRPr="001B31E7">
        <w:rPr>
          <w:rFonts w:cstheme="minorHAnsi"/>
          <w:spacing w:val="-4"/>
          <w:sz w:val="20"/>
          <w:szCs w:val="20"/>
        </w:rPr>
        <w:t>Date</w:t>
      </w:r>
      <w:r w:rsidRPr="001B31E7">
        <w:rPr>
          <w:rFonts w:cstheme="minorHAnsi"/>
          <w:sz w:val="20"/>
          <w:szCs w:val="20"/>
        </w:rPr>
        <w:tab/>
      </w:r>
      <w:r w:rsidRPr="001B31E7">
        <w:rPr>
          <w:rFonts w:cstheme="minorHAnsi"/>
          <w:spacing w:val="-4"/>
          <w:sz w:val="20"/>
          <w:szCs w:val="20"/>
        </w:rPr>
        <w:t>Date</w:t>
      </w:r>
    </w:p>
    <w:p w14:paraId="365BC897" w14:textId="77777777" w:rsidR="009A4605" w:rsidRPr="001B31E7" w:rsidRDefault="009A4605" w:rsidP="009A4605">
      <w:pPr>
        <w:pStyle w:val="BodyText"/>
        <w:kinsoku w:val="0"/>
        <w:overflowPunct w:val="0"/>
        <w:spacing w:before="10"/>
        <w:rPr>
          <w:rFonts w:cstheme="minorHAnsi"/>
          <w:sz w:val="20"/>
          <w:szCs w:val="20"/>
        </w:rPr>
      </w:pPr>
    </w:p>
    <w:p w14:paraId="7A2B28FC" w14:textId="77777777" w:rsidR="009A4605" w:rsidRPr="001B31E7" w:rsidRDefault="009A4605" w:rsidP="009A4605">
      <w:pPr>
        <w:pStyle w:val="BodyText"/>
        <w:kinsoku w:val="0"/>
        <w:overflowPunct w:val="0"/>
        <w:ind w:left="1152" w:right="106"/>
        <w:jc w:val="center"/>
        <w:rPr>
          <w:rFonts w:cstheme="minorHAnsi"/>
          <w:b/>
          <w:bCs/>
          <w:spacing w:val="-2"/>
          <w:sz w:val="20"/>
          <w:szCs w:val="20"/>
        </w:rPr>
      </w:pPr>
      <w:r w:rsidRPr="001B31E7">
        <w:rPr>
          <w:rFonts w:cstheme="minorHAnsi"/>
          <w:b/>
          <w:bCs/>
          <w:sz w:val="20"/>
          <w:szCs w:val="20"/>
        </w:rPr>
        <w:t>This</w:t>
      </w:r>
      <w:r w:rsidRPr="001B31E7">
        <w:rPr>
          <w:rFonts w:cstheme="minorHAnsi"/>
          <w:b/>
          <w:bCs/>
          <w:spacing w:val="8"/>
          <w:sz w:val="20"/>
          <w:szCs w:val="20"/>
        </w:rPr>
        <w:t xml:space="preserve"> </w:t>
      </w:r>
      <w:r w:rsidRPr="001B31E7">
        <w:rPr>
          <w:rFonts w:cstheme="minorHAnsi"/>
          <w:b/>
          <w:bCs/>
          <w:sz w:val="20"/>
          <w:szCs w:val="20"/>
        </w:rPr>
        <w:t>form</w:t>
      </w:r>
      <w:r w:rsidRPr="001B31E7">
        <w:rPr>
          <w:rFonts w:cstheme="minorHAnsi"/>
          <w:b/>
          <w:bCs/>
          <w:spacing w:val="8"/>
          <w:sz w:val="20"/>
          <w:szCs w:val="20"/>
        </w:rPr>
        <w:t xml:space="preserve"> </w:t>
      </w:r>
      <w:r w:rsidRPr="001B31E7">
        <w:rPr>
          <w:rFonts w:cstheme="minorHAnsi"/>
          <w:b/>
          <w:bCs/>
          <w:sz w:val="20"/>
          <w:szCs w:val="20"/>
        </w:rPr>
        <w:t>is</w:t>
      </w:r>
      <w:r w:rsidRPr="001B31E7">
        <w:rPr>
          <w:rFonts w:cstheme="minorHAnsi"/>
          <w:b/>
          <w:bCs/>
          <w:spacing w:val="8"/>
          <w:sz w:val="20"/>
          <w:szCs w:val="20"/>
        </w:rPr>
        <w:t xml:space="preserve"> </w:t>
      </w:r>
      <w:r w:rsidRPr="001B31E7">
        <w:rPr>
          <w:rFonts w:cstheme="minorHAnsi"/>
          <w:b/>
          <w:bCs/>
          <w:sz w:val="20"/>
          <w:szCs w:val="20"/>
        </w:rPr>
        <w:t>to</w:t>
      </w:r>
      <w:r w:rsidRPr="001B31E7">
        <w:rPr>
          <w:rFonts w:cstheme="minorHAnsi"/>
          <w:b/>
          <w:bCs/>
          <w:spacing w:val="8"/>
          <w:sz w:val="20"/>
          <w:szCs w:val="20"/>
        </w:rPr>
        <w:t xml:space="preserve"> </w:t>
      </w:r>
      <w:r w:rsidRPr="001B31E7">
        <w:rPr>
          <w:rFonts w:cstheme="minorHAnsi"/>
          <w:b/>
          <w:bCs/>
          <w:sz w:val="20"/>
          <w:szCs w:val="20"/>
        </w:rPr>
        <w:t>be</w:t>
      </w:r>
      <w:r w:rsidRPr="001B31E7">
        <w:rPr>
          <w:rFonts w:cstheme="minorHAnsi"/>
          <w:b/>
          <w:bCs/>
          <w:spacing w:val="8"/>
          <w:sz w:val="20"/>
          <w:szCs w:val="20"/>
        </w:rPr>
        <w:t xml:space="preserve"> </w:t>
      </w:r>
      <w:r w:rsidRPr="001B31E7">
        <w:rPr>
          <w:rFonts w:cstheme="minorHAnsi"/>
          <w:b/>
          <w:bCs/>
          <w:sz w:val="20"/>
          <w:szCs w:val="20"/>
        </w:rPr>
        <w:t>kept</w:t>
      </w:r>
      <w:r w:rsidRPr="001B31E7">
        <w:rPr>
          <w:rFonts w:cstheme="minorHAnsi"/>
          <w:b/>
          <w:bCs/>
          <w:spacing w:val="8"/>
          <w:sz w:val="20"/>
          <w:szCs w:val="20"/>
        </w:rPr>
        <w:t xml:space="preserve"> </w:t>
      </w:r>
      <w:r w:rsidRPr="001B31E7">
        <w:rPr>
          <w:rFonts w:cstheme="minorHAnsi"/>
          <w:b/>
          <w:bCs/>
          <w:sz w:val="20"/>
          <w:szCs w:val="20"/>
        </w:rPr>
        <w:t>at</w:t>
      </w:r>
      <w:r w:rsidRPr="001B31E7">
        <w:rPr>
          <w:rFonts w:cstheme="minorHAnsi"/>
          <w:b/>
          <w:bCs/>
          <w:spacing w:val="8"/>
          <w:sz w:val="20"/>
          <w:szCs w:val="20"/>
        </w:rPr>
        <w:t xml:space="preserve"> </w:t>
      </w:r>
      <w:r w:rsidRPr="001B31E7">
        <w:rPr>
          <w:rFonts w:cstheme="minorHAnsi"/>
          <w:b/>
          <w:bCs/>
          <w:sz w:val="20"/>
          <w:szCs w:val="20"/>
        </w:rPr>
        <w:t>the</w:t>
      </w:r>
      <w:r w:rsidRPr="001B31E7">
        <w:rPr>
          <w:rFonts w:cstheme="minorHAnsi"/>
          <w:b/>
          <w:bCs/>
          <w:spacing w:val="9"/>
          <w:sz w:val="20"/>
          <w:szCs w:val="20"/>
        </w:rPr>
        <w:t xml:space="preserve"> </w:t>
      </w:r>
      <w:r w:rsidRPr="001B31E7">
        <w:rPr>
          <w:rFonts w:cstheme="minorHAnsi"/>
          <w:b/>
          <w:bCs/>
          <w:sz w:val="20"/>
          <w:szCs w:val="20"/>
        </w:rPr>
        <w:t>employee’s</w:t>
      </w:r>
      <w:r w:rsidRPr="001B31E7">
        <w:rPr>
          <w:rFonts w:cstheme="minorHAnsi"/>
          <w:b/>
          <w:bCs/>
          <w:spacing w:val="8"/>
          <w:sz w:val="20"/>
          <w:szCs w:val="20"/>
        </w:rPr>
        <w:t xml:space="preserve"> </w:t>
      </w:r>
      <w:r w:rsidRPr="001B31E7">
        <w:rPr>
          <w:rFonts w:cstheme="minorHAnsi"/>
          <w:b/>
          <w:bCs/>
          <w:spacing w:val="-2"/>
          <w:sz w:val="20"/>
          <w:szCs w:val="20"/>
        </w:rPr>
        <w:t>facility.</w:t>
      </w:r>
    </w:p>
    <w:bookmarkEnd w:id="21"/>
    <w:p w14:paraId="64D04D78" w14:textId="77777777" w:rsidR="009A4605" w:rsidRPr="001B31E7" w:rsidRDefault="009A4605" w:rsidP="009A4605">
      <w:pPr>
        <w:tabs>
          <w:tab w:val="left" w:pos="4536"/>
        </w:tabs>
        <w:rPr>
          <w:rFonts w:eastAsia="Times New Roman" w:cs="Calibri"/>
          <w:szCs w:val="22"/>
        </w:rPr>
      </w:pPr>
    </w:p>
    <w:p w14:paraId="2638F399" w14:textId="77777777" w:rsidR="009A4605" w:rsidRPr="001B31E7" w:rsidRDefault="009A4605" w:rsidP="009A4605">
      <w:pPr>
        <w:tabs>
          <w:tab w:val="left" w:pos="4536"/>
        </w:tabs>
        <w:rPr>
          <w:rFonts w:eastAsia="Times New Roman" w:cs="Calibri"/>
          <w:szCs w:val="22"/>
        </w:rPr>
      </w:pPr>
    </w:p>
    <w:p w14:paraId="71E609D9" w14:textId="77777777" w:rsidR="009A4605" w:rsidRDefault="009A4605" w:rsidP="009A4605">
      <w:pPr>
        <w:tabs>
          <w:tab w:val="left" w:pos="4536"/>
        </w:tabs>
        <w:rPr>
          <w:rFonts w:eastAsia="Times New Roman" w:cs="Calibri"/>
          <w:szCs w:val="22"/>
        </w:rPr>
      </w:pPr>
      <w:r w:rsidRPr="001B31E7">
        <w:rPr>
          <w:rFonts w:eastAsia="Times New Roman" w:cs="Calibri"/>
          <w:szCs w:val="22"/>
        </w:rPr>
        <w:t>Write an email to your supervisor reporting of the incidence and your response to the incidence.</w:t>
      </w:r>
    </w:p>
    <w:p w14:paraId="2114BECC"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1B31E7" w14:paraId="74C7A735" w14:textId="77777777" w:rsidTr="00CF439E">
        <w:tc>
          <w:tcPr>
            <w:tcW w:w="9628" w:type="dxa"/>
          </w:tcPr>
          <w:p w14:paraId="33E8606B" w14:textId="77777777" w:rsidR="009A4605" w:rsidRPr="001B31E7" w:rsidRDefault="009A4605" w:rsidP="00CF439E">
            <w:pPr>
              <w:shd w:val="clear" w:color="auto" w:fill="FFFFFF" w:themeFill="background1"/>
              <w:rPr>
                <w:rFonts w:cstheme="minorHAnsi"/>
              </w:rPr>
            </w:pPr>
            <w:r w:rsidRPr="001B31E7">
              <w:rPr>
                <w:rFonts w:cstheme="minorHAnsi"/>
              </w:rPr>
              <w:t xml:space="preserve">To: </w:t>
            </w:r>
            <w:r w:rsidRPr="001B31E7">
              <w:rPr>
                <w:rFonts w:cstheme="minorHAnsi"/>
                <w:i/>
                <w:iCs/>
                <w:color w:val="FF0000"/>
              </w:rPr>
              <w:t>supervisor@facility.com</w:t>
            </w:r>
          </w:p>
        </w:tc>
      </w:tr>
      <w:tr w:rsidR="009A4605" w:rsidRPr="001B31E7" w14:paraId="3E44FDF9" w14:textId="77777777" w:rsidTr="00CF439E">
        <w:tc>
          <w:tcPr>
            <w:tcW w:w="9628" w:type="dxa"/>
          </w:tcPr>
          <w:p w14:paraId="2A66A141" w14:textId="77777777" w:rsidR="009A4605" w:rsidRPr="001B31E7" w:rsidRDefault="009A4605" w:rsidP="00CF439E">
            <w:pPr>
              <w:shd w:val="clear" w:color="auto" w:fill="FFFFFF" w:themeFill="background1"/>
              <w:rPr>
                <w:rFonts w:cstheme="minorHAnsi"/>
              </w:rPr>
            </w:pPr>
            <w:r w:rsidRPr="001B31E7">
              <w:rPr>
                <w:rFonts w:eastAsia="Times New Roman" w:cstheme="minorHAnsi"/>
                <w:lang w:eastAsia="en-AU"/>
              </w:rPr>
              <w:t>Add a subject: incident reporting and response</w:t>
            </w:r>
          </w:p>
        </w:tc>
      </w:tr>
      <w:tr w:rsidR="009A4605" w:rsidRPr="001B31E7" w14:paraId="6341F82D" w14:textId="77777777" w:rsidTr="00CF439E">
        <w:tc>
          <w:tcPr>
            <w:tcW w:w="9628" w:type="dxa"/>
          </w:tcPr>
          <w:p w14:paraId="77D01E9B" w14:textId="77777777" w:rsidR="009A4605" w:rsidRDefault="009A4605" w:rsidP="00CF439E">
            <w:pPr>
              <w:shd w:val="clear" w:color="auto" w:fill="FFFFFF" w:themeFill="background1"/>
              <w:rPr>
                <w:rFonts w:cstheme="minorHAnsi"/>
              </w:rPr>
            </w:pPr>
            <w:r>
              <w:rPr>
                <w:rFonts w:cstheme="minorHAnsi"/>
              </w:rPr>
              <w:t>(Approximate word count 90-100 words)</w:t>
            </w:r>
          </w:p>
          <w:p w14:paraId="063328C2" w14:textId="77777777" w:rsidR="009A4605" w:rsidRPr="001B31E7" w:rsidRDefault="009A4605" w:rsidP="00CF439E">
            <w:pPr>
              <w:shd w:val="clear" w:color="auto" w:fill="FFFFFF" w:themeFill="background1"/>
              <w:rPr>
                <w:rFonts w:cstheme="minorHAnsi"/>
              </w:rPr>
            </w:pPr>
            <w:r w:rsidRPr="001B31E7">
              <w:rPr>
                <w:rFonts w:cstheme="minorHAnsi"/>
              </w:rPr>
              <w:t>Email Body:</w:t>
            </w:r>
          </w:p>
          <w:p w14:paraId="73AF451C" w14:textId="77777777" w:rsidR="009A4605" w:rsidRPr="001B31E7" w:rsidRDefault="009A4605" w:rsidP="00CF439E">
            <w:pPr>
              <w:shd w:val="clear" w:color="auto" w:fill="FFFFFF" w:themeFill="background1"/>
              <w:rPr>
                <w:rFonts w:cstheme="minorHAnsi"/>
              </w:rPr>
            </w:pPr>
          </w:p>
          <w:p w14:paraId="25FB2A93"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Good afternoon,</w:t>
            </w:r>
          </w:p>
          <w:p w14:paraId="2F9D165B" w14:textId="77777777" w:rsidR="009A4605" w:rsidRPr="001B31E7" w:rsidRDefault="009A4605" w:rsidP="00CF439E">
            <w:pPr>
              <w:shd w:val="clear" w:color="auto" w:fill="FFFFFF" w:themeFill="background1"/>
              <w:rPr>
                <w:rFonts w:cstheme="minorHAnsi"/>
                <w:color w:val="FF0000"/>
              </w:rPr>
            </w:pPr>
          </w:p>
          <w:p w14:paraId="386F6971" w14:textId="77777777" w:rsidR="009A4605" w:rsidRPr="001B31E7" w:rsidRDefault="009A4605" w:rsidP="00CF439E">
            <w:pPr>
              <w:shd w:val="clear" w:color="auto" w:fill="FFFFFF" w:themeFill="background1"/>
              <w:rPr>
                <w:rFonts w:cstheme="minorHAnsi"/>
                <w:color w:val="FF0000"/>
                <w:sz w:val="21"/>
              </w:rPr>
            </w:pPr>
            <w:r w:rsidRPr="001B31E7">
              <w:rPr>
                <w:rFonts w:cstheme="minorHAnsi"/>
                <w:color w:val="FF0000"/>
                <w:sz w:val="21"/>
              </w:rPr>
              <w:lastRenderedPageBreak/>
              <w:t xml:space="preserve">I wish to bring to your notice that on (date/time) I was on duty to undertake kitchen cleaning service due to suspected outbreak of Covid 19 virus. </w:t>
            </w:r>
          </w:p>
          <w:p w14:paraId="252CD95D"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 xml:space="preserve">I followed all the protocols of carrying out the task with all hygiene measures however once I returned home I started to cough and had a bit of cold. </w:t>
            </w:r>
          </w:p>
          <w:p w14:paraId="449B78EF"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 xml:space="preserve">I suspect I may have been exposed to the infection at workplace. </w:t>
            </w:r>
          </w:p>
          <w:p w14:paraId="1B7B52DA"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I have since completed the above incident report and my response to managing the exposure incident.</w:t>
            </w:r>
          </w:p>
          <w:p w14:paraId="6526297E"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Regards</w:t>
            </w:r>
          </w:p>
          <w:p w14:paraId="0412BEBD" w14:textId="77777777" w:rsidR="009A4605" w:rsidRPr="001B31E7" w:rsidRDefault="009A4605" w:rsidP="00CF439E">
            <w:pPr>
              <w:shd w:val="clear" w:color="auto" w:fill="FFFFFF" w:themeFill="background1"/>
              <w:rPr>
                <w:rFonts w:cstheme="minorHAnsi"/>
                <w:color w:val="FF0000"/>
              </w:rPr>
            </w:pPr>
            <w:r w:rsidRPr="001B31E7">
              <w:rPr>
                <w:rFonts w:cstheme="minorHAnsi"/>
                <w:color w:val="FF0000"/>
              </w:rPr>
              <w:t>Student name</w:t>
            </w:r>
          </w:p>
          <w:p w14:paraId="5E2C04B7" w14:textId="77777777" w:rsidR="009A4605" w:rsidRPr="001B31E7" w:rsidRDefault="009A4605" w:rsidP="00CF439E">
            <w:pPr>
              <w:shd w:val="clear" w:color="auto" w:fill="FFFFFF" w:themeFill="background1"/>
              <w:rPr>
                <w:rFonts w:cstheme="minorHAnsi"/>
                <w:color w:val="FF0000"/>
              </w:rPr>
            </w:pPr>
          </w:p>
          <w:p w14:paraId="59BDD930" w14:textId="77777777" w:rsidR="009A4605" w:rsidRPr="001B31E7" w:rsidRDefault="009A4605" w:rsidP="00CF439E">
            <w:pPr>
              <w:shd w:val="clear" w:color="auto" w:fill="FFFFFF" w:themeFill="background1"/>
              <w:rPr>
                <w:rFonts w:cstheme="minorHAnsi"/>
                <w:color w:val="FF0000"/>
              </w:rPr>
            </w:pPr>
          </w:p>
        </w:tc>
      </w:tr>
    </w:tbl>
    <w:p w14:paraId="74DACC35" w14:textId="77777777" w:rsidR="009A4605" w:rsidRPr="001B31E7" w:rsidRDefault="009A4605" w:rsidP="009A4605">
      <w:pPr>
        <w:tabs>
          <w:tab w:val="left" w:pos="4536"/>
        </w:tabs>
        <w:rPr>
          <w:rFonts w:eastAsia="Times New Roman" w:cs="Calibri"/>
          <w:b/>
          <w:bCs/>
          <w:szCs w:val="22"/>
        </w:rPr>
      </w:pPr>
    </w:p>
    <w:tbl>
      <w:tblPr>
        <w:tblStyle w:val="TableGrid0"/>
        <w:tblW w:w="0" w:type="auto"/>
        <w:tblLook w:val="04A0" w:firstRow="1" w:lastRow="0" w:firstColumn="1" w:lastColumn="0" w:noHBand="0" w:noVBand="1"/>
      </w:tblPr>
      <w:tblGrid>
        <w:gridCol w:w="9628"/>
      </w:tblGrid>
      <w:tr w:rsidR="009A4605" w:rsidRPr="001B31E7" w14:paraId="084B05AC" w14:textId="77777777" w:rsidTr="00CF439E">
        <w:trPr>
          <w:trHeight w:val="479"/>
        </w:trPr>
        <w:tc>
          <w:tcPr>
            <w:tcW w:w="9628" w:type="dxa"/>
            <w:shd w:val="clear" w:color="auto" w:fill="000000" w:themeFill="text1"/>
            <w:vAlign w:val="center"/>
          </w:tcPr>
          <w:p w14:paraId="08D902BF" w14:textId="77777777" w:rsidR="009A4605" w:rsidRPr="001B31E7" w:rsidRDefault="009A4605" w:rsidP="00CF439E">
            <w:pPr>
              <w:tabs>
                <w:tab w:val="left" w:pos="4536"/>
              </w:tabs>
              <w:rPr>
                <w:rFonts w:eastAsia="Times New Roman" w:cs="Calibri"/>
                <w:b/>
                <w:bCs/>
                <w:color w:val="FFFFFF" w:themeColor="background1"/>
              </w:rPr>
            </w:pPr>
            <w:r w:rsidRPr="001B31E7">
              <w:rPr>
                <w:rFonts w:eastAsia="Times New Roman" w:cs="Calibri"/>
                <w:b/>
                <w:bCs/>
                <w:color w:val="FFFFFF" w:themeColor="background1"/>
              </w:rPr>
              <w:t xml:space="preserve">ACTIVITY 2: Scenario activity </w:t>
            </w:r>
          </w:p>
        </w:tc>
      </w:tr>
      <w:tr w:rsidR="009A4605" w:rsidRPr="001B31E7" w14:paraId="50BC19E4" w14:textId="77777777" w:rsidTr="00CF439E">
        <w:trPr>
          <w:trHeight w:val="479"/>
        </w:trPr>
        <w:tc>
          <w:tcPr>
            <w:tcW w:w="9628" w:type="dxa"/>
            <w:vAlign w:val="center"/>
          </w:tcPr>
          <w:p w14:paraId="4125585F" w14:textId="77777777" w:rsidR="009A4605" w:rsidRPr="001B31E7" w:rsidRDefault="009A4605" w:rsidP="00CF439E">
            <w:pPr>
              <w:rPr>
                <w:rFonts w:eastAsia="Times New Roman" w:cs="Calibri"/>
                <w:szCs w:val="22"/>
              </w:rPr>
            </w:pPr>
            <w:r w:rsidRPr="001B31E7">
              <w:rPr>
                <w:rFonts w:eastAsia="Times New Roman" w:cs="Calibri"/>
                <w:szCs w:val="22"/>
              </w:rPr>
              <w:t>Module 5: Activity 2</w:t>
            </w:r>
          </w:p>
        </w:tc>
      </w:tr>
      <w:tr w:rsidR="009A4605" w:rsidRPr="001B31E7" w14:paraId="5EAF95EA" w14:textId="77777777" w:rsidTr="00CF439E">
        <w:trPr>
          <w:trHeight w:val="479"/>
        </w:trPr>
        <w:tc>
          <w:tcPr>
            <w:tcW w:w="9628" w:type="dxa"/>
            <w:vAlign w:val="center"/>
          </w:tcPr>
          <w:p w14:paraId="5B3A1073" w14:textId="77777777" w:rsidR="009A4605" w:rsidRDefault="009A4605" w:rsidP="00CF439E">
            <w:pPr>
              <w:rPr>
                <w:szCs w:val="22"/>
              </w:rPr>
            </w:pPr>
            <w:r w:rsidRPr="00817D34">
              <w:rPr>
                <w:szCs w:val="22"/>
              </w:rPr>
              <w:t xml:space="preserve">For this activity you are required to read the scenario and </w:t>
            </w:r>
            <w:r>
              <w:rPr>
                <w:szCs w:val="22"/>
              </w:rPr>
              <w:t xml:space="preserve">carry out activities outlined in the tasks. You must complete the activities in presence of supervisor/manager who will observe and sign off on a number of checklists provided within the tasks. </w:t>
            </w:r>
          </w:p>
          <w:p w14:paraId="5D95F6B3" w14:textId="77777777" w:rsidR="009A4605" w:rsidRPr="00817D34" w:rsidRDefault="009A4605" w:rsidP="00CF439E">
            <w:pPr>
              <w:rPr>
                <w:szCs w:val="22"/>
              </w:rPr>
            </w:pPr>
          </w:p>
          <w:p w14:paraId="5D261295" w14:textId="77777777" w:rsidR="009A4605" w:rsidRPr="00817D34" w:rsidRDefault="009A4605" w:rsidP="00CF439E">
            <w:pPr>
              <w:rPr>
                <w:szCs w:val="22"/>
              </w:rPr>
            </w:pPr>
            <w:r w:rsidRPr="00817D34">
              <w:rPr>
                <w:szCs w:val="22"/>
              </w:rPr>
              <w:t>All parts of the activity must be completed for this assessment.</w:t>
            </w:r>
          </w:p>
          <w:p w14:paraId="18A3CB01" w14:textId="77777777" w:rsidR="009A4605" w:rsidRPr="001B31E7" w:rsidRDefault="009A4605" w:rsidP="00CF439E">
            <w:pPr>
              <w:rPr>
                <w:sz w:val="24"/>
                <w:szCs w:val="24"/>
              </w:rPr>
            </w:pPr>
          </w:p>
        </w:tc>
      </w:tr>
      <w:tr w:rsidR="009A4605" w:rsidRPr="001B31E7" w14:paraId="7DD01EF4" w14:textId="77777777" w:rsidTr="00CF439E">
        <w:trPr>
          <w:trHeight w:val="479"/>
        </w:trPr>
        <w:tc>
          <w:tcPr>
            <w:tcW w:w="9628" w:type="dxa"/>
            <w:vAlign w:val="center"/>
          </w:tcPr>
          <w:p w14:paraId="111726D3" w14:textId="77777777" w:rsidR="009A4605" w:rsidRDefault="009A4605" w:rsidP="00CF439E">
            <w:pPr>
              <w:tabs>
                <w:tab w:val="left" w:pos="4536"/>
              </w:tabs>
              <w:rPr>
                <w:szCs w:val="22"/>
              </w:rPr>
            </w:pPr>
            <w:r w:rsidRPr="001B31E7">
              <w:rPr>
                <w:szCs w:val="22"/>
              </w:rPr>
              <w:t>SCENARIO</w:t>
            </w:r>
          </w:p>
          <w:p w14:paraId="403926F2" w14:textId="77777777" w:rsidR="009A4605" w:rsidRPr="001B31E7" w:rsidRDefault="009A4605" w:rsidP="00CF439E">
            <w:pPr>
              <w:tabs>
                <w:tab w:val="left" w:pos="4536"/>
              </w:tabs>
              <w:rPr>
                <w:szCs w:val="22"/>
              </w:rPr>
            </w:pPr>
          </w:p>
          <w:p w14:paraId="6B97F7E4" w14:textId="77777777" w:rsidR="009A4605" w:rsidRPr="001B31E7" w:rsidRDefault="009A4605" w:rsidP="00CF439E">
            <w:pPr>
              <w:tabs>
                <w:tab w:val="left" w:pos="4536"/>
              </w:tabs>
              <w:rPr>
                <w:szCs w:val="22"/>
              </w:rPr>
            </w:pPr>
            <w:r w:rsidRPr="001B31E7">
              <w:rPr>
                <w:szCs w:val="22"/>
              </w:rPr>
              <w:t>You are a health care support worker at a care home. A resident in a care home has been unwell for over 24 hours with diarrhea. The infectious agent involved is identified as norovirus.  The impacted resident has attended a group activity two days ago with two other residents who you notice have also been coughing, sneezing and complaining of body ache and you suspect they may be exposed to the infection. To ensure that an outbreak does not occur the care home has a policy in place which requires the immediate implementation of transmission-based contact precautions in addition to standard precautions.</w:t>
            </w:r>
          </w:p>
          <w:p w14:paraId="400DC7D6" w14:textId="77777777" w:rsidR="009A4605" w:rsidRPr="001B31E7" w:rsidRDefault="009A4605" w:rsidP="00CF439E">
            <w:pPr>
              <w:tabs>
                <w:tab w:val="left" w:pos="4536"/>
              </w:tabs>
              <w:rPr>
                <w:szCs w:val="22"/>
              </w:rPr>
            </w:pPr>
          </w:p>
          <w:p w14:paraId="6BB826B2" w14:textId="77777777" w:rsidR="009A4605" w:rsidRPr="001B31E7" w:rsidRDefault="009A4605" w:rsidP="00CF439E">
            <w:pPr>
              <w:rPr>
                <w:color w:val="000000" w:themeColor="text1"/>
                <w:szCs w:val="22"/>
              </w:rPr>
            </w:pPr>
            <w:r w:rsidRPr="001B31E7">
              <w:rPr>
                <w:color w:val="000000" w:themeColor="text1"/>
                <w:szCs w:val="22"/>
              </w:rPr>
              <w:t>To complete this activity, you are required to undertake following tasks:</w:t>
            </w:r>
          </w:p>
          <w:p w14:paraId="12B15F39" w14:textId="77777777" w:rsidR="009A4605" w:rsidRPr="001B31E7" w:rsidRDefault="009A4605" w:rsidP="00CF439E">
            <w:pPr>
              <w:rPr>
                <w:color w:val="000000" w:themeColor="text1"/>
                <w:szCs w:val="22"/>
              </w:rPr>
            </w:pPr>
          </w:p>
          <w:p w14:paraId="399EB831" w14:textId="77777777" w:rsidR="009A4605" w:rsidRPr="001B31E7" w:rsidRDefault="009A4605" w:rsidP="00CF439E">
            <w:pPr>
              <w:rPr>
                <w:color w:val="000000" w:themeColor="text1"/>
                <w:szCs w:val="22"/>
              </w:rPr>
            </w:pPr>
          </w:p>
          <w:p w14:paraId="190D0945" w14:textId="77777777" w:rsidR="009A4605" w:rsidRPr="001B31E7" w:rsidRDefault="009A4605" w:rsidP="00CF439E">
            <w:pPr>
              <w:rPr>
                <w:color w:val="000000" w:themeColor="text1"/>
                <w:szCs w:val="22"/>
              </w:rPr>
            </w:pPr>
            <w:r>
              <w:rPr>
                <w:color w:val="000000" w:themeColor="text1"/>
                <w:szCs w:val="22"/>
              </w:rPr>
              <w:t xml:space="preserve">2.1 </w:t>
            </w:r>
            <w:r w:rsidRPr="001B31E7">
              <w:rPr>
                <w:color w:val="000000" w:themeColor="text1"/>
                <w:szCs w:val="22"/>
              </w:rPr>
              <w:t>To complete this task you will be required to answer questions based on the scenario and the Norovirus infectio</w:t>
            </w:r>
            <w:r>
              <w:rPr>
                <w:color w:val="000000" w:themeColor="text1"/>
                <w:szCs w:val="22"/>
              </w:rPr>
              <w:t>n.</w:t>
            </w:r>
          </w:p>
          <w:p w14:paraId="24294AE6" w14:textId="77777777" w:rsidR="009A4605" w:rsidRPr="001B31E7" w:rsidRDefault="009A4605" w:rsidP="00CF439E">
            <w:pPr>
              <w:rPr>
                <w:color w:val="000000" w:themeColor="text1"/>
                <w:szCs w:val="22"/>
              </w:rPr>
            </w:pPr>
          </w:p>
          <w:p w14:paraId="5F2B212F" w14:textId="77777777" w:rsidR="009A4605" w:rsidRPr="002341F3" w:rsidRDefault="009A4605" w:rsidP="00CF439E">
            <w:pPr>
              <w:pStyle w:val="AABodyTextNumberedList"/>
              <w:numPr>
                <w:ilvl w:val="0"/>
                <w:numId w:val="0"/>
              </w:numPr>
              <w:spacing w:before="120"/>
              <w:ind w:left="360" w:hanging="360"/>
              <w:rPr>
                <w:rFonts w:ascii="Simplon Norm" w:hAnsi="Simplon Norm"/>
                <w:color w:val="000000" w:themeColor="text1"/>
                <w:sz w:val="22"/>
                <w:szCs w:val="22"/>
                <w:shd w:val="clear" w:color="auto" w:fill="FFFFFF"/>
              </w:rPr>
            </w:pPr>
            <w:r>
              <w:rPr>
                <w:rFonts w:ascii="Simplon Norm" w:hAnsi="Simplon Norm"/>
                <w:color w:val="000000" w:themeColor="text1"/>
                <w:sz w:val="22"/>
                <w:szCs w:val="22"/>
              </w:rPr>
              <w:t xml:space="preserve"> 2.2 </w:t>
            </w:r>
            <w:r w:rsidRPr="002341F3">
              <w:rPr>
                <w:rFonts w:ascii="Simplon Norm" w:hAnsi="Simplon Norm"/>
                <w:color w:val="000000" w:themeColor="text1"/>
                <w:sz w:val="22"/>
                <w:szCs w:val="22"/>
              </w:rPr>
              <w:t xml:space="preserve">To complete this task you will be required to clean the resident room who has </w:t>
            </w:r>
            <w:r>
              <w:rPr>
                <w:rFonts w:ascii="Simplon Norm" w:hAnsi="Simplon Norm"/>
                <w:color w:val="000000" w:themeColor="text1"/>
                <w:sz w:val="22"/>
                <w:szCs w:val="22"/>
              </w:rPr>
              <w:t>diarrhea, practice hand hand hygiene</w:t>
            </w:r>
            <w:r w:rsidRPr="002341F3">
              <w:rPr>
                <w:rFonts w:ascii="Simplon Norm" w:hAnsi="Simplon Norm"/>
                <w:color w:val="000000" w:themeColor="text1"/>
                <w:sz w:val="22"/>
                <w:szCs w:val="22"/>
                <w:shd w:val="clear" w:color="auto" w:fill="FFFFFF"/>
              </w:rPr>
              <w:t xml:space="preserve"> in accordance with national standards and guidelines as relevant to infection </w:t>
            </w:r>
            <w:r>
              <w:rPr>
                <w:rFonts w:ascii="Simplon Norm" w:hAnsi="Simplon Norm"/>
                <w:color w:val="000000" w:themeColor="text1"/>
                <w:sz w:val="22"/>
                <w:szCs w:val="22"/>
                <w:shd w:val="clear" w:color="auto" w:fill="FFFFFF"/>
              </w:rPr>
              <w:t xml:space="preserve">follow </w:t>
            </w:r>
            <w:r w:rsidRPr="002341F3">
              <w:rPr>
                <w:rFonts w:ascii="Simplon Norm" w:hAnsi="Simplon Norm"/>
                <w:color w:val="000000" w:themeColor="text1"/>
                <w:sz w:val="22"/>
                <w:szCs w:val="22"/>
                <w:shd w:val="clear" w:color="auto" w:fill="FFFFFF"/>
              </w:rPr>
              <w:t>guidelines for selection and correct use of Personal Protection Equipment (PPE) as required</w:t>
            </w:r>
            <w:r>
              <w:rPr>
                <w:rFonts w:ascii="Simplon Norm" w:hAnsi="Simplon Norm"/>
                <w:color w:val="000000" w:themeColor="text1"/>
                <w:sz w:val="22"/>
                <w:szCs w:val="22"/>
                <w:shd w:val="clear" w:color="auto" w:fill="FFFFFF"/>
              </w:rPr>
              <w:t xml:space="preserve">, </w:t>
            </w:r>
            <w:r w:rsidRPr="002341F3">
              <w:rPr>
                <w:rFonts w:ascii="Simplon Norm" w:hAnsi="Simplon Norm"/>
                <w:color w:val="000000" w:themeColor="text1"/>
                <w:sz w:val="22"/>
                <w:szCs w:val="22"/>
                <w:shd w:val="clear" w:color="auto" w:fill="FFFFFF"/>
              </w:rPr>
              <w:t>Follow procedures for environmental cleaning and management of waste</w:t>
            </w:r>
            <w:r>
              <w:rPr>
                <w:rFonts w:ascii="Simplon Norm" w:hAnsi="Simplon Norm"/>
                <w:color w:val="000000" w:themeColor="text1"/>
                <w:sz w:val="22"/>
                <w:szCs w:val="22"/>
                <w:shd w:val="clear" w:color="auto" w:fill="FFFFFF"/>
              </w:rPr>
              <w:t xml:space="preserve"> and i</w:t>
            </w:r>
            <w:r w:rsidRPr="002341F3">
              <w:rPr>
                <w:rFonts w:ascii="Simplon Norm" w:hAnsi="Simplon Norm"/>
                <w:color w:val="000000" w:themeColor="text1"/>
                <w:sz w:val="22"/>
                <w:szCs w:val="22"/>
                <w:shd w:val="clear" w:color="auto" w:fill="FFFFFF"/>
              </w:rPr>
              <w:t>dentify and respond to situations where transmission-based precautions or enhanced cleaning is required.</w:t>
            </w:r>
          </w:p>
          <w:p w14:paraId="14A4FACB" w14:textId="77777777" w:rsidR="009A4605" w:rsidRPr="002341F3" w:rsidRDefault="009A4605" w:rsidP="00CF439E">
            <w:pPr>
              <w:shd w:val="clear" w:color="auto" w:fill="FFFFFF"/>
              <w:spacing w:before="100" w:beforeAutospacing="1" w:after="100" w:afterAutospacing="1" w:line="384" w:lineRule="atLeast"/>
              <w:rPr>
                <w:rFonts w:eastAsia="Times New Roman" w:cs="Times New Roman"/>
                <w:color w:val="000000" w:themeColor="text1"/>
                <w:szCs w:val="22"/>
                <w:lang w:eastAsia="en-AU" w:bidi="ar-SA"/>
              </w:rPr>
            </w:pPr>
            <w:r>
              <w:rPr>
                <w:rFonts w:eastAsia="Times New Roman" w:cs="Times New Roman"/>
                <w:color w:val="000000" w:themeColor="text1"/>
                <w:szCs w:val="22"/>
                <w:lang w:eastAsia="en-AU" w:bidi="ar-SA"/>
              </w:rPr>
              <w:t xml:space="preserve">2.3 </w:t>
            </w:r>
            <w:r w:rsidRPr="002341F3">
              <w:rPr>
                <w:rFonts w:eastAsia="Times New Roman" w:cs="Times New Roman"/>
                <w:color w:val="000000" w:themeColor="text1"/>
                <w:szCs w:val="22"/>
                <w:lang w:eastAsia="en-AU" w:bidi="ar-SA"/>
              </w:rPr>
              <w:t>documenting and reporting the incident and response complete an incident report template provided within the task</w:t>
            </w:r>
          </w:p>
          <w:p w14:paraId="1835F4BF" w14:textId="77777777" w:rsidR="009A4605" w:rsidRPr="001B31E7" w:rsidRDefault="009A4605" w:rsidP="00CF439E">
            <w:pPr>
              <w:tabs>
                <w:tab w:val="left" w:pos="4536"/>
              </w:tabs>
              <w:rPr>
                <w:szCs w:val="22"/>
              </w:rPr>
            </w:pPr>
          </w:p>
          <w:p w14:paraId="68FB034C" w14:textId="77777777" w:rsidR="009A4605" w:rsidRPr="001B31E7" w:rsidRDefault="009A4605" w:rsidP="00CF439E">
            <w:pPr>
              <w:rPr>
                <w:szCs w:val="22"/>
              </w:rPr>
            </w:pPr>
            <w:r w:rsidRPr="001B31E7">
              <w:rPr>
                <w:szCs w:val="22"/>
              </w:rPr>
              <w:t>Your supervisor will observe you carry out activity related to task and will sign it off as evidence:</w:t>
            </w:r>
          </w:p>
          <w:p w14:paraId="00BA787E" w14:textId="77777777" w:rsidR="009A4605" w:rsidRPr="001B31E7" w:rsidRDefault="009A4605" w:rsidP="00CF439E">
            <w:pPr>
              <w:rPr>
                <w:szCs w:val="22"/>
              </w:rPr>
            </w:pPr>
          </w:p>
          <w:p w14:paraId="0CAD333F" w14:textId="77777777" w:rsidR="009A4605" w:rsidRPr="001B31E7" w:rsidRDefault="009A4605" w:rsidP="00CF439E">
            <w:pPr>
              <w:rPr>
                <w:szCs w:val="22"/>
              </w:rPr>
            </w:pPr>
            <w:r w:rsidRPr="001B31E7">
              <w:rPr>
                <w:szCs w:val="22"/>
              </w:rPr>
              <w:t>For this task your Supervisor/ Manager will record your task and sign off on the following checklist:</w:t>
            </w:r>
          </w:p>
          <w:p w14:paraId="6B93B793" w14:textId="77777777" w:rsidR="009A4605" w:rsidRPr="001B31E7" w:rsidRDefault="009A4605" w:rsidP="00CF439E">
            <w:pPr>
              <w:rPr>
                <w:szCs w:val="22"/>
              </w:rPr>
            </w:pPr>
          </w:p>
          <w:p w14:paraId="1CF676E1" w14:textId="77777777" w:rsidR="009A4605" w:rsidRPr="001B31E7" w:rsidRDefault="009A4605" w:rsidP="00CF439E">
            <w:pPr>
              <w:rPr>
                <w:szCs w:val="22"/>
              </w:rPr>
            </w:pPr>
            <w:r w:rsidRPr="001B31E7">
              <w:rPr>
                <w:szCs w:val="22"/>
              </w:rPr>
              <w:t>1. Correct Hand Hygiene practice checklist</w:t>
            </w:r>
          </w:p>
          <w:p w14:paraId="363B6A55" w14:textId="77777777" w:rsidR="009A4605" w:rsidRPr="001B31E7" w:rsidRDefault="009A4605" w:rsidP="00CF439E">
            <w:pPr>
              <w:rPr>
                <w:szCs w:val="22"/>
              </w:rPr>
            </w:pPr>
            <w:r w:rsidRPr="001B31E7">
              <w:rPr>
                <w:szCs w:val="22"/>
              </w:rPr>
              <w:t>2. Selecting and using applicable PPE checklist</w:t>
            </w:r>
          </w:p>
          <w:p w14:paraId="206B1B7E" w14:textId="77777777" w:rsidR="009A4605" w:rsidRPr="001B31E7" w:rsidRDefault="009A4605" w:rsidP="00CF439E">
            <w:pPr>
              <w:rPr>
                <w:szCs w:val="22"/>
              </w:rPr>
            </w:pPr>
            <w:r w:rsidRPr="001B31E7">
              <w:rPr>
                <w:szCs w:val="22"/>
              </w:rPr>
              <w:t>3. Procedures for enhanced cleaning, environmental cleaning and waste management checklist</w:t>
            </w:r>
          </w:p>
          <w:p w14:paraId="480A77BB" w14:textId="77777777" w:rsidR="009A4605" w:rsidRPr="001B31E7" w:rsidRDefault="009A4605" w:rsidP="00CF439E">
            <w:pPr>
              <w:rPr>
                <w:szCs w:val="22"/>
              </w:rPr>
            </w:pPr>
            <w:r w:rsidRPr="001B31E7">
              <w:rPr>
                <w:szCs w:val="22"/>
              </w:rPr>
              <w:lastRenderedPageBreak/>
              <w:t>4. Incident reporting form</w:t>
            </w:r>
          </w:p>
          <w:p w14:paraId="54A01B4C" w14:textId="77777777" w:rsidR="009A4605" w:rsidRPr="001B31E7" w:rsidRDefault="009A4605" w:rsidP="00CF439E">
            <w:pPr>
              <w:rPr>
                <w:i/>
                <w:iCs/>
                <w:szCs w:val="22"/>
              </w:rPr>
            </w:pPr>
          </w:p>
          <w:p w14:paraId="1D440EB3" w14:textId="77777777" w:rsidR="009A4605" w:rsidRPr="001B31E7" w:rsidRDefault="009A4605" w:rsidP="00CF439E">
            <w:pPr>
              <w:rPr>
                <w:szCs w:val="22"/>
              </w:rPr>
            </w:pPr>
            <w:r w:rsidRPr="001B31E7">
              <w:rPr>
                <w:szCs w:val="22"/>
              </w:rPr>
              <w:t xml:space="preserve">If the service does not have any of the checklist listed above, you may use the template provided below (you may </w:t>
            </w:r>
            <w:r>
              <w:rPr>
                <w:szCs w:val="22"/>
              </w:rPr>
              <w:t>c</w:t>
            </w:r>
            <w:r w:rsidRPr="001B31E7">
              <w:rPr>
                <w:szCs w:val="22"/>
              </w:rPr>
              <w:t xml:space="preserve">ustomize the template to capture the actual completed tasks.) </w:t>
            </w:r>
          </w:p>
          <w:p w14:paraId="56F4A591" w14:textId="77777777" w:rsidR="009A4605" w:rsidRPr="001B31E7" w:rsidRDefault="009A4605" w:rsidP="00CF439E">
            <w:pPr>
              <w:rPr>
                <w:szCs w:val="22"/>
              </w:rPr>
            </w:pPr>
            <w:r w:rsidRPr="001B31E7">
              <w:rPr>
                <w:szCs w:val="22"/>
              </w:rPr>
              <w:t>If you are using the service’s checklist, Workplace Supervisor must confirm the tasks completed, adding the statement: “I confirm that all tasks listed above have been completed by the student.” Workplace Supervisor must date and sign the completed checklist.</w:t>
            </w:r>
          </w:p>
          <w:p w14:paraId="0280A2E4" w14:textId="77777777" w:rsidR="009A4605" w:rsidRPr="001B31E7" w:rsidRDefault="009A4605" w:rsidP="00CF439E">
            <w:pPr>
              <w:rPr>
                <w:szCs w:val="22"/>
              </w:rPr>
            </w:pPr>
          </w:p>
          <w:p w14:paraId="1BF5B7EF" w14:textId="77777777" w:rsidR="009A4605" w:rsidRPr="001B31E7" w:rsidRDefault="009A4605" w:rsidP="00CF439E">
            <w:pPr>
              <w:rPr>
                <w:szCs w:val="22"/>
              </w:rPr>
            </w:pPr>
            <w:r w:rsidRPr="001B31E7">
              <w:rPr>
                <w:szCs w:val="22"/>
              </w:rPr>
              <w:t>Save the checklist with the following naming convention: yymmdd_Student Name_CHC33021_SWLA Portfolio 1_(Name of checklist example: Cleaning checklist) and submit it together with Portfolio 1 and the other SWLA-related documents.</w:t>
            </w:r>
          </w:p>
          <w:p w14:paraId="3C9DFAA8" w14:textId="77777777" w:rsidR="009A4605" w:rsidRPr="001B31E7" w:rsidRDefault="009A4605" w:rsidP="00CF439E">
            <w:pPr>
              <w:rPr>
                <w:szCs w:val="22"/>
              </w:rPr>
            </w:pPr>
          </w:p>
          <w:p w14:paraId="13A5DDAB"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 xml:space="preserve">For this activity you will be required to refer to the following documentation: </w:t>
            </w:r>
          </w:p>
          <w:p w14:paraId="5D35AC68" w14:textId="77777777" w:rsidR="009A4605" w:rsidRPr="001B31E7" w:rsidRDefault="009A4605" w:rsidP="00CF439E">
            <w:pPr>
              <w:rPr>
                <w:rFonts w:eastAsiaTheme="minorHAnsi" w:cs="Kalinga"/>
                <w:szCs w:val="22"/>
                <w:lang w:val="en-AU" w:eastAsia="en-AU" w:bidi="ar-SA"/>
              </w:rPr>
            </w:pPr>
          </w:p>
          <w:p w14:paraId="6F23EFF7"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a) Workplace infection control standards and guidelines and policies and procedures</w:t>
            </w:r>
          </w:p>
          <w:p w14:paraId="50B9BCEF"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b) Workplace procedures for handling waste</w:t>
            </w:r>
          </w:p>
          <w:p w14:paraId="0091ED60"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 xml:space="preserve">c)Workplace policies and procedures for hazard and risk management </w:t>
            </w:r>
          </w:p>
          <w:p w14:paraId="794C3976"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d</w:t>
            </w:r>
            <w:hyperlink r:id="rId37" w:history="1">
              <w:r w:rsidRPr="001B31E7">
                <w:rPr>
                  <w:rStyle w:val="Hyperlink"/>
                  <w:rFonts w:eastAsiaTheme="minorHAnsi" w:cs="Kalinga"/>
                  <w:szCs w:val="22"/>
                  <w:lang w:eastAsia="en-AU" w:bidi="ar-SA"/>
                </w:rPr>
                <w:t>) National standards and guidelines for infection prevention and control and hand hygiene</w:t>
              </w:r>
            </w:hyperlink>
          </w:p>
          <w:p w14:paraId="7C456FE8" w14:textId="77777777" w:rsidR="009A4605" w:rsidRPr="001B31E7" w:rsidRDefault="009A4605" w:rsidP="00CF439E">
            <w:pPr>
              <w:tabs>
                <w:tab w:val="left" w:pos="4536"/>
              </w:tabs>
            </w:pPr>
          </w:p>
          <w:p w14:paraId="0EE30F65" w14:textId="77777777" w:rsidR="009A4605" w:rsidRPr="001B31E7" w:rsidRDefault="009A4605" w:rsidP="00CF439E">
            <w:pPr>
              <w:rPr>
                <w:rFonts w:eastAsiaTheme="minorHAnsi" w:cs="Kalinga"/>
                <w:szCs w:val="22"/>
                <w:lang w:eastAsia="en-AU" w:bidi="ar-SA"/>
              </w:rPr>
            </w:pPr>
          </w:p>
          <w:p w14:paraId="37D24FC3" w14:textId="77777777" w:rsidR="009A4605" w:rsidRPr="001B31E7" w:rsidRDefault="009A4605" w:rsidP="00CF439E">
            <w:pPr>
              <w:rPr>
                <w:rFonts w:eastAsiaTheme="minorHAnsi" w:cs="Kalinga"/>
                <w:szCs w:val="22"/>
                <w:lang w:eastAsia="en-AU" w:bidi="ar-SA"/>
              </w:rPr>
            </w:pPr>
            <w:r w:rsidRPr="001B31E7">
              <w:rPr>
                <w:rFonts w:eastAsiaTheme="minorHAnsi" w:cs="Kalinga"/>
                <w:szCs w:val="22"/>
                <w:lang w:eastAsia="en-AU" w:bidi="ar-SA"/>
              </w:rPr>
              <w:t>Resources required for this task:</w:t>
            </w:r>
          </w:p>
          <w:p w14:paraId="1A4ABCEA"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 xml:space="preserve">Access to their workplace </w:t>
            </w:r>
          </w:p>
          <w:p w14:paraId="403E2504"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Access to workplace policies and procedures.</w:t>
            </w:r>
          </w:p>
          <w:p w14:paraId="2B1ED349"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An area in which they can demonstrate clean-up procedures.</w:t>
            </w:r>
          </w:p>
          <w:p w14:paraId="589C6046"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2 x area warning signs.</w:t>
            </w:r>
          </w:p>
          <w:p w14:paraId="02264596"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Signage for separating clean and contaminated zone</w:t>
            </w:r>
          </w:p>
          <w:p w14:paraId="11482B0A"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PPE.</w:t>
            </w:r>
          </w:p>
          <w:p w14:paraId="18A7E42C"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Disinfectant.</w:t>
            </w:r>
            <w:r w:rsidRPr="00CE5B1D">
              <w:t xml:space="preserve"> disinfection with 1000ppm (0.1%) bleach solution – see product label for original strength of bleach, such as Sodium hypochlorite</w:t>
            </w:r>
          </w:p>
          <w:p w14:paraId="7BE925AD"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All cleaning equipment as required for Norovirus infection control</w:t>
            </w:r>
          </w:p>
          <w:p w14:paraId="3A5758CE"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Clinical waste bags and ties.</w:t>
            </w:r>
          </w:p>
          <w:p w14:paraId="43F6B386" w14:textId="77777777" w:rsidR="009A4605" w:rsidRPr="001B31E7" w:rsidRDefault="009A4605" w:rsidP="009A4605">
            <w:pPr>
              <w:pStyle w:val="ListParagraph"/>
              <w:numPr>
                <w:ilvl w:val="0"/>
                <w:numId w:val="88"/>
              </w:numPr>
              <w:rPr>
                <w:rFonts w:eastAsiaTheme="minorHAnsi" w:cs="Kalinga"/>
                <w:szCs w:val="22"/>
                <w:lang w:eastAsia="en-AU" w:bidi="ar-SA"/>
              </w:rPr>
            </w:pPr>
            <w:r w:rsidRPr="001B31E7">
              <w:rPr>
                <w:rFonts w:eastAsiaTheme="minorHAnsi" w:cs="Kalinga"/>
                <w:szCs w:val="22"/>
                <w:lang w:eastAsia="en-AU" w:bidi="ar-SA"/>
              </w:rPr>
              <w:t>Clinical waste receptacle.</w:t>
            </w:r>
          </w:p>
          <w:p w14:paraId="6A51E99A" w14:textId="77777777" w:rsidR="009A4605" w:rsidRPr="001F0074" w:rsidRDefault="009A4605" w:rsidP="009A4605">
            <w:pPr>
              <w:pStyle w:val="ListParagraph"/>
              <w:numPr>
                <w:ilvl w:val="0"/>
                <w:numId w:val="88"/>
              </w:numPr>
              <w:rPr>
                <w:rFonts w:eastAsiaTheme="minorHAnsi" w:cs="Kalinga"/>
                <w:szCs w:val="22"/>
                <w:lang w:val="en-AU" w:eastAsia="en-AU" w:bidi="ar-SA"/>
              </w:rPr>
            </w:pPr>
            <w:r w:rsidRPr="001F0074">
              <w:rPr>
                <w:rFonts w:eastAsiaTheme="minorHAnsi" w:cs="Kalinga"/>
                <w:szCs w:val="22"/>
                <w:lang w:val="en-AU" w:eastAsia="en-AU" w:bidi="ar-SA"/>
              </w:rPr>
              <w:t>Hand-washing facilities such as wash basins with running hot  and cold water, hospital grade soap, hand dryer, sanitiser</w:t>
            </w:r>
          </w:p>
          <w:p w14:paraId="637BB58D" w14:textId="77777777" w:rsidR="009A4605" w:rsidRPr="001B31E7" w:rsidRDefault="009A4605" w:rsidP="00CF439E">
            <w:pPr>
              <w:pStyle w:val="ListParagraph"/>
              <w:ind w:left="1800"/>
              <w:rPr>
                <w:szCs w:val="22"/>
              </w:rPr>
            </w:pPr>
          </w:p>
          <w:p w14:paraId="1BF0BEB0" w14:textId="77777777" w:rsidR="009A4605" w:rsidRPr="001B31E7" w:rsidRDefault="009A4605" w:rsidP="00CF439E">
            <w:pPr>
              <w:pStyle w:val="AABodyTextNumberedList"/>
              <w:numPr>
                <w:ilvl w:val="0"/>
                <w:numId w:val="0"/>
              </w:numPr>
              <w:spacing w:before="120"/>
              <w:ind w:left="720"/>
              <w:rPr>
                <w:rFonts w:ascii="Simplon Norm" w:hAnsi="Simplon Norm"/>
                <w:sz w:val="24"/>
                <w:szCs w:val="24"/>
              </w:rPr>
            </w:pPr>
          </w:p>
        </w:tc>
      </w:tr>
    </w:tbl>
    <w:p w14:paraId="34407F9C" w14:textId="77777777" w:rsidR="009A4605" w:rsidRDefault="009A4605" w:rsidP="009A4605">
      <w:pPr>
        <w:tabs>
          <w:tab w:val="left" w:pos="4536"/>
        </w:tabs>
        <w:rPr>
          <w:rFonts w:eastAsia="Times New Roman" w:cs="Calibri"/>
          <w:szCs w:val="22"/>
        </w:rPr>
      </w:pPr>
    </w:p>
    <w:p w14:paraId="296C5F03" w14:textId="77777777" w:rsidR="009A4605" w:rsidRDefault="009A4605" w:rsidP="009A4605">
      <w:pPr>
        <w:tabs>
          <w:tab w:val="left" w:pos="4536"/>
        </w:tabs>
        <w:rPr>
          <w:szCs w:val="22"/>
        </w:rPr>
      </w:pPr>
      <w:r>
        <w:rPr>
          <w:szCs w:val="22"/>
        </w:rPr>
        <w:t>Task 2.1</w:t>
      </w:r>
      <w:r w:rsidRPr="0088108F">
        <w:rPr>
          <w:szCs w:val="22"/>
        </w:rPr>
        <w:t xml:space="preserve"> To complete this task answer the following questions in the table below.</w:t>
      </w:r>
    </w:p>
    <w:p w14:paraId="3D85B9AD" w14:textId="77777777" w:rsidR="009A4605" w:rsidRPr="0088108F" w:rsidRDefault="009A4605" w:rsidP="009A4605">
      <w:pPr>
        <w:tabs>
          <w:tab w:val="left" w:pos="4536"/>
        </w:tabs>
        <w:rPr>
          <w:szCs w:val="22"/>
        </w:rPr>
      </w:pPr>
      <w:r w:rsidRPr="00D21969">
        <w:rPr>
          <w:color w:val="FF0000"/>
          <w:szCs w:val="22"/>
        </w:rPr>
        <w:t>Assessor note: Students answers must be as per the sample answers provided below. However the wording may vary</w:t>
      </w:r>
      <w:r>
        <w:rPr>
          <w:szCs w:val="22"/>
        </w:rPr>
        <w:t>.</w:t>
      </w:r>
    </w:p>
    <w:tbl>
      <w:tblPr>
        <w:tblStyle w:val="TableGrid"/>
        <w:tblW w:w="0" w:type="auto"/>
        <w:tblInd w:w="-5" w:type="dxa"/>
        <w:tblLook w:val="04A0" w:firstRow="1" w:lastRow="0" w:firstColumn="1" w:lastColumn="0" w:noHBand="0" w:noVBand="1"/>
      </w:tblPr>
      <w:tblGrid>
        <w:gridCol w:w="5247"/>
        <w:gridCol w:w="4386"/>
      </w:tblGrid>
      <w:tr w:rsidR="009A4605" w:rsidRPr="009F594E" w14:paraId="49DD2F07" w14:textId="77777777" w:rsidTr="00CF439E">
        <w:tc>
          <w:tcPr>
            <w:tcW w:w="5247" w:type="dxa"/>
          </w:tcPr>
          <w:p w14:paraId="4E30F58B" w14:textId="77777777" w:rsidR="009A4605" w:rsidRPr="009F594E" w:rsidRDefault="009A4605" w:rsidP="00CF439E">
            <w:pPr>
              <w:pStyle w:val="ListParagraph"/>
              <w:tabs>
                <w:tab w:val="left" w:pos="4536"/>
              </w:tabs>
              <w:ind w:left="0"/>
              <w:rPr>
                <w:szCs w:val="22"/>
              </w:rPr>
            </w:pPr>
            <w:r w:rsidRPr="009F594E">
              <w:rPr>
                <w:szCs w:val="22"/>
              </w:rPr>
              <w:t>a)What is norovirus mode of transmission</w:t>
            </w:r>
          </w:p>
        </w:tc>
        <w:tc>
          <w:tcPr>
            <w:tcW w:w="4386" w:type="dxa"/>
          </w:tcPr>
          <w:p w14:paraId="4748AB37" w14:textId="77777777" w:rsidR="009A4605" w:rsidRPr="009F594E" w:rsidRDefault="009A4605" w:rsidP="00CF439E">
            <w:pPr>
              <w:pStyle w:val="ListParagraph"/>
              <w:tabs>
                <w:tab w:val="left" w:pos="4536"/>
              </w:tabs>
              <w:ind w:left="0"/>
              <w:rPr>
                <w:color w:val="FF0000"/>
                <w:szCs w:val="22"/>
              </w:rPr>
            </w:pPr>
            <w:r w:rsidRPr="009F594E">
              <w:rPr>
                <w:color w:val="FF0000"/>
                <w:szCs w:val="22"/>
              </w:rPr>
              <w:t>Airborne/Contact</w:t>
            </w:r>
          </w:p>
        </w:tc>
      </w:tr>
      <w:tr w:rsidR="009A4605" w:rsidRPr="009F594E" w14:paraId="39A23AA1" w14:textId="77777777" w:rsidTr="00CF439E">
        <w:tc>
          <w:tcPr>
            <w:tcW w:w="5247" w:type="dxa"/>
          </w:tcPr>
          <w:p w14:paraId="4561F569" w14:textId="77777777" w:rsidR="009A4605" w:rsidRPr="009F594E" w:rsidRDefault="009A4605" w:rsidP="00CF439E">
            <w:pPr>
              <w:pStyle w:val="ListParagraph"/>
              <w:tabs>
                <w:tab w:val="left" w:pos="4536"/>
              </w:tabs>
              <w:ind w:left="0"/>
              <w:rPr>
                <w:szCs w:val="22"/>
              </w:rPr>
            </w:pPr>
            <w:r>
              <w:rPr>
                <w:szCs w:val="22"/>
              </w:rPr>
              <w:t>b) List three (3) standard precautions you would follow to prevent spread of infection</w:t>
            </w:r>
          </w:p>
        </w:tc>
        <w:tc>
          <w:tcPr>
            <w:tcW w:w="4386" w:type="dxa"/>
          </w:tcPr>
          <w:p w14:paraId="5A109D20"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Practice proper hand hygiene.</w:t>
            </w:r>
          </w:p>
          <w:p w14:paraId="4A68C89D"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Wash fruits and vegetables and cook seafood thoroughly.</w:t>
            </w:r>
          </w:p>
          <w:p w14:paraId="30E50FC5"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Clean and disinfect contaminated surfaces.</w:t>
            </w:r>
          </w:p>
          <w:p w14:paraId="5E9ABF26" w14:textId="77777777" w:rsidR="009A4605" w:rsidRPr="00A639AD" w:rsidRDefault="009A4605" w:rsidP="009A4605">
            <w:pPr>
              <w:pStyle w:val="ListParagraph"/>
              <w:numPr>
                <w:ilvl w:val="0"/>
                <w:numId w:val="102"/>
              </w:numPr>
              <w:tabs>
                <w:tab w:val="left" w:pos="4536"/>
              </w:tabs>
              <w:rPr>
                <w:color w:val="FF0000"/>
                <w:szCs w:val="22"/>
              </w:rPr>
            </w:pPr>
            <w:r w:rsidRPr="00A639AD">
              <w:rPr>
                <w:color w:val="FF0000"/>
                <w:szCs w:val="22"/>
              </w:rPr>
              <w:t>Wash laundry thoroughly.</w:t>
            </w:r>
          </w:p>
          <w:p w14:paraId="71A3F2B0" w14:textId="77777777" w:rsidR="009A4605" w:rsidRPr="009F594E" w:rsidRDefault="009A4605" w:rsidP="00CF439E">
            <w:pPr>
              <w:pStyle w:val="ListParagraph"/>
              <w:tabs>
                <w:tab w:val="left" w:pos="4536"/>
              </w:tabs>
              <w:ind w:left="0"/>
              <w:rPr>
                <w:color w:val="FF0000"/>
                <w:szCs w:val="22"/>
              </w:rPr>
            </w:pPr>
          </w:p>
        </w:tc>
      </w:tr>
      <w:tr w:rsidR="009A4605" w:rsidRPr="009F594E" w14:paraId="6C33B766" w14:textId="77777777" w:rsidTr="00CF439E">
        <w:tc>
          <w:tcPr>
            <w:tcW w:w="5247" w:type="dxa"/>
          </w:tcPr>
          <w:p w14:paraId="1FB01386" w14:textId="77777777" w:rsidR="009A4605" w:rsidRPr="009F594E" w:rsidRDefault="009A4605" w:rsidP="00CF439E">
            <w:pPr>
              <w:pStyle w:val="ListParagraph"/>
              <w:tabs>
                <w:tab w:val="left" w:pos="4536"/>
              </w:tabs>
              <w:ind w:left="0"/>
              <w:rPr>
                <w:szCs w:val="22"/>
              </w:rPr>
            </w:pPr>
            <w:r>
              <w:rPr>
                <w:szCs w:val="22"/>
              </w:rPr>
              <w:t xml:space="preserve">c) List three(3) additional precautions that you will apply </w:t>
            </w:r>
          </w:p>
        </w:tc>
        <w:tc>
          <w:tcPr>
            <w:tcW w:w="4386" w:type="dxa"/>
          </w:tcPr>
          <w:p w14:paraId="40E9B7C6"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 xml:space="preserve">Signs must state the type of precaution required for the patient </w:t>
            </w:r>
            <w:r w:rsidRPr="00A639AD">
              <w:rPr>
                <w:color w:val="FF0000"/>
                <w:szCs w:val="22"/>
              </w:rPr>
              <w:lastRenderedPageBreak/>
              <w:t>and be displayed on the door or at the foot of the bed.</w:t>
            </w:r>
          </w:p>
          <w:p w14:paraId="613BF454" w14:textId="77777777" w:rsidR="009A4605" w:rsidRPr="00A639AD" w:rsidRDefault="009A4605" w:rsidP="00CF439E">
            <w:pPr>
              <w:pStyle w:val="ListParagraph"/>
              <w:tabs>
                <w:tab w:val="left" w:pos="4536"/>
              </w:tabs>
              <w:ind w:left="0"/>
              <w:rPr>
                <w:color w:val="FF0000"/>
                <w:szCs w:val="22"/>
              </w:rPr>
            </w:pPr>
          </w:p>
          <w:p w14:paraId="54192CB5"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Patients on additional precautions must be clearly identified on their patient chart or requisitions to ensure all hospital personnel, departments, or other health care settings know what additional precautions to use.</w:t>
            </w:r>
          </w:p>
          <w:p w14:paraId="64D4EEB3" w14:textId="77777777" w:rsidR="009A4605" w:rsidRPr="00A639AD" w:rsidRDefault="009A4605" w:rsidP="00CF439E">
            <w:pPr>
              <w:pStyle w:val="ListParagraph"/>
              <w:tabs>
                <w:tab w:val="left" w:pos="4536"/>
              </w:tabs>
              <w:ind w:left="0"/>
              <w:rPr>
                <w:color w:val="FF0000"/>
                <w:szCs w:val="22"/>
              </w:rPr>
            </w:pPr>
          </w:p>
          <w:p w14:paraId="57D625CA"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Gown and gloves must be worn if providing direct care.</w:t>
            </w:r>
          </w:p>
          <w:p w14:paraId="4D748B47" w14:textId="77777777" w:rsidR="009A4605" w:rsidRPr="00A639AD" w:rsidRDefault="009A4605" w:rsidP="00CF439E">
            <w:pPr>
              <w:pStyle w:val="ListParagraph"/>
              <w:tabs>
                <w:tab w:val="left" w:pos="4536"/>
              </w:tabs>
              <w:ind w:left="0"/>
              <w:rPr>
                <w:color w:val="FF0000"/>
                <w:szCs w:val="22"/>
              </w:rPr>
            </w:pPr>
          </w:p>
          <w:p w14:paraId="0B0FF4EB"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szCs w:val="22"/>
              </w:rPr>
              <w:t>Additional hand hygiene practice before and after contact with patients to be applied</w:t>
            </w:r>
          </w:p>
          <w:p w14:paraId="7E3391D7" w14:textId="77777777" w:rsidR="009A4605" w:rsidRPr="00A639AD" w:rsidRDefault="009A4605" w:rsidP="00CF439E">
            <w:pPr>
              <w:pStyle w:val="ListParagraph"/>
              <w:tabs>
                <w:tab w:val="left" w:pos="4536"/>
              </w:tabs>
              <w:ind w:left="0"/>
              <w:rPr>
                <w:color w:val="FF0000"/>
                <w:szCs w:val="22"/>
              </w:rPr>
            </w:pPr>
          </w:p>
          <w:p w14:paraId="1B6EE755" w14:textId="77777777" w:rsidR="009A4605" w:rsidRPr="00A639AD" w:rsidRDefault="009A4605" w:rsidP="009A4605">
            <w:pPr>
              <w:pStyle w:val="ListParagraph"/>
              <w:numPr>
                <w:ilvl w:val="0"/>
                <w:numId w:val="103"/>
              </w:numPr>
              <w:tabs>
                <w:tab w:val="left" w:pos="4536"/>
              </w:tabs>
              <w:rPr>
                <w:color w:val="FF0000"/>
              </w:rPr>
            </w:pPr>
            <w:r w:rsidRPr="00A639AD">
              <w:rPr>
                <w:color w:val="FF0000"/>
              </w:rPr>
              <w:t xml:space="preserve">restriction of visitors to enter the facility </w:t>
            </w:r>
          </w:p>
          <w:p w14:paraId="08AD7608" w14:textId="77777777" w:rsidR="009A4605" w:rsidRPr="00A639AD" w:rsidRDefault="009A4605" w:rsidP="00CF439E">
            <w:pPr>
              <w:pStyle w:val="ListParagraph"/>
              <w:tabs>
                <w:tab w:val="left" w:pos="4536"/>
              </w:tabs>
              <w:ind w:left="0"/>
              <w:rPr>
                <w:color w:val="FF0000"/>
              </w:rPr>
            </w:pPr>
          </w:p>
          <w:p w14:paraId="0195D5B2" w14:textId="77777777" w:rsidR="009A4605" w:rsidRPr="00A639AD" w:rsidRDefault="009A4605" w:rsidP="009A4605">
            <w:pPr>
              <w:pStyle w:val="ListParagraph"/>
              <w:numPr>
                <w:ilvl w:val="0"/>
                <w:numId w:val="103"/>
              </w:numPr>
              <w:tabs>
                <w:tab w:val="left" w:pos="4536"/>
              </w:tabs>
              <w:rPr>
                <w:color w:val="FF0000"/>
                <w:szCs w:val="22"/>
              </w:rPr>
            </w:pPr>
            <w:r w:rsidRPr="00A639AD">
              <w:rPr>
                <w:color w:val="FF0000"/>
              </w:rPr>
              <w:t>Extra cleaning procedures ensuring that patients rooms are cleaned twice a day with hospital grade disinfectatnt</w:t>
            </w:r>
          </w:p>
        </w:tc>
      </w:tr>
      <w:tr w:rsidR="009A4605" w:rsidRPr="009F594E" w14:paraId="17BA1308" w14:textId="77777777" w:rsidTr="00CF439E">
        <w:tc>
          <w:tcPr>
            <w:tcW w:w="5247" w:type="dxa"/>
          </w:tcPr>
          <w:p w14:paraId="170FA491" w14:textId="77777777" w:rsidR="009A4605" w:rsidRPr="009F594E" w:rsidRDefault="009A4605" w:rsidP="00CF439E">
            <w:pPr>
              <w:pStyle w:val="ListParagraph"/>
              <w:tabs>
                <w:tab w:val="left" w:pos="4536"/>
              </w:tabs>
              <w:ind w:left="0"/>
              <w:rPr>
                <w:szCs w:val="22"/>
              </w:rPr>
            </w:pPr>
            <w:r>
              <w:rPr>
                <w:szCs w:val="22"/>
              </w:rPr>
              <w:lastRenderedPageBreak/>
              <w:t>d</w:t>
            </w:r>
            <w:r w:rsidRPr="009F594E">
              <w:rPr>
                <w:szCs w:val="22"/>
              </w:rPr>
              <w:t>)What is the identified risk in this situation</w:t>
            </w:r>
          </w:p>
        </w:tc>
        <w:tc>
          <w:tcPr>
            <w:tcW w:w="4386" w:type="dxa"/>
          </w:tcPr>
          <w:p w14:paraId="4E290BE4" w14:textId="77777777" w:rsidR="009A4605" w:rsidRPr="009F594E" w:rsidRDefault="009A4605" w:rsidP="00CF439E">
            <w:pPr>
              <w:pStyle w:val="ListParagraph"/>
              <w:tabs>
                <w:tab w:val="left" w:pos="4536"/>
              </w:tabs>
              <w:ind w:left="0"/>
              <w:rPr>
                <w:szCs w:val="22"/>
              </w:rPr>
            </w:pPr>
            <w:r w:rsidRPr="009F594E">
              <w:rPr>
                <w:color w:val="FF0000"/>
                <w:szCs w:val="22"/>
              </w:rPr>
              <w:t>The risk has been identified as cross-transmission of norovirus, with higher than usual rates occurring</w:t>
            </w:r>
            <w:r w:rsidRPr="009F594E">
              <w:rPr>
                <w:szCs w:val="22"/>
              </w:rPr>
              <w:t>.</w:t>
            </w:r>
          </w:p>
        </w:tc>
      </w:tr>
    </w:tbl>
    <w:p w14:paraId="5878CE48" w14:textId="77777777" w:rsidR="009A4605" w:rsidRDefault="009A4605" w:rsidP="009A4605">
      <w:pPr>
        <w:pStyle w:val="ListParagraph"/>
        <w:tabs>
          <w:tab w:val="left" w:pos="4536"/>
        </w:tabs>
        <w:ind w:left="1080"/>
      </w:pPr>
    </w:p>
    <w:p w14:paraId="2D8E78B9" w14:textId="77777777" w:rsidR="009A4605" w:rsidRDefault="009A4605" w:rsidP="009A4605">
      <w:pPr>
        <w:tabs>
          <w:tab w:val="left" w:pos="4536"/>
        </w:tabs>
      </w:pPr>
    </w:p>
    <w:p w14:paraId="4DBA1F82" w14:textId="77777777" w:rsidR="009A4605" w:rsidRDefault="009A4605" w:rsidP="009A4605">
      <w:pPr>
        <w:rPr>
          <w:rFonts w:eastAsia="Times New Roman" w:cs="Calibri"/>
          <w:szCs w:val="22"/>
        </w:rPr>
      </w:pPr>
      <w:r>
        <w:rPr>
          <w:rFonts w:eastAsia="Times New Roman" w:cs="Calibri"/>
          <w:szCs w:val="22"/>
        </w:rPr>
        <w:t>2.2 To complete this task, you are required to refer to the following guidelines and carry out the activities listed in this task.</w:t>
      </w:r>
    </w:p>
    <w:p w14:paraId="785790F2" w14:textId="77777777" w:rsidR="009A4605" w:rsidRDefault="009A4605" w:rsidP="009A4605">
      <w:pPr>
        <w:rPr>
          <w:rFonts w:eastAsiaTheme="minorHAnsi" w:cs="Kalinga"/>
          <w:szCs w:val="22"/>
          <w:lang w:eastAsia="en-AU" w:bidi="ar-SA"/>
        </w:rPr>
      </w:pPr>
      <w:r>
        <w:rPr>
          <w:rFonts w:eastAsia="Times New Roman" w:cs="Calibri"/>
          <w:szCs w:val="22"/>
        </w:rPr>
        <w:t xml:space="preserve">Guidelines: </w:t>
      </w:r>
      <w:hyperlink r:id="rId38" w:history="1">
        <w:r>
          <w:rPr>
            <w:rStyle w:val="Hyperlink"/>
            <w:rFonts w:eastAsiaTheme="minorHAnsi" w:cs="Kalinga"/>
            <w:szCs w:val="22"/>
            <w:lang w:eastAsia="en-AU" w:bidi="ar-SA"/>
          </w:rPr>
          <w:t xml:space="preserve"> </w:t>
        </w:r>
        <w:r w:rsidRPr="004E24E6">
          <w:rPr>
            <w:rStyle w:val="Hyperlink"/>
            <w:rFonts w:eastAsiaTheme="minorHAnsi" w:cs="Kalinga"/>
            <w:szCs w:val="22"/>
            <w:lang w:eastAsia="en-AU" w:bidi="ar-SA"/>
          </w:rPr>
          <w:t>National standards and guidelines for infection prevention and control and hand hygiene</w:t>
        </w:r>
      </w:hyperlink>
    </w:p>
    <w:p w14:paraId="52608222" w14:textId="77777777" w:rsidR="009A4605" w:rsidRDefault="009A4605" w:rsidP="009A4605">
      <w:pPr>
        <w:rPr>
          <w:rFonts w:eastAsiaTheme="minorHAnsi" w:cs="Kalinga"/>
          <w:szCs w:val="22"/>
          <w:lang w:eastAsia="en-AU" w:bidi="ar-SA"/>
        </w:rPr>
      </w:pPr>
      <w:r>
        <w:rPr>
          <w:rFonts w:eastAsiaTheme="minorHAnsi" w:cs="Kalinga"/>
          <w:szCs w:val="22"/>
          <w:lang w:eastAsia="en-AU" w:bidi="ar-SA"/>
        </w:rPr>
        <w:t xml:space="preserve">a) Practice Hand Hygiene practice as per the National standards and guidelines for infection prevention and control </w:t>
      </w:r>
    </w:p>
    <w:p w14:paraId="5B6D33AF" w14:textId="77777777" w:rsidR="009A4605" w:rsidRDefault="009A4605" w:rsidP="009A4605">
      <w:pPr>
        <w:rPr>
          <w:rFonts w:eastAsia="Times New Roman" w:cs="Calibri"/>
          <w:szCs w:val="22"/>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0764988B" w14:textId="77777777" w:rsidR="009A4605" w:rsidRPr="002364AE" w:rsidRDefault="009A4605" w:rsidP="009A4605">
      <w:pPr>
        <w:rPr>
          <w:szCs w:val="22"/>
        </w:rPr>
      </w:pPr>
      <w:r w:rsidRPr="002364AE">
        <w:rPr>
          <w:szCs w:val="22"/>
          <w:lang w:val="en-US" w:eastAsia="en-US" w:bidi="en-US"/>
        </w:rPr>
        <w:t xml:space="preserve">If the service does not have a </w:t>
      </w:r>
      <w:r>
        <w:rPr>
          <w:szCs w:val="22"/>
          <w:lang w:val="en-US" w:eastAsia="en-US" w:bidi="en-US"/>
        </w:rPr>
        <w:t>hand hygiene</w:t>
      </w:r>
      <w:r w:rsidRPr="002364AE">
        <w:rPr>
          <w:szCs w:val="22"/>
          <w:lang w:val="en-US" w:eastAsia="en-US" w:bidi="en-US"/>
        </w:rPr>
        <w:t xml:space="preserve"> checklist, you may use the template provided below (you may </w:t>
      </w:r>
      <w:r>
        <w:rPr>
          <w:szCs w:val="22"/>
          <w:lang w:val="en-US" w:eastAsia="en-US" w:bidi="en-US"/>
        </w:rPr>
        <w:t>customize</w:t>
      </w:r>
      <w:r w:rsidRPr="002364AE">
        <w:rPr>
          <w:szCs w:val="22"/>
          <w:lang w:val="en-US" w:eastAsia="en-US" w:bidi="en-US"/>
        </w:rPr>
        <w:t xml:space="preserve"> the template to capture the actual completed </w:t>
      </w:r>
      <w:r>
        <w:rPr>
          <w:szCs w:val="22"/>
          <w:lang w:val="en-US" w:eastAsia="en-US" w:bidi="en-US"/>
        </w:rPr>
        <w:t xml:space="preserve">hand hygiene </w:t>
      </w:r>
      <w:r w:rsidRPr="002364AE">
        <w:rPr>
          <w:szCs w:val="22"/>
          <w:lang w:val="en-US" w:eastAsia="en-US" w:bidi="en-US"/>
        </w:rPr>
        <w:t xml:space="preserve">tasks.) </w:t>
      </w:r>
    </w:p>
    <w:p w14:paraId="393CC96A" w14:textId="77777777" w:rsidR="009A4605" w:rsidRPr="002364AE" w:rsidRDefault="009A4605" w:rsidP="009A4605">
      <w:pPr>
        <w:rPr>
          <w:szCs w:val="22"/>
        </w:rPr>
      </w:pPr>
      <w:r w:rsidRPr="002364AE">
        <w:rPr>
          <w:szCs w:val="22"/>
          <w:lang w:val="en-US" w:eastAsia="en-US" w:bidi="en-US"/>
        </w:rPr>
        <w:t xml:space="preserve">If you are using the service’s </w:t>
      </w:r>
      <w:r>
        <w:rPr>
          <w:szCs w:val="22"/>
          <w:lang w:val="en-US" w:eastAsia="en-US" w:bidi="en-US"/>
        </w:rPr>
        <w:t>hand washing</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6C07B4D5"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Hand Hygiene practice</w:t>
      </w:r>
      <w:r w:rsidRPr="002364AE">
        <w:rPr>
          <w:szCs w:val="22"/>
        </w:rPr>
        <w:t xml:space="preserve"> checklist and submit it together with Portfolio 1 and the other SWLA-related documents.</w:t>
      </w:r>
    </w:p>
    <w:p w14:paraId="7EB13A99" w14:textId="77777777" w:rsidR="009A4605" w:rsidRDefault="009A4605" w:rsidP="009A4605">
      <w:pPr>
        <w:rPr>
          <w:rFonts w:eastAsia="Times New Roman" w:cs="Calibri"/>
          <w:b/>
          <w:bCs/>
          <w:color w:val="FF0000"/>
          <w:szCs w:val="22"/>
        </w:rPr>
      </w:pPr>
    </w:p>
    <w:p w14:paraId="7021FD16" w14:textId="77777777" w:rsidR="009A4605" w:rsidRDefault="009A4605" w:rsidP="009A4605">
      <w:pPr>
        <w:rPr>
          <w:rFonts w:eastAsia="Times New Roman" w:cs="Calibri"/>
          <w:b/>
          <w:bCs/>
          <w:color w:val="FF0000"/>
          <w:szCs w:val="22"/>
        </w:rPr>
      </w:pPr>
    </w:p>
    <w:p w14:paraId="62F7186C" w14:textId="77777777" w:rsidR="009A4605" w:rsidRDefault="009A4605" w:rsidP="009A4605">
      <w:pPr>
        <w:rPr>
          <w:rFonts w:eastAsia="Times New Roman" w:cs="Calibri"/>
          <w:b/>
          <w:bCs/>
          <w:color w:val="FF0000"/>
          <w:szCs w:val="22"/>
        </w:rPr>
      </w:pPr>
    </w:p>
    <w:p w14:paraId="3C70C293"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lastRenderedPageBreak/>
        <w:t>Supervisor/Manager Note</w:t>
      </w:r>
      <w:r w:rsidRPr="00BB3542">
        <w:rPr>
          <w:rFonts w:eastAsia="Times New Roman" w:cs="Calibri"/>
          <w:color w:val="000000" w:themeColor="text1"/>
          <w:szCs w:val="22"/>
        </w:rPr>
        <w:t>: Supervisor /Manager please check the student has followed the below steps in the checklist provided in correct order when practicing hand hygiene once they have done so, please sign and save this checklist. Supervisor to clearly identify in the checklist if the required tasks was carried out correctly and sufficiently and was observed and add comments to capture how competency was demonstrated.</w:t>
      </w:r>
    </w:p>
    <w:p w14:paraId="4CE544FD"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1294719C" w14:textId="77777777" w:rsidR="009A4605" w:rsidRPr="00D07701" w:rsidRDefault="009A4605" w:rsidP="009A4605">
      <w:pPr>
        <w:rPr>
          <w:color w:val="FF0000"/>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556FE1B9" w14:textId="77777777" w:rsidTr="00CF439E">
        <w:trPr>
          <w:trHeight w:val="641"/>
        </w:trPr>
        <w:tc>
          <w:tcPr>
            <w:tcW w:w="9628" w:type="dxa"/>
            <w:gridSpan w:val="4"/>
            <w:shd w:val="clear" w:color="auto" w:fill="D9E2F3" w:themeFill="accent1" w:themeFillTint="33"/>
          </w:tcPr>
          <w:p w14:paraId="63D71D06" w14:textId="77777777" w:rsidR="009A4605" w:rsidRPr="00F81D31" w:rsidRDefault="009A4605" w:rsidP="00CF439E">
            <w:pPr>
              <w:jc w:val="center"/>
              <w:rPr>
                <w:rFonts w:eastAsia="Times New Roman" w:cs="Calibri"/>
                <w:b/>
                <w:bCs/>
              </w:rPr>
            </w:pPr>
            <w:r>
              <w:rPr>
                <w:rFonts w:eastAsia="Times New Roman" w:cs="Calibri"/>
                <w:b/>
                <w:bCs/>
              </w:rPr>
              <w:t>Hand Hygiene</w:t>
            </w:r>
            <w:r w:rsidRPr="00F81D31">
              <w:rPr>
                <w:rFonts w:eastAsia="Times New Roman" w:cs="Calibri"/>
                <w:b/>
                <w:bCs/>
              </w:rPr>
              <w:t xml:space="preserve"> Checklist Template</w:t>
            </w:r>
          </w:p>
          <w:p w14:paraId="4E816797"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767278C0" w14:textId="77777777" w:rsidTr="00CF439E">
        <w:tc>
          <w:tcPr>
            <w:tcW w:w="3638" w:type="dxa"/>
            <w:shd w:val="clear" w:color="auto" w:fill="D9E2F3" w:themeFill="accent1" w:themeFillTint="33"/>
          </w:tcPr>
          <w:p w14:paraId="40335631"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0C7E636E"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67B92D54"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570167652"/>
                <w:placeholder>
                  <w:docPart w:val="4E5E30A544FC43A29309ED125AFBB30A"/>
                </w:placeholder>
                <w:showingPlcHdr/>
                <w:date>
                  <w:dateFormat w:val="d/MM/yyyy"/>
                  <w:lid w:val="en-AU"/>
                  <w:storeMappedDataAs w:val="dateTime"/>
                  <w:calendar w:val="gregorian"/>
                </w:date>
              </w:sdt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460CDC76"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209F0999" w14:textId="77777777" w:rsidTr="00CF439E">
        <w:tc>
          <w:tcPr>
            <w:tcW w:w="3638" w:type="dxa"/>
          </w:tcPr>
          <w:p w14:paraId="208F4E72"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Remove any rings, jewellery and bracelet before commencing hand washing</w:t>
            </w:r>
          </w:p>
          <w:p w14:paraId="34C12615" w14:textId="77777777" w:rsidR="009A4605" w:rsidRPr="00D21969" w:rsidRDefault="009A4605" w:rsidP="00CF439E">
            <w:pPr>
              <w:rPr>
                <w:rFonts w:eastAsia="Times New Roman" w:cs="Calibri"/>
              </w:rPr>
            </w:pPr>
          </w:p>
        </w:tc>
        <w:tc>
          <w:tcPr>
            <w:tcW w:w="2517" w:type="dxa"/>
            <w:vAlign w:val="center"/>
          </w:tcPr>
          <w:p w14:paraId="70DED615" w14:textId="77777777" w:rsidR="009A4605" w:rsidRPr="00F81D31" w:rsidRDefault="00000000" w:rsidP="00CF439E">
            <w:pPr>
              <w:jc w:val="center"/>
              <w:rPr>
                <w:rFonts w:eastAsia="Times New Roman" w:cs="Calibri"/>
                <w:b/>
                <w:bCs/>
              </w:rPr>
            </w:pPr>
            <w:sdt>
              <w:sdtPr>
                <w:rPr>
                  <w:rFonts w:eastAsia="Times New Roman" w:cs="Calibri"/>
                  <w:b/>
                  <w:bCs/>
                </w:rPr>
                <w:id w:val="1907953422"/>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FC7D765" w14:textId="77777777" w:rsidR="009A4605" w:rsidRPr="00F81D31" w:rsidRDefault="009A4605" w:rsidP="00CF439E">
            <w:pPr>
              <w:rPr>
                <w:rFonts w:eastAsia="Times New Roman" w:cs="Calibri"/>
                <w:b/>
                <w:bCs/>
              </w:rPr>
            </w:pPr>
          </w:p>
        </w:tc>
      </w:tr>
      <w:tr w:rsidR="009A4605" w:rsidRPr="00F81D31" w14:paraId="5215C10E" w14:textId="77777777" w:rsidTr="00CF439E">
        <w:tc>
          <w:tcPr>
            <w:tcW w:w="3638" w:type="dxa"/>
          </w:tcPr>
          <w:p w14:paraId="103FE623"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Wet hands with warm water.</w:t>
            </w:r>
          </w:p>
          <w:p w14:paraId="7E6C7EFD" w14:textId="77777777" w:rsidR="009A4605" w:rsidRPr="00D21969" w:rsidRDefault="009A4605" w:rsidP="009A4605">
            <w:pPr>
              <w:numPr>
                <w:ilvl w:val="0"/>
                <w:numId w:val="89"/>
              </w:numPr>
              <w:rPr>
                <w:rFonts w:eastAsia="Times New Roman" w:cs="Calibri"/>
              </w:rPr>
            </w:pPr>
          </w:p>
        </w:tc>
        <w:tc>
          <w:tcPr>
            <w:tcW w:w="2517" w:type="dxa"/>
            <w:vAlign w:val="center"/>
          </w:tcPr>
          <w:p w14:paraId="2350AB8B" w14:textId="77777777" w:rsidR="009A4605" w:rsidRDefault="00000000" w:rsidP="00CF439E">
            <w:pPr>
              <w:jc w:val="center"/>
              <w:rPr>
                <w:rFonts w:eastAsia="Times New Roman" w:cs="Calibri"/>
                <w:b/>
                <w:bCs/>
              </w:rPr>
            </w:pPr>
            <w:sdt>
              <w:sdtPr>
                <w:rPr>
                  <w:rFonts w:eastAsia="Times New Roman" w:cs="Calibri"/>
                  <w:b/>
                  <w:bCs/>
                </w:rPr>
                <w:id w:val="-363755920"/>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68D1C23E" w14:textId="77777777" w:rsidR="009A4605" w:rsidRPr="00F81D31" w:rsidRDefault="009A4605" w:rsidP="00CF439E">
            <w:pPr>
              <w:rPr>
                <w:rFonts w:eastAsia="Times New Roman" w:cs="Calibri"/>
                <w:b/>
                <w:bCs/>
              </w:rPr>
            </w:pPr>
          </w:p>
        </w:tc>
      </w:tr>
      <w:tr w:rsidR="009A4605" w:rsidRPr="00F81D31" w14:paraId="6CD4DEC8" w14:textId="77777777" w:rsidTr="00CF439E">
        <w:tc>
          <w:tcPr>
            <w:tcW w:w="3638" w:type="dxa"/>
          </w:tcPr>
          <w:p w14:paraId="279C0B95" w14:textId="77777777" w:rsidR="009A4605" w:rsidRPr="00D21969" w:rsidRDefault="009A4605" w:rsidP="00CF439E">
            <w:pPr>
              <w:rPr>
                <w:rFonts w:eastAsia="Times New Roman" w:cs="Calibri"/>
              </w:rPr>
            </w:pPr>
            <w:r w:rsidRPr="00D21969">
              <w:rPr>
                <w:rFonts w:eastAsia="Times New Roman" w:cs="Calibri"/>
              </w:rPr>
              <w:t>Apply one dose of liquid soap and lather (wash) well for 15–20 seconds (or longer if there is any dirt ingrained).</w:t>
            </w:r>
          </w:p>
          <w:p w14:paraId="28751046" w14:textId="77777777" w:rsidR="009A4605" w:rsidRPr="00D21969" w:rsidRDefault="009A4605" w:rsidP="00CF439E">
            <w:pPr>
              <w:rPr>
                <w:rFonts w:eastAsia="Times New Roman" w:cs="Calibri"/>
              </w:rPr>
            </w:pPr>
          </w:p>
        </w:tc>
        <w:tc>
          <w:tcPr>
            <w:tcW w:w="2517" w:type="dxa"/>
            <w:vAlign w:val="center"/>
          </w:tcPr>
          <w:p w14:paraId="2DFE094C" w14:textId="77777777" w:rsidR="009A4605" w:rsidRPr="00F81D31" w:rsidRDefault="00000000" w:rsidP="00CF439E">
            <w:pPr>
              <w:jc w:val="center"/>
              <w:rPr>
                <w:rFonts w:eastAsia="Times New Roman" w:cs="Calibri"/>
                <w:b/>
                <w:bCs/>
              </w:rPr>
            </w:pPr>
            <w:sdt>
              <w:sdtPr>
                <w:rPr>
                  <w:rFonts w:eastAsia="Times New Roman" w:cs="Calibri"/>
                  <w:b/>
                  <w:bCs/>
                </w:rPr>
                <w:id w:val="-659074587"/>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05B78779" w14:textId="77777777" w:rsidR="009A4605" w:rsidRPr="00F81D31" w:rsidRDefault="009A4605" w:rsidP="00CF439E">
            <w:pPr>
              <w:rPr>
                <w:rFonts w:eastAsia="Times New Roman" w:cs="Calibri"/>
                <w:b/>
                <w:bCs/>
              </w:rPr>
            </w:pPr>
          </w:p>
        </w:tc>
      </w:tr>
      <w:tr w:rsidR="009A4605" w:rsidRPr="00F81D31" w14:paraId="74E97FD2" w14:textId="77777777" w:rsidTr="00CF439E">
        <w:tc>
          <w:tcPr>
            <w:tcW w:w="3638" w:type="dxa"/>
          </w:tcPr>
          <w:p w14:paraId="3D7396D7" w14:textId="77777777" w:rsidR="009A4605" w:rsidRPr="00D21969" w:rsidRDefault="009A4605" w:rsidP="00CF439E">
            <w:pPr>
              <w:rPr>
                <w:rFonts w:eastAsia="Times New Roman" w:cs="Calibri"/>
              </w:rPr>
            </w:pPr>
            <w:r w:rsidRPr="00D21969">
              <w:rPr>
                <w:rFonts w:eastAsia="Times New Roman" w:cs="Calibri"/>
              </w:rPr>
              <w:t>Rub hands together rapidly across all surfaces of hands and wrists to help remove dirt and germs.</w:t>
            </w:r>
          </w:p>
          <w:p w14:paraId="166E9D6F" w14:textId="77777777" w:rsidR="009A4605" w:rsidRPr="00D21969" w:rsidRDefault="009A4605" w:rsidP="00CF439E">
            <w:pPr>
              <w:rPr>
                <w:rFonts w:eastAsia="Times New Roman" w:cs="Calibri"/>
              </w:rPr>
            </w:pPr>
          </w:p>
        </w:tc>
        <w:tc>
          <w:tcPr>
            <w:tcW w:w="2517" w:type="dxa"/>
            <w:vAlign w:val="center"/>
          </w:tcPr>
          <w:p w14:paraId="2C9A714F" w14:textId="77777777" w:rsidR="009A4605" w:rsidRPr="00F81D31" w:rsidRDefault="00000000" w:rsidP="00CF439E">
            <w:pPr>
              <w:jc w:val="center"/>
              <w:rPr>
                <w:rFonts w:eastAsia="Times New Roman" w:cs="Calibri"/>
                <w:b/>
                <w:bCs/>
              </w:rPr>
            </w:pPr>
            <w:sdt>
              <w:sdtPr>
                <w:rPr>
                  <w:rFonts w:eastAsia="Times New Roman" w:cs="Calibri"/>
                  <w:b/>
                  <w:bCs/>
                </w:rPr>
                <w:id w:val="395556615"/>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3BF9B034" w14:textId="77777777" w:rsidR="009A4605" w:rsidRPr="00F81D31" w:rsidRDefault="009A4605" w:rsidP="00CF439E">
            <w:pPr>
              <w:rPr>
                <w:rFonts w:eastAsia="Times New Roman" w:cs="Calibri"/>
                <w:b/>
                <w:bCs/>
              </w:rPr>
            </w:pPr>
          </w:p>
        </w:tc>
      </w:tr>
      <w:tr w:rsidR="009A4605" w:rsidRPr="00F81D31" w14:paraId="3FB9AA4F" w14:textId="77777777" w:rsidTr="00CF439E">
        <w:tc>
          <w:tcPr>
            <w:tcW w:w="3638" w:type="dxa"/>
          </w:tcPr>
          <w:p w14:paraId="3CD99FB0" w14:textId="77777777" w:rsidR="009A4605" w:rsidRPr="00D21969" w:rsidRDefault="009A4605" w:rsidP="00CF439E">
            <w:pPr>
              <w:rPr>
                <w:rFonts w:eastAsia="Times New Roman" w:cs="Calibri"/>
              </w:rPr>
            </w:pPr>
            <w:r w:rsidRPr="00D21969">
              <w:rPr>
                <w:rFonts w:eastAsia="Times New Roman" w:cs="Calibri"/>
                <w:lang w:val="en-AU"/>
              </w:rPr>
              <w:t>Rubbed the backs of  hands, wrists, between  fingers and the fingernails.</w:t>
            </w:r>
          </w:p>
        </w:tc>
        <w:tc>
          <w:tcPr>
            <w:tcW w:w="2517" w:type="dxa"/>
            <w:vAlign w:val="center"/>
          </w:tcPr>
          <w:p w14:paraId="03CFFB48" w14:textId="77777777" w:rsidR="009A4605" w:rsidRPr="00F81D31" w:rsidRDefault="00000000" w:rsidP="00CF439E">
            <w:pPr>
              <w:jc w:val="center"/>
              <w:rPr>
                <w:rFonts w:eastAsia="Times New Roman" w:cs="Calibri"/>
                <w:b/>
                <w:bCs/>
              </w:rPr>
            </w:pPr>
            <w:sdt>
              <w:sdtPr>
                <w:rPr>
                  <w:rFonts w:eastAsia="Times New Roman" w:cs="Calibri"/>
                  <w:b/>
                  <w:bCs/>
                </w:rPr>
                <w:id w:val="-43292576"/>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5CE7B28D" w14:textId="77777777" w:rsidR="009A4605" w:rsidRPr="00F81D31" w:rsidRDefault="009A4605" w:rsidP="00CF439E">
            <w:pPr>
              <w:rPr>
                <w:rFonts w:eastAsia="Times New Roman" w:cs="Calibri"/>
                <w:b/>
                <w:bCs/>
              </w:rPr>
            </w:pPr>
          </w:p>
        </w:tc>
      </w:tr>
      <w:tr w:rsidR="009A4605" w:rsidRPr="00F81D31" w14:paraId="3E47D045" w14:textId="77777777" w:rsidTr="00CF439E">
        <w:tc>
          <w:tcPr>
            <w:tcW w:w="3638" w:type="dxa"/>
          </w:tcPr>
          <w:p w14:paraId="50C75F6E" w14:textId="77777777" w:rsidR="009A4605" w:rsidRPr="00D21969" w:rsidRDefault="009A4605" w:rsidP="00CF439E">
            <w:pPr>
              <w:rPr>
                <w:rFonts w:eastAsia="Times New Roman" w:cs="Calibri"/>
                <w:lang w:val="en-AU"/>
              </w:rPr>
            </w:pPr>
            <w:r w:rsidRPr="00D21969">
              <w:rPr>
                <w:rFonts w:eastAsia="Times New Roman" w:cs="Calibri"/>
                <w:lang w:val="en-AU"/>
              </w:rPr>
              <w:t>Rinse well under running water and make sure all traces of soap are removed, as residues may cause irritation.</w:t>
            </w:r>
          </w:p>
          <w:p w14:paraId="0BA4EAC9" w14:textId="77777777" w:rsidR="009A4605" w:rsidRPr="00D21969" w:rsidRDefault="009A4605" w:rsidP="00CF439E">
            <w:pPr>
              <w:rPr>
                <w:rFonts w:eastAsia="Times New Roman" w:cs="Calibri"/>
              </w:rPr>
            </w:pPr>
          </w:p>
        </w:tc>
        <w:tc>
          <w:tcPr>
            <w:tcW w:w="2517" w:type="dxa"/>
            <w:vAlign w:val="center"/>
          </w:tcPr>
          <w:p w14:paraId="50CFE31B" w14:textId="77777777" w:rsidR="009A4605" w:rsidRPr="00F81D31" w:rsidRDefault="00000000" w:rsidP="00CF439E">
            <w:pPr>
              <w:jc w:val="center"/>
              <w:rPr>
                <w:rFonts w:eastAsia="Times New Roman" w:cs="Calibri"/>
                <w:b/>
                <w:bCs/>
              </w:rPr>
            </w:pPr>
            <w:sdt>
              <w:sdtPr>
                <w:rPr>
                  <w:rFonts w:eastAsia="Times New Roman" w:cs="Calibri"/>
                  <w:b/>
                  <w:bCs/>
                </w:rPr>
                <w:id w:val="-1877303265"/>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52486497" w14:textId="77777777" w:rsidR="009A4605" w:rsidRPr="00F81D31" w:rsidRDefault="009A4605" w:rsidP="00CF439E">
            <w:pPr>
              <w:rPr>
                <w:rFonts w:eastAsia="Times New Roman" w:cs="Calibri"/>
                <w:b/>
                <w:bCs/>
              </w:rPr>
            </w:pPr>
          </w:p>
        </w:tc>
      </w:tr>
      <w:tr w:rsidR="009A4605" w:rsidRPr="00F81D31" w14:paraId="610364B3" w14:textId="77777777" w:rsidTr="00CF439E">
        <w:tc>
          <w:tcPr>
            <w:tcW w:w="3638" w:type="dxa"/>
          </w:tcPr>
          <w:p w14:paraId="640DB19E"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Pat dry hands using paper towels (or single-use cloth towels). Make sure your hands are thoroughly dry.</w:t>
            </w:r>
          </w:p>
          <w:p w14:paraId="7C63F055" w14:textId="77777777" w:rsidR="009A4605" w:rsidRPr="00D21969" w:rsidRDefault="009A4605" w:rsidP="00CF439E">
            <w:pPr>
              <w:rPr>
                <w:rFonts w:eastAsia="Times New Roman" w:cs="Calibri"/>
              </w:rPr>
            </w:pPr>
          </w:p>
        </w:tc>
        <w:tc>
          <w:tcPr>
            <w:tcW w:w="2517" w:type="dxa"/>
            <w:vAlign w:val="center"/>
          </w:tcPr>
          <w:p w14:paraId="2107E956" w14:textId="77777777" w:rsidR="009A4605" w:rsidRPr="00F81D31" w:rsidRDefault="00000000" w:rsidP="00CF439E">
            <w:pPr>
              <w:jc w:val="center"/>
              <w:rPr>
                <w:rFonts w:eastAsia="Times New Roman" w:cs="Calibri"/>
                <w:b/>
                <w:bCs/>
              </w:rPr>
            </w:pPr>
            <w:sdt>
              <w:sdtPr>
                <w:rPr>
                  <w:rFonts w:eastAsia="Times New Roman" w:cs="Calibri"/>
                  <w:b/>
                  <w:bCs/>
                </w:rPr>
                <w:id w:val="857165324"/>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78F56D8" w14:textId="77777777" w:rsidR="009A4605" w:rsidRPr="00F81D31" w:rsidRDefault="009A4605" w:rsidP="00CF439E">
            <w:pPr>
              <w:rPr>
                <w:rFonts w:eastAsia="Times New Roman" w:cs="Calibri"/>
                <w:b/>
                <w:bCs/>
              </w:rPr>
            </w:pPr>
          </w:p>
        </w:tc>
      </w:tr>
      <w:tr w:rsidR="009A4605" w:rsidRPr="00F81D31" w14:paraId="7C7BFA7A" w14:textId="77777777" w:rsidTr="00CF439E">
        <w:tc>
          <w:tcPr>
            <w:tcW w:w="3638" w:type="dxa"/>
          </w:tcPr>
          <w:p w14:paraId="5A3B04C3" w14:textId="77777777" w:rsidR="009A4605" w:rsidRPr="00D21969" w:rsidRDefault="009A4605" w:rsidP="009A4605">
            <w:pPr>
              <w:numPr>
                <w:ilvl w:val="0"/>
                <w:numId w:val="89"/>
              </w:numPr>
              <w:rPr>
                <w:rFonts w:eastAsia="Times New Roman" w:cs="Calibri"/>
              </w:rPr>
            </w:pPr>
            <w:r w:rsidRPr="00D21969">
              <w:rPr>
                <w:rFonts w:eastAsia="Times New Roman" w:cs="Calibri"/>
              </w:rPr>
              <w:t>Use hand sanitizer in addition to hand washing</w:t>
            </w:r>
          </w:p>
        </w:tc>
        <w:tc>
          <w:tcPr>
            <w:tcW w:w="2517" w:type="dxa"/>
            <w:vAlign w:val="center"/>
          </w:tcPr>
          <w:p w14:paraId="25328F99" w14:textId="77777777" w:rsidR="009A4605" w:rsidRDefault="00000000" w:rsidP="00CF439E">
            <w:pPr>
              <w:jc w:val="center"/>
              <w:rPr>
                <w:rFonts w:eastAsia="Times New Roman" w:cs="Calibri"/>
                <w:b/>
                <w:bCs/>
              </w:rPr>
            </w:pPr>
            <w:sdt>
              <w:sdtPr>
                <w:rPr>
                  <w:rFonts w:eastAsia="Times New Roman" w:cs="Calibri"/>
                  <w:b/>
                  <w:bCs/>
                </w:rPr>
                <w:id w:val="598449167"/>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1FBBA37F" w14:textId="77777777" w:rsidR="009A4605" w:rsidRPr="00F81D31" w:rsidRDefault="009A4605" w:rsidP="00CF439E">
            <w:pPr>
              <w:rPr>
                <w:rFonts w:eastAsia="Times New Roman" w:cs="Calibri"/>
                <w:b/>
                <w:bCs/>
              </w:rPr>
            </w:pPr>
          </w:p>
        </w:tc>
      </w:tr>
      <w:tr w:rsidR="009A4605" w:rsidRPr="00F81D31" w14:paraId="20814B83" w14:textId="77777777" w:rsidTr="00CF439E">
        <w:tc>
          <w:tcPr>
            <w:tcW w:w="3638" w:type="dxa"/>
          </w:tcPr>
          <w:p w14:paraId="3B451521" w14:textId="77777777" w:rsidR="009A4605" w:rsidRPr="00D21969" w:rsidRDefault="009A4605" w:rsidP="009A4605">
            <w:pPr>
              <w:numPr>
                <w:ilvl w:val="0"/>
                <w:numId w:val="89"/>
              </w:numPr>
              <w:rPr>
                <w:rFonts w:eastAsia="Times New Roman" w:cs="Calibri"/>
              </w:rPr>
            </w:pPr>
            <w:r w:rsidRPr="00D21969">
              <w:rPr>
                <w:rFonts w:eastAsia="Times New Roman" w:cs="Calibri"/>
              </w:rPr>
              <w:t xml:space="preserve">Wash and dry hands after every contact </w:t>
            </w:r>
          </w:p>
        </w:tc>
        <w:tc>
          <w:tcPr>
            <w:tcW w:w="2517" w:type="dxa"/>
            <w:vAlign w:val="center"/>
          </w:tcPr>
          <w:p w14:paraId="644861BC" w14:textId="77777777" w:rsidR="009A4605" w:rsidRPr="00545732" w:rsidRDefault="00000000" w:rsidP="00CF439E">
            <w:pPr>
              <w:jc w:val="center"/>
              <w:rPr>
                <w:rFonts w:eastAsia="Times New Roman" w:cs="Calibri"/>
                <w:b/>
                <w:bCs/>
              </w:rPr>
            </w:pPr>
            <w:sdt>
              <w:sdtPr>
                <w:rPr>
                  <w:rFonts w:eastAsia="Times New Roman" w:cs="Calibri"/>
                  <w:b/>
                  <w:bCs/>
                </w:rPr>
                <w:id w:val="1361399927"/>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7DA65D4" w14:textId="77777777" w:rsidR="009A4605" w:rsidRPr="00F81D31" w:rsidRDefault="009A4605" w:rsidP="00CF439E">
            <w:pPr>
              <w:rPr>
                <w:rFonts w:eastAsia="Times New Roman" w:cs="Calibri"/>
                <w:b/>
                <w:bCs/>
              </w:rPr>
            </w:pPr>
          </w:p>
        </w:tc>
      </w:tr>
      <w:tr w:rsidR="009A4605" w:rsidRPr="00F81D31" w14:paraId="66668E2D" w14:textId="77777777" w:rsidTr="00CF439E">
        <w:tc>
          <w:tcPr>
            <w:tcW w:w="3638" w:type="dxa"/>
          </w:tcPr>
          <w:p w14:paraId="1B3A9DBC"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If wearing jewellary that is stubborn to remove Dry under any rings you wear, as they can be a source of future contamination if they remain moist.</w:t>
            </w:r>
          </w:p>
          <w:p w14:paraId="32C1F12A" w14:textId="77777777" w:rsidR="009A4605" w:rsidRPr="00D21969" w:rsidRDefault="009A4605" w:rsidP="00CF439E">
            <w:pPr>
              <w:rPr>
                <w:rFonts w:eastAsia="Times New Roman" w:cs="Calibri"/>
              </w:rPr>
            </w:pPr>
          </w:p>
        </w:tc>
        <w:tc>
          <w:tcPr>
            <w:tcW w:w="2517" w:type="dxa"/>
            <w:vAlign w:val="center"/>
          </w:tcPr>
          <w:p w14:paraId="554DB71E" w14:textId="77777777" w:rsidR="009A4605" w:rsidRPr="00F81D31" w:rsidRDefault="00000000" w:rsidP="00CF439E">
            <w:pPr>
              <w:jc w:val="center"/>
              <w:rPr>
                <w:rFonts w:eastAsia="Times New Roman" w:cs="Calibri"/>
                <w:b/>
                <w:bCs/>
              </w:rPr>
            </w:pPr>
            <w:sdt>
              <w:sdtPr>
                <w:rPr>
                  <w:rFonts w:eastAsia="Times New Roman" w:cs="Calibri"/>
                  <w:b/>
                  <w:bCs/>
                </w:rPr>
                <w:id w:val="-1974121195"/>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2176D217" w14:textId="77777777" w:rsidR="009A4605" w:rsidRPr="00F81D31" w:rsidRDefault="009A4605" w:rsidP="00CF439E">
            <w:pPr>
              <w:rPr>
                <w:rFonts w:eastAsia="Times New Roman" w:cs="Calibri"/>
                <w:b/>
                <w:bCs/>
              </w:rPr>
            </w:pPr>
          </w:p>
        </w:tc>
      </w:tr>
      <w:tr w:rsidR="009A4605" w:rsidRPr="00F81D31" w14:paraId="05E2A22E" w14:textId="77777777" w:rsidTr="00CF439E">
        <w:tc>
          <w:tcPr>
            <w:tcW w:w="3638" w:type="dxa"/>
          </w:tcPr>
          <w:p w14:paraId="07693BAD"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Hot air driers can be used but, again, you should ensure your hands are thoroughly dry.</w:t>
            </w:r>
          </w:p>
          <w:p w14:paraId="6B2321D4" w14:textId="77777777" w:rsidR="009A4605" w:rsidRPr="00D21969" w:rsidRDefault="009A4605" w:rsidP="00CF439E">
            <w:pPr>
              <w:rPr>
                <w:rFonts w:eastAsia="Times New Roman" w:cs="Calibri"/>
              </w:rPr>
            </w:pPr>
          </w:p>
        </w:tc>
        <w:tc>
          <w:tcPr>
            <w:tcW w:w="2517" w:type="dxa"/>
            <w:vAlign w:val="center"/>
          </w:tcPr>
          <w:p w14:paraId="3DD5B4E2" w14:textId="77777777" w:rsidR="009A4605" w:rsidRPr="00F81D31" w:rsidRDefault="00000000" w:rsidP="00CF439E">
            <w:pPr>
              <w:jc w:val="center"/>
              <w:rPr>
                <w:rFonts w:eastAsia="Times New Roman" w:cs="Calibri"/>
                <w:b/>
                <w:bCs/>
              </w:rPr>
            </w:pPr>
            <w:sdt>
              <w:sdtPr>
                <w:rPr>
                  <w:rFonts w:eastAsia="Times New Roman" w:cs="Calibri"/>
                  <w:b/>
                  <w:bCs/>
                </w:rPr>
                <w:id w:val="2013254561"/>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4A89071C" w14:textId="77777777" w:rsidR="009A4605" w:rsidRPr="00F81D31" w:rsidRDefault="009A4605" w:rsidP="00CF439E">
            <w:pPr>
              <w:rPr>
                <w:rFonts w:eastAsia="Times New Roman" w:cs="Calibri"/>
                <w:b/>
                <w:bCs/>
              </w:rPr>
            </w:pPr>
          </w:p>
        </w:tc>
      </w:tr>
      <w:tr w:rsidR="009A4605" w:rsidRPr="00F81D31" w14:paraId="4196E7D8" w14:textId="77777777" w:rsidTr="00CF439E">
        <w:tc>
          <w:tcPr>
            <w:tcW w:w="3638" w:type="dxa"/>
          </w:tcPr>
          <w:p w14:paraId="62746C7E"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2772F6F1" w14:textId="77777777" w:rsidR="009A4605" w:rsidRPr="00F81D31" w:rsidRDefault="009A4605" w:rsidP="00CF439E">
            <w:pPr>
              <w:jc w:val="center"/>
              <w:rPr>
                <w:rFonts w:eastAsia="Times New Roman" w:cs="Calibri"/>
                <w:b/>
                <w:bCs/>
              </w:rPr>
            </w:pPr>
          </w:p>
        </w:tc>
        <w:tc>
          <w:tcPr>
            <w:tcW w:w="2070" w:type="dxa"/>
            <w:vAlign w:val="center"/>
          </w:tcPr>
          <w:p w14:paraId="007834E0" w14:textId="77777777" w:rsidR="009A4605" w:rsidRPr="00F81D31" w:rsidRDefault="009A4605" w:rsidP="00CF439E">
            <w:pPr>
              <w:jc w:val="center"/>
              <w:rPr>
                <w:rFonts w:eastAsia="Times New Roman" w:cs="Calibri"/>
                <w:b/>
                <w:bCs/>
              </w:rPr>
            </w:pPr>
          </w:p>
        </w:tc>
        <w:tc>
          <w:tcPr>
            <w:tcW w:w="1403" w:type="dxa"/>
          </w:tcPr>
          <w:p w14:paraId="1E912721" w14:textId="77777777" w:rsidR="009A4605" w:rsidRPr="00F81D31" w:rsidRDefault="009A4605" w:rsidP="00CF439E">
            <w:pPr>
              <w:rPr>
                <w:rFonts w:eastAsia="Times New Roman" w:cs="Calibri"/>
                <w:b/>
                <w:bCs/>
              </w:rPr>
            </w:pPr>
          </w:p>
        </w:tc>
      </w:tr>
      <w:tr w:rsidR="009A4605" w:rsidRPr="00F81D31" w14:paraId="4E6E455A" w14:textId="77777777" w:rsidTr="00CF439E">
        <w:tc>
          <w:tcPr>
            <w:tcW w:w="3638" w:type="dxa"/>
            <w:vMerge w:val="restart"/>
            <w:shd w:val="clear" w:color="auto" w:fill="D9D9D9" w:themeFill="background1" w:themeFillShade="D9"/>
            <w:vAlign w:val="center"/>
          </w:tcPr>
          <w:p w14:paraId="55491A0E"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0795F4D"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7B4A1377" w14:textId="77777777" w:rsidR="009A4605" w:rsidRPr="00F81D31" w:rsidRDefault="009A4605" w:rsidP="00CF439E">
            <w:pPr>
              <w:jc w:val="center"/>
              <w:rPr>
                <w:rFonts w:eastAsia="Times New Roman" w:cs="Calibri"/>
                <w:b/>
                <w:bCs/>
              </w:rPr>
            </w:pPr>
          </w:p>
          <w:p w14:paraId="63D9BE3B" w14:textId="77777777" w:rsidR="009A4605" w:rsidRPr="00F81D31" w:rsidRDefault="009A4605" w:rsidP="00CF439E">
            <w:pPr>
              <w:jc w:val="center"/>
              <w:rPr>
                <w:rFonts w:eastAsia="Times New Roman" w:cs="Calibri"/>
                <w:b/>
                <w:bCs/>
              </w:rPr>
            </w:pPr>
          </w:p>
          <w:p w14:paraId="3363BCF8"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14554047" w14:textId="77777777" w:rsidR="009A4605" w:rsidRPr="00F81D31" w:rsidRDefault="009A4605" w:rsidP="00CF439E">
            <w:pPr>
              <w:jc w:val="center"/>
              <w:rPr>
                <w:rFonts w:eastAsia="Times New Roman" w:cs="Calibri"/>
                <w:b/>
                <w:bCs/>
              </w:rPr>
            </w:pPr>
          </w:p>
          <w:p w14:paraId="258F9087" w14:textId="77777777" w:rsidR="009A4605" w:rsidRPr="00F81D31" w:rsidRDefault="009A4605" w:rsidP="00CF439E">
            <w:pPr>
              <w:jc w:val="center"/>
              <w:rPr>
                <w:rFonts w:eastAsia="Times New Roman" w:cs="Calibri"/>
                <w:b/>
                <w:bCs/>
              </w:rPr>
            </w:pPr>
          </w:p>
          <w:p w14:paraId="0FA84F61"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46FA08E4"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0133E5B4"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3EFFD9D2"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7854264D" w14:textId="77777777" w:rsidR="009A4605" w:rsidRPr="00F81D31" w:rsidRDefault="009A4605" w:rsidP="00CF439E">
            <w:pPr>
              <w:jc w:val="center"/>
              <w:rPr>
                <w:rFonts w:eastAsia="Times New Roman" w:cs="Calibri"/>
                <w:b/>
                <w:bCs/>
              </w:rPr>
            </w:pPr>
          </w:p>
          <w:p w14:paraId="4F4E5B8C" w14:textId="77777777" w:rsidR="009A4605" w:rsidRPr="00F81D31" w:rsidRDefault="009A4605" w:rsidP="00CF439E">
            <w:pPr>
              <w:jc w:val="center"/>
              <w:rPr>
                <w:rFonts w:eastAsia="Times New Roman" w:cs="Calibri"/>
                <w:b/>
                <w:bCs/>
              </w:rPr>
            </w:pPr>
          </w:p>
          <w:p w14:paraId="0C1AE234"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7E649E48" w14:textId="77777777" w:rsidR="009A4605" w:rsidRPr="00F81D31" w:rsidRDefault="009A4605" w:rsidP="00CF439E">
            <w:pPr>
              <w:jc w:val="center"/>
              <w:rPr>
                <w:rFonts w:eastAsia="Times New Roman" w:cs="Calibri"/>
                <w:b/>
                <w:bCs/>
              </w:rPr>
            </w:pPr>
          </w:p>
          <w:p w14:paraId="7519359A" w14:textId="77777777" w:rsidR="009A4605" w:rsidRPr="00F81D31" w:rsidRDefault="009A4605" w:rsidP="00CF439E">
            <w:pPr>
              <w:jc w:val="center"/>
              <w:rPr>
                <w:rFonts w:eastAsia="Times New Roman" w:cs="Calibri"/>
                <w:b/>
                <w:bCs/>
              </w:rPr>
            </w:pPr>
          </w:p>
          <w:p w14:paraId="632A421D"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67374566" w14:textId="77777777" w:rsidR="009A4605" w:rsidRPr="00F81D31" w:rsidRDefault="009A4605" w:rsidP="00CF439E">
            <w:pPr>
              <w:rPr>
                <w:rFonts w:eastAsia="Times New Roman" w:cs="Calibri"/>
                <w:b/>
                <w:bCs/>
              </w:rPr>
            </w:pPr>
          </w:p>
        </w:tc>
      </w:tr>
      <w:tr w:rsidR="009A4605" w:rsidRPr="00F81D31" w14:paraId="34F85673" w14:textId="77777777" w:rsidTr="00CF439E">
        <w:tc>
          <w:tcPr>
            <w:tcW w:w="3638" w:type="dxa"/>
            <w:vMerge/>
            <w:shd w:val="clear" w:color="auto" w:fill="D9D9D9" w:themeFill="background1" w:themeFillShade="D9"/>
          </w:tcPr>
          <w:p w14:paraId="77676BB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559CBD33"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79132677" w14:textId="77777777" w:rsidR="009A4605" w:rsidRPr="00F81D31" w:rsidRDefault="009A4605" w:rsidP="00CF439E">
            <w:pPr>
              <w:rPr>
                <w:rFonts w:eastAsia="Times New Roman" w:cs="Calibri"/>
                <w:b/>
                <w:bCs/>
              </w:rPr>
            </w:pPr>
            <w:r w:rsidRPr="00F81D31">
              <w:rPr>
                <w:rFonts w:eastAsia="Times New Roman" w:cs="Calibri"/>
                <w:b/>
                <w:bCs/>
              </w:rPr>
              <w:t>Comments:</w:t>
            </w:r>
          </w:p>
          <w:p w14:paraId="6EB7945F" w14:textId="77777777" w:rsidR="009A4605" w:rsidRPr="00F81D31" w:rsidRDefault="009A4605" w:rsidP="00CF439E">
            <w:pPr>
              <w:rPr>
                <w:rFonts w:eastAsia="Times New Roman" w:cs="Calibri"/>
                <w:b/>
                <w:bCs/>
              </w:rPr>
            </w:pPr>
          </w:p>
          <w:p w14:paraId="13C3E525" w14:textId="77777777" w:rsidR="009A4605" w:rsidRPr="00F81D31" w:rsidRDefault="009A4605" w:rsidP="00CF439E">
            <w:pPr>
              <w:rPr>
                <w:rFonts w:eastAsia="Times New Roman" w:cs="Calibri"/>
                <w:b/>
                <w:bCs/>
              </w:rPr>
            </w:pPr>
          </w:p>
          <w:p w14:paraId="5D3A6DD1" w14:textId="77777777" w:rsidR="009A4605" w:rsidRPr="00F81D31" w:rsidRDefault="009A4605" w:rsidP="00CF439E">
            <w:pPr>
              <w:rPr>
                <w:rFonts w:eastAsia="Times New Roman" w:cs="Calibri"/>
                <w:b/>
                <w:bCs/>
              </w:rPr>
            </w:pPr>
          </w:p>
          <w:p w14:paraId="2593DFAA" w14:textId="77777777" w:rsidR="009A4605" w:rsidRPr="00F81D31" w:rsidRDefault="009A4605" w:rsidP="00CF439E">
            <w:pPr>
              <w:rPr>
                <w:rFonts w:eastAsia="Times New Roman" w:cs="Calibri"/>
                <w:b/>
                <w:bCs/>
              </w:rPr>
            </w:pPr>
          </w:p>
        </w:tc>
      </w:tr>
    </w:tbl>
    <w:p w14:paraId="36193D83" w14:textId="77777777" w:rsidR="009A4605" w:rsidRDefault="009A4605" w:rsidP="009A4605">
      <w:pPr>
        <w:rPr>
          <w:szCs w:val="22"/>
        </w:rPr>
      </w:pPr>
    </w:p>
    <w:p w14:paraId="0159AC3A" w14:textId="77777777" w:rsidR="009A4605" w:rsidRDefault="009A4605" w:rsidP="009A4605">
      <w:pPr>
        <w:tabs>
          <w:tab w:val="left" w:pos="4536"/>
        </w:tabs>
        <w:rPr>
          <w:rFonts w:eastAsia="Times New Roman" w:cs="Calibri"/>
          <w:szCs w:val="22"/>
        </w:rPr>
      </w:pPr>
      <w:r>
        <w:rPr>
          <w:rFonts w:eastAsia="Times New Roman" w:cs="Calibri"/>
          <w:szCs w:val="22"/>
        </w:rPr>
        <w:t>b) Selecting and using correct PPE as per the guidelines and as appropriate to use for norovirus infection control and prevention.</w:t>
      </w:r>
    </w:p>
    <w:p w14:paraId="6830D42E" w14:textId="77777777" w:rsidR="009A4605" w:rsidRDefault="009A4605" w:rsidP="009A4605">
      <w:pPr>
        <w:rPr>
          <w:rFonts w:eastAsiaTheme="minorHAnsi" w:cs="Kalinga"/>
          <w:szCs w:val="22"/>
          <w:lang w:eastAsia="en-AU" w:bidi="ar-SA"/>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3448E1DF" w14:textId="77777777" w:rsidR="009A4605" w:rsidRDefault="009A4605" w:rsidP="009A4605">
      <w:pPr>
        <w:rPr>
          <w:rFonts w:eastAsia="Times New Roman" w:cs="Calibri"/>
          <w:szCs w:val="22"/>
        </w:rPr>
      </w:pPr>
      <w:r>
        <w:rPr>
          <w:rFonts w:eastAsiaTheme="minorHAnsi" w:cs="Kalinga"/>
          <w:szCs w:val="22"/>
          <w:lang w:eastAsia="en-AU" w:bidi="ar-SA"/>
        </w:rPr>
        <w:t>Your supervisor/Manager will provide you with a selection PPE you task will be to select and use the appropriate PPE.</w:t>
      </w:r>
    </w:p>
    <w:p w14:paraId="6B0E024C" w14:textId="77777777" w:rsidR="009A4605" w:rsidRPr="002364AE" w:rsidRDefault="009A4605" w:rsidP="009A4605">
      <w:pPr>
        <w:rPr>
          <w:szCs w:val="22"/>
        </w:rPr>
      </w:pPr>
      <w:r w:rsidRPr="002364AE">
        <w:rPr>
          <w:szCs w:val="22"/>
          <w:lang w:val="en-US" w:eastAsia="en-US" w:bidi="en-US"/>
        </w:rPr>
        <w:t xml:space="preserve">If the service does not have a </w:t>
      </w:r>
      <w:r>
        <w:rPr>
          <w:rFonts w:eastAsia="Times New Roman" w:cs="Calibri"/>
          <w:szCs w:val="22"/>
        </w:rPr>
        <w:t>selecting and using PPE</w:t>
      </w:r>
      <w:r w:rsidRPr="002364AE">
        <w:rPr>
          <w:szCs w:val="22"/>
          <w:lang w:val="en-US" w:eastAsia="en-US" w:bidi="en-US"/>
        </w:rPr>
        <w:t xml:space="preserve"> checklist, you may use the template provided below (you may customise the template to capture the actual completed</w:t>
      </w:r>
      <w:r>
        <w:rPr>
          <w:szCs w:val="22"/>
          <w:lang w:val="en-US" w:eastAsia="en-US" w:bidi="en-US"/>
        </w:rPr>
        <w:t xml:space="preserve"> PPE </w:t>
      </w:r>
      <w:r w:rsidRPr="002364AE">
        <w:rPr>
          <w:szCs w:val="22"/>
          <w:lang w:val="en-US" w:eastAsia="en-US" w:bidi="en-US"/>
        </w:rPr>
        <w:t xml:space="preserve">tasks.) </w:t>
      </w:r>
    </w:p>
    <w:p w14:paraId="137B1918" w14:textId="77777777" w:rsidR="009A4605" w:rsidRPr="002364AE" w:rsidRDefault="009A4605" w:rsidP="009A4605">
      <w:pPr>
        <w:rPr>
          <w:szCs w:val="22"/>
        </w:rPr>
      </w:pPr>
      <w:r w:rsidRPr="002364AE">
        <w:rPr>
          <w:szCs w:val="22"/>
          <w:lang w:val="en-US" w:eastAsia="en-US" w:bidi="en-US"/>
        </w:rPr>
        <w:t xml:space="preserve">If you are using the service’s </w:t>
      </w:r>
      <w:r>
        <w:rPr>
          <w:rFonts w:eastAsia="Times New Roman" w:cs="Calibri"/>
          <w:szCs w:val="22"/>
        </w:rPr>
        <w:t>PPE</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747E6E61"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selecting and using PPE</w:t>
      </w:r>
      <w:r w:rsidRPr="002364AE">
        <w:rPr>
          <w:szCs w:val="22"/>
        </w:rPr>
        <w:t xml:space="preserve"> checklist and submit it together with Portfolio 1 and the other SWLA-related documents.</w:t>
      </w:r>
    </w:p>
    <w:p w14:paraId="315D7613" w14:textId="77777777" w:rsidR="009A4605" w:rsidRDefault="009A4605" w:rsidP="009A4605">
      <w:pPr>
        <w:rPr>
          <w:rFonts w:eastAsia="Times New Roman" w:cs="Calibri"/>
          <w:color w:val="FF0000"/>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selecting and using PPE once they have done so please sign and save this checklist. Supervisor to clearly identify in the checklist if the required tasks was carried out correctly and sufficiently and was observed and add comments to capture how competency was demonstrated</w:t>
      </w:r>
      <w:r w:rsidRPr="0003216A">
        <w:rPr>
          <w:rFonts w:eastAsia="Times New Roman" w:cs="Calibri"/>
          <w:color w:val="FF0000"/>
          <w:szCs w:val="22"/>
        </w:rPr>
        <w:t>.</w:t>
      </w:r>
    </w:p>
    <w:p w14:paraId="69879409"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11471502" w14:textId="77777777" w:rsidR="009A4605" w:rsidRDefault="009A4605" w:rsidP="009A4605">
      <w:pPr>
        <w:tabs>
          <w:tab w:val="left" w:pos="4536"/>
        </w:tabs>
        <w:rPr>
          <w:rFonts w:eastAsia="Times New Roman" w:cs="Calibri"/>
          <w:color w:val="FF0000"/>
          <w:szCs w:val="22"/>
        </w:rPr>
      </w:pPr>
    </w:p>
    <w:p w14:paraId="6EFDAB3D" w14:textId="77777777" w:rsidR="009A4605" w:rsidRDefault="009A4605" w:rsidP="009A4605">
      <w:pPr>
        <w:tabs>
          <w:tab w:val="left" w:pos="4536"/>
        </w:tabs>
        <w:rPr>
          <w:rFonts w:eastAsia="Times New Roman" w:cs="Calibri"/>
          <w:color w:val="FF0000"/>
          <w:szCs w:val="22"/>
        </w:rPr>
      </w:pPr>
    </w:p>
    <w:p w14:paraId="149F483C" w14:textId="77777777" w:rsidR="009A4605" w:rsidRDefault="009A4605" w:rsidP="009A4605">
      <w:pPr>
        <w:rPr>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61F19198" w14:textId="77777777" w:rsidTr="00CF439E">
        <w:trPr>
          <w:trHeight w:val="641"/>
        </w:trPr>
        <w:tc>
          <w:tcPr>
            <w:tcW w:w="9628" w:type="dxa"/>
            <w:gridSpan w:val="4"/>
            <w:shd w:val="clear" w:color="auto" w:fill="D9E2F3" w:themeFill="accent1" w:themeFillTint="33"/>
          </w:tcPr>
          <w:p w14:paraId="3DA2F00D" w14:textId="77777777" w:rsidR="009A4605" w:rsidRPr="004A2ED2" w:rsidRDefault="009A4605" w:rsidP="00CF439E">
            <w:pPr>
              <w:jc w:val="center"/>
              <w:rPr>
                <w:rFonts w:eastAsia="Times New Roman" w:cs="Calibri"/>
                <w:b/>
                <w:bCs/>
              </w:rPr>
            </w:pPr>
            <w:r w:rsidRPr="004A2ED2">
              <w:rPr>
                <w:rFonts w:eastAsia="Times New Roman" w:cs="Calibri"/>
                <w:b/>
                <w:bCs/>
              </w:rPr>
              <w:t xml:space="preserve"> Selecting</w:t>
            </w:r>
            <w:r>
              <w:rPr>
                <w:rFonts w:eastAsia="Times New Roman" w:cs="Calibri"/>
                <w:b/>
                <w:bCs/>
              </w:rPr>
              <w:t xml:space="preserve"> and using</w:t>
            </w:r>
            <w:r w:rsidRPr="004A2ED2">
              <w:rPr>
                <w:rFonts w:eastAsia="Times New Roman" w:cs="Calibri"/>
                <w:b/>
                <w:bCs/>
              </w:rPr>
              <w:t xml:space="preserve"> PPE  Checklist Template</w:t>
            </w:r>
          </w:p>
          <w:p w14:paraId="2EDFFCCA"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24F5F2D9" w14:textId="77777777" w:rsidTr="00CF439E">
        <w:tc>
          <w:tcPr>
            <w:tcW w:w="3638" w:type="dxa"/>
            <w:shd w:val="clear" w:color="auto" w:fill="D9E2F3" w:themeFill="accent1" w:themeFillTint="33"/>
          </w:tcPr>
          <w:p w14:paraId="0B6B679D"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32729B06"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71B1F65D"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902500220"/>
                <w:placeholder>
                  <w:docPart w:val="023805D9D2BE4B5494536AE72E0A350B"/>
                </w:placeholder>
                <w:showingPlcHdr/>
                <w:date>
                  <w:dateFormat w:val="d/MM/yyyy"/>
                  <w:lid w:val="en-AU"/>
                  <w:storeMappedDataAs w:val="dateTime"/>
                  <w:calendar w:val="gregorian"/>
                </w:date>
              </w:sdt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53454F09"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40EEFB06" w14:textId="77777777" w:rsidTr="00CF439E">
        <w:tc>
          <w:tcPr>
            <w:tcW w:w="3638" w:type="dxa"/>
          </w:tcPr>
          <w:p w14:paraId="0A723BDD" w14:textId="77777777" w:rsidR="009A4605" w:rsidRDefault="009A4605" w:rsidP="00CF439E">
            <w:r>
              <w:t>Perform hand hygiene before donning any PPE equipment(ensure student have completed this in task 1 correctly)</w:t>
            </w:r>
          </w:p>
          <w:p w14:paraId="5B6F3645" w14:textId="77777777" w:rsidR="009A4605" w:rsidRPr="00F81D31" w:rsidRDefault="009A4605" w:rsidP="00CF439E">
            <w:pPr>
              <w:rPr>
                <w:rFonts w:eastAsia="Times New Roman" w:cs="Calibri"/>
              </w:rPr>
            </w:pPr>
          </w:p>
        </w:tc>
        <w:tc>
          <w:tcPr>
            <w:tcW w:w="2517" w:type="dxa"/>
            <w:vAlign w:val="center"/>
          </w:tcPr>
          <w:p w14:paraId="5481DC9E" w14:textId="77777777" w:rsidR="009A4605" w:rsidRPr="00F81D31" w:rsidRDefault="00000000" w:rsidP="00CF439E">
            <w:pPr>
              <w:jc w:val="center"/>
              <w:rPr>
                <w:rFonts w:eastAsia="Times New Roman" w:cs="Calibri"/>
                <w:b/>
                <w:bCs/>
              </w:rPr>
            </w:pPr>
            <w:sdt>
              <w:sdtPr>
                <w:rPr>
                  <w:rFonts w:eastAsia="Times New Roman" w:cs="Calibri"/>
                  <w:b/>
                  <w:bCs/>
                </w:rPr>
                <w:id w:val="1426837546"/>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14F9744A" w14:textId="77777777" w:rsidR="009A4605" w:rsidRPr="00F81D31" w:rsidRDefault="009A4605" w:rsidP="00CF439E">
            <w:pPr>
              <w:rPr>
                <w:rFonts w:eastAsia="Times New Roman" w:cs="Calibri"/>
                <w:b/>
                <w:bCs/>
              </w:rPr>
            </w:pPr>
          </w:p>
        </w:tc>
      </w:tr>
      <w:tr w:rsidR="009A4605" w:rsidRPr="00F81D31" w14:paraId="1BA45B5E" w14:textId="77777777" w:rsidTr="00CF439E">
        <w:tc>
          <w:tcPr>
            <w:tcW w:w="3638" w:type="dxa"/>
          </w:tcPr>
          <w:p w14:paraId="2B20DB3D" w14:textId="77777777" w:rsidR="009A4605" w:rsidRDefault="009A4605" w:rsidP="00CF439E">
            <w:r>
              <w:t>Follow contact precautions when selecting PPE especially when attending to cleaning activities such as toilet cleaning, handling soiled linen ect for example gown, eye protection, face masks and gloves</w:t>
            </w:r>
          </w:p>
          <w:p w14:paraId="268786A2" w14:textId="77777777" w:rsidR="009A4605" w:rsidRDefault="009A4605" w:rsidP="00CF439E"/>
        </w:tc>
        <w:tc>
          <w:tcPr>
            <w:tcW w:w="2517" w:type="dxa"/>
            <w:vAlign w:val="center"/>
          </w:tcPr>
          <w:p w14:paraId="3844B5AA" w14:textId="77777777" w:rsidR="009A4605" w:rsidRDefault="00000000" w:rsidP="00CF439E">
            <w:pPr>
              <w:jc w:val="center"/>
              <w:rPr>
                <w:rFonts w:eastAsia="Times New Roman" w:cs="Calibri"/>
                <w:b/>
                <w:bCs/>
              </w:rPr>
            </w:pPr>
            <w:sdt>
              <w:sdtPr>
                <w:rPr>
                  <w:rFonts w:eastAsia="Times New Roman" w:cs="Calibri"/>
                  <w:b/>
                  <w:bCs/>
                </w:rPr>
                <w:id w:val="145560148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3EFA192B" w14:textId="77777777" w:rsidR="009A4605" w:rsidRPr="00F81D31" w:rsidRDefault="009A4605" w:rsidP="00CF439E">
            <w:pPr>
              <w:rPr>
                <w:rFonts w:eastAsia="Times New Roman" w:cs="Calibri"/>
                <w:b/>
                <w:bCs/>
              </w:rPr>
            </w:pPr>
          </w:p>
        </w:tc>
      </w:tr>
      <w:tr w:rsidR="009A4605" w:rsidRPr="00F81D31" w14:paraId="6B5D53F1" w14:textId="77777777" w:rsidTr="00CF439E">
        <w:tc>
          <w:tcPr>
            <w:tcW w:w="3638" w:type="dxa"/>
          </w:tcPr>
          <w:p w14:paraId="0B51E956" w14:textId="77777777" w:rsidR="009A4605" w:rsidRDefault="009A4605" w:rsidP="00CF439E">
            <w:r>
              <w:t>Check for any defects in the PPE before use and inform supervisor if there are any defects</w:t>
            </w:r>
          </w:p>
        </w:tc>
        <w:tc>
          <w:tcPr>
            <w:tcW w:w="2517" w:type="dxa"/>
            <w:vAlign w:val="center"/>
          </w:tcPr>
          <w:p w14:paraId="607146F5" w14:textId="77777777" w:rsidR="009A4605" w:rsidRDefault="00000000" w:rsidP="00CF439E">
            <w:pPr>
              <w:jc w:val="center"/>
              <w:rPr>
                <w:rFonts w:eastAsia="Times New Roman" w:cs="Calibri"/>
                <w:b/>
                <w:bCs/>
              </w:rPr>
            </w:pPr>
            <w:sdt>
              <w:sdtPr>
                <w:rPr>
                  <w:rFonts w:eastAsia="Times New Roman" w:cs="Calibri"/>
                  <w:b/>
                  <w:bCs/>
                </w:rPr>
                <w:id w:val="1635211268"/>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74BC001D" w14:textId="77777777" w:rsidR="009A4605" w:rsidRPr="00F81D31" w:rsidRDefault="009A4605" w:rsidP="00CF439E">
            <w:pPr>
              <w:rPr>
                <w:rFonts w:eastAsia="Times New Roman" w:cs="Calibri"/>
                <w:b/>
                <w:bCs/>
              </w:rPr>
            </w:pPr>
          </w:p>
        </w:tc>
      </w:tr>
      <w:tr w:rsidR="009A4605" w:rsidRPr="00F81D31" w14:paraId="1E3D1C32" w14:textId="77777777" w:rsidTr="00CF439E">
        <w:tc>
          <w:tcPr>
            <w:tcW w:w="3638" w:type="dxa"/>
          </w:tcPr>
          <w:p w14:paraId="766A24AE" w14:textId="77777777" w:rsidR="009A4605" w:rsidRDefault="009A4605" w:rsidP="00CF439E">
            <w:pPr>
              <w:rPr>
                <w:rFonts w:eastAsia="Times New Roman" w:cs="Calibri"/>
                <w:lang w:val="en-AU"/>
              </w:rPr>
            </w:pPr>
            <w:r>
              <w:t>•</w:t>
            </w:r>
            <w:r>
              <w:rPr>
                <w:rFonts w:eastAsia="Times New Roman" w:cs="Calibri"/>
                <w:lang w:val="en-AU"/>
              </w:rPr>
              <w:t>Gown selection:</w:t>
            </w:r>
            <w:r w:rsidRPr="001253FB">
              <w:rPr>
                <w:rFonts w:eastAsia="Times New Roman" w:cs="Calibri"/>
                <w:lang w:val="en-AU"/>
              </w:rPr>
              <w:t xml:space="preserve"> Put on gown/apron</w:t>
            </w:r>
            <w:r>
              <w:rPr>
                <w:rFonts w:eastAsia="Times New Roman" w:cs="Calibri"/>
                <w:lang w:val="en-AU"/>
              </w:rPr>
              <w:t xml:space="preserve"> which is preferably </w:t>
            </w:r>
            <w:r w:rsidRPr="001253FB">
              <w:rPr>
                <w:rFonts w:eastAsia="Times New Roman" w:cs="Calibri"/>
                <w:lang w:val="en-AU"/>
              </w:rPr>
              <w:t>long-sleeved, fluid-resistant</w:t>
            </w:r>
            <w:r>
              <w:rPr>
                <w:rFonts w:eastAsia="Times New Roman" w:cs="Calibri"/>
                <w:lang w:val="en-AU"/>
              </w:rPr>
              <w:t xml:space="preserve"> or a</w:t>
            </w:r>
            <w:r w:rsidRPr="001253FB">
              <w:rPr>
                <w:rFonts w:eastAsia="Times New Roman" w:cs="Calibri"/>
                <w:lang w:val="en-AU"/>
              </w:rPr>
              <w:t xml:space="preserve"> plastic apron</w:t>
            </w:r>
            <w:r>
              <w:rPr>
                <w:rFonts w:eastAsia="Times New Roman" w:cs="Calibri"/>
                <w:lang w:val="en-AU"/>
              </w:rPr>
              <w:t xml:space="preserve"> is acceptable</w:t>
            </w:r>
            <w:r w:rsidRPr="001253FB">
              <w:rPr>
                <w:rFonts w:eastAsia="Times New Roman" w:cs="Calibri"/>
                <w:lang w:val="en-AU"/>
              </w:rPr>
              <w:t xml:space="preserve"> when direct physical contact is minimal and/or the risk of blood or body fluid splash is low (e.g., observations, medication delivery)</w:t>
            </w:r>
          </w:p>
          <w:p w14:paraId="610E2936" w14:textId="77777777" w:rsidR="009A4605" w:rsidRDefault="009A4605" w:rsidP="00CF439E">
            <w:pPr>
              <w:rPr>
                <w:rFonts w:eastAsia="Times New Roman" w:cs="Calibri"/>
                <w:lang w:val="en-AU"/>
              </w:rPr>
            </w:pPr>
            <w:r>
              <w:t>• Select gowns that are single use or Disposable</w:t>
            </w:r>
            <w:r w:rsidRPr="001253FB">
              <w:rPr>
                <w:rFonts w:eastAsia="Times New Roman" w:cs="Calibri"/>
                <w:lang w:val="en-AU"/>
              </w:rPr>
              <w:t xml:space="preserve"> </w:t>
            </w:r>
          </w:p>
          <w:p w14:paraId="774FDC26" w14:textId="77777777" w:rsidR="009A4605" w:rsidRPr="00AB40EC" w:rsidRDefault="009A4605" w:rsidP="00CF439E">
            <w:pPr>
              <w:rPr>
                <w:rFonts w:eastAsia="Times New Roman" w:cs="Calibri"/>
                <w:lang w:val="en-AU"/>
              </w:rPr>
            </w:pPr>
            <w:r w:rsidRPr="001253FB">
              <w:rPr>
                <w:rFonts w:eastAsia="Times New Roman" w:cs="Calibri"/>
                <w:lang w:val="en-AU"/>
              </w:rPr>
              <w:t xml:space="preserve"> </w:t>
            </w:r>
            <w:r>
              <w:t>•Fully cover torso from neck to knees, arms to end of wrists, and wrap around the back.</w:t>
            </w:r>
          </w:p>
          <w:p w14:paraId="4DBD8E59" w14:textId="77777777" w:rsidR="009A4605" w:rsidRPr="006B6A15" w:rsidRDefault="009A4605" w:rsidP="00CF439E">
            <w:pPr>
              <w:rPr>
                <w:rFonts w:eastAsia="Times New Roman" w:cs="Calibri"/>
                <w:lang w:val="en-AU"/>
              </w:rPr>
            </w:pPr>
            <w:r>
              <w:t>•Fasten at the back of neck and waist</w:t>
            </w:r>
          </w:p>
          <w:p w14:paraId="7C0ABF93" w14:textId="77777777" w:rsidR="009A4605" w:rsidRDefault="009A4605" w:rsidP="009A4605">
            <w:pPr>
              <w:numPr>
                <w:ilvl w:val="0"/>
                <w:numId w:val="89"/>
              </w:numPr>
              <w:rPr>
                <w:rFonts w:eastAsia="Times New Roman" w:cs="Calibri"/>
                <w:lang w:val="en-AU"/>
              </w:rPr>
            </w:pPr>
          </w:p>
          <w:p w14:paraId="43646309" w14:textId="77777777" w:rsidR="009A4605" w:rsidRPr="00172601" w:rsidRDefault="009A4605" w:rsidP="009A4605">
            <w:pPr>
              <w:numPr>
                <w:ilvl w:val="0"/>
                <w:numId w:val="89"/>
              </w:numPr>
              <w:rPr>
                <w:rFonts w:eastAsia="Times New Roman" w:cs="Calibri"/>
                <w:lang w:val="en-AU"/>
              </w:rPr>
            </w:pPr>
          </w:p>
          <w:p w14:paraId="7D383B30" w14:textId="77777777" w:rsidR="009A4605" w:rsidRPr="00172601" w:rsidRDefault="009A4605" w:rsidP="009A4605">
            <w:pPr>
              <w:numPr>
                <w:ilvl w:val="0"/>
                <w:numId w:val="89"/>
              </w:numPr>
              <w:rPr>
                <w:rFonts w:eastAsia="Times New Roman" w:cs="Calibri"/>
              </w:rPr>
            </w:pPr>
          </w:p>
        </w:tc>
        <w:tc>
          <w:tcPr>
            <w:tcW w:w="2517" w:type="dxa"/>
            <w:vAlign w:val="center"/>
          </w:tcPr>
          <w:p w14:paraId="7143A85B" w14:textId="77777777" w:rsidR="009A4605" w:rsidRDefault="00000000" w:rsidP="00CF439E">
            <w:pPr>
              <w:jc w:val="center"/>
              <w:rPr>
                <w:rFonts w:eastAsia="Times New Roman" w:cs="Calibri"/>
                <w:b/>
                <w:bCs/>
              </w:rPr>
            </w:pPr>
            <w:sdt>
              <w:sdtPr>
                <w:rPr>
                  <w:rFonts w:eastAsia="Times New Roman" w:cs="Calibri"/>
                  <w:b/>
                  <w:bCs/>
                </w:rPr>
                <w:id w:val="-343321124"/>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B9E9814" w14:textId="77777777" w:rsidR="009A4605" w:rsidRPr="00F81D31" w:rsidRDefault="009A4605" w:rsidP="00CF439E">
            <w:pPr>
              <w:rPr>
                <w:rFonts w:eastAsia="Times New Roman" w:cs="Calibri"/>
                <w:b/>
                <w:bCs/>
              </w:rPr>
            </w:pPr>
          </w:p>
        </w:tc>
      </w:tr>
      <w:tr w:rsidR="009A4605" w:rsidRPr="00F81D31" w14:paraId="66E7F36D" w14:textId="77777777" w:rsidTr="00CF439E">
        <w:tc>
          <w:tcPr>
            <w:tcW w:w="3638" w:type="dxa"/>
          </w:tcPr>
          <w:p w14:paraId="296F7758" w14:textId="77777777" w:rsidR="009A4605" w:rsidRDefault="009A4605" w:rsidP="00CF439E">
            <w:pPr>
              <w:rPr>
                <w:rFonts w:eastAsia="Times New Roman" w:cs="Calibri"/>
              </w:rPr>
            </w:pPr>
            <w:r>
              <w:rPr>
                <w:rFonts w:eastAsia="Times New Roman" w:cs="Calibri"/>
              </w:rPr>
              <w:t>Put on surgical masks or PFR such as P2 or n95</w:t>
            </w:r>
          </w:p>
          <w:p w14:paraId="344221E4" w14:textId="77777777" w:rsidR="009A4605" w:rsidRDefault="009A4605" w:rsidP="00CF439E">
            <w:r>
              <w:t xml:space="preserve">• put the mask on the face, ensuring the nose piece is at the top of the mask </w:t>
            </w:r>
          </w:p>
          <w:p w14:paraId="681B0723" w14:textId="77777777" w:rsidR="009A4605" w:rsidRDefault="009A4605" w:rsidP="00CF439E">
            <w:r>
              <w:t xml:space="preserve">• place the headband over the head and at the base of the neck </w:t>
            </w:r>
          </w:p>
          <w:p w14:paraId="6FEDA559" w14:textId="77777777" w:rsidR="009A4605" w:rsidRDefault="009A4605" w:rsidP="00CF439E">
            <w:r>
              <w:t xml:space="preserve">• ensure mask fits comfortably on the nose and under the chin </w:t>
            </w:r>
          </w:p>
          <w:p w14:paraId="0AED4D28" w14:textId="77777777" w:rsidR="009A4605" w:rsidRDefault="009A4605" w:rsidP="00CF439E">
            <w:r>
              <w:t xml:space="preserve">• compress the mask against the face to ensure a seal across the bridge of the nose </w:t>
            </w:r>
          </w:p>
          <w:p w14:paraId="4CB5BAE4" w14:textId="77777777" w:rsidR="009A4605" w:rsidRDefault="009A4605" w:rsidP="00CF439E">
            <w:r>
              <w:t xml:space="preserve">• compress the mask to ensure a seal across the cheeks and the face </w:t>
            </w:r>
          </w:p>
          <w:p w14:paraId="72CFA1FB" w14:textId="77777777" w:rsidR="009A4605" w:rsidRPr="00F81D31" w:rsidRDefault="009A4605" w:rsidP="00CF439E">
            <w:pPr>
              <w:rPr>
                <w:rFonts w:eastAsia="Times New Roman" w:cs="Calibri"/>
              </w:rPr>
            </w:pPr>
            <w:r>
              <w:t>• conduct a fit check</w:t>
            </w:r>
          </w:p>
        </w:tc>
        <w:tc>
          <w:tcPr>
            <w:tcW w:w="2517" w:type="dxa"/>
            <w:vAlign w:val="center"/>
          </w:tcPr>
          <w:p w14:paraId="2285FC44" w14:textId="77777777" w:rsidR="009A4605" w:rsidRPr="00F81D31" w:rsidRDefault="00000000" w:rsidP="00CF439E">
            <w:pPr>
              <w:jc w:val="center"/>
              <w:rPr>
                <w:rFonts w:eastAsia="Times New Roman" w:cs="Calibri"/>
                <w:b/>
                <w:bCs/>
              </w:rPr>
            </w:pPr>
            <w:sdt>
              <w:sdtPr>
                <w:rPr>
                  <w:rFonts w:eastAsia="Times New Roman" w:cs="Calibri"/>
                  <w:b/>
                  <w:bCs/>
                </w:rPr>
                <w:id w:val="585972718"/>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092B8DB4" w14:textId="77777777" w:rsidR="009A4605" w:rsidRPr="00F81D31" w:rsidRDefault="009A4605" w:rsidP="00CF439E">
            <w:pPr>
              <w:rPr>
                <w:rFonts w:eastAsia="Times New Roman" w:cs="Calibri"/>
                <w:b/>
                <w:bCs/>
              </w:rPr>
            </w:pPr>
          </w:p>
        </w:tc>
      </w:tr>
      <w:tr w:rsidR="009A4605" w:rsidRPr="00F81D31" w14:paraId="1BA15079" w14:textId="77777777" w:rsidTr="00CF439E">
        <w:tc>
          <w:tcPr>
            <w:tcW w:w="3638" w:type="dxa"/>
          </w:tcPr>
          <w:p w14:paraId="6B728FE9" w14:textId="77777777" w:rsidR="009A4605" w:rsidRPr="00F81D31" w:rsidRDefault="009A4605" w:rsidP="00CF439E">
            <w:pPr>
              <w:rPr>
                <w:rFonts w:eastAsia="Times New Roman" w:cs="Calibri"/>
              </w:rPr>
            </w:pPr>
            <w:r>
              <w:rPr>
                <w:rFonts w:eastAsia="Times New Roman" w:cs="Calibri"/>
              </w:rPr>
              <w:t>Put on eye protection which should include use of face shield or goggle whichever is applicable</w:t>
            </w:r>
          </w:p>
        </w:tc>
        <w:tc>
          <w:tcPr>
            <w:tcW w:w="2517" w:type="dxa"/>
            <w:vAlign w:val="center"/>
          </w:tcPr>
          <w:p w14:paraId="2507CC64" w14:textId="77777777" w:rsidR="009A4605" w:rsidRPr="00F81D31" w:rsidRDefault="00000000" w:rsidP="00CF439E">
            <w:pPr>
              <w:jc w:val="center"/>
              <w:rPr>
                <w:rFonts w:eastAsia="Times New Roman" w:cs="Calibri"/>
                <w:b/>
                <w:bCs/>
              </w:rPr>
            </w:pPr>
            <w:sdt>
              <w:sdtPr>
                <w:rPr>
                  <w:rFonts w:eastAsia="Times New Roman" w:cs="Calibri"/>
                  <w:b/>
                  <w:bCs/>
                </w:rPr>
                <w:id w:val="1651551500"/>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3738DDCA" w14:textId="77777777" w:rsidR="009A4605" w:rsidRPr="00F81D31" w:rsidRDefault="009A4605" w:rsidP="00CF439E">
            <w:pPr>
              <w:rPr>
                <w:rFonts w:eastAsia="Times New Roman" w:cs="Calibri"/>
                <w:b/>
                <w:bCs/>
              </w:rPr>
            </w:pPr>
          </w:p>
        </w:tc>
      </w:tr>
      <w:tr w:rsidR="009A4605" w:rsidRPr="00F81D31" w14:paraId="7E188C8A" w14:textId="77777777" w:rsidTr="00CF439E">
        <w:tc>
          <w:tcPr>
            <w:tcW w:w="3638" w:type="dxa"/>
          </w:tcPr>
          <w:p w14:paraId="1698ED61" w14:textId="77777777" w:rsidR="009A4605" w:rsidRPr="003414DC" w:rsidRDefault="009A4605" w:rsidP="00CF439E">
            <w:pPr>
              <w:pStyle w:val="AABT"/>
              <w:rPr>
                <w:rFonts w:ascii="Simplon Norm" w:eastAsia="Times New Roman" w:hAnsi="Simplon Norm" w:cs="Calibri"/>
                <w:sz w:val="22"/>
                <w:szCs w:val="22"/>
                <w:lang w:val="en-AU" w:eastAsia="en-US" w:bidi="en-US"/>
              </w:rPr>
            </w:pPr>
            <w:r w:rsidRPr="001253FB">
              <w:rPr>
                <w:rFonts w:eastAsia="Times New Roman" w:cs="Calibri"/>
              </w:rPr>
              <w:t>Put on disposable non-sterile gloves</w:t>
            </w:r>
          </w:p>
          <w:p w14:paraId="03D7574B" w14:textId="77777777" w:rsidR="009A4605" w:rsidRPr="003414DC" w:rsidRDefault="009A4605" w:rsidP="00CF439E">
            <w:pPr>
              <w:pStyle w:val="AABT"/>
              <w:rPr>
                <w:rFonts w:ascii="Simplon Norm" w:eastAsia="Times New Roman" w:hAnsi="Simplon Norm" w:cs="Calibri"/>
                <w:sz w:val="22"/>
                <w:szCs w:val="22"/>
                <w:lang w:eastAsia="en-US" w:bidi="en-US"/>
              </w:rPr>
            </w:pPr>
            <w:r w:rsidRPr="003414DC">
              <w:rPr>
                <w:rFonts w:ascii="Simplon Norm" w:eastAsia="Times New Roman" w:hAnsi="Simplon Norm" w:cs="Calibri"/>
                <w:sz w:val="22"/>
                <w:szCs w:val="22"/>
                <w:lang w:eastAsia="en-US" w:bidi="en-US"/>
              </w:rPr>
              <w:t xml:space="preserve">If you have a sensitivity or allergy to latex, inform your manager and ensure you always </w:t>
            </w:r>
          </w:p>
          <w:p w14:paraId="773C7C6F" w14:textId="77777777" w:rsidR="009A4605" w:rsidRDefault="009A4605" w:rsidP="00CF439E">
            <w:pPr>
              <w:pStyle w:val="AABT"/>
              <w:rPr>
                <w:rFonts w:eastAsia="Times New Roman" w:cs="Calibri"/>
              </w:rPr>
            </w:pPr>
            <w:r w:rsidRPr="003414DC">
              <w:rPr>
                <w:rFonts w:ascii="Simplon Norm" w:eastAsia="Times New Roman" w:hAnsi="Simplon Norm" w:cs="Calibri"/>
                <w:sz w:val="22"/>
                <w:szCs w:val="22"/>
                <w:lang w:eastAsia="en-US" w:bidi="en-US"/>
              </w:rPr>
              <w:t>use an alternative glove type.</w:t>
            </w:r>
          </w:p>
          <w:p w14:paraId="667EA442" w14:textId="77777777" w:rsidR="009A4605" w:rsidRDefault="009A4605" w:rsidP="009A4605">
            <w:pPr>
              <w:numPr>
                <w:ilvl w:val="0"/>
                <w:numId w:val="89"/>
              </w:numPr>
              <w:spacing w:after="160" w:line="276" w:lineRule="auto"/>
              <w:rPr>
                <w:rFonts w:eastAsia="Times New Roman" w:cs="Calibri"/>
                <w:lang w:val="en-AU"/>
              </w:rPr>
            </w:pPr>
          </w:p>
          <w:p w14:paraId="23707496" w14:textId="77777777" w:rsidR="009A4605" w:rsidRPr="00172601" w:rsidRDefault="009A4605" w:rsidP="009A4605">
            <w:pPr>
              <w:numPr>
                <w:ilvl w:val="0"/>
                <w:numId w:val="89"/>
              </w:numPr>
              <w:spacing w:after="160" w:line="276" w:lineRule="auto"/>
              <w:rPr>
                <w:rFonts w:eastAsia="Times New Roman" w:cs="Calibri"/>
                <w:lang w:val="en-AU"/>
              </w:rPr>
            </w:pPr>
          </w:p>
          <w:p w14:paraId="2C355498" w14:textId="77777777" w:rsidR="009A4605" w:rsidRPr="00F81D31" w:rsidRDefault="009A4605" w:rsidP="00CF439E">
            <w:pPr>
              <w:rPr>
                <w:rFonts w:eastAsia="Times New Roman" w:cs="Calibri"/>
              </w:rPr>
            </w:pPr>
          </w:p>
        </w:tc>
        <w:tc>
          <w:tcPr>
            <w:tcW w:w="2517" w:type="dxa"/>
            <w:vAlign w:val="center"/>
          </w:tcPr>
          <w:p w14:paraId="14FB043E" w14:textId="77777777" w:rsidR="009A4605" w:rsidRPr="00F81D31" w:rsidRDefault="00000000" w:rsidP="00CF439E">
            <w:pPr>
              <w:jc w:val="center"/>
              <w:rPr>
                <w:rFonts w:eastAsia="Times New Roman" w:cs="Calibri"/>
                <w:b/>
                <w:bCs/>
              </w:rPr>
            </w:pPr>
            <w:sdt>
              <w:sdtPr>
                <w:rPr>
                  <w:rFonts w:eastAsia="Times New Roman" w:cs="Calibri"/>
                  <w:b/>
                  <w:bCs/>
                </w:rPr>
                <w:id w:val="-95092379"/>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7CDE7AC3" w14:textId="77777777" w:rsidR="009A4605" w:rsidRPr="00F81D31" w:rsidRDefault="009A4605" w:rsidP="00CF439E">
            <w:pPr>
              <w:rPr>
                <w:rFonts w:eastAsia="Times New Roman" w:cs="Calibri"/>
                <w:b/>
                <w:bCs/>
              </w:rPr>
            </w:pPr>
          </w:p>
        </w:tc>
      </w:tr>
      <w:tr w:rsidR="009A4605" w:rsidRPr="00F81D31" w14:paraId="1E9523E4" w14:textId="77777777" w:rsidTr="00CF439E">
        <w:tc>
          <w:tcPr>
            <w:tcW w:w="3638" w:type="dxa"/>
          </w:tcPr>
          <w:p w14:paraId="0ED47429"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0778FD46" w14:textId="77777777" w:rsidR="009A4605" w:rsidRPr="00F81D31" w:rsidRDefault="009A4605" w:rsidP="00CF439E">
            <w:pPr>
              <w:jc w:val="center"/>
              <w:rPr>
                <w:rFonts w:eastAsia="Times New Roman" w:cs="Calibri"/>
                <w:b/>
                <w:bCs/>
              </w:rPr>
            </w:pPr>
          </w:p>
        </w:tc>
        <w:tc>
          <w:tcPr>
            <w:tcW w:w="2070" w:type="dxa"/>
            <w:vAlign w:val="center"/>
          </w:tcPr>
          <w:p w14:paraId="479918A2" w14:textId="77777777" w:rsidR="009A4605" w:rsidRPr="00F81D31" w:rsidRDefault="009A4605" w:rsidP="00CF439E">
            <w:pPr>
              <w:jc w:val="center"/>
              <w:rPr>
                <w:rFonts w:eastAsia="Times New Roman" w:cs="Calibri"/>
                <w:b/>
                <w:bCs/>
              </w:rPr>
            </w:pPr>
          </w:p>
        </w:tc>
        <w:tc>
          <w:tcPr>
            <w:tcW w:w="1403" w:type="dxa"/>
          </w:tcPr>
          <w:p w14:paraId="5752CD27" w14:textId="77777777" w:rsidR="009A4605" w:rsidRPr="00F81D31" w:rsidRDefault="009A4605" w:rsidP="00CF439E">
            <w:pPr>
              <w:rPr>
                <w:rFonts w:eastAsia="Times New Roman" w:cs="Calibri"/>
                <w:b/>
                <w:bCs/>
              </w:rPr>
            </w:pPr>
          </w:p>
        </w:tc>
      </w:tr>
      <w:tr w:rsidR="009A4605" w:rsidRPr="00F81D31" w14:paraId="05B7BB92" w14:textId="77777777" w:rsidTr="00CF439E">
        <w:tc>
          <w:tcPr>
            <w:tcW w:w="3638" w:type="dxa"/>
            <w:vMerge w:val="restart"/>
            <w:shd w:val="clear" w:color="auto" w:fill="D9D9D9" w:themeFill="background1" w:themeFillShade="D9"/>
            <w:vAlign w:val="center"/>
          </w:tcPr>
          <w:p w14:paraId="5A8EA9AF"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2E107FD5"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4A04DF60" w14:textId="77777777" w:rsidR="009A4605" w:rsidRPr="00F81D31" w:rsidRDefault="009A4605" w:rsidP="00CF439E">
            <w:pPr>
              <w:jc w:val="center"/>
              <w:rPr>
                <w:rFonts w:eastAsia="Times New Roman" w:cs="Calibri"/>
                <w:b/>
                <w:bCs/>
              </w:rPr>
            </w:pPr>
          </w:p>
          <w:p w14:paraId="37FA4D47" w14:textId="77777777" w:rsidR="009A4605" w:rsidRPr="00F81D31" w:rsidRDefault="009A4605" w:rsidP="00CF439E">
            <w:pPr>
              <w:jc w:val="center"/>
              <w:rPr>
                <w:rFonts w:eastAsia="Times New Roman" w:cs="Calibri"/>
                <w:b/>
                <w:bCs/>
              </w:rPr>
            </w:pPr>
          </w:p>
          <w:p w14:paraId="187369BF"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1EAC8CC5" w14:textId="77777777" w:rsidR="009A4605" w:rsidRPr="00F81D31" w:rsidRDefault="009A4605" w:rsidP="00CF439E">
            <w:pPr>
              <w:jc w:val="center"/>
              <w:rPr>
                <w:rFonts w:eastAsia="Times New Roman" w:cs="Calibri"/>
                <w:b/>
                <w:bCs/>
              </w:rPr>
            </w:pPr>
          </w:p>
          <w:p w14:paraId="5CA126E0" w14:textId="77777777" w:rsidR="009A4605" w:rsidRPr="00F81D31" w:rsidRDefault="009A4605" w:rsidP="00CF439E">
            <w:pPr>
              <w:jc w:val="center"/>
              <w:rPr>
                <w:rFonts w:eastAsia="Times New Roman" w:cs="Calibri"/>
                <w:b/>
                <w:bCs/>
              </w:rPr>
            </w:pPr>
          </w:p>
          <w:p w14:paraId="2D5D39E4"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6C82A37C"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6AC6CD12"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67B623A6"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518277BD" w14:textId="77777777" w:rsidR="009A4605" w:rsidRPr="00F81D31" w:rsidRDefault="009A4605" w:rsidP="00CF439E">
            <w:pPr>
              <w:jc w:val="center"/>
              <w:rPr>
                <w:rFonts w:eastAsia="Times New Roman" w:cs="Calibri"/>
                <w:b/>
                <w:bCs/>
              </w:rPr>
            </w:pPr>
          </w:p>
          <w:p w14:paraId="15385EBC" w14:textId="77777777" w:rsidR="009A4605" w:rsidRPr="00F81D31" w:rsidRDefault="009A4605" w:rsidP="00CF439E">
            <w:pPr>
              <w:jc w:val="center"/>
              <w:rPr>
                <w:rFonts w:eastAsia="Times New Roman" w:cs="Calibri"/>
                <w:b/>
                <w:bCs/>
              </w:rPr>
            </w:pPr>
          </w:p>
          <w:p w14:paraId="2E971A4E"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75D8EB2A" w14:textId="77777777" w:rsidR="009A4605" w:rsidRPr="00F81D31" w:rsidRDefault="009A4605" w:rsidP="00CF439E">
            <w:pPr>
              <w:jc w:val="center"/>
              <w:rPr>
                <w:rFonts w:eastAsia="Times New Roman" w:cs="Calibri"/>
                <w:b/>
                <w:bCs/>
              </w:rPr>
            </w:pPr>
          </w:p>
          <w:p w14:paraId="1DC29961" w14:textId="77777777" w:rsidR="009A4605" w:rsidRPr="00F81D31" w:rsidRDefault="009A4605" w:rsidP="00CF439E">
            <w:pPr>
              <w:jc w:val="center"/>
              <w:rPr>
                <w:rFonts w:eastAsia="Times New Roman" w:cs="Calibri"/>
                <w:b/>
                <w:bCs/>
              </w:rPr>
            </w:pPr>
          </w:p>
          <w:p w14:paraId="4D82E01A"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30DC1253" w14:textId="77777777" w:rsidR="009A4605" w:rsidRPr="00F81D31" w:rsidRDefault="009A4605" w:rsidP="00CF439E">
            <w:pPr>
              <w:rPr>
                <w:rFonts w:eastAsia="Times New Roman" w:cs="Calibri"/>
                <w:b/>
                <w:bCs/>
              </w:rPr>
            </w:pPr>
          </w:p>
        </w:tc>
      </w:tr>
      <w:tr w:rsidR="009A4605" w:rsidRPr="00F81D31" w14:paraId="5F8B6820" w14:textId="77777777" w:rsidTr="00CF439E">
        <w:tc>
          <w:tcPr>
            <w:tcW w:w="3638" w:type="dxa"/>
            <w:vMerge/>
            <w:shd w:val="clear" w:color="auto" w:fill="D9D9D9" w:themeFill="background1" w:themeFillShade="D9"/>
          </w:tcPr>
          <w:p w14:paraId="74A3731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3D83ACF3"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7F8EAD88" w14:textId="77777777" w:rsidR="009A4605" w:rsidRPr="00F81D31" w:rsidRDefault="009A4605" w:rsidP="00CF439E">
            <w:pPr>
              <w:rPr>
                <w:rFonts w:eastAsia="Times New Roman" w:cs="Calibri"/>
                <w:b/>
                <w:bCs/>
              </w:rPr>
            </w:pPr>
            <w:r w:rsidRPr="00F81D31">
              <w:rPr>
                <w:rFonts w:eastAsia="Times New Roman" w:cs="Calibri"/>
                <w:b/>
                <w:bCs/>
              </w:rPr>
              <w:t>Comments:</w:t>
            </w:r>
          </w:p>
          <w:p w14:paraId="1FA430A5" w14:textId="77777777" w:rsidR="009A4605" w:rsidRPr="00F81D31" w:rsidRDefault="009A4605" w:rsidP="00CF439E">
            <w:pPr>
              <w:rPr>
                <w:rFonts w:eastAsia="Times New Roman" w:cs="Calibri"/>
                <w:b/>
                <w:bCs/>
              </w:rPr>
            </w:pPr>
          </w:p>
          <w:p w14:paraId="78EAF5B1" w14:textId="77777777" w:rsidR="009A4605" w:rsidRPr="00F81D31" w:rsidRDefault="009A4605" w:rsidP="00CF439E">
            <w:pPr>
              <w:rPr>
                <w:rFonts w:eastAsia="Times New Roman" w:cs="Calibri"/>
                <w:b/>
                <w:bCs/>
              </w:rPr>
            </w:pPr>
          </w:p>
          <w:p w14:paraId="68E079A4" w14:textId="77777777" w:rsidR="009A4605" w:rsidRPr="00F81D31" w:rsidRDefault="009A4605" w:rsidP="00CF439E">
            <w:pPr>
              <w:rPr>
                <w:rFonts w:eastAsia="Times New Roman" w:cs="Calibri"/>
                <w:b/>
                <w:bCs/>
              </w:rPr>
            </w:pPr>
          </w:p>
          <w:p w14:paraId="06A7699D" w14:textId="77777777" w:rsidR="009A4605" w:rsidRPr="00F81D31" w:rsidRDefault="009A4605" w:rsidP="00CF439E">
            <w:pPr>
              <w:rPr>
                <w:rFonts w:eastAsia="Times New Roman" w:cs="Calibri"/>
                <w:b/>
                <w:bCs/>
              </w:rPr>
            </w:pPr>
          </w:p>
        </w:tc>
      </w:tr>
    </w:tbl>
    <w:p w14:paraId="02268765" w14:textId="77777777" w:rsidR="009A4605" w:rsidRDefault="009A4605" w:rsidP="009A4605">
      <w:pPr>
        <w:tabs>
          <w:tab w:val="left" w:pos="4536"/>
        </w:tabs>
        <w:rPr>
          <w:rFonts w:ascii="Arial" w:hAnsi="Arial" w:cs="Arial"/>
          <w:color w:val="202124"/>
          <w:shd w:val="clear" w:color="auto" w:fill="FFFFFF"/>
        </w:rPr>
      </w:pPr>
    </w:p>
    <w:p w14:paraId="1B24D328" w14:textId="77777777" w:rsidR="009A4605" w:rsidRDefault="009A4605" w:rsidP="009A4605">
      <w:pPr>
        <w:tabs>
          <w:tab w:val="left" w:pos="4536"/>
        </w:tabs>
        <w:rPr>
          <w:rFonts w:ascii="Arial" w:hAnsi="Arial" w:cs="Arial"/>
          <w:color w:val="202124"/>
          <w:shd w:val="clear" w:color="auto" w:fill="FFFFFF"/>
        </w:rPr>
      </w:pPr>
    </w:p>
    <w:p w14:paraId="6EC5787A" w14:textId="77777777" w:rsidR="009A4605" w:rsidRDefault="009A4605" w:rsidP="009A4605">
      <w:pPr>
        <w:tabs>
          <w:tab w:val="left" w:pos="4536"/>
        </w:tabs>
        <w:rPr>
          <w:rFonts w:eastAsia="Times New Roman" w:cs="Calibri"/>
          <w:szCs w:val="22"/>
        </w:rPr>
      </w:pPr>
      <w:r>
        <w:rPr>
          <w:rFonts w:ascii="Arial" w:hAnsi="Arial" w:cs="Arial"/>
          <w:color w:val="202124"/>
          <w:shd w:val="clear" w:color="auto" w:fill="FFFFFF"/>
        </w:rPr>
        <w:t xml:space="preserve">c) </w:t>
      </w:r>
      <w:r>
        <w:rPr>
          <w:rFonts w:eastAsia="Times New Roman" w:cs="Calibri"/>
          <w:szCs w:val="22"/>
        </w:rPr>
        <w:t>Cleaning the resident room by following environmental cleaning procedures and waste management</w:t>
      </w:r>
    </w:p>
    <w:p w14:paraId="28ABD416"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carrying out cleaning and waste management activity as per below checklist.  once they have done so please sign and save this checklist. Supervisor to clearly identify in the checklist if the required tasks was carried out correctly and sufficiently and was observed and add comments to capture how competency was demonstrated.</w:t>
      </w:r>
    </w:p>
    <w:p w14:paraId="62F41BE5"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49DEFA1B" w14:textId="77777777" w:rsidR="009A4605" w:rsidRDefault="009A4605" w:rsidP="009A4605">
      <w:pPr>
        <w:tabs>
          <w:tab w:val="left" w:pos="4536"/>
        </w:tabs>
        <w:rPr>
          <w:rFonts w:eastAsia="Times New Roman" w:cs="Calibri"/>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72C2ADF5" w14:textId="77777777" w:rsidTr="00CF439E">
        <w:trPr>
          <w:trHeight w:val="641"/>
        </w:trPr>
        <w:tc>
          <w:tcPr>
            <w:tcW w:w="9628" w:type="dxa"/>
            <w:gridSpan w:val="4"/>
            <w:shd w:val="clear" w:color="auto" w:fill="D9E2F3" w:themeFill="accent1" w:themeFillTint="33"/>
          </w:tcPr>
          <w:p w14:paraId="0A2DB674" w14:textId="77777777" w:rsidR="009A4605" w:rsidRPr="00F81D31" w:rsidRDefault="009A4605" w:rsidP="00CF439E">
            <w:pPr>
              <w:jc w:val="center"/>
              <w:rPr>
                <w:rFonts w:eastAsia="Times New Roman" w:cs="Calibri"/>
                <w:b/>
                <w:bCs/>
              </w:rPr>
            </w:pPr>
            <w:r>
              <w:rPr>
                <w:rFonts w:eastAsia="Times New Roman" w:cs="Calibri"/>
                <w:b/>
                <w:bCs/>
              </w:rPr>
              <w:t>Environmental cleaning and waste management</w:t>
            </w:r>
            <w:r w:rsidRPr="00F81D31">
              <w:rPr>
                <w:rFonts w:eastAsia="Times New Roman" w:cs="Calibri"/>
                <w:b/>
                <w:bCs/>
              </w:rPr>
              <w:t xml:space="preserve"> Checklist Template</w:t>
            </w:r>
          </w:p>
          <w:p w14:paraId="16BD2F0C"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0361A942" w14:textId="77777777" w:rsidTr="00CF439E">
        <w:tc>
          <w:tcPr>
            <w:tcW w:w="3638" w:type="dxa"/>
            <w:shd w:val="clear" w:color="auto" w:fill="D9E2F3" w:themeFill="accent1" w:themeFillTint="33"/>
          </w:tcPr>
          <w:p w14:paraId="31987E99"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423D9151"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4EFCB32E"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622925622"/>
                <w:placeholder>
                  <w:docPart w:val="8EA551BD9ECE4E5F838CD644042DA5BA"/>
                </w:placeholder>
                <w:showingPlcHdr/>
                <w:date>
                  <w:dateFormat w:val="d/MM/yyyy"/>
                  <w:lid w:val="en-AU"/>
                  <w:storeMappedDataAs w:val="dateTime"/>
                  <w:calendar w:val="gregorian"/>
                </w:date>
              </w:sdt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4F72D4FC"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08D03B45" w14:textId="77777777" w:rsidTr="00CF439E">
        <w:tc>
          <w:tcPr>
            <w:tcW w:w="3638" w:type="dxa"/>
          </w:tcPr>
          <w:p w14:paraId="54A6F70E" w14:textId="77777777" w:rsidR="009A4605" w:rsidRPr="00CE5B1D" w:rsidRDefault="009A4605" w:rsidP="00CF439E">
            <w:pPr>
              <w:rPr>
                <w:rFonts w:eastAsia="Times New Roman" w:cs="Calibri"/>
              </w:rPr>
            </w:pPr>
            <w:r w:rsidRPr="00CE5B1D">
              <w:t>Follow your organisation’s cleaning policy and schedule</w:t>
            </w:r>
          </w:p>
        </w:tc>
        <w:tc>
          <w:tcPr>
            <w:tcW w:w="2517" w:type="dxa"/>
            <w:vAlign w:val="center"/>
          </w:tcPr>
          <w:p w14:paraId="2460C920" w14:textId="77777777" w:rsidR="009A4605" w:rsidRPr="00F81D31" w:rsidRDefault="00000000" w:rsidP="00CF439E">
            <w:pPr>
              <w:jc w:val="center"/>
              <w:rPr>
                <w:rFonts w:eastAsia="Times New Roman" w:cs="Calibri"/>
                <w:b/>
                <w:bCs/>
              </w:rPr>
            </w:pPr>
            <w:sdt>
              <w:sdtPr>
                <w:rPr>
                  <w:rFonts w:eastAsia="Times New Roman" w:cs="Calibri"/>
                  <w:b/>
                  <w:bCs/>
                </w:rPr>
                <w:id w:val="-305479876"/>
                <w14:checkbox>
                  <w14:checked w14:val="0"/>
                  <w14:checkedState w14:val="2612" w14:font="MS Gothic"/>
                  <w14:uncheckedState w14:val="2610" w14:font="MS Gothic"/>
                </w14:checkbox>
              </w:sdtPr>
              <w:sdtContent>
                <w:r w:rsidR="009A4605" w:rsidRPr="008E3C0A">
                  <w:rPr>
                    <w:rFonts w:ascii="MS Gothic" w:eastAsia="MS Gothic" w:hAnsi="MS Gothic" w:cs="Calibri" w:hint="eastAsia"/>
                    <w:b/>
                    <w:bCs/>
                  </w:rPr>
                  <w:t>☐</w:t>
                </w:r>
              </w:sdtContent>
            </w:sdt>
          </w:p>
        </w:tc>
        <w:tc>
          <w:tcPr>
            <w:tcW w:w="3473" w:type="dxa"/>
            <w:gridSpan w:val="2"/>
          </w:tcPr>
          <w:p w14:paraId="30109FD3" w14:textId="77777777" w:rsidR="009A4605" w:rsidRPr="00F81D31" w:rsidRDefault="009A4605" w:rsidP="00CF439E">
            <w:pPr>
              <w:rPr>
                <w:rFonts w:eastAsia="Times New Roman" w:cs="Calibri"/>
                <w:b/>
                <w:bCs/>
              </w:rPr>
            </w:pPr>
          </w:p>
        </w:tc>
      </w:tr>
      <w:tr w:rsidR="009A4605" w:rsidRPr="00F81D31" w14:paraId="05220C76" w14:textId="77777777" w:rsidTr="00CF439E">
        <w:tc>
          <w:tcPr>
            <w:tcW w:w="3638" w:type="dxa"/>
          </w:tcPr>
          <w:p w14:paraId="377E82D6" w14:textId="77777777" w:rsidR="009A4605" w:rsidRPr="00CE5B1D" w:rsidRDefault="009A4605" w:rsidP="00CF439E">
            <w:r w:rsidRPr="00CE5B1D">
              <w:t>Before commencing cleaning ensure there is appropriate signage displayed between cleaning and contaminated zone for example warning tapes, safety cones ect</w:t>
            </w:r>
          </w:p>
        </w:tc>
        <w:tc>
          <w:tcPr>
            <w:tcW w:w="2517" w:type="dxa"/>
            <w:vAlign w:val="center"/>
          </w:tcPr>
          <w:p w14:paraId="0B6E0B23" w14:textId="77777777" w:rsidR="009A4605" w:rsidRDefault="00000000" w:rsidP="00CF439E">
            <w:pPr>
              <w:jc w:val="center"/>
              <w:rPr>
                <w:rFonts w:eastAsia="Times New Roman" w:cs="Calibri"/>
                <w:b/>
                <w:bCs/>
              </w:rPr>
            </w:pPr>
            <w:sdt>
              <w:sdtPr>
                <w:rPr>
                  <w:rFonts w:eastAsia="Times New Roman" w:cs="Calibri"/>
                  <w:b/>
                  <w:bCs/>
                </w:rPr>
                <w:id w:val="-804771253"/>
                <w14:checkbox>
                  <w14:checked w14:val="0"/>
                  <w14:checkedState w14:val="2612" w14:font="MS Gothic"/>
                  <w14:uncheckedState w14:val="2610" w14:font="MS Gothic"/>
                </w14:checkbox>
              </w:sdtPr>
              <w:sdtContent>
                <w:r w:rsidR="009A4605" w:rsidRPr="008E3C0A">
                  <w:rPr>
                    <w:rFonts w:ascii="MS Gothic" w:eastAsia="MS Gothic" w:hAnsi="MS Gothic" w:cs="Calibri" w:hint="eastAsia"/>
                    <w:b/>
                    <w:bCs/>
                  </w:rPr>
                  <w:t>☐</w:t>
                </w:r>
              </w:sdtContent>
            </w:sdt>
          </w:p>
        </w:tc>
        <w:tc>
          <w:tcPr>
            <w:tcW w:w="3473" w:type="dxa"/>
            <w:gridSpan w:val="2"/>
          </w:tcPr>
          <w:p w14:paraId="17ADE475" w14:textId="77777777" w:rsidR="009A4605" w:rsidRPr="00F81D31" w:rsidRDefault="009A4605" w:rsidP="00CF439E">
            <w:pPr>
              <w:rPr>
                <w:rFonts w:eastAsia="Times New Roman" w:cs="Calibri"/>
                <w:b/>
                <w:bCs/>
              </w:rPr>
            </w:pPr>
          </w:p>
        </w:tc>
      </w:tr>
      <w:tr w:rsidR="009A4605" w:rsidRPr="00F81D31" w14:paraId="52E9CD46" w14:textId="77777777" w:rsidTr="00CF439E">
        <w:tc>
          <w:tcPr>
            <w:tcW w:w="3638" w:type="dxa"/>
          </w:tcPr>
          <w:p w14:paraId="0644C7F0" w14:textId="77777777" w:rsidR="009A4605" w:rsidRPr="00CE5B1D" w:rsidRDefault="009A4605" w:rsidP="00CF439E">
            <w:r w:rsidRPr="00CE5B1D">
              <w:t>Ensure all required PPE is donned before entering the contaminated zone</w:t>
            </w:r>
          </w:p>
        </w:tc>
        <w:tc>
          <w:tcPr>
            <w:tcW w:w="2517" w:type="dxa"/>
            <w:vAlign w:val="center"/>
          </w:tcPr>
          <w:p w14:paraId="17B6F717" w14:textId="77777777" w:rsidR="009A4605" w:rsidRDefault="00000000" w:rsidP="00CF439E">
            <w:pPr>
              <w:jc w:val="center"/>
              <w:rPr>
                <w:rFonts w:eastAsia="Times New Roman" w:cs="Calibri"/>
                <w:b/>
                <w:bCs/>
              </w:rPr>
            </w:pPr>
            <w:sdt>
              <w:sdtPr>
                <w:rPr>
                  <w:rFonts w:eastAsia="Times New Roman" w:cs="Calibri"/>
                  <w:b/>
                  <w:bCs/>
                </w:rPr>
                <w:id w:val="-79765727"/>
                <w14:checkbox>
                  <w14:checked w14:val="0"/>
                  <w14:checkedState w14:val="2612" w14:font="MS Gothic"/>
                  <w14:uncheckedState w14:val="2610" w14:font="MS Gothic"/>
                </w14:checkbox>
              </w:sdtPr>
              <w:sdtContent>
                <w:r w:rsidR="009A4605" w:rsidRPr="008E3C0A">
                  <w:rPr>
                    <w:rFonts w:ascii="MS Gothic" w:eastAsia="MS Gothic" w:hAnsi="MS Gothic" w:cs="Calibri" w:hint="eastAsia"/>
                    <w:b/>
                    <w:bCs/>
                  </w:rPr>
                  <w:t>☐</w:t>
                </w:r>
              </w:sdtContent>
            </w:sdt>
          </w:p>
        </w:tc>
        <w:tc>
          <w:tcPr>
            <w:tcW w:w="3473" w:type="dxa"/>
            <w:gridSpan w:val="2"/>
          </w:tcPr>
          <w:p w14:paraId="6131E9F9" w14:textId="77777777" w:rsidR="009A4605" w:rsidRPr="00F81D31" w:rsidRDefault="009A4605" w:rsidP="00CF439E">
            <w:pPr>
              <w:rPr>
                <w:rFonts w:eastAsia="Times New Roman" w:cs="Calibri"/>
                <w:b/>
                <w:bCs/>
              </w:rPr>
            </w:pPr>
          </w:p>
        </w:tc>
      </w:tr>
      <w:tr w:rsidR="009A4605" w:rsidRPr="00F81D31" w14:paraId="42B11474" w14:textId="77777777" w:rsidTr="00CF439E">
        <w:tc>
          <w:tcPr>
            <w:tcW w:w="3638" w:type="dxa"/>
          </w:tcPr>
          <w:p w14:paraId="6E74CBC5" w14:textId="77777777" w:rsidR="009A4605" w:rsidRPr="00CE5B1D" w:rsidRDefault="009A4605" w:rsidP="00CF439E">
            <w:r w:rsidRPr="00CE5B1D">
              <w:t xml:space="preserve">Clean resident environments thoroughly with a neutral detergent and hot water prior to using diluted bleach. </w:t>
            </w:r>
          </w:p>
          <w:p w14:paraId="11BA4080" w14:textId="77777777" w:rsidR="009A4605" w:rsidRPr="00CE5B1D" w:rsidRDefault="009A4605" w:rsidP="00CF439E"/>
          <w:p w14:paraId="314932C3" w14:textId="77777777" w:rsidR="009A4605" w:rsidRPr="00CE5B1D" w:rsidRDefault="009A4605" w:rsidP="00CF439E"/>
          <w:p w14:paraId="602D2886" w14:textId="77777777" w:rsidR="009A4605" w:rsidRPr="00CE5B1D" w:rsidRDefault="009A4605" w:rsidP="00CF439E">
            <w:pPr>
              <w:rPr>
                <w:rFonts w:eastAsia="Times New Roman" w:cs="Calibri"/>
              </w:rPr>
            </w:pPr>
          </w:p>
        </w:tc>
        <w:tc>
          <w:tcPr>
            <w:tcW w:w="2517" w:type="dxa"/>
            <w:vAlign w:val="center"/>
          </w:tcPr>
          <w:p w14:paraId="3F7873AC" w14:textId="77777777" w:rsidR="009A4605" w:rsidRDefault="00000000" w:rsidP="00CF439E">
            <w:pPr>
              <w:jc w:val="center"/>
              <w:rPr>
                <w:rFonts w:eastAsia="Times New Roman" w:cs="Calibri"/>
                <w:b/>
                <w:bCs/>
              </w:rPr>
            </w:pPr>
            <w:sdt>
              <w:sdtPr>
                <w:rPr>
                  <w:rFonts w:eastAsia="Times New Roman" w:cs="Calibri"/>
                  <w:b/>
                  <w:bCs/>
                </w:rPr>
                <w:id w:val="368271539"/>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0AFA62E8" w14:textId="77777777" w:rsidR="009A4605" w:rsidRPr="00F81D31" w:rsidRDefault="009A4605" w:rsidP="00CF439E">
            <w:pPr>
              <w:rPr>
                <w:rFonts w:eastAsia="Times New Roman" w:cs="Calibri"/>
                <w:b/>
                <w:bCs/>
              </w:rPr>
            </w:pPr>
          </w:p>
        </w:tc>
      </w:tr>
      <w:tr w:rsidR="009A4605" w:rsidRPr="00F81D31" w14:paraId="08E7255E" w14:textId="77777777" w:rsidTr="00CF439E">
        <w:tc>
          <w:tcPr>
            <w:tcW w:w="3638" w:type="dxa"/>
          </w:tcPr>
          <w:p w14:paraId="1E6A8C7F" w14:textId="77777777" w:rsidR="009A4605" w:rsidRPr="00CE5B1D" w:rsidRDefault="009A4605" w:rsidP="00CF439E">
            <w:r w:rsidRPr="00CE5B1D">
              <w:t xml:space="preserve">Follow contact precautions and </w:t>
            </w:r>
            <w:r>
              <w:t xml:space="preserve">apply enhanced cleaning to </w:t>
            </w:r>
            <w:r w:rsidRPr="00CE5B1D">
              <w:t>thoroughly clean any touched services such as door handles, toilet roll handles, safety handles, shower chair ect potentially cleaning all contaminated areas which have been frequently used.</w:t>
            </w:r>
          </w:p>
        </w:tc>
        <w:tc>
          <w:tcPr>
            <w:tcW w:w="2517" w:type="dxa"/>
            <w:vAlign w:val="center"/>
          </w:tcPr>
          <w:p w14:paraId="789C9C41" w14:textId="77777777" w:rsidR="009A4605" w:rsidRDefault="00000000" w:rsidP="00CF439E">
            <w:pPr>
              <w:jc w:val="center"/>
              <w:rPr>
                <w:rFonts w:eastAsia="Times New Roman" w:cs="Calibri"/>
                <w:b/>
                <w:bCs/>
              </w:rPr>
            </w:pPr>
            <w:sdt>
              <w:sdtPr>
                <w:rPr>
                  <w:rFonts w:eastAsia="Times New Roman" w:cs="Calibri"/>
                  <w:b/>
                  <w:bCs/>
                </w:rPr>
                <w:id w:val="-857423907"/>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B236BB1" w14:textId="77777777" w:rsidR="009A4605" w:rsidRPr="00F81D31" w:rsidRDefault="009A4605" w:rsidP="00CF439E">
            <w:pPr>
              <w:rPr>
                <w:rFonts w:eastAsia="Times New Roman" w:cs="Calibri"/>
                <w:b/>
                <w:bCs/>
              </w:rPr>
            </w:pPr>
          </w:p>
        </w:tc>
      </w:tr>
      <w:tr w:rsidR="009A4605" w:rsidRPr="00F81D31" w14:paraId="5DE4F027" w14:textId="77777777" w:rsidTr="00CF439E">
        <w:tc>
          <w:tcPr>
            <w:tcW w:w="3638" w:type="dxa"/>
          </w:tcPr>
          <w:p w14:paraId="2691463D" w14:textId="77777777" w:rsidR="009A4605" w:rsidRPr="00CE5B1D" w:rsidRDefault="009A4605" w:rsidP="00CF439E">
            <w:r w:rsidRPr="00CE5B1D">
              <w:t>Clean thoroughly with detergent and hot water, followed by disinfection with 1000ppm (0.1%) bleach solution – see product label for original strength of bleach, such as Sodium hypochlorite. Pay particular attention to bathrooms and toilets, and to frequently touched areas, eg door handles, taps, light switches, etc. used by affected residents</w:t>
            </w:r>
          </w:p>
        </w:tc>
        <w:tc>
          <w:tcPr>
            <w:tcW w:w="2517" w:type="dxa"/>
            <w:vAlign w:val="center"/>
          </w:tcPr>
          <w:p w14:paraId="2E4069C1" w14:textId="77777777" w:rsidR="009A4605" w:rsidRDefault="00000000" w:rsidP="00CF439E">
            <w:pPr>
              <w:jc w:val="center"/>
              <w:rPr>
                <w:rFonts w:eastAsia="Times New Roman" w:cs="Calibri"/>
                <w:b/>
                <w:bCs/>
              </w:rPr>
            </w:pPr>
            <w:sdt>
              <w:sdtPr>
                <w:rPr>
                  <w:rFonts w:eastAsia="Times New Roman" w:cs="Calibri"/>
                  <w:b/>
                  <w:bCs/>
                </w:rPr>
                <w:id w:val="69412508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7825D18C" w14:textId="77777777" w:rsidR="009A4605" w:rsidRPr="00F81D31" w:rsidRDefault="009A4605" w:rsidP="00CF439E">
            <w:pPr>
              <w:rPr>
                <w:rFonts w:eastAsia="Times New Roman" w:cs="Calibri"/>
                <w:b/>
                <w:bCs/>
              </w:rPr>
            </w:pPr>
          </w:p>
        </w:tc>
      </w:tr>
      <w:tr w:rsidR="009A4605" w:rsidRPr="00F81D31" w14:paraId="3ABB5FD1" w14:textId="77777777" w:rsidTr="00CF439E">
        <w:tc>
          <w:tcPr>
            <w:tcW w:w="3638" w:type="dxa"/>
          </w:tcPr>
          <w:p w14:paraId="32DDF198" w14:textId="77777777" w:rsidR="009A4605" w:rsidRPr="00CE5B1D" w:rsidRDefault="009A4605" w:rsidP="00CF439E">
            <w:pPr>
              <w:rPr>
                <w:rFonts w:eastAsia="Times New Roman" w:cs="Calibri"/>
              </w:rPr>
            </w:pPr>
            <w:r w:rsidRPr="00CE5B1D">
              <w:t xml:space="preserve">Use separate cleaning cloths and mop heads for cleaning toilets and bathrooms or soiled areas – discard cloths or launder in hot water with detergent. </w:t>
            </w:r>
          </w:p>
        </w:tc>
        <w:tc>
          <w:tcPr>
            <w:tcW w:w="2517" w:type="dxa"/>
            <w:vAlign w:val="center"/>
          </w:tcPr>
          <w:p w14:paraId="078A1D81" w14:textId="77777777" w:rsidR="009A4605" w:rsidRDefault="00000000" w:rsidP="00CF439E">
            <w:pPr>
              <w:jc w:val="center"/>
              <w:rPr>
                <w:rFonts w:eastAsia="Times New Roman" w:cs="Calibri"/>
                <w:b/>
                <w:bCs/>
              </w:rPr>
            </w:pPr>
            <w:sdt>
              <w:sdtPr>
                <w:rPr>
                  <w:rFonts w:eastAsia="Times New Roman" w:cs="Calibri"/>
                  <w:b/>
                  <w:bCs/>
                </w:rPr>
                <w:id w:val="153569282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589A83B3" w14:textId="77777777" w:rsidR="009A4605" w:rsidRPr="00F81D31" w:rsidRDefault="009A4605" w:rsidP="00CF439E">
            <w:pPr>
              <w:rPr>
                <w:rFonts w:eastAsia="Times New Roman" w:cs="Calibri"/>
                <w:b/>
                <w:bCs/>
              </w:rPr>
            </w:pPr>
          </w:p>
        </w:tc>
      </w:tr>
      <w:tr w:rsidR="009A4605" w:rsidRPr="00F81D31" w14:paraId="4E9ED593" w14:textId="77777777" w:rsidTr="00CF439E">
        <w:tc>
          <w:tcPr>
            <w:tcW w:w="3638" w:type="dxa"/>
          </w:tcPr>
          <w:p w14:paraId="41579D15" w14:textId="77777777" w:rsidR="009A4605" w:rsidRPr="00CE5B1D" w:rsidRDefault="009A4605" w:rsidP="00CF439E">
            <w:pPr>
              <w:rPr>
                <w:rFonts w:eastAsia="Times New Roman" w:cs="Calibri"/>
              </w:rPr>
            </w:pPr>
            <w:r w:rsidRPr="00CE5B1D">
              <w:t>Leave toilet brush in a holder to dry.</w:t>
            </w:r>
          </w:p>
        </w:tc>
        <w:tc>
          <w:tcPr>
            <w:tcW w:w="2517" w:type="dxa"/>
            <w:vAlign w:val="center"/>
          </w:tcPr>
          <w:p w14:paraId="59320565" w14:textId="77777777" w:rsidR="009A4605" w:rsidRPr="00F81D31" w:rsidRDefault="00000000" w:rsidP="00CF439E">
            <w:pPr>
              <w:jc w:val="center"/>
              <w:rPr>
                <w:rFonts w:eastAsia="Times New Roman" w:cs="Calibri"/>
                <w:b/>
                <w:bCs/>
              </w:rPr>
            </w:pPr>
            <w:sdt>
              <w:sdtPr>
                <w:rPr>
                  <w:rFonts w:eastAsia="Times New Roman" w:cs="Calibri"/>
                  <w:b/>
                  <w:bCs/>
                </w:rPr>
                <w:id w:val="-1265452939"/>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6F05DA91" w14:textId="77777777" w:rsidR="009A4605" w:rsidRPr="00F81D31" w:rsidRDefault="009A4605" w:rsidP="00CF439E">
            <w:pPr>
              <w:rPr>
                <w:rFonts w:eastAsia="Times New Roman" w:cs="Calibri"/>
                <w:b/>
                <w:bCs/>
              </w:rPr>
            </w:pPr>
          </w:p>
        </w:tc>
      </w:tr>
      <w:tr w:rsidR="009A4605" w:rsidRPr="00F81D31" w14:paraId="589C95A1" w14:textId="77777777" w:rsidTr="00CF439E">
        <w:tc>
          <w:tcPr>
            <w:tcW w:w="3638" w:type="dxa"/>
          </w:tcPr>
          <w:p w14:paraId="3E744DA2" w14:textId="77777777" w:rsidR="009A4605" w:rsidRPr="00CE5B1D" w:rsidRDefault="009A4605" w:rsidP="00CF439E">
            <w:pPr>
              <w:rPr>
                <w:rFonts w:eastAsia="Times New Roman" w:cs="Calibri"/>
              </w:rPr>
            </w:pPr>
            <w:r w:rsidRPr="00CE5B1D">
              <w:rPr>
                <w:rFonts w:eastAsia="Times New Roman" w:cs="Calibri"/>
              </w:rPr>
              <w:t>Emptied garbage bin and disinfected unit</w:t>
            </w:r>
          </w:p>
        </w:tc>
        <w:tc>
          <w:tcPr>
            <w:tcW w:w="2517" w:type="dxa"/>
            <w:vAlign w:val="center"/>
          </w:tcPr>
          <w:p w14:paraId="0ED3028B" w14:textId="77777777" w:rsidR="009A4605" w:rsidRPr="00F81D31" w:rsidRDefault="00000000" w:rsidP="00CF439E">
            <w:pPr>
              <w:jc w:val="center"/>
              <w:rPr>
                <w:rFonts w:eastAsia="Times New Roman" w:cs="Calibri"/>
                <w:b/>
                <w:bCs/>
              </w:rPr>
            </w:pPr>
            <w:sdt>
              <w:sdtPr>
                <w:rPr>
                  <w:rFonts w:eastAsia="Times New Roman" w:cs="Calibri"/>
                  <w:b/>
                  <w:bCs/>
                </w:rPr>
                <w:id w:val="-1803993908"/>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501534EF" w14:textId="77777777" w:rsidR="009A4605" w:rsidRPr="00F81D31" w:rsidRDefault="009A4605" w:rsidP="00CF439E">
            <w:pPr>
              <w:rPr>
                <w:rFonts w:eastAsia="Times New Roman" w:cs="Calibri"/>
                <w:b/>
                <w:bCs/>
              </w:rPr>
            </w:pPr>
          </w:p>
        </w:tc>
      </w:tr>
      <w:tr w:rsidR="009A4605" w:rsidRPr="00F81D31" w14:paraId="78396ACD" w14:textId="77777777" w:rsidTr="00CF439E">
        <w:tc>
          <w:tcPr>
            <w:tcW w:w="3638" w:type="dxa"/>
          </w:tcPr>
          <w:p w14:paraId="0A253568" w14:textId="77777777" w:rsidR="009A4605" w:rsidRPr="00CE5B1D" w:rsidRDefault="009A4605" w:rsidP="00CF439E">
            <w:pPr>
              <w:rPr>
                <w:rFonts w:eastAsia="Times New Roman" w:cs="Calibri"/>
              </w:rPr>
            </w:pPr>
            <w:r w:rsidRPr="00CE5B1D">
              <w:rPr>
                <w:rFonts w:cs="Arial"/>
                <w:color w:val="2A2736"/>
              </w:rPr>
              <w:t>Place any clinical waste in biohazard bags as soon as possible. Biohazard bags have a biohazard symbol and are currently coloured yellow.</w:t>
            </w:r>
          </w:p>
        </w:tc>
        <w:tc>
          <w:tcPr>
            <w:tcW w:w="2517" w:type="dxa"/>
            <w:vAlign w:val="center"/>
          </w:tcPr>
          <w:p w14:paraId="507E8A2E" w14:textId="77777777" w:rsidR="009A4605" w:rsidRDefault="00000000" w:rsidP="00CF439E">
            <w:pPr>
              <w:jc w:val="center"/>
              <w:rPr>
                <w:rFonts w:eastAsia="Times New Roman" w:cs="Calibri"/>
                <w:b/>
                <w:bCs/>
              </w:rPr>
            </w:pPr>
            <w:sdt>
              <w:sdtPr>
                <w:rPr>
                  <w:rFonts w:eastAsia="Times New Roman" w:cs="Calibri"/>
                  <w:b/>
                  <w:bCs/>
                </w:rPr>
                <w:id w:val="-1147581568"/>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187F7C8" w14:textId="77777777" w:rsidR="009A4605" w:rsidRPr="00F81D31" w:rsidRDefault="009A4605" w:rsidP="00CF439E">
            <w:pPr>
              <w:rPr>
                <w:rFonts w:eastAsia="Times New Roman" w:cs="Calibri"/>
                <w:b/>
                <w:bCs/>
              </w:rPr>
            </w:pPr>
          </w:p>
        </w:tc>
      </w:tr>
      <w:tr w:rsidR="009A4605" w:rsidRPr="00F81D31" w14:paraId="37FFD26E" w14:textId="77777777" w:rsidTr="00CF439E">
        <w:tc>
          <w:tcPr>
            <w:tcW w:w="3638" w:type="dxa"/>
          </w:tcPr>
          <w:p w14:paraId="4DC32EB0" w14:textId="77777777" w:rsidR="009A4605" w:rsidRPr="00CE5B1D" w:rsidRDefault="009A4605" w:rsidP="00CF439E">
            <w:pPr>
              <w:rPr>
                <w:rFonts w:eastAsia="Times New Roman" w:cs="Calibri"/>
              </w:rPr>
            </w:pPr>
            <w:r w:rsidRPr="00CE5B1D">
              <w:rPr>
                <w:rFonts w:eastAsia="Times New Roman" w:cs="Calibri"/>
              </w:rPr>
              <w:t>Took out garbage</w:t>
            </w:r>
          </w:p>
        </w:tc>
        <w:tc>
          <w:tcPr>
            <w:tcW w:w="2517" w:type="dxa"/>
            <w:vAlign w:val="center"/>
          </w:tcPr>
          <w:p w14:paraId="53E2E549" w14:textId="77777777" w:rsidR="009A4605" w:rsidRPr="00F81D31" w:rsidRDefault="00000000" w:rsidP="00CF439E">
            <w:pPr>
              <w:jc w:val="center"/>
              <w:rPr>
                <w:rFonts w:eastAsia="Times New Roman" w:cs="Calibri"/>
                <w:b/>
                <w:bCs/>
              </w:rPr>
            </w:pPr>
            <w:sdt>
              <w:sdtPr>
                <w:rPr>
                  <w:rFonts w:eastAsia="Times New Roman" w:cs="Calibri"/>
                  <w:b/>
                  <w:bCs/>
                </w:rPr>
                <w:id w:val="-1621219212"/>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42830912" w14:textId="77777777" w:rsidR="009A4605" w:rsidRPr="00F81D31" w:rsidRDefault="009A4605" w:rsidP="00CF439E">
            <w:pPr>
              <w:rPr>
                <w:rFonts w:eastAsia="Times New Roman" w:cs="Calibri"/>
                <w:b/>
                <w:bCs/>
              </w:rPr>
            </w:pPr>
          </w:p>
        </w:tc>
      </w:tr>
      <w:tr w:rsidR="009A4605" w:rsidRPr="00F81D31" w14:paraId="16DAECEE" w14:textId="77777777" w:rsidTr="00CF439E">
        <w:tc>
          <w:tcPr>
            <w:tcW w:w="3638" w:type="dxa"/>
          </w:tcPr>
          <w:p w14:paraId="6C388619" w14:textId="77777777" w:rsidR="009A4605" w:rsidRPr="00CE5B1D" w:rsidRDefault="009A4605" w:rsidP="00CF439E">
            <w:pPr>
              <w:rPr>
                <w:rFonts w:eastAsia="Times New Roman" w:cs="Calibri"/>
              </w:rPr>
            </w:pPr>
            <w:r w:rsidRPr="00CE5B1D">
              <w:rPr>
                <w:rFonts w:eastAsia="Times New Roman" w:cs="Calibri"/>
              </w:rPr>
              <w:t xml:space="preserve">Replaced bin liner </w:t>
            </w:r>
          </w:p>
        </w:tc>
        <w:tc>
          <w:tcPr>
            <w:tcW w:w="2517" w:type="dxa"/>
            <w:vAlign w:val="center"/>
          </w:tcPr>
          <w:p w14:paraId="4F7D5981" w14:textId="77777777" w:rsidR="009A4605" w:rsidRPr="00F81D31" w:rsidRDefault="00000000" w:rsidP="00CF439E">
            <w:pPr>
              <w:jc w:val="center"/>
              <w:rPr>
                <w:rFonts w:eastAsia="Times New Roman" w:cs="Calibri"/>
                <w:b/>
                <w:bCs/>
              </w:rPr>
            </w:pPr>
            <w:sdt>
              <w:sdtPr>
                <w:rPr>
                  <w:rFonts w:eastAsia="Times New Roman" w:cs="Calibri"/>
                  <w:b/>
                  <w:bCs/>
                </w:rPr>
                <w:id w:val="797876379"/>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16DF7D69" w14:textId="77777777" w:rsidR="009A4605" w:rsidRPr="00F81D31" w:rsidRDefault="009A4605" w:rsidP="00CF439E">
            <w:pPr>
              <w:rPr>
                <w:rFonts w:eastAsia="Times New Roman" w:cs="Calibri"/>
                <w:b/>
                <w:bCs/>
              </w:rPr>
            </w:pPr>
          </w:p>
        </w:tc>
      </w:tr>
      <w:tr w:rsidR="009A4605" w:rsidRPr="00F81D31" w14:paraId="7C5E17D9" w14:textId="77777777" w:rsidTr="00CF439E">
        <w:tc>
          <w:tcPr>
            <w:tcW w:w="3638" w:type="dxa"/>
          </w:tcPr>
          <w:p w14:paraId="67C01A62" w14:textId="77777777" w:rsidR="009A4605" w:rsidRPr="00C90BBF" w:rsidRDefault="009A4605" w:rsidP="009A4605">
            <w:pPr>
              <w:numPr>
                <w:ilvl w:val="0"/>
                <w:numId w:val="89"/>
              </w:numPr>
              <w:spacing w:after="160" w:line="276" w:lineRule="auto"/>
              <w:rPr>
                <w:rFonts w:eastAsia="Times New Roman" w:cs="Calibri"/>
                <w:lang w:val="en-AU"/>
              </w:rPr>
            </w:pPr>
            <w:r w:rsidRPr="00CE5B1D">
              <w:rPr>
                <w:rFonts w:cs="Arial"/>
                <w:color w:val="2A2736"/>
              </w:rPr>
              <w:t>Before leaving the contaminated zone remove and bag all  PPE in appropriate bin liners, sanitise hands</w:t>
            </w:r>
            <w:r>
              <w:rPr>
                <w:rFonts w:cs="Arial"/>
                <w:color w:val="2A2736"/>
              </w:rPr>
              <w:t xml:space="preserve"> or wash hand thoroughly if they are soiled </w:t>
            </w:r>
            <w:r>
              <w:rPr>
                <w:rFonts w:eastAsia="Times New Roman" w:cs="Calibri"/>
                <w:lang w:val="en-AU"/>
              </w:rPr>
              <w:t>(supervisor observe did the student implement personal hygiene practices)</w:t>
            </w:r>
          </w:p>
          <w:p w14:paraId="4FC11D15" w14:textId="77777777" w:rsidR="009A4605" w:rsidRPr="00CE5B1D" w:rsidRDefault="009A4605" w:rsidP="00CF439E">
            <w:pPr>
              <w:rPr>
                <w:rFonts w:eastAsia="Times New Roman" w:cs="Calibri"/>
              </w:rPr>
            </w:pPr>
          </w:p>
        </w:tc>
        <w:tc>
          <w:tcPr>
            <w:tcW w:w="2517" w:type="dxa"/>
            <w:vAlign w:val="center"/>
          </w:tcPr>
          <w:p w14:paraId="3E8595A8" w14:textId="77777777" w:rsidR="009A4605" w:rsidRPr="00B055DF" w:rsidRDefault="00000000" w:rsidP="00CF439E">
            <w:pPr>
              <w:jc w:val="center"/>
              <w:rPr>
                <w:rFonts w:eastAsia="Times New Roman" w:cs="Calibri"/>
                <w:b/>
                <w:bCs/>
              </w:rPr>
            </w:pPr>
            <w:sdt>
              <w:sdtPr>
                <w:rPr>
                  <w:rFonts w:eastAsia="Times New Roman" w:cs="Calibri"/>
                  <w:b/>
                  <w:bCs/>
                </w:rPr>
                <w:id w:val="77321700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5CB1E82" w14:textId="77777777" w:rsidR="009A4605" w:rsidRPr="00F81D31" w:rsidRDefault="009A4605" w:rsidP="00CF439E">
            <w:pPr>
              <w:rPr>
                <w:rFonts w:eastAsia="Times New Roman" w:cs="Calibri"/>
                <w:b/>
                <w:bCs/>
              </w:rPr>
            </w:pPr>
          </w:p>
        </w:tc>
      </w:tr>
      <w:tr w:rsidR="009A4605" w:rsidRPr="00F81D31" w14:paraId="3ECE0975" w14:textId="77777777" w:rsidTr="00CF439E">
        <w:tc>
          <w:tcPr>
            <w:tcW w:w="3638" w:type="dxa"/>
          </w:tcPr>
          <w:p w14:paraId="40C5C9A2" w14:textId="77777777" w:rsidR="009A4605" w:rsidRPr="005E55BB" w:rsidRDefault="009A4605" w:rsidP="00CF439E">
            <w:pPr>
              <w:rPr>
                <w:iCs/>
                <w:lang w:val="en-AU"/>
              </w:rPr>
            </w:pPr>
            <w:r w:rsidRPr="005E55BB">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7ED5119B" w14:textId="77777777" w:rsidR="009A4605" w:rsidRPr="00CE5B1D" w:rsidRDefault="009A4605" w:rsidP="00CF439E">
            <w:pPr>
              <w:rPr>
                <w:rFonts w:cs="Arial"/>
                <w:color w:val="2A2736"/>
              </w:rPr>
            </w:pPr>
          </w:p>
        </w:tc>
        <w:tc>
          <w:tcPr>
            <w:tcW w:w="2517" w:type="dxa"/>
            <w:vAlign w:val="center"/>
          </w:tcPr>
          <w:p w14:paraId="4F116BA2" w14:textId="77777777" w:rsidR="009A4605" w:rsidRDefault="00000000" w:rsidP="00CF439E">
            <w:pPr>
              <w:jc w:val="center"/>
              <w:rPr>
                <w:rFonts w:eastAsia="Times New Roman" w:cs="Calibri"/>
                <w:b/>
                <w:bCs/>
              </w:rPr>
            </w:pPr>
            <w:sdt>
              <w:sdtPr>
                <w:rPr>
                  <w:rFonts w:eastAsia="Times New Roman" w:cs="Calibri"/>
                  <w:b/>
                  <w:bCs/>
                </w:rPr>
                <w:id w:val="473870583"/>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6A5AF74C" w14:textId="77777777" w:rsidR="009A4605" w:rsidRPr="00F81D31" w:rsidRDefault="009A4605" w:rsidP="00CF439E">
            <w:pPr>
              <w:rPr>
                <w:rFonts w:eastAsia="Times New Roman" w:cs="Calibri"/>
                <w:b/>
                <w:bCs/>
              </w:rPr>
            </w:pPr>
          </w:p>
        </w:tc>
      </w:tr>
      <w:tr w:rsidR="009A4605" w:rsidRPr="00F81D31" w14:paraId="0A0FFB62" w14:textId="77777777" w:rsidTr="00CF439E">
        <w:tc>
          <w:tcPr>
            <w:tcW w:w="3638" w:type="dxa"/>
          </w:tcPr>
          <w:p w14:paraId="014DA819"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1B366B5A" w14:textId="77777777" w:rsidR="009A4605" w:rsidRPr="00F81D31" w:rsidRDefault="009A4605" w:rsidP="00CF439E">
            <w:pPr>
              <w:jc w:val="center"/>
              <w:rPr>
                <w:rFonts w:eastAsia="Times New Roman" w:cs="Calibri"/>
                <w:b/>
                <w:bCs/>
              </w:rPr>
            </w:pPr>
          </w:p>
        </w:tc>
        <w:tc>
          <w:tcPr>
            <w:tcW w:w="2070" w:type="dxa"/>
            <w:vAlign w:val="center"/>
          </w:tcPr>
          <w:p w14:paraId="11C10BE1" w14:textId="77777777" w:rsidR="009A4605" w:rsidRPr="00F81D31" w:rsidRDefault="009A4605" w:rsidP="00CF439E">
            <w:pPr>
              <w:jc w:val="center"/>
              <w:rPr>
                <w:rFonts w:eastAsia="Times New Roman" w:cs="Calibri"/>
                <w:b/>
                <w:bCs/>
              </w:rPr>
            </w:pPr>
          </w:p>
        </w:tc>
        <w:tc>
          <w:tcPr>
            <w:tcW w:w="1403" w:type="dxa"/>
          </w:tcPr>
          <w:p w14:paraId="35F16DD9" w14:textId="77777777" w:rsidR="009A4605" w:rsidRPr="00F81D31" w:rsidRDefault="009A4605" w:rsidP="00CF439E">
            <w:pPr>
              <w:rPr>
                <w:rFonts w:eastAsia="Times New Roman" w:cs="Calibri"/>
                <w:b/>
                <w:bCs/>
              </w:rPr>
            </w:pPr>
          </w:p>
        </w:tc>
      </w:tr>
      <w:tr w:rsidR="009A4605" w:rsidRPr="00F81D31" w14:paraId="652865F0" w14:textId="77777777" w:rsidTr="00CF439E">
        <w:tc>
          <w:tcPr>
            <w:tcW w:w="3638" w:type="dxa"/>
            <w:vMerge w:val="restart"/>
            <w:shd w:val="clear" w:color="auto" w:fill="D9D9D9" w:themeFill="background1" w:themeFillShade="D9"/>
            <w:vAlign w:val="center"/>
          </w:tcPr>
          <w:p w14:paraId="222B9CCB"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E2AE871"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4F2428F1" w14:textId="77777777" w:rsidR="009A4605" w:rsidRPr="00F81D31" w:rsidRDefault="009A4605" w:rsidP="00CF439E">
            <w:pPr>
              <w:jc w:val="center"/>
              <w:rPr>
                <w:rFonts w:eastAsia="Times New Roman" w:cs="Calibri"/>
                <w:b/>
                <w:bCs/>
              </w:rPr>
            </w:pPr>
          </w:p>
          <w:p w14:paraId="394382FD" w14:textId="77777777" w:rsidR="009A4605" w:rsidRPr="00F81D31" w:rsidRDefault="009A4605" w:rsidP="00CF439E">
            <w:pPr>
              <w:jc w:val="center"/>
              <w:rPr>
                <w:rFonts w:eastAsia="Times New Roman" w:cs="Calibri"/>
                <w:b/>
                <w:bCs/>
              </w:rPr>
            </w:pPr>
          </w:p>
          <w:p w14:paraId="6E04EAC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4DB04124" w14:textId="77777777" w:rsidR="009A4605" w:rsidRPr="00F81D31" w:rsidRDefault="009A4605" w:rsidP="00CF439E">
            <w:pPr>
              <w:jc w:val="center"/>
              <w:rPr>
                <w:rFonts w:eastAsia="Times New Roman" w:cs="Calibri"/>
                <w:b/>
                <w:bCs/>
              </w:rPr>
            </w:pPr>
          </w:p>
          <w:p w14:paraId="7DBFE25C" w14:textId="77777777" w:rsidR="009A4605" w:rsidRPr="00F81D31" w:rsidRDefault="009A4605" w:rsidP="00CF439E">
            <w:pPr>
              <w:jc w:val="center"/>
              <w:rPr>
                <w:rFonts w:eastAsia="Times New Roman" w:cs="Calibri"/>
                <w:b/>
                <w:bCs/>
              </w:rPr>
            </w:pPr>
          </w:p>
          <w:p w14:paraId="455BCCEC"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6DD149FB"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111010A2"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305AC070"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24955B43" w14:textId="77777777" w:rsidR="009A4605" w:rsidRPr="00F81D31" w:rsidRDefault="009A4605" w:rsidP="00CF439E">
            <w:pPr>
              <w:jc w:val="center"/>
              <w:rPr>
                <w:rFonts w:eastAsia="Times New Roman" w:cs="Calibri"/>
                <w:b/>
                <w:bCs/>
              </w:rPr>
            </w:pPr>
          </w:p>
          <w:p w14:paraId="10DAD343" w14:textId="77777777" w:rsidR="009A4605" w:rsidRPr="00F81D31" w:rsidRDefault="009A4605" w:rsidP="00CF439E">
            <w:pPr>
              <w:jc w:val="center"/>
              <w:rPr>
                <w:rFonts w:eastAsia="Times New Roman" w:cs="Calibri"/>
                <w:b/>
                <w:bCs/>
              </w:rPr>
            </w:pPr>
          </w:p>
          <w:p w14:paraId="35E7747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0B6C3C92" w14:textId="77777777" w:rsidR="009A4605" w:rsidRPr="00F81D31" w:rsidRDefault="009A4605" w:rsidP="00CF439E">
            <w:pPr>
              <w:jc w:val="center"/>
              <w:rPr>
                <w:rFonts w:eastAsia="Times New Roman" w:cs="Calibri"/>
                <w:b/>
                <w:bCs/>
              </w:rPr>
            </w:pPr>
          </w:p>
          <w:p w14:paraId="525C751F" w14:textId="77777777" w:rsidR="009A4605" w:rsidRPr="00F81D31" w:rsidRDefault="009A4605" w:rsidP="00CF439E">
            <w:pPr>
              <w:jc w:val="center"/>
              <w:rPr>
                <w:rFonts w:eastAsia="Times New Roman" w:cs="Calibri"/>
                <w:b/>
                <w:bCs/>
              </w:rPr>
            </w:pPr>
          </w:p>
          <w:p w14:paraId="4005F610"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3FBD8872" w14:textId="77777777" w:rsidR="009A4605" w:rsidRPr="00F81D31" w:rsidRDefault="009A4605" w:rsidP="00CF439E">
            <w:pPr>
              <w:rPr>
                <w:rFonts w:eastAsia="Times New Roman" w:cs="Calibri"/>
                <w:b/>
                <w:bCs/>
              </w:rPr>
            </w:pPr>
          </w:p>
        </w:tc>
      </w:tr>
      <w:tr w:rsidR="009A4605" w:rsidRPr="00F81D31" w14:paraId="71C16CAD" w14:textId="77777777" w:rsidTr="00CF439E">
        <w:tc>
          <w:tcPr>
            <w:tcW w:w="3638" w:type="dxa"/>
            <w:vMerge/>
            <w:shd w:val="clear" w:color="auto" w:fill="D9D9D9" w:themeFill="background1" w:themeFillShade="D9"/>
          </w:tcPr>
          <w:p w14:paraId="59DB90F0"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57541E7A"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51221F9C" w14:textId="77777777" w:rsidR="009A4605" w:rsidRPr="00F81D31" w:rsidRDefault="009A4605" w:rsidP="00CF439E">
            <w:pPr>
              <w:rPr>
                <w:rFonts w:eastAsia="Times New Roman" w:cs="Calibri"/>
                <w:b/>
                <w:bCs/>
              </w:rPr>
            </w:pPr>
            <w:r w:rsidRPr="00F81D31">
              <w:rPr>
                <w:rFonts w:eastAsia="Times New Roman" w:cs="Calibri"/>
                <w:b/>
                <w:bCs/>
              </w:rPr>
              <w:t>Comments:</w:t>
            </w:r>
          </w:p>
          <w:p w14:paraId="25239617" w14:textId="77777777" w:rsidR="009A4605" w:rsidRPr="00F81D31" w:rsidRDefault="009A4605" w:rsidP="00CF439E">
            <w:pPr>
              <w:rPr>
                <w:rFonts w:eastAsia="Times New Roman" w:cs="Calibri"/>
                <w:b/>
                <w:bCs/>
              </w:rPr>
            </w:pPr>
          </w:p>
          <w:p w14:paraId="6141B1D7" w14:textId="77777777" w:rsidR="009A4605" w:rsidRPr="00F81D31" w:rsidRDefault="009A4605" w:rsidP="00CF439E">
            <w:pPr>
              <w:rPr>
                <w:rFonts w:eastAsia="Times New Roman" w:cs="Calibri"/>
                <w:b/>
                <w:bCs/>
              </w:rPr>
            </w:pPr>
          </w:p>
          <w:p w14:paraId="30507BDE" w14:textId="77777777" w:rsidR="009A4605" w:rsidRPr="00F81D31" w:rsidRDefault="009A4605" w:rsidP="00CF439E">
            <w:pPr>
              <w:rPr>
                <w:rFonts w:eastAsia="Times New Roman" w:cs="Calibri"/>
                <w:b/>
                <w:bCs/>
              </w:rPr>
            </w:pPr>
          </w:p>
          <w:p w14:paraId="1AACC9AB" w14:textId="77777777" w:rsidR="009A4605" w:rsidRPr="00F81D31" w:rsidRDefault="009A4605" w:rsidP="00CF439E">
            <w:pPr>
              <w:rPr>
                <w:rFonts w:eastAsia="Times New Roman" w:cs="Calibri"/>
                <w:b/>
                <w:bCs/>
              </w:rPr>
            </w:pPr>
          </w:p>
        </w:tc>
      </w:tr>
    </w:tbl>
    <w:p w14:paraId="24731499" w14:textId="77777777" w:rsidR="009A4605" w:rsidRDefault="009A4605" w:rsidP="009A4605">
      <w:pPr>
        <w:tabs>
          <w:tab w:val="left" w:pos="4536"/>
        </w:tabs>
        <w:rPr>
          <w:rFonts w:eastAsia="Times New Roman" w:cs="Calibri"/>
          <w:szCs w:val="22"/>
        </w:rPr>
      </w:pPr>
    </w:p>
    <w:p w14:paraId="6DE9ECD9" w14:textId="77777777" w:rsidR="009A4605" w:rsidRDefault="009A4605" w:rsidP="009A4605">
      <w:pPr>
        <w:tabs>
          <w:tab w:val="left" w:pos="4536"/>
        </w:tabs>
        <w:rPr>
          <w:szCs w:val="22"/>
        </w:rPr>
      </w:pPr>
    </w:p>
    <w:p w14:paraId="423034AC" w14:textId="77777777" w:rsidR="009A4605" w:rsidRDefault="009A4605" w:rsidP="009A4605">
      <w:pPr>
        <w:tabs>
          <w:tab w:val="left" w:pos="4536"/>
        </w:tabs>
        <w:rPr>
          <w:szCs w:val="22"/>
        </w:rPr>
      </w:pPr>
    </w:p>
    <w:p w14:paraId="4E617D6E" w14:textId="77777777" w:rsidR="009A4605" w:rsidRDefault="009A4605" w:rsidP="009A4605">
      <w:pPr>
        <w:tabs>
          <w:tab w:val="left" w:pos="4536"/>
        </w:tabs>
        <w:rPr>
          <w:szCs w:val="22"/>
        </w:rPr>
      </w:pPr>
    </w:p>
    <w:p w14:paraId="0D15C1BA" w14:textId="77777777" w:rsidR="009A4605" w:rsidRDefault="009A4605" w:rsidP="009A4605">
      <w:pPr>
        <w:tabs>
          <w:tab w:val="left" w:pos="4536"/>
        </w:tabs>
        <w:rPr>
          <w:szCs w:val="22"/>
        </w:rPr>
      </w:pPr>
    </w:p>
    <w:p w14:paraId="16B5AB1B" w14:textId="77777777" w:rsidR="009A4605" w:rsidRDefault="009A4605" w:rsidP="009A4605">
      <w:pPr>
        <w:tabs>
          <w:tab w:val="left" w:pos="4536"/>
        </w:tabs>
        <w:rPr>
          <w:szCs w:val="22"/>
        </w:rPr>
      </w:pPr>
    </w:p>
    <w:p w14:paraId="5271D691" w14:textId="77777777" w:rsidR="009A4605" w:rsidRDefault="009A4605" w:rsidP="009A4605">
      <w:pPr>
        <w:tabs>
          <w:tab w:val="left" w:pos="4536"/>
        </w:tabs>
        <w:rPr>
          <w:szCs w:val="22"/>
        </w:rPr>
      </w:pPr>
    </w:p>
    <w:p w14:paraId="74415582" w14:textId="77777777" w:rsidR="009A4605" w:rsidRDefault="009A4605" w:rsidP="009A4605">
      <w:pPr>
        <w:tabs>
          <w:tab w:val="left" w:pos="4536"/>
        </w:tabs>
        <w:rPr>
          <w:szCs w:val="22"/>
        </w:rPr>
      </w:pPr>
    </w:p>
    <w:p w14:paraId="097A5E75" w14:textId="77777777" w:rsidR="009A4605" w:rsidRDefault="009A4605" w:rsidP="009A4605">
      <w:pPr>
        <w:tabs>
          <w:tab w:val="left" w:pos="4536"/>
        </w:tabs>
        <w:rPr>
          <w:szCs w:val="22"/>
        </w:rPr>
      </w:pPr>
    </w:p>
    <w:p w14:paraId="3686564B" w14:textId="77777777" w:rsidR="009A4605" w:rsidRDefault="009A4605" w:rsidP="009A4605">
      <w:pPr>
        <w:tabs>
          <w:tab w:val="left" w:pos="4536"/>
        </w:tabs>
        <w:rPr>
          <w:szCs w:val="22"/>
        </w:rPr>
      </w:pPr>
    </w:p>
    <w:p w14:paraId="5AA94007" w14:textId="77777777" w:rsidR="009A4605" w:rsidRDefault="009A4605" w:rsidP="009A4605">
      <w:pPr>
        <w:tabs>
          <w:tab w:val="left" w:pos="4536"/>
        </w:tabs>
        <w:rPr>
          <w:szCs w:val="22"/>
        </w:rPr>
      </w:pPr>
    </w:p>
    <w:p w14:paraId="2A0A4302" w14:textId="77777777" w:rsidR="009A4605" w:rsidRDefault="009A4605" w:rsidP="009A4605">
      <w:pPr>
        <w:tabs>
          <w:tab w:val="left" w:pos="4536"/>
        </w:tabs>
        <w:rPr>
          <w:szCs w:val="22"/>
        </w:rPr>
      </w:pPr>
    </w:p>
    <w:p w14:paraId="66B95DDE" w14:textId="77777777" w:rsidR="009A4605" w:rsidRDefault="009A4605" w:rsidP="009A4605">
      <w:pPr>
        <w:tabs>
          <w:tab w:val="left" w:pos="4536"/>
        </w:tabs>
        <w:rPr>
          <w:szCs w:val="22"/>
        </w:rPr>
      </w:pPr>
    </w:p>
    <w:p w14:paraId="70530C0D" w14:textId="77777777" w:rsidR="009A4605" w:rsidRDefault="009A4605" w:rsidP="009A4605">
      <w:pPr>
        <w:tabs>
          <w:tab w:val="left" w:pos="4536"/>
        </w:tabs>
        <w:rPr>
          <w:szCs w:val="22"/>
        </w:rPr>
      </w:pPr>
    </w:p>
    <w:p w14:paraId="3D0238F9" w14:textId="77777777" w:rsidR="009A4605" w:rsidRDefault="009A4605" w:rsidP="009A4605">
      <w:pPr>
        <w:tabs>
          <w:tab w:val="left" w:pos="4536"/>
        </w:tabs>
        <w:rPr>
          <w:szCs w:val="22"/>
        </w:rPr>
      </w:pPr>
    </w:p>
    <w:p w14:paraId="195071D1" w14:textId="77777777" w:rsidR="009A4605" w:rsidRDefault="009A4605" w:rsidP="009A4605">
      <w:pPr>
        <w:tabs>
          <w:tab w:val="left" w:pos="4536"/>
        </w:tabs>
        <w:rPr>
          <w:szCs w:val="22"/>
        </w:rPr>
      </w:pPr>
    </w:p>
    <w:p w14:paraId="3E2B0BBC" w14:textId="77777777" w:rsidR="009A4605" w:rsidRDefault="009A4605" w:rsidP="009A4605">
      <w:pPr>
        <w:tabs>
          <w:tab w:val="left" w:pos="4536"/>
        </w:tabs>
        <w:rPr>
          <w:szCs w:val="22"/>
        </w:rPr>
      </w:pPr>
    </w:p>
    <w:p w14:paraId="146DF69A" w14:textId="77777777" w:rsidR="009A4605" w:rsidRDefault="009A4605" w:rsidP="009A4605">
      <w:pPr>
        <w:tabs>
          <w:tab w:val="left" w:pos="4536"/>
        </w:tabs>
        <w:rPr>
          <w:szCs w:val="22"/>
        </w:rPr>
      </w:pPr>
    </w:p>
    <w:p w14:paraId="599A3A7A" w14:textId="77777777" w:rsidR="009A4605" w:rsidRDefault="009A4605" w:rsidP="009A4605">
      <w:pPr>
        <w:tabs>
          <w:tab w:val="left" w:pos="4536"/>
        </w:tabs>
        <w:rPr>
          <w:szCs w:val="22"/>
        </w:rPr>
      </w:pPr>
    </w:p>
    <w:p w14:paraId="0CC22D92" w14:textId="77777777" w:rsidR="009A4605" w:rsidRDefault="009A4605" w:rsidP="009A4605">
      <w:pPr>
        <w:tabs>
          <w:tab w:val="left" w:pos="4536"/>
        </w:tabs>
        <w:rPr>
          <w:szCs w:val="22"/>
        </w:rPr>
      </w:pPr>
    </w:p>
    <w:p w14:paraId="105AE5F3" w14:textId="77777777" w:rsidR="009A4605" w:rsidRDefault="009A4605" w:rsidP="009A4605">
      <w:pPr>
        <w:tabs>
          <w:tab w:val="left" w:pos="4536"/>
        </w:tabs>
        <w:rPr>
          <w:szCs w:val="22"/>
        </w:rPr>
      </w:pPr>
      <w:r>
        <w:rPr>
          <w:szCs w:val="22"/>
        </w:rPr>
        <w:t>2.3 For this task you are required to c</w:t>
      </w:r>
      <w:r w:rsidRPr="00477C7E">
        <w:rPr>
          <w:szCs w:val="22"/>
        </w:rPr>
        <w:t>omplete and document an incident report below</w:t>
      </w:r>
      <w:r>
        <w:rPr>
          <w:szCs w:val="22"/>
        </w:rPr>
        <w:t xml:space="preserve"> and e</w:t>
      </w:r>
      <w:r w:rsidRPr="00477C7E">
        <w:rPr>
          <w:szCs w:val="22"/>
        </w:rPr>
        <w:t>mail your supervisor the report with your response</w:t>
      </w:r>
      <w:r>
        <w:rPr>
          <w:szCs w:val="22"/>
        </w:rPr>
        <w:t>.</w:t>
      </w:r>
    </w:p>
    <w:p w14:paraId="0A345FB1" w14:textId="77777777" w:rsidR="009A4605" w:rsidRDefault="009A4605" w:rsidP="009A4605">
      <w:pPr>
        <w:tabs>
          <w:tab w:val="left" w:pos="4536"/>
        </w:tabs>
        <w:rPr>
          <w:color w:val="000000" w:themeColor="text1"/>
          <w:szCs w:val="22"/>
          <w:shd w:val="clear" w:color="auto" w:fill="FFFFFF"/>
        </w:rPr>
      </w:pPr>
      <w:r w:rsidRPr="008334A7">
        <w:rPr>
          <w:color w:val="000000" w:themeColor="text1"/>
          <w:szCs w:val="22"/>
          <w:shd w:val="clear" w:color="auto" w:fill="FFFFFF"/>
        </w:rPr>
        <w:t xml:space="preserve">(Approximate word count </w:t>
      </w:r>
      <w:r>
        <w:rPr>
          <w:color w:val="000000" w:themeColor="text1"/>
          <w:szCs w:val="22"/>
          <w:shd w:val="clear" w:color="auto" w:fill="FFFFFF"/>
        </w:rPr>
        <w:t>110-120</w:t>
      </w:r>
      <w:r w:rsidRPr="008334A7">
        <w:rPr>
          <w:color w:val="000000" w:themeColor="text1"/>
          <w:szCs w:val="22"/>
          <w:shd w:val="clear" w:color="auto" w:fill="FFFFFF"/>
        </w:rPr>
        <w:t xml:space="preserve"> words)</w:t>
      </w:r>
    </w:p>
    <w:p w14:paraId="1647B68F"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 xml:space="preserve">Assessor note: Students </w:t>
      </w:r>
      <w:r>
        <w:rPr>
          <w:rFonts w:eastAsia="Times New Roman" w:cs="Calibri"/>
          <w:color w:val="FF0000"/>
          <w:szCs w:val="22"/>
        </w:rPr>
        <w:t>answers must</w:t>
      </w:r>
      <w:r w:rsidRPr="006E7A5A">
        <w:rPr>
          <w:rFonts w:eastAsia="Times New Roman" w:cs="Calibri"/>
          <w:color w:val="FF0000"/>
          <w:szCs w:val="22"/>
        </w:rPr>
        <w:t xml:space="preserve"> correspond with the sample answers provided below however the wording may vary.</w:t>
      </w:r>
    </w:p>
    <w:p w14:paraId="58335AB3" w14:textId="77777777" w:rsidR="009A4605" w:rsidRPr="00C90C4E" w:rsidRDefault="009A4605" w:rsidP="009A4605">
      <w:pPr>
        <w:kinsoku w:val="0"/>
        <w:overflowPunct w:val="0"/>
        <w:spacing w:before="76" w:after="0" w:line="240" w:lineRule="auto"/>
        <w:ind w:left="2160" w:firstLine="720"/>
        <w:contextualSpacing/>
        <w:rPr>
          <w:rFonts w:ascii="Arial" w:eastAsiaTheme="majorEastAsia" w:hAnsi="Arial" w:cs="Arial"/>
          <w:color w:val="262626" w:themeColor="text1" w:themeTint="D9"/>
          <w:sz w:val="24"/>
          <w:szCs w:val="24"/>
        </w:rPr>
      </w:pPr>
    </w:p>
    <w:p w14:paraId="452B5B32" w14:textId="77777777" w:rsidR="009A4605" w:rsidRPr="00C90C4E" w:rsidRDefault="009A4605" w:rsidP="009A4605">
      <w:pPr>
        <w:kinsoku w:val="0"/>
        <w:overflowPunct w:val="0"/>
        <w:spacing w:before="76" w:after="0" w:line="240" w:lineRule="auto"/>
        <w:ind w:left="2160" w:firstLine="720"/>
        <w:contextualSpacing/>
        <w:rPr>
          <w:rFonts w:asciiTheme="minorHAnsi" w:eastAsiaTheme="majorEastAsia" w:hAnsiTheme="minorHAnsi" w:cstheme="minorHAnsi"/>
          <w:b/>
          <w:bCs/>
          <w:color w:val="262626" w:themeColor="text1" w:themeTint="D9"/>
          <w:spacing w:val="-2"/>
          <w:sz w:val="20"/>
          <w:szCs w:val="20"/>
        </w:rPr>
      </w:pPr>
      <w:r>
        <w:rPr>
          <w:rFonts w:asciiTheme="minorHAnsi" w:eastAsiaTheme="majorEastAsia" w:hAnsiTheme="minorHAnsi" w:cstheme="minorHAnsi"/>
          <w:b/>
          <w:bCs/>
          <w:noProof/>
          <w:color w:val="262626" w:themeColor="text1" w:themeTint="D9"/>
          <w:sz w:val="20"/>
          <w:szCs w:val="20"/>
        </w:rPr>
        <mc:AlternateContent>
          <mc:Choice Requires="wps">
            <w:drawing>
              <wp:anchor distT="0" distB="0" distL="114300" distR="114300" simplePos="0" relativeHeight="251658275" behindDoc="0" locked="0" layoutInCell="1" allowOverlap="1" wp14:anchorId="7C0CABD0" wp14:editId="0D2846A6">
                <wp:simplePos x="0" y="0"/>
                <wp:positionH relativeFrom="column">
                  <wp:posOffset>-285750</wp:posOffset>
                </wp:positionH>
                <wp:positionV relativeFrom="paragraph">
                  <wp:posOffset>-101600</wp:posOffset>
                </wp:positionV>
                <wp:extent cx="6769100" cy="8286750"/>
                <wp:effectExtent l="0" t="0" r="12700" b="19050"/>
                <wp:wrapNone/>
                <wp:docPr id="48" name="Rectangle 48"/>
                <wp:cNvGraphicFramePr/>
                <a:graphic xmlns:a="http://schemas.openxmlformats.org/drawingml/2006/main">
                  <a:graphicData uri="http://schemas.microsoft.com/office/word/2010/wordprocessingShape">
                    <wps:wsp>
                      <wps:cNvSpPr/>
                      <wps:spPr>
                        <a:xfrm>
                          <a:off x="0" y="0"/>
                          <a:ext cx="6769100" cy="828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8FA89" id="Rectangle 48" o:spid="_x0000_s1026" style="position:absolute;margin-left:-22.5pt;margin-top:-8pt;width:533pt;height:652.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" filled="f" strokecolor="#1f3763 [1604]" strokeweight="1pt"/>
            </w:pict>
          </mc:Fallback>
        </mc:AlternateContent>
      </w:r>
      <w:r w:rsidRPr="00C90C4E">
        <w:rPr>
          <w:rFonts w:asciiTheme="minorHAnsi" w:eastAsiaTheme="majorEastAsia" w:hAnsiTheme="minorHAnsi" w:cstheme="minorHAnsi"/>
          <w:b/>
          <w:bCs/>
          <w:color w:val="262626" w:themeColor="text1" w:themeTint="D9"/>
          <w:sz w:val="20"/>
          <w:szCs w:val="20"/>
        </w:rPr>
        <w:t xml:space="preserve">EXPOSURE INCIDENT </w:t>
      </w:r>
      <w:r w:rsidRPr="00C90C4E">
        <w:rPr>
          <w:rFonts w:asciiTheme="minorHAnsi" w:eastAsiaTheme="majorEastAsia" w:hAnsiTheme="minorHAnsi" w:cstheme="minorHAnsi"/>
          <w:b/>
          <w:bCs/>
          <w:color w:val="262626" w:themeColor="text1" w:themeTint="D9"/>
          <w:spacing w:val="-2"/>
          <w:sz w:val="20"/>
          <w:szCs w:val="20"/>
        </w:rPr>
        <w:t>REPORT</w:t>
      </w:r>
    </w:p>
    <w:p w14:paraId="2B5662A9" w14:textId="77777777" w:rsidR="009A4605" w:rsidRPr="00C90C4E" w:rsidRDefault="009A4605" w:rsidP="009A4605">
      <w:pPr>
        <w:kinsoku w:val="0"/>
        <w:overflowPunct w:val="0"/>
        <w:spacing w:after="0" w:line="240" w:lineRule="auto"/>
        <w:ind w:left="2410" w:firstLine="470"/>
        <w:contextualSpacing/>
        <w:rPr>
          <w:rFonts w:asciiTheme="minorHAnsi" w:eastAsiaTheme="majorEastAsia" w:hAnsiTheme="minorHAnsi" w:cstheme="minorHAnsi"/>
          <w:b/>
          <w:bCs/>
          <w:color w:val="262626" w:themeColor="text1" w:themeTint="D9"/>
          <w:spacing w:val="-2"/>
          <w:sz w:val="20"/>
          <w:szCs w:val="20"/>
        </w:rPr>
      </w:pPr>
      <w:r>
        <w:rPr>
          <w:rFonts w:asciiTheme="minorHAnsi" w:eastAsiaTheme="majorEastAsia" w:hAnsiTheme="minorHAnsi" w:cstheme="minorHAnsi"/>
          <w:b/>
          <w:bCs/>
          <w:color w:val="262626" w:themeColor="text1" w:themeTint="D9"/>
          <w:sz w:val="20"/>
          <w:szCs w:val="20"/>
        </w:rPr>
        <w:t xml:space="preserve">Residents </w:t>
      </w:r>
      <w:r w:rsidRPr="00C90C4E">
        <w:rPr>
          <w:rFonts w:asciiTheme="minorHAnsi" w:eastAsiaTheme="majorEastAsia" w:hAnsiTheme="minorHAnsi" w:cstheme="minorHAnsi"/>
          <w:b/>
          <w:bCs/>
          <w:color w:val="262626" w:themeColor="text1" w:themeTint="D9"/>
          <w:sz w:val="20"/>
          <w:szCs w:val="20"/>
        </w:rPr>
        <w:t xml:space="preserve">EXPOSURE TO </w:t>
      </w:r>
      <w:r>
        <w:rPr>
          <w:rFonts w:asciiTheme="minorHAnsi" w:eastAsiaTheme="majorEastAsia" w:hAnsiTheme="minorHAnsi" w:cstheme="minorHAnsi"/>
          <w:b/>
          <w:bCs/>
          <w:color w:val="262626" w:themeColor="text1" w:themeTint="D9"/>
          <w:sz w:val="20"/>
          <w:szCs w:val="20"/>
        </w:rPr>
        <w:t>Norovirus</w:t>
      </w:r>
      <w:r w:rsidRPr="00C90C4E">
        <w:rPr>
          <w:rFonts w:asciiTheme="minorHAnsi" w:eastAsiaTheme="majorEastAsia" w:hAnsiTheme="minorHAnsi" w:cstheme="minorHAnsi"/>
          <w:b/>
          <w:bCs/>
          <w:color w:val="262626" w:themeColor="text1" w:themeTint="D9"/>
          <w:sz w:val="20"/>
          <w:szCs w:val="20"/>
        </w:rPr>
        <w:t xml:space="preserve"> infection </w:t>
      </w:r>
    </w:p>
    <w:p w14:paraId="2C13AA8A" w14:textId="77777777" w:rsidR="009A4605" w:rsidRPr="00C90C4E" w:rsidRDefault="009A4605" w:rsidP="009A4605">
      <w:pPr>
        <w:kinsoku w:val="0"/>
        <w:overflowPunct w:val="0"/>
        <w:spacing w:after="120"/>
        <w:rPr>
          <w:rFonts w:asciiTheme="minorHAnsi" w:hAnsiTheme="minorHAnsi" w:cstheme="minorHAnsi"/>
          <w:b/>
          <w:bCs/>
          <w:sz w:val="20"/>
          <w:szCs w:val="20"/>
        </w:rPr>
      </w:pPr>
    </w:p>
    <w:p w14:paraId="09822C01" w14:textId="77777777" w:rsidR="009A4605" w:rsidRPr="00C90C4E" w:rsidRDefault="009A4605" w:rsidP="009A4605">
      <w:pPr>
        <w:tabs>
          <w:tab w:val="left" w:pos="4931"/>
          <w:tab w:val="left" w:pos="5471"/>
          <w:tab w:val="left" w:pos="9699"/>
        </w:tabs>
        <w:kinsoku w:val="0"/>
        <w:overflowPunct w:val="0"/>
        <w:spacing w:before="240" w:after="0" w:line="120" w:lineRule="auto"/>
        <w:ind w:left="57" w:right="-624"/>
        <w:rPr>
          <w:rFonts w:asciiTheme="minorHAnsi" w:hAnsiTheme="minorHAnsi" w:cstheme="minorHAnsi"/>
          <w:sz w:val="20"/>
          <w:szCs w:val="20"/>
        </w:rPr>
      </w:pPr>
      <w:r w:rsidRPr="00C90C4E">
        <w:rPr>
          <w:rFonts w:asciiTheme="minorHAnsi" w:hAnsiTheme="minorHAnsi" w:cstheme="minorHAnsi"/>
          <w:sz w:val="20"/>
          <w:szCs w:val="20"/>
        </w:rPr>
        <w:t>Employees Name:</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Student Name</w:t>
      </w:r>
      <w:r w:rsidRPr="00C90C4E">
        <w:rPr>
          <w:rFonts w:asciiTheme="minorHAnsi" w:hAnsiTheme="minorHAnsi" w:cstheme="minorHAnsi"/>
          <w:sz w:val="20"/>
          <w:szCs w:val="20"/>
        </w:rPr>
        <w:tab/>
        <w:t>Position:</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Role/job in workplace</w:t>
      </w:r>
    </w:p>
    <w:p w14:paraId="61DEDADC" w14:textId="77777777" w:rsidR="009A4605" w:rsidRPr="00C90C4E" w:rsidRDefault="009A4605" w:rsidP="009A4605">
      <w:pPr>
        <w:kinsoku w:val="0"/>
        <w:overflowPunct w:val="0"/>
        <w:spacing w:before="240" w:after="0" w:line="120" w:lineRule="auto"/>
        <w:ind w:left="57" w:right="-624"/>
        <w:rPr>
          <w:rFonts w:asciiTheme="minorHAnsi" w:hAnsiTheme="minorHAnsi" w:cstheme="minorHAnsi"/>
          <w:sz w:val="20"/>
          <w:szCs w:val="20"/>
        </w:rPr>
      </w:pPr>
    </w:p>
    <w:p w14:paraId="3D7F021D" w14:textId="77777777" w:rsidR="009A4605" w:rsidRPr="00C90C4E" w:rsidRDefault="009A4605" w:rsidP="009A4605">
      <w:pPr>
        <w:kinsoku w:val="0"/>
        <w:overflowPunct w:val="0"/>
        <w:spacing w:before="240" w:after="0" w:line="120" w:lineRule="auto"/>
        <w:ind w:left="57" w:right="-624"/>
        <w:rPr>
          <w:rFonts w:asciiTheme="minorHAnsi" w:hAnsiTheme="minorHAnsi" w:cstheme="minorHAnsi"/>
          <w:sz w:val="20"/>
          <w:szCs w:val="20"/>
        </w:rPr>
        <w:sectPr w:rsidR="009A4605" w:rsidRPr="00C90C4E" w:rsidSect="000D2993">
          <w:pgSz w:w="12240" w:h="15840"/>
          <w:pgMar w:top="640" w:right="940" w:bottom="280" w:left="1340" w:header="720" w:footer="720" w:gutter="0"/>
          <w:cols w:space="720"/>
          <w:noEndnote/>
        </w:sectPr>
      </w:pPr>
    </w:p>
    <w:p w14:paraId="4C80E45B" w14:textId="77777777" w:rsidR="009A4605" w:rsidRPr="00C90C4E" w:rsidRDefault="009A4605" w:rsidP="009A4605">
      <w:pPr>
        <w:tabs>
          <w:tab w:val="left" w:pos="4913"/>
        </w:tabs>
        <w:kinsoku w:val="0"/>
        <w:overflowPunct w:val="0"/>
        <w:spacing w:before="240" w:after="0" w:line="120" w:lineRule="auto"/>
        <w:ind w:left="57" w:right="-624"/>
        <w:rPr>
          <w:rFonts w:asciiTheme="minorHAnsi" w:hAnsiTheme="minorHAnsi" w:cstheme="minorHAnsi"/>
          <w:sz w:val="20"/>
          <w:szCs w:val="20"/>
        </w:rPr>
      </w:pPr>
      <w:r w:rsidRPr="00C90C4E">
        <w:rPr>
          <w:rFonts w:asciiTheme="minorHAnsi" w:hAnsiTheme="minorHAnsi" w:cstheme="minorHAnsi"/>
          <w:sz w:val="20"/>
          <w:szCs w:val="20"/>
        </w:rPr>
        <w:t>Estimated date of Exposure:</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activity date</w:t>
      </w:r>
      <w:r w:rsidRPr="00C90C4E">
        <w:rPr>
          <w:rFonts w:asciiTheme="minorHAnsi" w:hAnsiTheme="minorHAnsi" w:cstheme="minorHAnsi"/>
          <w:sz w:val="20"/>
          <w:szCs w:val="20"/>
          <w:u w:val="single"/>
        </w:rPr>
        <w:tab/>
      </w:r>
    </w:p>
    <w:p w14:paraId="07C55E63" w14:textId="77777777" w:rsidR="009A4605" w:rsidRPr="00C90C4E" w:rsidRDefault="009A4605" w:rsidP="009A4605">
      <w:pPr>
        <w:tabs>
          <w:tab w:val="left" w:pos="2020"/>
        </w:tabs>
        <w:kinsoku w:val="0"/>
        <w:overflowPunct w:val="0"/>
        <w:spacing w:before="240" w:after="0" w:line="120" w:lineRule="auto"/>
        <w:ind w:left="57" w:right="-624"/>
        <w:rPr>
          <w:rFonts w:asciiTheme="minorHAnsi" w:hAnsiTheme="minorHAnsi" w:cstheme="minorHAnsi"/>
          <w:sz w:val="20"/>
          <w:szCs w:val="20"/>
        </w:rPr>
      </w:pPr>
      <w:r w:rsidRPr="00C90C4E">
        <w:rPr>
          <w:rFonts w:asciiTheme="minorHAnsi" w:hAnsiTheme="minorHAnsi" w:cstheme="minorHAnsi"/>
          <w:sz w:val="20"/>
          <w:szCs w:val="20"/>
        </w:rPr>
        <w:br w:type="column"/>
        <w:t>Time:</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39C2C1F3" w14:textId="77777777" w:rsidR="009A4605" w:rsidRPr="00C90C4E" w:rsidRDefault="009A4605" w:rsidP="009A4605">
      <w:pPr>
        <w:tabs>
          <w:tab w:val="left" w:pos="1853"/>
        </w:tabs>
        <w:kinsoku w:val="0"/>
        <w:overflowPunct w:val="0"/>
        <w:spacing w:before="240" w:after="0" w:line="120" w:lineRule="auto"/>
        <w:ind w:left="57" w:right="-624"/>
        <w:rPr>
          <w:rFonts w:asciiTheme="minorHAnsi" w:hAnsiTheme="minorHAnsi" w:cstheme="minorHAnsi"/>
          <w:spacing w:val="-4"/>
          <w:sz w:val="20"/>
          <w:szCs w:val="20"/>
        </w:rPr>
      </w:pPr>
      <w:r w:rsidRPr="00C90C4E">
        <w:rPr>
          <w:rFonts w:asciiTheme="minorHAnsi" w:hAnsiTheme="minorHAnsi" w:cstheme="minorHAnsi"/>
          <w:sz w:val="20"/>
          <w:szCs w:val="20"/>
        </w:rPr>
        <w:br w:type="column"/>
        <w:t>A.M.</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r w:rsidRPr="00C90C4E">
        <w:rPr>
          <w:rFonts w:asciiTheme="minorHAnsi" w:hAnsiTheme="minorHAnsi" w:cstheme="minorHAnsi"/>
          <w:spacing w:val="-4"/>
          <w:sz w:val="20"/>
          <w:szCs w:val="20"/>
        </w:rPr>
        <w:t>P.M.</w:t>
      </w:r>
    </w:p>
    <w:p w14:paraId="7F9753C7" w14:textId="77777777" w:rsidR="009A4605" w:rsidRPr="00C90C4E" w:rsidRDefault="009A4605" w:rsidP="009A4605">
      <w:pPr>
        <w:tabs>
          <w:tab w:val="left" w:pos="1853"/>
        </w:tabs>
        <w:kinsoku w:val="0"/>
        <w:overflowPunct w:val="0"/>
        <w:spacing w:before="97" w:after="120"/>
        <w:ind w:left="100"/>
        <w:rPr>
          <w:rFonts w:asciiTheme="minorHAnsi" w:hAnsiTheme="minorHAnsi" w:cstheme="minorHAnsi"/>
          <w:spacing w:val="-4"/>
          <w:sz w:val="20"/>
          <w:szCs w:val="20"/>
        </w:rPr>
        <w:sectPr w:rsidR="009A4605" w:rsidRPr="00C90C4E">
          <w:type w:val="continuous"/>
          <w:pgSz w:w="12240" w:h="15840"/>
          <w:pgMar w:top="640" w:right="940" w:bottom="280" w:left="1340" w:header="720" w:footer="720" w:gutter="0"/>
          <w:cols w:num="3" w:space="720" w:equalWidth="0">
            <w:col w:w="4954" w:space="399"/>
            <w:col w:w="2021" w:space="62"/>
            <w:col w:w="2524"/>
          </w:cols>
          <w:noEndnote/>
        </w:sectPr>
      </w:pPr>
    </w:p>
    <w:p w14:paraId="6B75E497" w14:textId="77777777" w:rsidR="009A4605" w:rsidRPr="00C90C4E" w:rsidRDefault="009A4605" w:rsidP="009A4605">
      <w:pPr>
        <w:kinsoku w:val="0"/>
        <w:overflowPunct w:val="0"/>
        <w:spacing w:before="10" w:after="120"/>
        <w:rPr>
          <w:rFonts w:asciiTheme="minorHAnsi" w:hAnsiTheme="minorHAnsi" w:cstheme="minorHAnsi"/>
          <w:sz w:val="20"/>
          <w:szCs w:val="20"/>
        </w:rPr>
      </w:pPr>
    </w:p>
    <w:p w14:paraId="24CF52E4"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Pr>
          <w:rFonts w:asciiTheme="minorHAnsi" w:hAnsiTheme="minorHAnsi" w:cstheme="minorHAnsi"/>
          <w:sz w:val="20"/>
          <w:szCs w:val="20"/>
        </w:rPr>
        <w:t>Name of suspected residents (If you don’t want to put a name just call them resident A and resident B)</w:t>
      </w:r>
    </w:p>
    <w:p w14:paraId="40ABCD2B"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76" behindDoc="0" locked="0" layoutInCell="0" allowOverlap="1" wp14:anchorId="5D2AF9FD" wp14:editId="54C534C7">
                <wp:simplePos x="0" y="0"/>
                <wp:positionH relativeFrom="page">
                  <wp:posOffset>850900</wp:posOffset>
                </wp:positionH>
                <wp:positionV relativeFrom="paragraph">
                  <wp:posOffset>260985</wp:posOffset>
                </wp:positionV>
                <wp:extent cx="6103620" cy="635"/>
                <wp:effectExtent l="0" t="7620" r="1905" b="1270"/>
                <wp:wrapTopAndBottom/>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C72984" id="Freeform: Shape 49" o:spid="_x0000_s1026" style="position:absolute;z-index:2516582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pt,20.55pt,547.6pt,20.55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" o:allowincell="f" filled="f" strokeweight=".15239mm">
                <v:path arrowok="t" o:connecttype="custom" o:connectlocs="0,0;6103620,0" o:connectangles="0,0"/>
                <w10:wrap type="topAndBottom" anchorx="page"/>
              </v:polyline>
            </w:pict>
          </mc:Fallback>
        </mc:AlternateContent>
      </w:r>
    </w:p>
    <w:p w14:paraId="19EACA62"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p>
    <w:p w14:paraId="5F62CA52"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Pr>
          <w:rFonts w:asciiTheme="minorHAnsi" w:hAnsiTheme="minorHAnsi" w:cstheme="minorHAnsi"/>
          <w:sz w:val="20"/>
          <w:szCs w:val="20"/>
        </w:rPr>
        <w:t>Symptoms of residents after suspected exposure</w:t>
      </w:r>
    </w:p>
    <w:p w14:paraId="6BF898E2" w14:textId="77777777" w:rsidR="009A4605" w:rsidRPr="00C90C4E" w:rsidRDefault="009A4605" w:rsidP="009A4605">
      <w:pPr>
        <w:kinsoku w:val="0"/>
        <w:overflowPunct w:val="0"/>
        <w:spacing w:after="120"/>
        <w:rPr>
          <w:rFonts w:asciiTheme="minorHAnsi" w:hAnsiTheme="minorHAnsi" w:cstheme="minorHAnsi"/>
          <w:color w:val="FF0000"/>
          <w:sz w:val="20"/>
          <w:szCs w:val="20"/>
        </w:rPr>
      </w:pPr>
      <w:r>
        <w:rPr>
          <w:rFonts w:asciiTheme="minorHAnsi" w:hAnsiTheme="minorHAnsi" w:cstheme="minorHAnsi"/>
          <w:color w:val="FF0000"/>
          <w:sz w:val="20"/>
          <w:szCs w:val="20"/>
        </w:rPr>
        <w:t>Cough, sneezing and body ache</w:t>
      </w:r>
    </w:p>
    <w:p w14:paraId="3B0E01ED"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77" behindDoc="0" locked="0" layoutInCell="0" allowOverlap="1" wp14:anchorId="2C869647" wp14:editId="423FEF6B">
                <wp:simplePos x="0" y="0"/>
                <wp:positionH relativeFrom="page">
                  <wp:posOffset>914400</wp:posOffset>
                </wp:positionH>
                <wp:positionV relativeFrom="paragraph">
                  <wp:posOffset>91440</wp:posOffset>
                </wp:positionV>
                <wp:extent cx="6103620" cy="635"/>
                <wp:effectExtent l="0" t="7620" r="1905" b="1270"/>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9BFCD5" id="Freeform: Shape 50" o:spid="_x0000_s1026" style="position:absolute;z-index:2516582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236CA343"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r>
        <w:rPr>
          <w:rFonts w:asciiTheme="minorHAnsi" w:hAnsiTheme="minorHAnsi" w:cstheme="minorHAnsi"/>
          <w:sz w:val="20"/>
          <w:szCs w:val="20"/>
        </w:rPr>
        <w:t>After how many hours/time did residents start to show symptoms</w:t>
      </w:r>
    </w:p>
    <w:p w14:paraId="19C003BB" w14:textId="77777777" w:rsidR="009A4605" w:rsidRPr="00C90C4E" w:rsidRDefault="009A4605" w:rsidP="009A4605">
      <w:pPr>
        <w:kinsoku w:val="0"/>
        <w:overflowPunct w:val="0"/>
        <w:spacing w:after="120"/>
        <w:rPr>
          <w:rFonts w:asciiTheme="minorHAnsi" w:hAnsiTheme="minorHAnsi" w:cstheme="minorHAnsi"/>
          <w:color w:val="FF0000"/>
          <w:sz w:val="20"/>
          <w:szCs w:val="20"/>
        </w:rPr>
      </w:pPr>
      <w:r>
        <w:rPr>
          <w:rFonts w:asciiTheme="minorHAnsi" w:hAnsiTheme="minorHAnsi" w:cstheme="minorHAnsi"/>
          <w:color w:val="FF0000"/>
          <w:sz w:val="20"/>
          <w:szCs w:val="20"/>
        </w:rPr>
        <w:t>On the same day after attending group activity in the morning with the resident being diagnosed with Norovirus</w:t>
      </w:r>
    </w:p>
    <w:p w14:paraId="765BCDDC"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78" behindDoc="0" locked="0" layoutInCell="0" allowOverlap="1" wp14:anchorId="29D0BC9B" wp14:editId="47E04CE4">
                <wp:simplePos x="0" y="0"/>
                <wp:positionH relativeFrom="page">
                  <wp:posOffset>914400</wp:posOffset>
                </wp:positionH>
                <wp:positionV relativeFrom="paragraph">
                  <wp:posOffset>91440</wp:posOffset>
                </wp:positionV>
                <wp:extent cx="6103620" cy="635"/>
                <wp:effectExtent l="0" t="7620" r="1905" b="1270"/>
                <wp:wrapTopAndBottom/>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F2C716" id="Freeform: Shape 51" o:spid="_x0000_s1026" style="position:absolute;z-index:2516582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3AF56237" w14:textId="77777777" w:rsidR="009A4605" w:rsidRDefault="009A4605" w:rsidP="009A4605">
      <w:pPr>
        <w:tabs>
          <w:tab w:val="left" w:pos="2070"/>
          <w:tab w:val="left" w:pos="9714"/>
        </w:tabs>
        <w:kinsoku w:val="0"/>
        <w:overflowPunct w:val="0"/>
        <w:spacing w:before="96" w:after="120"/>
        <w:ind w:left="100"/>
        <w:rPr>
          <w:rFonts w:asciiTheme="minorHAnsi" w:hAnsiTheme="minorHAnsi" w:cstheme="minorHAnsi"/>
          <w:sz w:val="20"/>
          <w:szCs w:val="20"/>
        </w:rPr>
      </w:pPr>
    </w:p>
    <w:p w14:paraId="72C5A408" w14:textId="77777777" w:rsidR="009A4605" w:rsidRPr="00C90C4E" w:rsidRDefault="009A4605" w:rsidP="009A4605">
      <w:pPr>
        <w:tabs>
          <w:tab w:val="left" w:pos="2070"/>
          <w:tab w:val="left" w:pos="9714"/>
        </w:tabs>
        <w:kinsoku w:val="0"/>
        <w:overflowPunct w:val="0"/>
        <w:spacing w:before="96" w:after="120"/>
        <w:ind w:left="100"/>
        <w:rPr>
          <w:rFonts w:asciiTheme="minorHAnsi" w:hAnsiTheme="minorHAnsi" w:cstheme="minorHAnsi"/>
          <w:color w:val="FF0000"/>
          <w:sz w:val="20"/>
          <w:szCs w:val="20"/>
        </w:rPr>
      </w:pPr>
      <w:r w:rsidRPr="00C90C4E">
        <w:rPr>
          <w:rFonts w:asciiTheme="minorHAnsi" w:hAnsiTheme="minorHAnsi" w:cstheme="minorHAnsi"/>
          <w:sz w:val="20"/>
          <w:szCs w:val="20"/>
        </w:rPr>
        <w:t>Source of exposure:</w:t>
      </w:r>
      <w:r w:rsidRPr="00C90C4E">
        <w:rPr>
          <w:rFonts w:asciiTheme="minorHAnsi" w:hAnsiTheme="minorHAnsi" w:cstheme="minorHAnsi"/>
          <w:sz w:val="20"/>
          <w:szCs w:val="20"/>
          <w:u w:val="single"/>
        </w:rPr>
        <w:tab/>
      </w:r>
      <w:r>
        <w:rPr>
          <w:rFonts w:asciiTheme="minorHAnsi" w:hAnsiTheme="minorHAnsi" w:cstheme="minorHAnsi"/>
          <w:color w:val="FF0000"/>
          <w:sz w:val="20"/>
          <w:szCs w:val="20"/>
          <w:u w:val="single"/>
        </w:rPr>
        <w:t>infection exposure due to a close contact with a resident diagnosed with Norovirus and having diarrhoea</w:t>
      </w:r>
      <w:r w:rsidRPr="00C90C4E">
        <w:rPr>
          <w:rFonts w:asciiTheme="minorHAnsi" w:hAnsiTheme="minorHAnsi" w:cstheme="minorHAnsi"/>
          <w:color w:val="FF0000"/>
          <w:sz w:val="20"/>
          <w:szCs w:val="20"/>
          <w:u w:val="single"/>
        </w:rPr>
        <w:tab/>
      </w:r>
    </w:p>
    <w:p w14:paraId="2332AEC2" w14:textId="77777777" w:rsidR="009A4605" w:rsidRPr="00C90C4E" w:rsidRDefault="009A4605" w:rsidP="009A4605">
      <w:pPr>
        <w:kinsoku w:val="0"/>
        <w:overflowPunct w:val="0"/>
        <w:spacing w:after="120"/>
        <w:rPr>
          <w:rFonts w:asciiTheme="minorHAnsi" w:hAnsiTheme="minorHAnsi" w:cstheme="minorHAnsi"/>
          <w:color w:val="FF0000"/>
          <w:sz w:val="20"/>
          <w:szCs w:val="20"/>
        </w:rPr>
      </w:pPr>
    </w:p>
    <w:p w14:paraId="6A671906"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63" behindDoc="0" locked="0" layoutInCell="0" allowOverlap="1" wp14:anchorId="02F2A4B8" wp14:editId="31A5CACF">
                <wp:simplePos x="0" y="0"/>
                <wp:positionH relativeFrom="page">
                  <wp:posOffset>914400</wp:posOffset>
                </wp:positionH>
                <wp:positionV relativeFrom="paragraph">
                  <wp:posOffset>91440</wp:posOffset>
                </wp:positionV>
                <wp:extent cx="6103620" cy="635"/>
                <wp:effectExtent l="0" t="7620" r="1905" b="1270"/>
                <wp:wrapTopAndBottom/>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DD49BF" id="Freeform: Shape 52" o:spid="_x0000_s1026" style="position:absolute;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1037DF23" w14:textId="77777777" w:rsidR="009A4605" w:rsidRPr="00C90C4E" w:rsidRDefault="009A4605" w:rsidP="009A4605">
      <w:pPr>
        <w:tabs>
          <w:tab w:val="left" w:pos="9677"/>
        </w:tabs>
        <w:kinsoku w:val="0"/>
        <w:overflowPunct w:val="0"/>
        <w:spacing w:before="136" w:after="120"/>
        <w:ind w:left="100"/>
        <w:rPr>
          <w:rFonts w:asciiTheme="minorHAnsi" w:hAnsiTheme="minorHAnsi" w:cstheme="minorHAnsi"/>
          <w:color w:val="FF0000"/>
          <w:sz w:val="20"/>
          <w:szCs w:val="20"/>
        </w:rPr>
      </w:pPr>
      <w:r w:rsidRPr="00C90C4E">
        <w:rPr>
          <w:rFonts w:asciiTheme="minorHAnsi" w:hAnsiTheme="minorHAnsi" w:cstheme="minorHAnsi"/>
          <w:sz w:val="20"/>
          <w:szCs w:val="20"/>
        </w:rPr>
        <w:t xml:space="preserve">How exposure occurred:  </w:t>
      </w:r>
      <w:r w:rsidRPr="00671E20">
        <w:rPr>
          <w:rFonts w:asciiTheme="minorHAnsi" w:hAnsiTheme="minorHAnsi" w:cstheme="minorHAnsi"/>
          <w:color w:val="FF0000"/>
          <w:sz w:val="20"/>
          <w:szCs w:val="20"/>
        </w:rPr>
        <w:t xml:space="preserve">All three residents attended a group activity </w:t>
      </w:r>
      <w:r>
        <w:rPr>
          <w:rFonts w:asciiTheme="minorHAnsi" w:hAnsiTheme="minorHAnsi" w:cstheme="minorHAnsi"/>
          <w:color w:val="FF0000"/>
          <w:sz w:val="20"/>
          <w:szCs w:val="20"/>
        </w:rPr>
        <w:t>two days ago</w:t>
      </w:r>
      <w:r w:rsidRPr="00671E20">
        <w:rPr>
          <w:rFonts w:asciiTheme="minorHAnsi" w:hAnsiTheme="minorHAnsi" w:cstheme="minorHAnsi"/>
          <w:color w:val="FF0000"/>
          <w:sz w:val="20"/>
          <w:szCs w:val="20"/>
        </w:rPr>
        <w:t xml:space="preserve"> </w:t>
      </w:r>
      <w:r>
        <w:rPr>
          <w:rFonts w:asciiTheme="minorHAnsi" w:hAnsiTheme="minorHAnsi" w:cstheme="minorHAnsi"/>
          <w:color w:val="FF0000"/>
          <w:sz w:val="20"/>
          <w:szCs w:val="20"/>
          <w:u w:val="single"/>
        </w:rPr>
        <w:t>in proximity with each other and since norovirus is spread through contact it is suspected that may have led to the exposure.</w:t>
      </w:r>
      <w:r w:rsidRPr="00C90C4E">
        <w:rPr>
          <w:rFonts w:asciiTheme="minorHAnsi" w:hAnsiTheme="minorHAnsi" w:cstheme="minorHAnsi"/>
          <w:color w:val="FF0000"/>
          <w:sz w:val="20"/>
          <w:szCs w:val="20"/>
          <w:u w:val="single"/>
        </w:rPr>
        <w:tab/>
      </w:r>
    </w:p>
    <w:p w14:paraId="4A780107" w14:textId="77777777" w:rsidR="009A4605" w:rsidRPr="00C90C4E" w:rsidRDefault="009A4605" w:rsidP="009A4605">
      <w:pPr>
        <w:kinsoku w:val="0"/>
        <w:overflowPunct w:val="0"/>
        <w:spacing w:after="120"/>
        <w:rPr>
          <w:rFonts w:asciiTheme="minorHAnsi" w:hAnsiTheme="minorHAnsi" w:cstheme="minorHAnsi"/>
          <w:color w:val="FF0000"/>
          <w:sz w:val="20"/>
          <w:szCs w:val="20"/>
        </w:rPr>
      </w:pPr>
    </w:p>
    <w:p w14:paraId="78CC5609"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64" behindDoc="0" locked="0" layoutInCell="0" allowOverlap="1" wp14:anchorId="4062483C" wp14:editId="1579F8E5">
                <wp:simplePos x="0" y="0"/>
                <wp:positionH relativeFrom="page">
                  <wp:posOffset>914400</wp:posOffset>
                </wp:positionH>
                <wp:positionV relativeFrom="paragraph">
                  <wp:posOffset>91440</wp:posOffset>
                </wp:positionV>
                <wp:extent cx="6103620" cy="635"/>
                <wp:effectExtent l="0" t="5080" r="1905" b="3810"/>
                <wp:wrapTopAndBottom/>
                <wp:docPr id="5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8D8563" id="Freeform: Shape 53" o:spid="_x0000_s1026" style="position:absolute;z-index:251658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520D9812" w14:textId="77777777" w:rsidR="009A4605" w:rsidRPr="00C90C4E" w:rsidRDefault="009A4605" w:rsidP="009A4605">
      <w:pPr>
        <w:tabs>
          <w:tab w:val="left" w:pos="9677"/>
        </w:tabs>
        <w:kinsoku w:val="0"/>
        <w:overflowPunct w:val="0"/>
        <w:spacing w:before="136" w:after="120"/>
        <w:ind w:left="100"/>
        <w:rPr>
          <w:rFonts w:asciiTheme="minorHAnsi" w:hAnsiTheme="minorHAnsi" w:cstheme="minorHAnsi"/>
          <w:color w:val="FF0000"/>
          <w:sz w:val="20"/>
          <w:szCs w:val="20"/>
        </w:rPr>
      </w:pPr>
      <w:r w:rsidRPr="00C90C4E">
        <w:rPr>
          <w:rFonts w:asciiTheme="minorHAnsi" w:hAnsiTheme="minorHAnsi" w:cstheme="minorHAnsi"/>
          <w:sz w:val="20"/>
          <w:szCs w:val="20"/>
        </w:rPr>
        <w:t>Response/Immediate action taken :</w:t>
      </w:r>
      <w:r w:rsidRPr="00C90C4E">
        <w:rPr>
          <w:rFonts w:asciiTheme="minorHAnsi" w:hAnsiTheme="minorHAnsi" w:cstheme="minorHAnsi"/>
          <w:spacing w:val="55"/>
          <w:sz w:val="20"/>
          <w:szCs w:val="20"/>
        </w:rPr>
        <w:t xml:space="preserve">   </w:t>
      </w:r>
      <w:r>
        <w:rPr>
          <w:rFonts w:asciiTheme="minorHAnsi" w:hAnsiTheme="minorHAnsi" w:cstheme="minorHAnsi"/>
          <w:color w:val="FF0000"/>
          <w:sz w:val="20"/>
          <w:szCs w:val="20"/>
        </w:rPr>
        <w:t>informed</w:t>
      </w:r>
      <w:r w:rsidRPr="00C90C4E">
        <w:rPr>
          <w:rFonts w:asciiTheme="minorHAnsi" w:hAnsiTheme="minorHAnsi" w:cstheme="minorHAnsi"/>
          <w:color w:val="FF0000"/>
          <w:sz w:val="20"/>
          <w:szCs w:val="20"/>
        </w:rPr>
        <w:t xml:space="preserve"> supervisor immediately</w:t>
      </w:r>
      <w:r>
        <w:rPr>
          <w:rFonts w:asciiTheme="minorHAnsi" w:hAnsiTheme="minorHAnsi" w:cstheme="minorHAnsi"/>
          <w:color w:val="FF0000"/>
          <w:sz w:val="20"/>
          <w:szCs w:val="20"/>
        </w:rPr>
        <w:t xml:space="preserve">, suspected residents confined to there rooms , ensuring residents have required PPE and hand soap, monitoring residents symptoms </w:t>
      </w:r>
      <w:r w:rsidRPr="00C90C4E">
        <w:rPr>
          <w:rFonts w:asciiTheme="minorHAnsi" w:hAnsiTheme="minorHAnsi" w:cstheme="minorHAnsi"/>
          <w:color w:val="FF0000"/>
          <w:sz w:val="20"/>
          <w:szCs w:val="20"/>
          <w:u w:val="single"/>
        </w:rPr>
        <w:tab/>
      </w:r>
    </w:p>
    <w:p w14:paraId="6E8FCDAB" w14:textId="77777777" w:rsidR="009A4605" w:rsidRPr="00C90C4E" w:rsidRDefault="009A4605" w:rsidP="009A4605">
      <w:pPr>
        <w:kinsoku w:val="0"/>
        <w:overflowPunct w:val="0"/>
        <w:spacing w:after="120"/>
        <w:rPr>
          <w:rFonts w:asciiTheme="minorHAnsi" w:hAnsiTheme="minorHAnsi" w:cstheme="minorHAnsi"/>
          <w:color w:val="FF0000"/>
          <w:sz w:val="20"/>
          <w:szCs w:val="20"/>
        </w:rPr>
      </w:pPr>
    </w:p>
    <w:p w14:paraId="1DD1FEE0"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65" behindDoc="0" locked="0" layoutInCell="0" allowOverlap="1" wp14:anchorId="034E2D88" wp14:editId="693560B1">
                <wp:simplePos x="0" y="0"/>
                <wp:positionH relativeFrom="page">
                  <wp:posOffset>914400</wp:posOffset>
                </wp:positionH>
                <wp:positionV relativeFrom="paragraph">
                  <wp:posOffset>91440</wp:posOffset>
                </wp:positionV>
                <wp:extent cx="6103620" cy="635"/>
                <wp:effectExtent l="0" t="635" r="1905" b="8255"/>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E5E4F6" id="Freeform: Shape 54" o:spid="_x0000_s1026" style="position:absolute;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1C2BA4A1" w14:textId="77777777" w:rsidR="009A4605" w:rsidRPr="00C90C4E" w:rsidRDefault="009A4605" w:rsidP="009A4605">
      <w:pPr>
        <w:kinsoku w:val="0"/>
        <w:overflowPunct w:val="0"/>
        <w:spacing w:before="1" w:after="120"/>
        <w:rPr>
          <w:rFonts w:asciiTheme="minorHAnsi" w:hAnsiTheme="minorHAnsi" w:cstheme="minorHAnsi"/>
          <w:sz w:val="20"/>
          <w:szCs w:val="20"/>
        </w:rPr>
      </w:pPr>
    </w:p>
    <w:p w14:paraId="51577261" w14:textId="77777777" w:rsidR="009A4605" w:rsidRPr="00C90C4E" w:rsidRDefault="009A4605" w:rsidP="009A4605">
      <w:pPr>
        <w:kinsoku w:val="0"/>
        <w:overflowPunct w:val="0"/>
        <w:spacing w:before="1" w:after="120"/>
        <w:rPr>
          <w:rFonts w:asciiTheme="minorHAnsi" w:hAnsiTheme="minorHAnsi" w:cstheme="minorHAnsi"/>
          <w:sz w:val="20"/>
          <w:szCs w:val="20"/>
        </w:rPr>
        <w:sectPr w:rsidR="009A4605" w:rsidRPr="00C90C4E">
          <w:type w:val="continuous"/>
          <w:pgSz w:w="12240" w:h="15840"/>
          <w:pgMar w:top="640" w:right="940" w:bottom="280" w:left="1340" w:header="720" w:footer="720" w:gutter="0"/>
          <w:cols w:space="720" w:equalWidth="0">
            <w:col w:w="9960"/>
          </w:cols>
          <w:noEndnote/>
        </w:sectPr>
      </w:pPr>
    </w:p>
    <w:p w14:paraId="22CBCE6E" w14:textId="77777777" w:rsidR="009A4605" w:rsidRPr="00C90C4E" w:rsidRDefault="009A4605" w:rsidP="009A4605">
      <w:pPr>
        <w:tabs>
          <w:tab w:val="left" w:pos="3241"/>
          <w:tab w:val="left" w:pos="4213"/>
        </w:tabs>
        <w:kinsoku w:val="0"/>
        <w:overflowPunct w:val="0"/>
        <w:spacing w:before="61" w:after="120"/>
        <w:ind w:left="100"/>
        <w:rPr>
          <w:rFonts w:asciiTheme="minorHAnsi" w:hAnsiTheme="minorHAnsi" w:cstheme="minorHAnsi"/>
          <w:sz w:val="20"/>
          <w:szCs w:val="20"/>
        </w:rPr>
      </w:pPr>
      <w:r w:rsidRPr="00C90C4E">
        <w:rPr>
          <w:rFonts w:asciiTheme="minorHAnsi" w:hAnsiTheme="minorHAnsi" w:cstheme="minorHAnsi"/>
          <w:sz w:val="20"/>
          <w:szCs w:val="20"/>
        </w:rPr>
        <w:t>Protective</w:t>
      </w:r>
      <w:r w:rsidRPr="00C90C4E">
        <w:rPr>
          <w:rFonts w:asciiTheme="minorHAnsi" w:hAnsiTheme="minorHAnsi" w:cstheme="minorHAnsi"/>
          <w:spacing w:val="15"/>
          <w:sz w:val="20"/>
          <w:szCs w:val="20"/>
        </w:rPr>
        <w:t xml:space="preserve"> </w:t>
      </w:r>
      <w:r w:rsidRPr="00C90C4E">
        <w:rPr>
          <w:rFonts w:asciiTheme="minorHAnsi" w:hAnsiTheme="minorHAnsi" w:cstheme="minorHAnsi"/>
          <w:sz w:val="20"/>
          <w:szCs w:val="20"/>
        </w:rPr>
        <w:t>equipment</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being</w:t>
      </w:r>
      <w:r w:rsidRPr="00C90C4E">
        <w:rPr>
          <w:rFonts w:asciiTheme="minorHAnsi" w:hAnsiTheme="minorHAnsi" w:cstheme="minorHAnsi"/>
          <w:spacing w:val="16"/>
          <w:sz w:val="20"/>
          <w:szCs w:val="20"/>
        </w:rPr>
        <w:t xml:space="preserve"> </w:t>
      </w:r>
      <w:r w:rsidRPr="00C90C4E">
        <w:rPr>
          <w:rFonts w:asciiTheme="minorHAnsi" w:hAnsiTheme="minorHAnsi" w:cstheme="minorHAnsi"/>
          <w:spacing w:val="-2"/>
          <w:sz w:val="20"/>
          <w:szCs w:val="20"/>
        </w:rPr>
        <w:t>used?</w:t>
      </w:r>
      <w:r w:rsidRPr="00C90C4E">
        <w:rPr>
          <w:rFonts w:asciiTheme="minorHAnsi" w:hAnsiTheme="minorHAnsi" w:cstheme="minorHAnsi"/>
          <w:sz w:val="20"/>
          <w:szCs w:val="20"/>
        </w:rPr>
        <w:tab/>
        <w:t xml:space="preserve">Yes </w:t>
      </w:r>
      <w:r w:rsidRPr="00C90C4E">
        <w:rPr>
          <w:rFonts w:asciiTheme="minorHAnsi" w:hAnsiTheme="minorHAnsi" w:cstheme="minorHAnsi"/>
          <w:sz w:val="20"/>
          <w:szCs w:val="20"/>
          <w:u w:val="single"/>
        </w:rPr>
        <w:tab/>
      </w:r>
    </w:p>
    <w:p w14:paraId="7FBB079B" w14:textId="77777777" w:rsidR="009A4605" w:rsidRPr="00C90C4E" w:rsidRDefault="009A4605" w:rsidP="009A4605">
      <w:pPr>
        <w:tabs>
          <w:tab w:val="left" w:pos="1484"/>
        </w:tabs>
        <w:kinsoku w:val="0"/>
        <w:overflowPunct w:val="0"/>
        <w:spacing w:before="61" w:after="120"/>
        <w:ind w:left="67"/>
        <w:rPr>
          <w:rFonts w:asciiTheme="minorHAnsi" w:hAnsiTheme="minorHAnsi" w:cstheme="minorHAnsi"/>
          <w:sz w:val="20"/>
          <w:szCs w:val="20"/>
        </w:rPr>
      </w:pPr>
      <w:r w:rsidRPr="00C90C4E">
        <w:rPr>
          <w:rFonts w:asciiTheme="minorHAnsi" w:hAnsiTheme="minorHAnsi" w:cstheme="minorHAnsi"/>
          <w:sz w:val="20"/>
          <w:szCs w:val="20"/>
        </w:rPr>
        <w:br w:type="column"/>
        <w:t>Yes</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451FC79C" w14:textId="77777777" w:rsidR="009A4605" w:rsidRPr="00C90C4E" w:rsidRDefault="009A4605" w:rsidP="009A4605">
      <w:pPr>
        <w:tabs>
          <w:tab w:val="left" w:pos="1520"/>
        </w:tabs>
        <w:kinsoku w:val="0"/>
        <w:overflowPunct w:val="0"/>
        <w:spacing w:before="61" w:after="120"/>
        <w:ind w:left="67"/>
        <w:rPr>
          <w:rFonts w:asciiTheme="minorHAnsi" w:hAnsiTheme="minorHAnsi" w:cstheme="minorHAnsi"/>
          <w:sz w:val="20"/>
          <w:szCs w:val="20"/>
        </w:rPr>
      </w:pPr>
      <w:r w:rsidRPr="00C90C4E">
        <w:rPr>
          <w:rFonts w:asciiTheme="minorHAnsi" w:hAnsiTheme="minorHAnsi" w:cstheme="minorHAnsi"/>
          <w:sz w:val="20"/>
          <w:szCs w:val="20"/>
        </w:rPr>
        <w:br w:type="column"/>
        <w:t>No</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6F3980B7" w14:textId="77777777" w:rsidR="009A4605" w:rsidRPr="00C90C4E" w:rsidRDefault="009A4605" w:rsidP="009A4605">
      <w:pPr>
        <w:tabs>
          <w:tab w:val="left" w:pos="9600"/>
        </w:tabs>
        <w:kinsoku w:val="0"/>
        <w:overflowPunct w:val="0"/>
        <w:spacing w:before="97" w:after="120"/>
        <w:ind w:left="100"/>
        <w:rPr>
          <w:rFonts w:asciiTheme="minorHAnsi" w:hAnsiTheme="minorHAnsi" w:cstheme="minorHAnsi"/>
          <w:sz w:val="20"/>
          <w:szCs w:val="20"/>
        </w:rPr>
      </w:pPr>
      <w:r w:rsidRPr="00C90C4E">
        <w:rPr>
          <w:rFonts w:asciiTheme="minorHAnsi" w:hAnsiTheme="minorHAnsi" w:cstheme="minorHAnsi"/>
          <w:sz w:val="20"/>
          <w:szCs w:val="20"/>
        </w:rPr>
        <w:br w:type="column"/>
      </w:r>
      <w:r w:rsidRPr="00C90C4E">
        <w:rPr>
          <w:rFonts w:asciiTheme="minorHAnsi" w:hAnsiTheme="minorHAnsi" w:cstheme="minorHAnsi"/>
          <w:spacing w:val="-5"/>
          <w:sz w:val="20"/>
          <w:szCs w:val="20"/>
        </w:rPr>
        <w:t>N/A</w:t>
      </w:r>
    </w:p>
    <w:p w14:paraId="0C0BCC8B" w14:textId="77777777" w:rsidR="009A4605" w:rsidRPr="00C90C4E" w:rsidRDefault="009A4605" w:rsidP="009A4605">
      <w:pPr>
        <w:tabs>
          <w:tab w:val="left" w:pos="9600"/>
        </w:tabs>
        <w:kinsoku w:val="0"/>
        <w:overflowPunct w:val="0"/>
        <w:spacing w:before="97" w:after="120"/>
        <w:ind w:left="3600"/>
        <w:rPr>
          <w:rFonts w:asciiTheme="minorHAnsi" w:hAnsiTheme="minorHAnsi" w:cstheme="minorHAnsi"/>
          <w:spacing w:val="-5"/>
          <w:sz w:val="20"/>
          <w:szCs w:val="20"/>
        </w:rPr>
        <w:sectPr w:rsidR="009A4605" w:rsidRPr="00C90C4E">
          <w:type w:val="continuous"/>
          <w:pgSz w:w="12240" w:h="15840"/>
          <w:pgMar w:top="640" w:right="940" w:bottom="280" w:left="1340" w:header="720" w:footer="720" w:gutter="0"/>
          <w:cols w:num="4" w:space="720" w:equalWidth="0">
            <w:col w:w="4214" w:space="40"/>
            <w:col w:w="1485" w:space="39"/>
            <w:col w:w="1521" w:space="40"/>
            <w:col w:w="2621"/>
          </w:cols>
          <w:noEndnote/>
        </w:sectPr>
      </w:pPr>
    </w:p>
    <w:p w14:paraId="3BB29EE1" w14:textId="77777777" w:rsidR="009A4605" w:rsidRPr="00C90C4E" w:rsidRDefault="009A4605" w:rsidP="009A4605">
      <w:pPr>
        <w:kinsoku w:val="0"/>
        <w:overflowPunct w:val="0"/>
        <w:spacing w:before="10"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114300" distR="114300" simplePos="0" relativeHeight="251658274" behindDoc="0" locked="0" layoutInCell="1" allowOverlap="1" wp14:anchorId="3FCB5F8A" wp14:editId="781CF790">
                <wp:simplePos x="0" y="0"/>
                <wp:positionH relativeFrom="column">
                  <wp:posOffset>-78740</wp:posOffset>
                </wp:positionH>
                <wp:positionV relativeFrom="paragraph">
                  <wp:posOffset>137160</wp:posOffset>
                </wp:positionV>
                <wp:extent cx="6540500" cy="7073900"/>
                <wp:effectExtent l="0" t="0" r="12700" b="12700"/>
                <wp:wrapNone/>
                <wp:docPr id="55" name="Rectangle 55"/>
                <wp:cNvGraphicFramePr/>
                <a:graphic xmlns:a="http://schemas.openxmlformats.org/drawingml/2006/main">
                  <a:graphicData uri="http://schemas.microsoft.com/office/word/2010/wordprocessingShape">
                    <wps:wsp>
                      <wps:cNvSpPr/>
                      <wps:spPr>
                        <a:xfrm>
                          <a:off x="0" y="0"/>
                          <a:ext cx="6540500" cy="70739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CDEF70" id="Rectangle 55" o:spid="_x0000_s1026" style="position:absolute;margin-left:-6.2pt;margin-top:10.8pt;width:515pt;height:557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" filled="f" strokecolor="#2f528f" strokeweight="1pt"/>
            </w:pict>
          </mc:Fallback>
        </mc:AlternateContent>
      </w:r>
    </w:p>
    <w:p w14:paraId="4E85E1EC" w14:textId="77777777" w:rsidR="009A4605" w:rsidRPr="00C90C4E" w:rsidRDefault="009A4605" w:rsidP="009A4605">
      <w:pPr>
        <w:tabs>
          <w:tab w:val="left" w:pos="9600"/>
        </w:tabs>
        <w:kinsoku w:val="0"/>
        <w:overflowPunct w:val="0"/>
        <w:spacing w:before="97" w:after="120"/>
        <w:ind w:left="100"/>
        <w:rPr>
          <w:rFonts w:asciiTheme="minorHAnsi" w:hAnsiTheme="minorHAnsi" w:cstheme="minorHAnsi"/>
          <w:sz w:val="20"/>
          <w:szCs w:val="20"/>
        </w:rPr>
      </w:pPr>
      <w:r w:rsidRPr="00C90C4E">
        <w:rPr>
          <w:rFonts w:asciiTheme="minorHAnsi" w:hAnsiTheme="minorHAnsi" w:cstheme="minorHAnsi"/>
          <w:sz w:val="20"/>
          <w:szCs w:val="20"/>
        </w:rPr>
        <w:t>If</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protective</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equipment</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was</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not</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used,</w:t>
      </w:r>
      <w:r w:rsidRPr="00C90C4E">
        <w:rPr>
          <w:rFonts w:asciiTheme="minorHAnsi" w:hAnsiTheme="minorHAnsi" w:cstheme="minorHAnsi"/>
          <w:spacing w:val="16"/>
          <w:sz w:val="20"/>
          <w:szCs w:val="20"/>
        </w:rPr>
        <w:t xml:space="preserve"> </w:t>
      </w:r>
      <w:r w:rsidRPr="00C90C4E">
        <w:rPr>
          <w:rFonts w:asciiTheme="minorHAnsi" w:hAnsiTheme="minorHAnsi" w:cstheme="minorHAnsi"/>
          <w:sz w:val="20"/>
          <w:szCs w:val="20"/>
        </w:rPr>
        <w:t>why?</w:t>
      </w:r>
      <w:r w:rsidRPr="00C90C4E">
        <w:rPr>
          <w:rFonts w:asciiTheme="minorHAnsi" w:hAnsiTheme="minorHAnsi" w:cstheme="minorHAnsi"/>
          <w:spacing w:val="80"/>
          <w:sz w:val="20"/>
          <w:szCs w:val="20"/>
        </w:rPr>
        <w:t xml:space="preserve"> </w:t>
      </w:r>
      <w:r w:rsidRPr="00C90C4E">
        <w:rPr>
          <w:rFonts w:asciiTheme="minorHAnsi" w:hAnsiTheme="minorHAnsi" w:cstheme="minorHAnsi"/>
          <w:sz w:val="20"/>
          <w:szCs w:val="20"/>
          <w:u w:val="single"/>
        </w:rPr>
        <w:tab/>
      </w:r>
    </w:p>
    <w:p w14:paraId="0138FFD1" w14:textId="77777777" w:rsidR="009A4605" w:rsidRPr="00C90C4E" w:rsidRDefault="009A4605" w:rsidP="009A4605">
      <w:pPr>
        <w:kinsoku w:val="0"/>
        <w:overflowPunct w:val="0"/>
        <w:spacing w:after="120"/>
        <w:rPr>
          <w:rFonts w:asciiTheme="minorHAnsi" w:hAnsiTheme="minorHAnsi" w:cstheme="minorHAnsi"/>
          <w:sz w:val="20"/>
          <w:szCs w:val="20"/>
        </w:rPr>
      </w:pPr>
    </w:p>
    <w:p w14:paraId="02BAA9AE" w14:textId="77777777" w:rsidR="009A4605" w:rsidRPr="00C90C4E" w:rsidRDefault="009A4605" w:rsidP="009A4605">
      <w:pPr>
        <w:kinsoku w:val="0"/>
        <w:overflowPunct w:val="0"/>
        <w:spacing w:before="7"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66" behindDoc="0" locked="0" layoutInCell="0" allowOverlap="1" wp14:anchorId="0A5245A1" wp14:editId="1145DDC6">
                <wp:simplePos x="0" y="0"/>
                <wp:positionH relativeFrom="page">
                  <wp:posOffset>914400</wp:posOffset>
                </wp:positionH>
                <wp:positionV relativeFrom="paragraph">
                  <wp:posOffset>92710</wp:posOffset>
                </wp:positionV>
                <wp:extent cx="6035040" cy="635"/>
                <wp:effectExtent l="0" t="7620" r="3810" b="1270"/>
                <wp:wrapTopAndBottom/>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16F400" id="Freeform: Shape 56" o:spid="_x0000_s1026" style="position:absolute;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3pt,547.2pt,7.3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4E0C26E4" w14:textId="77777777" w:rsidR="009A4605" w:rsidRPr="00C90C4E" w:rsidRDefault="009A4605" w:rsidP="009A4605">
      <w:pPr>
        <w:kinsoku w:val="0"/>
        <w:overflowPunct w:val="0"/>
        <w:spacing w:after="120"/>
        <w:rPr>
          <w:rFonts w:asciiTheme="minorHAnsi" w:hAnsiTheme="minorHAnsi" w:cstheme="minorHAnsi"/>
          <w:sz w:val="20"/>
          <w:szCs w:val="20"/>
        </w:rPr>
      </w:pPr>
    </w:p>
    <w:p w14:paraId="433CE463" w14:textId="77777777" w:rsidR="009A4605" w:rsidRPr="00C90C4E" w:rsidRDefault="009A4605" w:rsidP="009A4605">
      <w:pPr>
        <w:tabs>
          <w:tab w:val="left" w:pos="9651"/>
        </w:tabs>
        <w:kinsoku w:val="0"/>
        <w:overflowPunct w:val="0"/>
        <w:spacing w:before="136" w:after="120"/>
        <w:ind w:left="100"/>
        <w:rPr>
          <w:rFonts w:asciiTheme="minorHAnsi" w:hAnsiTheme="minorHAnsi" w:cstheme="minorHAnsi"/>
          <w:sz w:val="20"/>
          <w:szCs w:val="20"/>
        </w:rPr>
      </w:pPr>
      <w:r w:rsidRPr="00C90C4E">
        <w:rPr>
          <w:rFonts w:asciiTheme="minorHAnsi" w:hAnsiTheme="minorHAnsi" w:cstheme="minorHAnsi"/>
          <w:sz w:val="20"/>
          <w:szCs w:val="20"/>
        </w:rPr>
        <w:t>Comment:</w:t>
      </w:r>
      <w:r w:rsidRPr="00C90C4E">
        <w:rPr>
          <w:rFonts w:asciiTheme="minorHAnsi" w:hAnsiTheme="minorHAnsi" w:cstheme="minorHAnsi"/>
          <w:spacing w:val="55"/>
          <w:sz w:val="20"/>
          <w:szCs w:val="20"/>
        </w:rPr>
        <w:t xml:space="preserve"> </w:t>
      </w:r>
      <w:r w:rsidRPr="00C90C4E">
        <w:rPr>
          <w:rFonts w:asciiTheme="minorHAnsi" w:hAnsiTheme="minorHAnsi" w:cstheme="minorHAnsi"/>
          <w:sz w:val="20"/>
          <w:szCs w:val="20"/>
          <w:u w:val="single"/>
        </w:rPr>
        <w:tab/>
      </w:r>
    </w:p>
    <w:p w14:paraId="1212763F" w14:textId="77777777" w:rsidR="009A4605" w:rsidRPr="00C90C4E" w:rsidRDefault="009A4605" w:rsidP="009A4605">
      <w:pPr>
        <w:kinsoku w:val="0"/>
        <w:overflowPunct w:val="0"/>
        <w:spacing w:after="120"/>
        <w:rPr>
          <w:rFonts w:asciiTheme="minorHAnsi" w:hAnsiTheme="minorHAnsi" w:cstheme="minorHAnsi"/>
          <w:sz w:val="20"/>
          <w:szCs w:val="20"/>
        </w:rPr>
      </w:pPr>
    </w:p>
    <w:p w14:paraId="694EFEEA" w14:textId="77777777" w:rsidR="009A4605" w:rsidRPr="00C90C4E" w:rsidRDefault="009A4605" w:rsidP="009A4605">
      <w:pPr>
        <w:kinsoku w:val="0"/>
        <w:overflowPunct w:val="0"/>
        <w:spacing w:before="5"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67" behindDoc="0" locked="0" layoutInCell="0" allowOverlap="1" wp14:anchorId="4059B5D1" wp14:editId="4CA0F84E">
                <wp:simplePos x="0" y="0"/>
                <wp:positionH relativeFrom="page">
                  <wp:posOffset>914400</wp:posOffset>
                </wp:positionH>
                <wp:positionV relativeFrom="paragraph">
                  <wp:posOffset>91440</wp:posOffset>
                </wp:positionV>
                <wp:extent cx="6035040" cy="635"/>
                <wp:effectExtent l="0" t="7620" r="3810" b="1270"/>
                <wp:wrapTopAndBottom/>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A06EAC" id="Freeform: Shape 57" o:spid="_x0000_s1026" style="position:absolute;z-index:2516582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47.2pt,7.2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16964169" w14:textId="77777777" w:rsidR="009A4605" w:rsidRPr="00C90C4E" w:rsidRDefault="009A4605" w:rsidP="009A4605">
      <w:pPr>
        <w:tabs>
          <w:tab w:val="left" w:pos="9532"/>
        </w:tabs>
        <w:kinsoku w:val="0"/>
        <w:overflowPunct w:val="0"/>
        <w:spacing w:before="96" w:after="120"/>
        <w:ind w:left="100"/>
        <w:rPr>
          <w:rFonts w:asciiTheme="minorHAnsi" w:hAnsiTheme="minorHAnsi" w:cstheme="minorHAnsi"/>
          <w:sz w:val="20"/>
          <w:szCs w:val="20"/>
        </w:rPr>
      </w:pPr>
      <w:r w:rsidRPr="00C90C4E">
        <w:rPr>
          <w:rFonts w:asciiTheme="minorHAnsi" w:hAnsiTheme="minorHAnsi" w:cstheme="minorHAnsi"/>
          <w:sz w:val="20"/>
          <w:szCs w:val="20"/>
        </w:rPr>
        <w:t>Incident reported to:</w:t>
      </w:r>
      <w:r w:rsidRPr="00C90C4E">
        <w:rPr>
          <w:rFonts w:asciiTheme="minorHAnsi" w:hAnsiTheme="minorHAnsi" w:cstheme="minorHAnsi"/>
          <w:spacing w:val="55"/>
          <w:sz w:val="20"/>
          <w:szCs w:val="20"/>
        </w:rPr>
        <w:t xml:space="preserve">  </w:t>
      </w:r>
      <w:r w:rsidRPr="00C90C4E">
        <w:rPr>
          <w:rFonts w:asciiTheme="minorHAnsi" w:hAnsiTheme="minorHAnsi" w:cstheme="minorHAnsi"/>
          <w:color w:val="FF0000"/>
          <w:sz w:val="20"/>
          <w:szCs w:val="20"/>
        </w:rPr>
        <w:t>Immediate supervisor/HR officer</w:t>
      </w:r>
      <w:r w:rsidRPr="00C90C4E">
        <w:rPr>
          <w:rFonts w:asciiTheme="minorHAnsi" w:hAnsiTheme="minorHAnsi" w:cstheme="minorHAnsi"/>
          <w:sz w:val="20"/>
          <w:szCs w:val="20"/>
          <w:u w:val="single"/>
        </w:rPr>
        <w:tab/>
      </w:r>
    </w:p>
    <w:p w14:paraId="1D5809ED" w14:textId="77777777" w:rsidR="009A4605" w:rsidRPr="00C90C4E" w:rsidRDefault="009A4605" w:rsidP="009A4605">
      <w:pPr>
        <w:kinsoku w:val="0"/>
        <w:overflowPunct w:val="0"/>
        <w:spacing w:before="5" w:after="120"/>
        <w:rPr>
          <w:rFonts w:asciiTheme="minorHAnsi" w:hAnsiTheme="minorHAnsi" w:cstheme="minorHAnsi"/>
          <w:sz w:val="20"/>
          <w:szCs w:val="20"/>
        </w:rPr>
      </w:pPr>
    </w:p>
    <w:p w14:paraId="55818617" w14:textId="77777777" w:rsidR="009A4605" w:rsidRPr="00C90C4E" w:rsidRDefault="009A4605" w:rsidP="009A4605">
      <w:pPr>
        <w:tabs>
          <w:tab w:val="left" w:pos="9527"/>
        </w:tabs>
        <w:kinsoku w:val="0"/>
        <w:overflowPunct w:val="0"/>
        <w:spacing w:before="97" w:after="120"/>
        <w:ind w:left="100"/>
        <w:rPr>
          <w:rFonts w:asciiTheme="minorHAnsi" w:hAnsiTheme="minorHAnsi" w:cstheme="minorHAnsi"/>
          <w:sz w:val="20"/>
          <w:szCs w:val="20"/>
        </w:rPr>
      </w:pPr>
      <w:r w:rsidRPr="00C90C4E">
        <w:rPr>
          <w:rFonts w:asciiTheme="minorHAnsi" w:hAnsiTheme="minorHAnsi" w:cstheme="minorHAnsi"/>
          <w:sz w:val="20"/>
          <w:szCs w:val="20"/>
        </w:rPr>
        <w:t>Physician referral scheduled:</w:t>
      </w:r>
      <w:r w:rsidRPr="00C90C4E">
        <w:rPr>
          <w:rFonts w:asciiTheme="minorHAnsi" w:hAnsiTheme="minorHAnsi" w:cstheme="minorHAnsi"/>
          <w:spacing w:val="55"/>
          <w:sz w:val="20"/>
          <w:szCs w:val="20"/>
        </w:rPr>
        <w:t xml:space="preserve"> N/A</w:t>
      </w:r>
      <w:r w:rsidRPr="00C90C4E">
        <w:rPr>
          <w:rFonts w:asciiTheme="minorHAnsi" w:hAnsiTheme="minorHAnsi" w:cstheme="minorHAnsi"/>
          <w:sz w:val="20"/>
          <w:szCs w:val="20"/>
          <w:u w:val="single"/>
        </w:rPr>
        <w:tab/>
      </w:r>
    </w:p>
    <w:p w14:paraId="6501F4A6" w14:textId="77777777" w:rsidR="009A4605" w:rsidRPr="00C90C4E" w:rsidRDefault="009A4605" w:rsidP="009A4605">
      <w:pPr>
        <w:kinsoku w:val="0"/>
        <w:overflowPunct w:val="0"/>
        <w:spacing w:before="5" w:after="120"/>
        <w:rPr>
          <w:rFonts w:asciiTheme="minorHAnsi" w:hAnsiTheme="minorHAnsi" w:cstheme="minorHAnsi"/>
          <w:sz w:val="20"/>
          <w:szCs w:val="20"/>
        </w:rPr>
      </w:pPr>
    </w:p>
    <w:p w14:paraId="17136B69" w14:textId="77777777" w:rsidR="009A4605" w:rsidRPr="00C90C4E" w:rsidRDefault="009A4605" w:rsidP="009A4605">
      <w:pPr>
        <w:kinsoku w:val="0"/>
        <w:overflowPunct w:val="0"/>
        <w:spacing w:before="96" w:after="120" w:line="252" w:lineRule="auto"/>
        <w:ind w:left="1540" w:right="711"/>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114300" distR="114300" simplePos="0" relativeHeight="251658272" behindDoc="0" locked="0" layoutInCell="0" allowOverlap="1" wp14:anchorId="566298F5" wp14:editId="1F92D9EE">
                <wp:simplePos x="0" y="0"/>
                <wp:positionH relativeFrom="page">
                  <wp:posOffset>914400</wp:posOffset>
                </wp:positionH>
                <wp:positionV relativeFrom="paragraph">
                  <wp:posOffset>212090</wp:posOffset>
                </wp:positionV>
                <wp:extent cx="480060" cy="635"/>
                <wp:effectExtent l="0" t="8890" r="5715"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AB35B8" id="Freeform: Shape 58" o:spid="_x0000_s1026" style="position:absolute;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pt,109.8pt,16.7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1vhmr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C90C4E">
        <w:rPr>
          <w:rFonts w:asciiTheme="minorHAnsi" w:hAnsiTheme="minorHAnsi" w:cstheme="minorHAnsi"/>
          <w:sz w:val="20"/>
          <w:szCs w:val="20"/>
        </w:rPr>
        <w:t>I understand the potential risks related to the exposure incident, which occurred and agree</w:t>
      </w:r>
      <w:r w:rsidRPr="00C90C4E">
        <w:rPr>
          <w:rFonts w:asciiTheme="minorHAnsi" w:hAnsiTheme="minorHAnsi" w:cstheme="minorHAnsi"/>
          <w:spacing w:val="80"/>
          <w:sz w:val="20"/>
          <w:szCs w:val="20"/>
        </w:rPr>
        <w:t xml:space="preserve"> </w:t>
      </w:r>
      <w:r w:rsidRPr="00C90C4E">
        <w:rPr>
          <w:rFonts w:asciiTheme="minorHAnsi" w:hAnsiTheme="minorHAnsi" w:cstheme="minorHAnsi"/>
          <w:sz w:val="20"/>
          <w:szCs w:val="20"/>
        </w:rPr>
        <w:t>to receive an examination and/or treatment for the exposure, as recommended by my</w:t>
      </w:r>
    </w:p>
    <w:p w14:paraId="5F0C4C39" w14:textId="77777777" w:rsidR="009A4605" w:rsidRPr="00C90C4E" w:rsidRDefault="009A4605" w:rsidP="009A4605">
      <w:pPr>
        <w:kinsoku w:val="0"/>
        <w:overflowPunct w:val="0"/>
        <w:spacing w:before="2" w:after="120"/>
        <w:ind w:left="1540"/>
        <w:rPr>
          <w:rFonts w:asciiTheme="minorHAnsi" w:hAnsiTheme="minorHAnsi" w:cstheme="minorHAnsi"/>
          <w:spacing w:val="-2"/>
          <w:sz w:val="20"/>
          <w:szCs w:val="20"/>
        </w:rPr>
      </w:pPr>
      <w:r w:rsidRPr="00C90C4E">
        <w:rPr>
          <w:rFonts w:asciiTheme="minorHAnsi" w:hAnsiTheme="minorHAnsi" w:cstheme="minorHAnsi"/>
          <w:sz w:val="20"/>
          <w:szCs w:val="20"/>
        </w:rPr>
        <w:t>physician.</w:t>
      </w:r>
      <w:r w:rsidRPr="00C90C4E">
        <w:rPr>
          <w:rFonts w:asciiTheme="minorHAnsi" w:hAnsiTheme="minorHAnsi" w:cstheme="minorHAnsi"/>
          <w:spacing w:val="73"/>
          <w:sz w:val="20"/>
          <w:szCs w:val="20"/>
        </w:rPr>
        <w:t xml:space="preserve"> </w:t>
      </w:r>
      <w:r w:rsidRPr="00C90C4E">
        <w:rPr>
          <w:rFonts w:asciiTheme="minorHAnsi" w:hAnsiTheme="minorHAnsi" w:cstheme="minorHAnsi"/>
          <w:sz w:val="20"/>
          <w:szCs w:val="20"/>
        </w:rPr>
        <w:t>This</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includes</w:t>
      </w:r>
      <w:r w:rsidRPr="00C90C4E">
        <w:rPr>
          <w:rFonts w:asciiTheme="minorHAnsi" w:hAnsiTheme="minorHAnsi" w:cstheme="minorHAnsi"/>
          <w:spacing w:val="11"/>
          <w:sz w:val="20"/>
          <w:szCs w:val="20"/>
        </w:rPr>
        <w:t xml:space="preserve"> </w:t>
      </w:r>
      <w:r w:rsidRPr="00C90C4E">
        <w:rPr>
          <w:rFonts w:asciiTheme="minorHAnsi" w:hAnsiTheme="minorHAnsi" w:cstheme="minorHAnsi"/>
          <w:sz w:val="20"/>
          <w:szCs w:val="20"/>
        </w:rPr>
        <w:t>serological</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(blood)</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testing</w:t>
      </w:r>
      <w:r w:rsidRPr="00C90C4E">
        <w:rPr>
          <w:rFonts w:asciiTheme="minorHAnsi" w:hAnsiTheme="minorHAnsi" w:cstheme="minorHAnsi"/>
          <w:spacing w:val="11"/>
          <w:sz w:val="20"/>
          <w:szCs w:val="20"/>
        </w:rPr>
        <w:t xml:space="preserve"> </w:t>
      </w:r>
      <w:r w:rsidRPr="00C90C4E">
        <w:rPr>
          <w:rFonts w:asciiTheme="minorHAnsi" w:hAnsiTheme="minorHAnsi" w:cstheme="minorHAnsi"/>
          <w:sz w:val="20"/>
          <w:szCs w:val="20"/>
        </w:rPr>
        <w:t>for</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Hepatitis</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B</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and</w:t>
      </w:r>
      <w:r w:rsidRPr="00C90C4E">
        <w:rPr>
          <w:rFonts w:asciiTheme="minorHAnsi" w:hAnsiTheme="minorHAnsi" w:cstheme="minorHAnsi"/>
          <w:spacing w:val="11"/>
          <w:sz w:val="20"/>
          <w:szCs w:val="20"/>
        </w:rPr>
        <w:t xml:space="preserve"> </w:t>
      </w:r>
      <w:r w:rsidRPr="00C90C4E">
        <w:rPr>
          <w:rFonts w:asciiTheme="minorHAnsi" w:hAnsiTheme="minorHAnsi" w:cstheme="minorHAnsi"/>
          <w:sz w:val="20"/>
          <w:szCs w:val="20"/>
        </w:rPr>
        <w:t>HIV</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Virus,</w:t>
      </w:r>
      <w:r w:rsidRPr="00C90C4E">
        <w:rPr>
          <w:rFonts w:asciiTheme="minorHAnsi" w:hAnsiTheme="minorHAnsi" w:cstheme="minorHAnsi"/>
          <w:spacing w:val="10"/>
          <w:sz w:val="20"/>
          <w:szCs w:val="20"/>
        </w:rPr>
        <w:t xml:space="preserve"> </w:t>
      </w:r>
      <w:r w:rsidRPr="00C90C4E">
        <w:rPr>
          <w:rFonts w:asciiTheme="minorHAnsi" w:hAnsiTheme="minorHAnsi" w:cstheme="minorHAnsi"/>
          <w:sz w:val="20"/>
          <w:szCs w:val="20"/>
        </w:rPr>
        <w:t>if</w:t>
      </w:r>
      <w:r w:rsidRPr="00C90C4E">
        <w:rPr>
          <w:rFonts w:asciiTheme="minorHAnsi" w:hAnsiTheme="minorHAnsi" w:cstheme="minorHAnsi"/>
          <w:spacing w:val="10"/>
          <w:sz w:val="20"/>
          <w:szCs w:val="20"/>
        </w:rPr>
        <w:t xml:space="preserve"> </w:t>
      </w:r>
      <w:r w:rsidRPr="00C90C4E">
        <w:rPr>
          <w:rFonts w:asciiTheme="minorHAnsi" w:hAnsiTheme="minorHAnsi" w:cstheme="minorHAnsi"/>
          <w:spacing w:val="-2"/>
          <w:sz w:val="20"/>
          <w:szCs w:val="20"/>
        </w:rPr>
        <w:t>indicated.</w:t>
      </w:r>
    </w:p>
    <w:p w14:paraId="75D4FF92" w14:textId="77777777" w:rsidR="009A4605" w:rsidRPr="00C90C4E" w:rsidRDefault="009A4605" w:rsidP="009A4605">
      <w:pPr>
        <w:kinsoku w:val="0"/>
        <w:overflowPunct w:val="0"/>
        <w:spacing w:before="5" w:after="120"/>
        <w:rPr>
          <w:rFonts w:asciiTheme="minorHAnsi" w:hAnsiTheme="minorHAnsi" w:cstheme="minorHAnsi"/>
          <w:sz w:val="20"/>
          <w:szCs w:val="20"/>
        </w:rPr>
      </w:pPr>
    </w:p>
    <w:p w14:paraId="075D6E37" w14:textId="77777777" w:rsidR="009A4605" w:rsidRPr="00C90C4E" w:rsidRDefault="009A4605" w:rsidP="009A4605">
      <w:pPr>
        <w:kinsoku w:val="0"/>
        <w:overflowPunct w:val="0"/>
        <w:spacing w:before="97" w:after="120" w:line="252" w:lineRule="auto"/>
        <w:ind w:left="1540" w:right="1144"/>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114300" distR="114300" simplePos="0" relativeHeight="251658273" behindDoc="0" locked="0" layoutInCell="0" allowOverlap="1" wp14:anchorId="5FBF3AA7" wp14:editId="463A058A">
                <wp:simplePos x="0" y="0"/>
                <wp:positionH relativeFrom="page">
                  <wp:posOffset>914400</wp:posOffset>
                </wp:positionH>
                <wp:positionV relativeFrom="paragraph">
                  <wp:posOffset>212725</wp:posOffset>
                </wp:positionV>
                <wp:extent cx="480060" cy="635"/>
                <wp:effectExtent l="0" t="7620" r="5715" b="1270"/>
                <wp:wrapNone/>
                <wp:docPr id="5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1A56CB" id="Freeform: Shape 59" o:spid="_x0000_s1026" style="position:absolute;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5pt,109.8pt,16.75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J7D+d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C90C4E">
        <w:rPr>
          <w:rFonts w:asciiTheme="minorHAnsi" w:hAnsiTheme="minorHAnsi" w:cstheme="minorHAnsi"/>
          <w:sz w:val="20"/>
          <w:szCs w:val="20"/>
        </w:rPr>
        <w:t xml:space="preserve">I understand the potential risks related to the exposure incident, which occurred and </w:t>
      </w:r>
      <w:r w:rsidRPr="00C90C4E">
        <w:rPr>
          <w:rFonts w:asciiTheme="minorHAnsi" w:hAnsiTheme="minorHAnsi" w:cstheme="minorHAnsi"/>
          <w:sz w:val="20"/>
          <w:szCs w:val="20"/>
          <w:u w:val="single"/>
        </w:rPr>
        <w:t>Do Not Agree</w:t>
      </w:r>
      <w:r w:rsidRPr="00C90C4E">
        <w:rPr>
          <w:rFonts w:asciiTheme="minorHAnsi" w:hAnsiTheme="minorHAnsi" w:cstheme="minorHAnsi"/>
          <w:sz w:val="20"/>
          <w:szCs w:val="20"/>
        </w:rPr>
        <w:t xml:space="preserve"> to have an examination or treatment for the exposure.</w:t>
      </w:r>
    </w:p>
    <w:p w14:paraId="2659F64B" w14:textId="77777777" w:rsidR="009A4605" w:rsidRPr="00C90C4E" w:rsidRDefault="009A4605" w:rsidP="009A4605">
      <w:pPr>
        <w:kinsoku w:val="0"/>
        <w:overflowPunct w:val="0"/>
        <w:spacing w:after="120"/>
        <w:rPr>
          <w:rFonts w:asciiTheme="minorHAnsi" w:hAnsiTheme="minorHAnsi" w:cstheme="minorHAnsi"/>
          <w:sz w:val="20"/>
          <w:szCs w:val="20"/>
        </w:rPr>
      </w:pPr>
    </w:p>
    <w:p w14:paraId="644A6B91" w14:textId="77777777" w:rsidR="009A4605" w:rsidRPr="00C90C4E" w:rsidRDefault="009A4605" w:rsidP="009A4605">
      <w:pPr>
        <w:kinsoku w:val="0"/>
        <w:overflowPunct w:val="0"/>
        <w:spacing w:after="120"/>
        <w:rPr>
          <w:rFonts w:asciiTheme="minorHAnsi" w:hAnsiTheme="minorHAnsi" w:cstheme="minorHAnsi"/>
          <w:sz w:val="20"/>
          <w:szCs w:val="20"/>
        </w:rPr>
      </w:pPr>
    </w:p>
    <w:p w14:paraId="160D8F17" w14:textId="77777777" w:rsidR="009A4605" w:rsidRPr="00C90C4E" w:rsidRDefault="009A4605" w:rsidP="009A4605">
      <w:pPr>
        <w:kinsoku w:val="0"/>
        <w:overflowPunct w:val="0"/>
        <w:spacing w:before="7"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68" behindDoc="0" locked="0" layoutInCell="0" allowOverlap="1" wp14:anchorId="3AF3560D" wp14:editId="2438FF2D">
                <wp:simplePos x="0" y="0"/>
                <wp:positionH relativeFrom="page">
                  <wp:posOffset>914400</wp:posOffset>
                </wp:positionH>
                <wp:positionV relativeFrom="paragraph">
                  <wp:posOffset>180340</wp:posOffset>
                </wp:positionV>
                <wp:extent cx="2468880" cy="635"/>
                <wp:effectExtent l="0" t="6350" r="7620" b="2540"/>
                <wp:wrapTopAndBottom/>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04EF52" id="Freeform: Shape 60" o:spid="_x0000_s1026" style="position:absolute;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2pt,266.4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C90C4E">
        <w:rPr>
          <w:rFonts w:asciiTheme="minorHAnsi" w:hAnsiTheme="minorHAnsi" w:cstheme="minorHAnsi"/>
          <w:noProof/>
          <w:sz w:val="20"/>
          <w:szCs w:val="20"/>
        </w:rPr>
        <mc:AlternateContent>
          <mc:Choice Requires="wps">
            <w:drawing>
              <wp:anchor distT="0" distB="0" distL="0" distR="0" simplePos="0" relativeHeight="251658269" behindDoc="0" locked="0" layoutInCell="0" allowOverlap="1" wp14:anchorId="39A21BA5" wp14:editId="1B0B488F">
                <wp:simplePos x="0" y="0"/>
                <wp:positionH relativeFrom="page">
                  <wp:posOffset>4411345</wp:posOffset>
                </wp:positionH>
                <wp:positionV relativeFrom="paragraph">
                  <wp:posOffset>180340</wp:posOffset>
                </wp:positionV>
                <wp:extent cx="2468880" cy="635"/>
                <wp:effectExtent l="1270" t="6350" r="6350" b="2540"/>
                <wp:wrapTopAndBottom/>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984017" id="Freeform: Shape 61" o:spid="_x0000_s1026" style="position:absolute;z-index:2516582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4.2pt,541.75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" o:allowincell="f" filled="f" strokeweight=".15239mm">
                <v:path arrowok="t" o:connecttype="custom" o:connectlocs="0,0;2468880,0" o:connectangles="0,0"/>
                <w10:wrap type="topAndBottom" anchorx="page"/>
              </v:polyline>
            </w:pict>
          </mc:Fallback>
        </mc:AlternateContent>
      </w:r>
    </w:p>
    <w:p w14:paraId="21373109" w14:textId="77777777" w:rsidR="009A4605" w:rsidRPr="00C90C4E" w:rsidRDefault="009A4605" w:rsidP="009A4605">
      <w:pPr>
        <w:tabs>
          <w:tab w:val="left" w:pos="5641"/>
        </w:tabs>
        <w:kinsoku w:val="0"/>
        <w:overflowPunct w:val="0"/>
        <w:spacing w:before="11" w:after="120"/>
        <w:ind w:left="100"/>
        <w:rPr>
          <w:rFonts w:asciiTheme="minorHAnsi" w:hAnsiTheme="minorHAnsi" w:cstheme="minorHAnsi"/>
          <w:spacing w:val="-2"/>
          <w:sz w:val="20"/>
          <w:szCs w:val="20"/>
        </w:rPr>
      </w:pPr>
      <w:r w:rsidRPr="00C90C4E">
        <w:rPr>
          <w:rFonts w:asciiTheme="minorHAnsi" w:hAnsiTheme="minorHAnsi" w:cstheme="minorHAnsi"/>
          <w:sz w:val="20"/>
          <w:szCs w:val="20"/>
        </w:rPr>
        <w:t>Employee</w:t>
      </w:r>
      <w:r w:rsidRPr="00C90C4E">
        <w:rPr>
          <w:rFonts w:asciiTheme="minorHAnsi" w:hAnsiTheme="minorHAnsi" w:cstheme="minorHAnsi"/>
          <w:spacing w:val="18"/>
          <w:sz w:val="20"/>
          <w:szCs w:val="20"/>
        </w:rPr>
        <w:t xml:space="preserve"> </w:t>
      </w:r>
      <w:r w:rsidRPr="00C90C4E">
        <w:rPr>
          <w:rFonts w:asciiTheme="minorHAnsi" w:hAnsiTheme="minorHAnsi" w:cstheme="minorHAnsi"/>
          <w:spacing w:val="-2"/>
          <w:sz w:val="20"/>
          <w:szCs w:val="20"/>
        </w:rPr>
        <w:t>Signature</w:t>
      </w:r>
      <w:r w:rsidRPr="00C90C4E">
        <w:rPr>
          <w:rFonts w:asciiTheme="minorHAnsi" w:hAnsiTheme="minorHAnsi" w:cstheme="minorHAnsi"/>
          <w:sz w:val="20"/>
          <w:szCs w:val="20"/>
        </w:rPr>
        <w:tab/>
      </w:r>
      <w:r w:rsidRPr="00C90C4E">
        <w:rPr>
          <w:rFonts w:asciiTheme="minorHAnsi" w:hAnsiTheme="minorHAnsi" w:cstheme="minorHAnsi"/>
          <w:spacing w:val="-2"/>
          <w:sz w:val="20"/>
          <w:szCs w:val="20"/>
        </w:rPr>
        <w:t>Supervisor</w:t>
      </w:r>
    </w:p>
    <w:p w14:paraId="5D60EB47" w14:textId="77777777" w:rsidR="009A4605" w:rsidRPr="00C90C4E" w:rsidRDefault="009A4605" w:rsidP="009A4605">
      <w:pPr>
        <w:kinsoku w:val="0"/>
        <w:overflowPunct w:val="0"/>
        <w:spacing w:after="120"/>
        <w:rPr>
          <w:rFonts w:asciiTheme="minorHAnsi" w:hAnsiTheme="minorHAnsi" w:cstheme="minorHAnsi"/>
          <w:sz w:val="20"/>
          <w:szCs w:val="20"/>
        </w:rPr>
      </w:pPr>
    </w:p>
    <w:p w14:paraId="6A2EE7CB" w14:textId="77777777" w:rsidR="009A4605" w:rsidRPr="00C90C4E" w:rsidRDefault="009A4605" w:rsidP="009A4605">
      <w:pPr>
        <w:kinsoku w:val="0"/>
        <w:overflowPunct w:val="0"/>
        <w:spacing w:before="6" w:after="120"/>
        <w:rPr>
          <w:rFonts w:asciiTheme="minorHAnsi" w:hAnsiTheme="minorHAnsi" w:cstheme="minorHAnsi"/>
          <w:sz w:val="20"/>
          <w:szCs w:val="20"/>
        </w:rPr>
      </w:pPr>
      <w:r w:rsidRPr="00C90C4E">
        <w:rPr>
          <w:rFonts w:asciiTheme="minorHAnsi" w:hAnsiTheme="minorHAnsi" w:cstheme="minorHAnsi"/>
          <w:noProof/>
          <w:sz w:val="20"/>
          <w:szCs w:val="20"/>
        </w:rPr>
        <mc:AlternateContent>
          <mc:Choice Requires="wps">
            <w:drawing>
              <wp:anchor distT="0" distB="0" distL="0" distR="0" simplePos="0" relativeHeight="251658270" behindDoc="0" locked="0" layoutInCell="0" allowOverlap="1" wp14:anchorId="1AEB5198" wp14:editId="50A5FE2C">
                <wp:simplePos x="0" y="0"/>
                <wp:positionH relativeFrom="page">
                  <wp:posOffset>914400</wp:posOffset>
                </wp:positionH>
                <wp:positionV relativeFrom="paragraph">
                  <wp:posOffset>172085</wp:posOffset>
                </wp:positionV>
                <wp:extent cx="2468880" cy="635"/>
                <wp:effectExtent l="0" t="3810" r="7620" b="5080"/>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3C5DEE" id="Freeform: Shape 62" o:spid="_x0000_s1026" style="position:absolute;z-index:2516582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55pt,266.4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C90C4E">
        <w:rPr>
          <w:rFonts w:asciiTheme="minorHAnsi" w:hAnsiTheme="minorHAnsi" w:cstheme="minorHAnsi"/>
          <w:noProof/>
          <w:sz w:val="20"/>
          <w:szCs w:val="20"/>
        </w:rPr>
        <mc:AlternateContent>
          <mc:Choice Requires="wps">
            <w:drawing>
              <wp:anchor distT="0" distB="0" distL="0" distR="0" simplePos="0" relativeHeight="251658271" behindDoc="0" locked="0" layoutInCell="0" allowOverlap="1" wp14:anchorId="0B14C28B" wp14:editId="3677F8D5">
                <wp:simplePos x="0" y="0"/>
                <wp:positionH relativeFrom="page">
                  <wp:posOffset>4411345</wp:posOffset>
                </wp:positionH>
                <wp:positionV relativeFrom="paragraph">
                  <wp:posOffset>172085</wp:posOffset>
                </wp:positionV>
                <wp:extent cx="2468880" cy="635"/>
                <wp:effectExtent l="1270" t="3810" r="6350" b="5080"/>
                <wp:wrapTopAndBottom/>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DB4899" id="Freeform: Shape 63" o:spid="_x0000_s1026" style="position:absolute;z-index:2516582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3.55pt,541.75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" o:allowincell="f" filled="f" strokeweight=".15239mm">
                <v:path arrowok="t" o:connecttype="custom" o:connectlocs="0,0;2468880,0" o:connectangles="0,0"/>
                <w10:wrap type="topAndBottom" anchorx="page"/>
              </v:polyline>
            </w:pict>
          </mc:Fallback>
        </mc:AlternateContent>
      </w:r>
    </w:p>
    <w:p w14:paraId="247F5141" w14:textId="77777777" w:rsidR="009A4605" w:rsidRPr="00C90C4E" w:rsidRDefault="009A4605" w:rsidP="009A4605">
      <w:pPr>
        <w:tabs>
          <w:tab w:val="left" w:pos="5625"/>
        </w:tabs>
        <w:kinsoku w:val="0"/>
        <w:overflowPunct w:val="0"/>
        <w:spacing w:before="11" w:after="120"/>
        <w:ind w:left="100"/>
        <w:rPr>
          <w:rFonts w:asciiTheme="minorHAnsi" w:hAnsiTheme="minorHAnsi" w:cstheme="minorHAnsi"/>
          <w:spacing w:val="-4"/>
          <w:sz w:val="20"/>
          <w:szCs w:val="20"/>
        </w:rPr>
      </w:pPr>
      <w:r w:rsidRPr="00C90C4E">
        <w:rPr>
          <w:rFonts w:asciiTheme="minorHAnsi" w:hAnsiTheme="minorHAnsi" w:cstheme="minorHAnsi"/>
          <w:spacing w:val="-4"/>
          <w:sz w:val="20"/>
          <w:szCs w:val="20"/>
        </w:rPr>
        <w:t>Date</w:t>
      </w:r>
      <w:r w:rsidRPr="00C90C4E">
        <w:rPr>
          <w:rFonts w:asciiTheme="minorHAnsi" w:hAnsiTheme="minorHAnsi" w:cstheme="minorHAnsi"/>
          <w:sz w:val="20"/>
          <w:szCs w:val="20"/>
        </w:rPr>
        <w:tab/>
      </w:r>
      <w:r w:rsidRPr="00C90C4E">
        <w:rPr>
          <w:rFonts w:asciiTheme="minorHAnsi" w:hAnsiTheme="minorHAnsi" w:cstheme="minorHAnsi"/>
          <w:spacing w:val="-4"/>
          <w:sz w:val="20"/>
          <w:szCs w:val="20"/>
        </w:rPr>
        <w:t>Date</w:t>
      </w:r>
    </w:p>
    <w:p w14:paraId="435D03C7" w14:textId="77777777" w:rsidR="009A4605" w:rsidRPr="00C90C4E" w:rsidRDefault="009A4605" w:rsidP="009A4605">
      <w:pPr>
        <w:kinsoku w:val="0"/>
        <w:overflowPunct w:val="0"/>
        <w:spacing w:before="10" w:after="120"/>
        <w:rPr>
          <w:rFonts w:asciiTheme="minorHAnsi" w:hAnsiTheme="minorHAnsi" w:cstheme="minorHAnsi"/>
          <w:sz w:val="20"/>
          <w:szCs w:val="20"/>
        </w:rPr>
      </w:pPr>
    </w:p>
    <w:p w14:paraId="6266C8FA" w14:textId="77777777" w:rsidR="009A4605" w:rsidRPr="00C90C4E" w:rsidRDefault="009A4605" w:rsidP="009A4605">
      <w:pPr>
        <w:kinsoku w:val="0"/>
        <w:overflowPunct w:val="0"/>
        <w:spacing w:after="120"/>
        <w:ind w:left="1152" w:right="106"/>
        <w:jc w:val="center"/>
        <w:rPr>
          <w:rFonts w:asciiTheme="minorHAnsi" w:hAnsiTheme="minorHAnsi" w:cstheme="minorHAnsi"/>
          <w:b/>
          <w:bCs/>
          <w:spacing w:val="-2"/>
          <w:sz w:val="20"/>
          <w:szCs w:val="20"/>
        </w:rPr>
      </w:pPr>
      <w:r w:rsidRPr="00C90C4E">
        <w:rPr>
          <w:rFonts w:asciiTheme="minorHAnsi" w:hAnsiTheme="minorHAnsi" w:cstheme="minorHAnsi"/>
          <w:b/>
          <w:bCs/>
          <w:sz w:val="20"/>
          <w:szCs w:val="20"/>
        </w:rPr>
        <w:t>This</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form</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is</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to</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be</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kept</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at</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z w:val="20"/>
          <w:szCs w:val="20"/>
        </w:rPr>
        <w:t>the</w:t>
      </w:r>
      <w:r w:rsidRPr="00C90C4E">
        <w:rPr>
          <w:rFonts w:asciiTheme="minorHAnsi" w:hAnsiTheme="minorHAnsi" w:cstheme="minorHAnsi"/>
          <w:b/>
          <w:bCs/>
          <w:spacing w:val="9"/>
          <w:sz w:val="20"/>
          <w:szCs w:val="20"/>
        </w:rPr>
        <w:t xml:space="preserve"> </w:t>
      </w:r>
      <w:r w:rsidRPr="00C90C4E">
        <w:rPr>
          <w:rFonts w:asciiTheme="minorHAnsi" w:hAnsiTheme="minorHAnsi" w:cstheme="minorHAnsi"/>
          <w:b/>
          <w:bCs/>
          <w:sz w:val="20"/>
          <w:szCs w:val="20"/>
        </w:rPr>
        <w:t>employee’s</w:t>
      </w:r>
      <w:r w:rsidRPr="00C90C4E">
        <w:rPr>
          <w:rFonts w:asciiTheme="minorHAnsi" w:hAnsiTheme="minorHAnsi" w:cstheme="minorHAnsi"/>
          <w:b/>
          <w:bCs/>
          <w:spacing w:val="8"/>
          <w:sz w:val="20"/>
          <w:szCs w:val="20"/>
        </w:rPr>
        <w:t xml:space="preserve"> </w:t>
      </w:r>
      <w:r w:rsidRPr="00C90C4E">
        <w:rPr>
          <w:rFonts w:asciiTheme="minorHAnsi" w:hAnsiTheme="minorHAnsi" w:cstheme="minorHAnsi"/>
          <w:b/>
          <w:bCs/>
          <w:spacing w:val="-2"/>
          <w:sz w:val="20"/>
          <w:szCs w:val="20"/>
        </w:rPr>
        <w:t>facility.</w:t>
      </w:r>
    </w:p>
    <w:p w14:paraId="1C38F6F0" w14:textId="77777777" w:rsidR="009A4605" w:rsidRPr="00C90C4E" w:rsidRDefault="009A4605" w:rsidP="009A4605">
      <w:pPr>
        <w:tabs>
          <w:tab w:val="left" w:pos="4536"/>
        </w:tabs>
        <w:rPr>
          <w:rFonts w:eastAsia="Times New Roman" w:cs="Calibri"/>
          <w:szCs w:val="22"/>
        </w:rPr>
      </w:pPr>
    </w:p>
    <w:p w14:paraId="5066200A" w14:textId="77777777" w:rsidR="009A4605" w:rsidRPr="00C90C4E" w:rsidRDefault="009A4605" w:rsidP="009A4605">
      <w:pPr>
        <w:tabs>
          <w:tab w:val="left" w:pos="4536"/>
        </w:tabs>
        <w:rPr>
          <w:rFonts w:eastAsia="Times New Roman" w:cs="Calibri"/>
          <w:szCs w:val="22"/>
        </w:rPr>
      </w:pPr>
    </w:p>
    <w:p w14:paraId="78E80B14" w14:textId="77777777" w:rsidR="009A4605" w:rsidRPr="00C90C4E" w:rsidRDefault="009A4605" w:rsidP="009A4605">
      <w:pPr>
        <w:tabs>
          <w:tab w:val="left" w:pos="4536"/>
        </w:tabs>
        <w:rPr>
          <w:rFonts w:eastAsia="Times New Roman" w:cs="Calibri"/>
          <w:szCs w:val="22"/>
        </w:rPr>
      </w:pPr>
    </w:p>
    <w:p w14:paraId="78FDEA3C" w14:textId="77777777" w:rsidR="009A4605" w:rsidRPr="00C90C4E" w:rsidRDefault="009A4605" w:rsidP="009A4605">
      <w:pPr>
        <w:tabs>
          <w:tab w:val="left" w:pos="4536"/>
        </w:tabs>
        <w:rPr>
          <w:rFonts w:eastAsia="Times New Roman" w:cs="Calibri"/>
          <w:szCs w:val="22"/>
        </w:rPr>
      </w:pPr>
    </w:p>
    <w:p w14:paraId="400FF642" w14:textId="77777777" w:rsidR="009A4605" w:rsidRPr="00C90C4E" w:rsidRDefault="009A4605" w:rsidP="009A4605">
      <w:pPr>
        <w:tabs>
          <w:tab w:val="left" w:pos="4536"/>
        </w:tabs>
        <w:rPr>
          <w:rFonts w:eastAsia="Times New Roman" w:cs="Calibri"/>
          <w:szCs w:val="22"/>
        </w:rPr>
      </w:pPr>
    </w:p>
    <w:p w14:paraId="3F67228F" w14:textId="77777777" w:rsidR="009A4605" w:rsidRDefault="009A4605" w:rsidP="009A4605">
      <w:pPr>
        <w:tabs>
          <w:tab w:val="left" w:pos="4536"/>
        </w:tabs>
        <w:rPr>
          <w:rFonts w:eastAsia="Times New Roman" w:cs="Calibri"/>
          <w:szCs w:val="22"/>
        </w:rPr>
      </w:pPr>
    </w:p>
    <w:p w14:paraId="72A5A6F5" w14:textId="77777777" w:rsidR="009A4605" w:rsidRDefault="009A4605" w:rsidP="009A4605">
      <w:pPr>
        <w:tabs>
          <w:tab w:val="left" w:pos="4536"/>
        </w:tabs>
        <w:rPr>
          <w:rFonts w:eastAsia="Times New Roman" w:cs="Calibri"/>
          <w:szCs w:val="22"/>
        </w:rPr>
      </w:pPr>
    </w:p>
    <w:p w14:paraId="5802EB21"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8909CE" w14:paraId="2EE1B269" w14:textId="77777777" w:rsidTr="00CF439E">
        <w:tc>
          <w:tcPr>
            <w:tcW w:w="9628" w:type="dxa"/>
          </w:tcPr>
          <w:p w14:paraId="03034103" w14:textId="77777777" w:rsidR="009A4605" w:rsidRPr="008334A7" w:rsidRDefault="009A4605" w:rsidP="00CF439E">
            <w:pPr>
              <w:shd w:val="clear" w:color="auto" w:fill="FFFFFF" w:themeFill="background1"/>
              <w:rPr>
                <w:rFonts w:cstheme="minorHAnsi"/>
                <w:color w:val="000000" w:themeColor="text1"/>
                <w:szCs w:val="22"/>
              </w:rPr>
            </w:pPr>
            <w:r w:rsidRPr="008334A7">
              <w:rPr>
                <w:rFonts w:cstheme="minorHAnsi"/>
                <w:color w:val="000000" w:themeColor="text1"/>
                <w:szCs w:val="22"/>
              </w:rPr>
              <w:t xml:space="preserve">To: </w:t>
            </w:r>
            <w:r w:rsidRPr="008334A7">
              <w:rPr>
                <w:rFonts w:cstheme="minorHAnsi"/>
                <w:i/>
                <w:iCs/>
                <w:color w:val="000000" w:themeColor="text1"/>
                <w:szCs w:val="22"/>
              </w:rPr>
              <w:t>supervisor@facility.com</w:t>
            </w:r>
          </w:p>
        </w:tc>
      </w:tr>
      <w:tr w:rsidR="009A4605" w:rsidRPr="008909CE" w14:paraId="6BAB84C3" w14:textId="77777777" w:rsidTr="00CF439E">
        <w:tc>
          <w:tcPr>
            <w:tcW w:w="9628" w:type="dxa"/>
          </w:tcPr>
          <w:p w14:paraId="238620F8" w14:textId="77777777" w:rsidR="009A4605" w:rsidRPr="008334A7" w:rsidRDefault="009A4605" w:rsidP="00CF439E">
            <w:pPr>
              <w:shd w:val="clear" w:color="auto" w:fill="FFFFFF" w:themeFill="background1"/>
              <w:rPr>
                <w:rFonts w:cstheme="minorHAnsi"/>
                <w:color w:val="000000" w:themeColor="text1"/>
                <w:szCs w:val="22"/>
              </w:rPr>
            </w:pPr>
            <w:r w:rsidRPr="008334A7">
              <w:rPr>
                <w:rFonts w:eastAsia="Times New Roman" w:cstheme="minorHAnsi"/>
                <w:color w:val="000000" w:themeColor="text1"/>
                <w:szCs w:val="22"/>
                <w:lang w:eastAsia="en-AU"/>
              </w:rPr>
              <w:t>Add a subject: incident reporting and response</w:t>
            </w:r>
          </w:p>
        </w:tc>
      </w:tr>
      <w:tr w:rsidR="009A4605" w:rsidRPr="008909CE" w14:paraId="514077AE" w14:textId="77777777" w:rsidTr="00CF439E">
        <w:tc>
          <w:tcPr>
            <w:tcW w:w="9628" w:type="dxa"/>
          </w:tcPr>
          <w:p w14:paraId="2E110F4C" w14:textId="77777777" w:rsidR="009A4605" w:rsidRPr="008334A7" w:rsidRDefault="009A4605" w:rsidP="00CF439E">
            <w:pPr>
              <w:tabs>
                <w:tab w:val="left" w:pos="4536"/>
              </w:tabs>
              <w:rPr>
                <w:color w:val="000000" w:themeColor="text1"/>
                <w:szCs w:val="22"/>
                <w:shd w:val="clear" w:color="auto" w:fill="FFFFFF"/>
              </w:rPr>
            </w:pPr>
            <w:r w:rsidRPr="008334A7">
              <w:rPr>
                <w:color w:val="000000" w:themeColor="text1"/>
                <w:szCs w:val="22"/>
                <w:shd w:val="clear" w:color="auto" w:fill="FFFFFF"/>
              </w:rPr>
              <w:t>(Approximate word count 90-95 words)</w:t>
            </w:r>
          </w:p>
          <w:p w14:paraId="5F84A429" w14:textId="77777777" w:rsidR="009A4605" w:rsidRPr="008334A7" w:rsidRDefault="009A4605" w:rsidP="00CF439E">
            <w:pPr>
              <w:shd w:val="clear" w:color="auto" w:fill="FFFFFF" w:themeFill="background1"/>
              <w:rPr>
                <w:rFonts w:cstheme="minorHAnsi"/>
                <w:color w:val="000000" w:themeColor="text1"/>
                <w:szCs w:val="22"/>
              </w:rPr>
            </w:pPr>
          </w:p>
          <w:p w14:paraId="7E9A92A8" w14:textId="77777777" w:rsidR="009A4605" w:rsidRPr="008334A7" w:rsidRDefault="009A4605" w:rsidP="00CF439E">
            <w:pPr>
              <w:shd w:val="clear" w:color="auto" w:fill="FFFFFF" w:themeFill="background1"/>
              <w:rPr>
                <w:rFonts w:cstheme="minorHAnsi"/>
                <w:color w:val="000000" w:themeColor="text1"/>
                <w:szCs w:val="22"/>
              </w:rPr>
            </w:pPr>
            <w:r w:rsidRPr="008334A7">
              <w:rPr>
                <w:rFonts w:cstheme="minorHAnsi"/>
                <w:color w:val="000000" w:themeColor="text1"/>
                <w:szCs w:val="22"/>
              </w:rPr>
              <w:t>Email Body:</w:t>
            </w:r>
          </w:p>
          <w:p w14:paraId="0AF9281A" w14:textId="77777777" w:rsidR="009A4605" w:rsidRPr="008909CE" w:rsidRDefault="009A4605" w:rsidP="00CF439E">
            <w:pPr>
              <w:shd w:val="clear" w:color="auto" w:fill="FFFFFF" w:themeFill="background1"/>
              <w:rPr>
                <w:rFonts w:cstheme="minorHAnsi"/>
                <w:color w:val="FF0000"/>
                <w:szCs w:val="22"/>
              </w:rPr>
            </w:pPr>
          </w:p>
          <w:p w14:paraId="138424AC"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Good afternoon,</w:t>
            </w:r>
          </w:p>
          <w:p w14:paraId="4F7F88F0" w14:textId="77777777" w:rsidR="009A4605" w:rsidRPr="008909CE" w:rsidRDefault="009A4605" w:rsidP="00CF439E">
            <w:pPr>
              <w:shd w:val="clear" w:color="auto" w:fill="FFFFFF" w:themeFill="background1"/>
              <w:rPr>
                <w:rFonts w:cstheme="minorHAnsi"/>
                <w:color w:val="FF0000"/>
                <w:szCs w:val="22"/>
              </w:rPr>
            </w:pPr>
          </w:p>
          <w:p w14:paraId="6AB550B4" w14:textId="77777777" w:rsidR="009A4605" w:rsidRPr="008909CE" w:rsidRDefault="009A4605" w:rsidP="00CF439E">
            <w:pPr>
              <w:shd w:val="clear" w:color="auto" w:fill="FFFFFF" w:themeFill="background1"/>
              <w:rPr>
                <w:color w:val="FF0000"/>
                <w:szCs w:val="22"/>
              </w:rPr>
            </w:pPr>
            <w:r w:rsidRPr="008909CE">
              <w:rPr>
                <w:rFonts w:cstheme="minorHAnsi"/>
                <w:color w:val="FF0000"/>
                <w:szCs w:val="22"/>
              </w:rPr>
              <w:t xml:space="preserve">I wish to bring to your notice that on (date/time) I was on duty to undertake cleaning of a resident’s room who </w:t>
            </w:r>
            <w:r w:rsidRPr="008909CE">
              <w:rPr>
                <w:color w:val="FF0000"/>
                <w:szCs w:val="22"/>
              </w:rPr>
              <w:t>had been unwell for over 24 hours with diarrhea. The infectious agent involved was identified as norovirus.</w:t>
            </w:r>
          </w:p>
          <w:p w14:paraId="48E5EA59"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 xml:space="preserve">I also noticed that two residents were showing symptoms of cough, sneezing and </w:t>
            </w:r>
            <w:r>
              <w:rPr>
                <w:rFonts w:cstheme="minorHAnsi"/>
                <w:color w:val="FF0000"/>
                <w:szCs w:val="22"/>
              </w:rPr>
              <w:t>back ache ans suspect they may have been exposed to the infection as they attended group activity with the infected residents two days ago.</w:t>
            </w:r>
          </w:p>
          <w:p w14:paraId="375C33D2"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I have since completed the above incident report and my response to managing the exposure incident.</w:t>
            </w:r>
          </w:p>
          <w:p w14:paraId="673CD0CF"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Regards</w:t>
            </w:r>
          </w:p>
          <w:p w14:paraId="23238704"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Student name</w:t>
            </w:r>
          </w:p>
          <w:p w14:paraId="24FF7AEC" w14:textId="77777777" w:rsidR="009A4605" w:rsidRPr="008909CE" w:rsidRDefault="009A4605" w:rsidP="00CF439E">
            <w:pPr>
              <w:shd w:val="clear" w:color="auto" w:fill="FFFFFF" w:themeFill="background1"/>
              <w:rPr>
                <w:rFonts w:cstheme="minorHAnsi"/>
                <w:color w:val="FF0000"/>
                <w:szCs w:val="22"/>
              </w:rPr>
            </w:pPr>
          </w:p>
          <w:p w14:paraId="781B7ABC" w14:textId="77777777" w:rsidR="009A4605" w:rsidRPr="008909CE" w:rsidRDefault="009A4605" w:rsidP="00CF439E">
            <w:pPr>
              <w:shd w:val="clear" w:color="auto" w:fill="FFFFFF" w:themeFill="background1"/>
              <w:rPr>
                <w:rFonts w:cstheme="minorHAnsi"/>
                <w:color w:val="FF0000"/>
                <w:szCs w:val="22"/>
              </w:rPr>
            </w:pPr>
          </w:p>
        </w:tc>
      </w:tr>
    </w:tbl>
    <w:p w14:paraId="313C31F1" w14:textId="77777777" w:rsidR="009A4605" w:rsidRDefault="009A4605" w:rsidP="009A4605">
      <w:pPr>
        <w:pStyle w:val="ListParagraph"/>
        <w:tabs>
          <w:tab w:val="left" w:pos="4536"/>
        </w:tabs>
        <w:ind w:left="357"/>
        <w:rPr>
          <w:color w:val="FF0000"/>
          <w:szCs w:val="22"/>
        </w:rPr>
      </w:pPr>
    </w:p>
    <w:p w14:paraId="6D54BB52" w14:textId="77777777" w:rsidR="009A4605" w:rsidRPr="005B1D5E" w:rsidRDefault="009A4605" w:rsidP="009A4605"/>
    <w:tbl>
      <w:tblPr>
        <w:tblStyle w:val="TableGrid0"/>
        <w:tblW w:w="0" w:type="auto"/>
        <w:tblLook w:val="04A0" w:firstRow="1" w:lastRow="0" w:firstColumn="1" w:lastColumn="0" w:noHBand="0" w:noVBand="1"/>
      </w:tblPr>
      <w:tblGrid>
        <w:gridCol w:w="9628"/>
      </w:tblGrid>
      <w:tr w:rsidR="009A4605" w:rsidRPr="004050F6" w14:paraId="1DB486B2" w14:textId="77777777" w:rsidTr="00CF439E">
        <w:trPr>
          <w:trHeight w:val="479"/>
        </w:trPr>
        <w:tc>
          <w:tcPr>
            <w:tcW w:w="9628" w:type="dxa"/>
            <w:shd w:val="clear" w:color="auto" w:fill="000000" w:themeFill="text1"/>
            <w:vAlign w:val="center"/>
          </w:tcPr>
          <w:p w14:paraId="66A331A5" w14:textId="77777777" w:rsidR="009A4605" w:rsidRPr="004050F6" w:rsidRDefault="009A4605" w:rsidP="00CF439E">
            <w:pPr>
              <w:tabs>
                <w:tab w:val="left" w:pos="4536"/>
              </w:tabs>
              <w:rPr>
                <w:rFonts w:eastAsia="Times New Roman" w:cs="Calibri"/>
                <w:b/>
                <w:bCs/>
                <w:color w:val="FFFFFF" w:themeColor="background1"/>
              </w:rPr>
            </w:pPr>
            <w:r w:rsidRPr="01A440EE">
              <w:rPr>
                <w:rFonts w:eastAsia="Times New Roman" w:cs="Calibri"/>
                <w:b/>
                <w:bCs/>
                <w:color w:val="FFFFFF" w:themeColor="background1"/>
              </w:rPr>
              <w:t xml:space="preserve">ACTIVITY </w:t>
            </w:r>
            <w:r>
              <w:rPr>
                <w:rFonts w:eastAsia="Times New Roman" w:cs="Calibri"/>
                <w:b/>
                <w:bCs/>
                <w:color w:val="FFFFFF" w:themeColor="background1"/>
              </w:rPr>
              <w:t>3</w:t>
            </w:r>
            <w:r w:rsidRPr="01A440EE">
              <w:rPr>
                <w:rFonts w:eastAsia="Times New Roman" w:cs="Calibri"/>
                <w:b/>
                <w:bCs/>
                <w:color w:val="FFFFFF" w:themeColor="background1"/>
              </w:rPr>
              <w:t xml:space="preserve">: </w:t>
            </w:r>
            <w:r>
              <w:rPr>
                <w:rFonts w:eastAsia="Times New Roman" w:cs="Calibri"/>
                <w:b/>
                <w:bCs/>
                <w:color w:val="FFFFFF" w:themeColor="background1"/>
              </w:rPr>
              <w:t xml:space="preserve"> Scenario </w:t>
            </w:r>
          </w:p>
        </w:tc>
      </w:tr>
      <w:tr w:rsidR="009A4605" w:rsidRPr="004050F6" w14:paraId="684D7E94" w14:textId="77777777" w:rsidTr="00CF439E">
        <w:trPr>
          <w:trHeight w:val="479"/>
        </w:trPr>
        <w:tc>
          <w:tcPr>
            <w:tcW w:w="9628" w:type="dxa"/>
          </w:tcPr>
          <w:p w14:paraId="31A028E4" w14:textId="77777777" w:rsidR="009A4605" w:rsidRPr="004050F6" w:rsidRDefault="009A4605" w:rsidP="00CF439E">
            <w:pPr>
              <w:rPr>
                <w:rFonts w:eastAsia="Times New Roman" w:cs="Calibri"/>
                <w:szCs w:val="22"/>
              </w:rPr>
            </w:pPr>
            <w:r>
              <w:rPr>
                <w:rFonts w:eastAsia="Times New Roman" w:cs="Calibri"/>
                <w:szCs w:val="22"/>
              </w:rPr>
              <w:t>Module 5 – Activity 3</w:t>
            </w:r>
          </w:p>
        </w:tc>
      </w:tr>
      <w:tr w:rsidR="009A4605" w:rsidRPr="004050F6" w14:paraId="76535641" w14:textId="77777777" w:rsidTr="00CF439E">
        <w:trPr>
          <w:trHeight w:val="479"/>
        </w:trPr>
        <w:tc>
          <w:tcPr>
            <w:tcW w:w="9628" w:type="dxa"/>
          </w:tcPr>
          <w:p w14:paraId="7FFDE61A" w14:textId="77777777" w:rsidR="009A4605" w:rsidRDefault="009A4605" w:rsidP="00CF439E">
            <w:pPr>
              <w:rPr>
                <w:sz w:val="24"/>
                <w:szCs w:val="24"/>
              </w:rPr>
            </w:pPr>
            <w:r>
              <w:rPr>
                <w:sz w:val="24"/>
                <w:szCs w:val="24"/>
              </w:rPr>
              <w:t xml:space="preserve">For this activity you are required to read the scenario, and provide a recording of all the activities that you must complete. This activity requires you to demonstrate your skills for management of spills and/or body fluids. </w:t>
            </w:r>
          </w:p>
          <w:p w14:paraId="4A717AB1" w14:textId="77777777" w:rsidR="009A4605" w:rsidRDefault="009A4605" w:rsidP="00CF439E">
            <w:pPr>
              <w:rPr>
                <w:sz w:val="24"/>
                <w:szCs w:val="24"/>
              </w:rPr>
            </w:pPr>
          </w:p>
          <w:p w14:paraId="7E7CACE4" w14:textId="77777777" w:rsidR="009A4605" w:rsidRDefault="009A4605" w:rsidP="00CF439E">
            <w:pPr>
              <w:rPr>
                <w:sz w:val="24"/>
                <w:szCs w:val="24"/>
              </w:rPr>
            </w:pPr>
            <w:r>
              <w:rPr>
                <w:sz w:val="24"/>
                <w:szCs w:val="24"/>
              </w:rPr>
              <w:t>Student note: In the scenario below the vomit will be replicated by spill and/or a body fluid by your assessor/supervisor where actual vomit has not occurred, however you will be required to treat the body fluid as infectious vomit and apply the same infection control procedures used for managing infectious spills.</w:t>
            </w:r>
          </w:p>
          <w:p w14:paraId="1001A9CE" w14:textId="77777777" w:rsidR="009A4605" w:rsidRDefault="009A4605" w:rsidP="00CF439E">
            <w:pPr>
              <w:rPr>
                <w:sz w:val="24"/>
                <w:szCs w:val="24"/>
              </w:rPr>
            </w:pPr>
          </w:p>
          <w:p w14:paraId="2ADC0ACB" w14:textId="77777777" w:rsidR="009A4605" w:rsidRPr="00F70D8F" w:rsidRDefault="009A4605" w:rsidP="00CF439E">
            <w:pPr>
              <w:rPr>
                <w:color w:val="FF0000"/>
                <w:sz w:val="24"/>
                <w:szCs w:val="24"/>
              </w:rPr>
            </w:pPr>
            <w:r w:rsidRPr="00F70D8F">
              <w:rPr>
                <w:color w:val="FF0000"/>
                <w:sz w:val="24"/>
                <w:szCs w:val="24"/>
              </w:rPr>
              <w:t>Assessor note: For the purposes of completion of this activity and where actual vomit has not occurred this can be replaced by any spill and/or body fluids however the student must treat the fluid as actual vomit and apply all infection control mechanisms to demonstrate their ability to follow and manage the process.</w:t>
            </w:r>
          </w:p>
          <w:p w14:paraId="5696E81C" w14:textId="77777777" w:rsidR="009A4605" w:rsidRDefault="009A4605" w:rsidP="00CF439E">
            <w:pPr>
              <w:rPr>
                <w:sz w:val="24"/>
                <w:szCs w:val="24"/>
              </w:rPr>
            </w:pPr>
          </w:p>
        </w:tc>
      </w:tr>
      <w:tr w:rsidR="009A4605" w:rsidRPr="004050F6" w14:paraId="1B60AAE5" w14:textId="77777777" w:rsidTr="00CF439E">
        <w:trPr>
          <w:trHeight w:val="479"/>
        </w:trPr>
        <w:tc>
          <w:tcPr>
            <w:tcW w:w="9628" w:type="dxa"/>
          </w:tcPr>
          <w:p w14:paraId="762104E1" w14:textId="77777777" w:rsidR="009A4605" w:rsidRDefault="009A4605" w:rsidP="00CF439E">
            <w:pPr>
              <w:rPr>
                <w:sz w:val="24"/>
                <w:szCs w:val="24"/>
              </w:rPr>
            </w:pPr>
            <w:r>
              <w:rPr>
                <w:sz w:val="24"/>
                <w:szCs w:val="24"/>
              </w:rPr>
              <w:t>SCENARIO</w:t>
            </w:r>
          </w:p>
          <w:p w14:paraId="6BC522F2" w14:textId="77777777" w:rsidR="009A4605" w:rsidRDefault="009A4605" w:rsidP="00CF439E">
            <w:pPr>
              <w:rPr>
                <w:sz w:val="24"/>
                <w:szCs w:val="24"/>
              </w:rPr>
            </w:pPr>
          </w:p>
          <w:p w14:paraId="04DA9DD2" w14:textId="77777777" w:rsidR="009A4605" w:rsidRDefault="009A4605" w:rsidP="00CF439E">
            <w:pPr>
              <w:rPr>
                <w:i/>
              </w:rPr>
            </w:pPr>
            <w:r w:rsidRPr="00790276">
              <w:rPr>
                <w:szCs w:val="22"/>
              </w:rPr>
              <w:t xml:space="preserve">You work </w:t>
            </w:r>
            <w:r>
              <w:rPr>
                <w:szCs w:val="22"/>
              </w:rPr>
              <w:t xml:space="preserve">as a carer </w:t>
            </w:r>
            <w:r w:rsidRPr="00790276">
              <w:rPr>
                <w:szCs w:val="22"/>
              </w:rPr>
              <w:t xml:space="preserve">in a </w:t>
            </w:r>
            <w:r>
              <w:rPr>
                <w:szCs w:val="22"/>
              </w:rPr>
              <w:t xml:space="preserve">care home which has recently had infectious gastro outbreak following the outbreak, you were cleaning the dining area when you notice that one of the clients has just vomited </w:t>
            </w:r>
            <w:r w:rsidRPr="00790276">
              <w:rPr>
                <w:szCs w:val="22"/>
              </w:rPr>
              <w:t xml:space="preserve">on the floor. </w:t>
            </w:r>
            <w:r>
              <w:rPr>
                <w:szCs w:val="22"/>
              </w:rPr>
              <w:t xml:space="preserve">The vomit has splashed around the floor area and some dining furniture such as tables, chairs etc.. You have also noticed recently that residents have not been following proper hand hygiene especially after consuming meals, before using common kitchen equipment and each time there is a social contact between residents it increases the risk of cross contamination and potential for infection to spread rapidly. </w:t>
            </w:r>
          </w:p>
          <w:p w14:paraId="51E53729"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r w:rsidRPr="00912987">
              <w:rPr>
                <w:rFonts w:ascii="Simplon Norm" w:hAnsi="Simplon Norm"/>
                <w:sz w:val="22"/>
                <w:szCs w:val="22"/>
              </w:rPr>
              <w:t>You are required to carry out the following</w:t>
            </w:r>
            <w:r>
              <w:rPr>
                <w:rFonts w:ascii="Simplon Norm" w:hAnsi="Simplon Norm"/>
                <w:sz w:val="22"/>
                <w:szCs w:val="22"/>
              </w:rPr>
              <w:t xml:space="preserve"> tasks for this activity:</w:t>
            </w:r>
          </w:p>
          <w:p w14:paraId="618210BC"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p>
          <w:p w14:paraId="55C8EB44" w14:textId="77777777" w:rsidR="009A4605" w:rsidRPr="00912987" w:rsidRDefault="009A4605" w:rsidP="00CF439E">
            <w:pPr>
              <w:pStyle w:val="AABodyTextNumberedList"/>
              <w:numPr>
                <w:ilvl w:val="0"/>
                <w:numId w:val="0"/>
              </w:numPr>
              <w:spacing w:before="120"/>
              <w:ind w:left="360" w:hanging="360"/>
              <w:rPr>
                <w:rFonts w:ascii="Simplon Norm" w:hAnsi="Simplon Norm"/>
                <w:sz w:val="22"/>
                <w:szCs w:val="22"/>
              </w:rPr>
            </w:pPr>
          </w:p>
          <w:p w14:paraId="17F669EB"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3.1</w:t>
            </w:r>
            <w:r w:rsidRPr="00D241BA">
              <w:rPr>
                <w:rFonts w:ascii="Simplon Norm" w:hAnsi="Simplon Norm"/>
                <w:color w:val="000000" w:themeColor="text1"/>
                <w:sz w:val="22"/>
                <w:szCs w:val="22"/>
              </w:rPr>
              <w:t xml:space="preserve"> Read and answer the questions relating to to identify, respond and communicate potential risk and one (1) breach in infection control.</w:t>
            </w:r>
          </w:p>
          <w:p w14:paraId="634A2A85"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p>
          <w:p w14:paraId="2F4E1B77"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3.2 </w:t>
            </w:r>
            <w:r w:rsidRPr="00D241BA">
              <w:rPr>
                <w:rFonts w:ascii="Simplon Norm" w:hAnsi="Simplon Norm"/>
                <w:color w:val="000000" w:themeColor="text1"/>
                <w:sz w:val="22"/>
                <w:szCs w:val="22"/>
              </w:rPr>
              <w:t xml:space="preserve"> Complete the hazard and risk assessment:</w:t>
            </w:r>
          </w:p>
          <w:p w14:paraId="62807454"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Identify two(2) hazards and two(2) risk and assess the risk and take appropriate immediate action in accordance with industry and organisational guidelines.</w:t>
            </w:r>
          </w:p>
          <w:p w14:paraId="74FB9B05"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 xml:space="preserve"> Implement two(2) control measures for each of the identified hazard and risk to minimise contamination of people, materials and equipment.</w:t>
            </w:r>
          </w:p>
          <w:p w14:paraId="73770D38"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3.3 </w:t>
            </w:r>
            <w:r w:rsidRPr="00D241BA">
              <w:rPr>
                <w:rFonts w:ascii="Simplon Norm" w:hAnsi="Simplon Norm"/>
                <w:color w:val="000000" w:themeColor="text1"/>
                <w:sz w:val="22"/>
                <w:szCs w:val="22"/>
              </w:rPr>
              <w:t>Write an email to communicate any breach in infection control and risk management strategies in place to the supervisor, manager or responsible authority and seek advice on actions required following a breach in infection control.</w:t>
            </w:r>
          </w:p>
          <w:p w14:paraId="394307AB"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p>
          <w:p w14:paraId="5B89FB5E"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3.4 </w:t>
            </w:r>
            <w:r w:rsidRPr="00D241BA">
              <w:rPr>
                <w:rFonts w:ascii="Simplon Norm" w:hAnsi="Simplon Norm"/>
                <w:color w:val="000000" w:themeColor="text1"/>
                <w:sz w:val="22"/>
                <w:szCs w:val="22"/>
              </w:rPr>
              <w:t>Using your workplace’s policies and procedures and a bodily fluids spill kit, clean up the vomit and wash the area including following hand hygiene as per the guidelines, selecting correct PPE and clean up using correct clean up and waste management procedures.</w:t>
            </w:r>
          </w:p>
          <w:p w14:paraId="577D3397"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3.5 </w:t>
            </w:r>
            <w:r w:rsidRPr="00D241BA">
              <w:rPr>
                <w:rFonts w:ascii="Simplon Norm" w:hAnsi="Simplon Norm"/>
                <w:color w:val="000000" w:themeColor="text1"/>
                <w:sz w:val="22"/>
                <w:szCs w:val="22"/>
              </w:rPr>
              <w:t>Document incidents and responses and report</w:t>
            </w:r>
          </w:p>
          <w:p w14:paraId="79311E04"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3.6 </w:t>
            </w:r>
            <w:r w:rsidRPr="00D241BA">
              <w:rPr>
                <w:rFonts w:ascii="Simplon Norm" w:hAnsi="Simplon Norm"/>
                <w:color w:val="000000" w:themeColor="text1"/>
                <w:sz w:val="22"/>
                <w:szCs w:val="22"/>
              </w:rPr>
              <w:t>Ensure all records, materials and equipment are stored in a designated clean area.</w:t>
            </w:r>
          </w:p>
          <w:p w14:paraId="6C596A73" w14:textId="77777777" w:rsidR="009A4605" w:rsidRDefault="009A4605" w:rsidP="00CF439E">
            <w:pPr>
              <w:rPr>
                <w:szCs w:val="22"/>
              </w:rPr>
            </w:pPr>
          </w:p>
          <w:p w14:paraId="3D55A64E" w14:textId="77777777" w:rsidR="009A4605" w:rsidRDefault="009A4605" w:rsidP="00CF439E">
            <w:pPr>
              <w:rPr>
                <w:szCs w:val="22"/>
              </w:rPr>
            </w:pPr>
            <w:r>
              <w:rPr>
                <w:szCs w:val="22"/>
              </w:rPr>
              <w:t>To complete this activity you are required to access following documents:</w:t>
            </w:r>
          </w:p>
          <w:p w14:paraId="19D9C0CD" w14:textId="77777777" w:rsidR="009A4605" w:rsidRDefault="009A4605" w:rsidP="00CF439E">
            <w:pPr>
              <w:rPr>
                <w:szCs w:val="22"/>
              </w:rPr>
            </w:pPr>
          </w:p>
          <w:p w14:paraId="51C6305E" w14:textId="77777777" w:rsidR="009A4605" w:rsidRDefault="009A4605" w:rsidP="00CF439E">
            <w:pPr>
              <w:rPr>
                <w:szCs w:val="22"/>
              </w:rPr>
            </w:pPr>
            <w:r>
              <w:rPr>
                <w:szCs w:val="22"/>
              </w:rPr>
              <w:t>a) Workplace infection control guidelines and policies and procedures</w:t>
            </w:r>
          </w:p>
          <w:p w14:paraId="3B3A7352" w14:textId="77777777" w:rsidR="009A4605" w:rsidRDefault="009A4605" w:rsidP="00CF439E">
            <w:pPr>
              <w:rPr>
                <w:szCs w:val="22"/>
              </w:rPr>
            </w:pPr>
            <w:r>
              <w:rPr>
                <w:szCs w:val="22"/>
              </w:rPr>
              <w:t>b) Workplace procedures for handling waste</w:t>
            </w:r>
          </w:p>
          <w:p w14:paraId="4C66DD37" w14:textId="77777777" w:rsidR="009A4605" w:rsidRDefault="009A4605" w:rsidP="00CF439E">
            <w:pPr>
              <w:rPr>
                <w:szCs w:val="22"/>
              </w:rPr>
            </w:pPr>
            <w:r>
              <w:rPr>
                <w:szCs w:val="22"/>
              </w:rPr>
              <w:t xml:space="preserve">c)Workplace policies and procedures for hazard and risk management </w:t>
            </w:r>
          </w:p>
          <w:p w14:paraId="21416B50" w14:textId="77777777" w:rsidR="009A4605" w:rsidRPr="00790276" w:rsidRDefault="009A4605" w:rsidP="00CF439E">
            <w:pPr>
              <w:rPr>
                <w:szCs w:val="22"/>
              </w:rPr>
            </w:pPr>
            <w:r>
              <w:rPr>
                <w:szCs w:val="22"/>
              </w:rPr>
              <w:t>d</w:t>
            </w:r>
            <w:r>
              <w:t>) N</w:t>
            </w:r>
            <w:r w:rsidRPr="00EB4611">
              <w:t>ational standards and guidelines for infection prevention and control and hand hygiene</w:t>
            </w:r>
          </w:p>
          <w:p w14:paraId="65BE97DA" w14:textId="77777777" w:rsidR="009A4605" w:rsidRDefault="009A4605" w:rsidP="00CF439E">
            <w:pPr>
              <w:rPr>
                <w:i/>
              </w:rPr>
            </w:pPr>
          </w:p>
          <w:p w14:paraId="5BD48473" w14:textId="77777777" w:rsidR="009A4605" w:rsidRPr="00912987" w:rsidRDefault="009A4605" w:rsidP="00CF439E">
            <w:pPr>
              <w:pStyle w:val="AABodyTextNumberedList"/>
              <w:numPr>
                <w:ilvl w:val="0"/>
                <w:numId w:val="0"/>
              </w:numPr>
              <w:spacing w:before="120"/>
              <w:ind w:left="357"/>
              <w:rPr>
                <w:rFonts w:ascii="Simplon Norm" w:hAnsi="Simplon Norm"/>
                <w:sz w:val="22"/>
                <w:szCs w:val="22"/>
              </w:rPr>
            </w:pPr>
            <w:bookmarkStart w:id="22" w:name="_Hlk123281462"/>
            <w:r w:rsidRPr="00912987">
              <w:rPr>
                <w:rFonts w:ascii="Simplon Norm" w:hAnsi="Simplon Norm"/>
                <w:sz w:val="22"/>
                <w:szCs w:val="22"/>
              </w:rPr>
              <w:t>Resources required for this task:</w:t>
            </w:r>
          </w:p>
          <w:p w14:paraId="02EA0C18"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Access to their workplace </w:t>
            </w:r>
          </w:p>
          <w:p w14:paraId="67DE9FCD"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Access to workplace policies and procedures.</w:t>
            </w:r>
          </w:p>
          <w:p w14:paraId="62A56652"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substance that replicates bodily fluid or spill</w:t>
            </w:r>
            <w:r>
              <w:rPr>
                <w:rFonts w:ascii="Simplon Norm" w:hAnsi="Simplon Norm"/>
                <w:sz w:val="22"/>
                <w:szCs w:val="22"/>
              </w:rPr>
              <w:t xml:space="preserve"> </w:t>
            </w:r>
          </w:p>
          <w:p w14:paraId="7E534960"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An area in which they can demonstrate clean-up procedures.</w:t>
            </w:r>
          </w:p>
          <w:p w14:paraId="5C32F62A"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 bodily fluids spill kit.</w:t>
            </w:r>
          </w:p>
          <w:p w14:paraId="2A1A80B3"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2 x spill area warning signs.</w:t>
            </w:r>
          </w:p>
          <w:p w14:paraId="55C82BE4"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PPE.</w:t>
            </w:r>
          </w:p>
          <w:p w14:paraId="7B48B400"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Disinfectant.</w:t>
            </w:r>
            <w:r w:rsidRPr="00584471">
              <w:rPr>
                <w:rFonts w:ascii="Simplon Norm" w:eastAsiaTheme="minorEastAsia" w:hAnsi="Simplon Norm" w:cstheme="minorBidi"/>
                <w:sz w:val="22"/>
                <w:szCs w:val="21"/>
                <w:lang w:val="en-AU" w:eastAsia="zh-CN" w:bidi="th-TH"/>
              </w:rPr>
              <w:t xml:space="preserve"> disinfect with a 1:10 bleach solution or an appropriate disinfectant with proven effectiveness against non-enveloped viruses (eg. Poliovirus,  Rotavirus, Feline Calicivirus). </w:t>
            </w:r>
          </w:p>
          <w:p w14:paraId="2F2E4C9A"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Clinical waste bags and ties.</w:t>
            </w:r>
          </w:p>
          <w:p w14:paraId="1E3D794D"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Clinical waste receptacle.</w:t>
            </w:r>
          </w:p>
          <w:p w14:paraId="37635225" w14:textId="77777777" w:rsidR="009A4605" w:rsidRPr="001F0074" w:rsidRDefault="009A4605" w:rsidP="009A4605">
            <w:pPr>
              <w:pStyle w:val="AABulletLevel1"/>
              <w:numPr>
                <w:ilvl w:val="0"/>
                <w:numId w:val="86"/>
              </w:numPr>
              <w:rPr>
                <w:rFonts w:ascii="Simplon Norm" w:hAnsi="Simplon Norm"/>
                <w:sz w:val="22"/>
                <w:szCs w:val="22"/>
                <w:lang w:val="en-AU"/>
              </w:rPr>
            </w:pPr>
            <w:r w:rsidRPr="001F0074">
              <w:rPr>
                <w:rFonts w:ascii="Simplon Norm" w:hAnsi="Simplon Norm"/>
                <w:sz w:val="22"/>
                <w:szCs w:val="22"/>
              </w:rPr>
              <w:t>Hand-washing facilities</w:t>
            </w:r>
            <w:r w:rsidRPr="001F0074">
              <w:rPr>
                <w:rFonts w:ascii="Simplon Norm" w:eastAsiaTheme="minorHAnsi" w:hAnsi="Simplon Norm"/>
                <w:sz w:val="22"/>
                <w:szCs w:val="22"/>
                <w:lang w:val="en-AU"/>
              </w:rPr>
              <w:t xml:space="preserve"> </w:t>
            </w:r>
            <w:r w:rsidRPr="001F0074">
              <w:rPr>
                <w:rFonts w:ascii="Simplon Norm" w:hAnsi="Simplon Norm"/>
                <w:sz w:val="22"/>
                <w:szCs w:val="22"/>
                <w:lang w:val="en-AU"/>
              </w:rPr>
              <w:t>Hand-washing facilities such as wash basins with running hot  and cold water, hospital grade soap, hand dryer, sanitiser</w:t>
            </w:r>
          </w:p>
          <w:p w14:paraId="785320BE" w14:textId="77777777" w:rsidR="009A4605" w:rsidRPr="001F0074" w:rsidRDefault="009A4605" w:rsidP="009A4605">
            <w:pPr>
              <w:pStyle w:val="AABulletLevel1"/>
              <w:numPr>
                <w:ilvl w:val="0"/>
                <w:numId w:val="86"/>
              </w:numPr>
              <w:rPr>
                <w:rFonts w:ascii="Simplon Norm" w:hAnsi="Simplon Norm"/>
                <w:sz w:val="22"/>
                <w:szCs w:val="22"/>
              </w:rPr>
            </w:pPr>
            <w:r w:rsidRPr="001F0074">
              <w:rPr>
                <w:rFonts w:ascii="Simplon Norm" w:hAnsi="Simplon Norm"/>
                <w:sz w:val="22"/>
                <w:szCs w:val="22"/>
              </w:rPr>
              <w:t>Access to a work colleague or another student to carry out the role play</w:t>
            </w:r>
          </w:p>
          <w:p w14:paraId="281C07EB" w14:textId="77777777" w:rsidR="009A4605" w:rsidRPr="001F0074" w:rsidRDefault="009A4605" w:rsidP="009A4605">
            <w:pPr>
              <w:pStyle w:val="AABulletLevel1"/>
              <w:numPr>
                <w:ilvl w:val="0"/>
                <w:numId w:val="86"/>
              </w:numPr>
              <w:rPr>
                <w:rFonts w:ascii="Simplon Norm" w:hAnsi="Simplon Norm"/>
                <w:sz w:val="22"/>
                <w:szCs w:val="22"/>
              </w:rPr>
            </w:pPr>
            <w:r w:rsidRPr="001F0074">
              <w:rPr>
                <w:rFonts w:ascii="Simplon Norm" w:hAnsi="Simplon Norm"/>
                <w:sz w:val="22"/>
                <w:szCs w:val="22"/>
              </w:rPr>
              <w:t>A clear, clean storage area for storing clean equipment, materials and records</w:t>
            </w:r>
          </w:p>
          <w:p w14:paraId="5668959E" w14:textId="77777777" w:rsidR="009A4605" w:rsidRPr="00912987" w:rsidRDefault="009A4605" w:rsidP="00CF439E">
            <w:pPr>
              <w:pStyle w:val="AABulletLevel1"/>
              <w:numPr>
                <w:ilvl w:val="0"/>
                <w:numId w:val="0"/>
              </w:numPr>
              <w:ind w:left="2520"/>
              <w:rPr>
                <w:rFonts w:ascii="Simplon Norm" w:hAnsi="Simplon Norm"/>
                <w:sz w:val="22"/>
                <w:szCs w:val="22"/>
              </w:rPr>
            </w:pPr>
          </w:p>
          <w:bookmarkEnd w:id="22"/>
          <w:p w14:paraId="0540A0AC" w14:textId="77777777" w:rsidR="009A4605" w:rsidRDefault="009A4605" w:rsidP="00CF439E">
            <w:pPr>
              <w:pStyle w:val="AABodyTextNumberedList"/>
              <w:numPr>
                <w:ilvl w:val="0"/>
                <w:numId w:val="0"/>
              </w:numPr>
              <w:spacing w:before="120"/>
              <w:ind w:left="357"/>
              <w:rPr>
                <w:sz w:val="24"/>
                <w:szCs w:val="24"/>
              </w:rPr>
            </w:pPr>
          </w:p>
        </w:tc>
      </w:tr>
    </w:tbl>
    <w:p w14:paraId="6688E6CF" w14:textId="77777777" w:rsidR="009A4605" w:rsidRDefault="009A4605" w:rsidP="009A4605">
      <w:pPr>
        <w:tabs>
          <w:tab w:val="left" w:pos="4536"/>
        </w:tabs>
        <w:rPr>
          <w:rFonts w:eastAsia="Times New Roman" w:cs="Calibri"/>
          <w:szCs w:val="22"/>
        </w:rPr>
      </w:pPr>
    </w:p>
    <w:p w14:paraId="2D0B8850" w14:textId="77777777" w:rsidR="009A4605" w:rsidRDefault="009A4605" w:rsidP="009A4605">
      <w:pPr>
        <w:tabs>
          <w:tab w:val="left" w:pos="4536"/>
        </w:tabs>
      </w:pPr>
      <w:r>
        <w:t>3.1 In this task you are required to identify, respond and communicate potential risk and one (1) breach in infection control and answer the questions in the below table that is in line with the scenario above.</w:t>
      </w:r>
    </w:p>
    <w:p w14:paraId="2E793B3B" w14:textId="77777777" w:rsidR="009A4605" w:rsidRPr="003F2AF8" w:rsidRDefault="009A4605" w:rsidP="009A4605">
      <w:pPr>
        <w:tabs>
          <w:tab w:val="left" w:pos="4536"/>
        </w:tabs>
        <w:rPr>
          <w:color w:val="FF0000"/>
        </w:rPr>
      </w:pPr>
      <w:r w:rsidRPr="003F2AF8">
        <w:rPr>
          <w:color w:val="FF0000"/>
        </w:rPr>
        <w:t>Assessor note: Students answers must be in line with the sample answers provided below however the wording may vary.</w:t>
      </w:r>
    </w:p>
    <w:p w14:paraId="7BE21BEC"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p>
    <w:tbl>
      <w:tblPr>
        <w:tblStyle w:val="TableGrid"/>
        <w:tblW w:w="0" w:type="auto"/>
        <w:tblInd w:w="360" w:type="dxa"/>
        <w:tblLook w:val="04A0" w:firstRow="1" w:lastRow="0" w:firstColumn="1" w:lastColumn="0" w:noHBand="0" w:noVBand="1"/>
      </w:tblPr>
      <w:tblGrid>
        <w:gridCol w:w="4616"/>
        <w:gridCol w:w="4652"/>
      </w:tblGrid>
      <w:tr w:rsidR="009A4605" w14:paraId="0D366136" w14:textId="77777777" w:rsidTr="00CF439E">
        <w:tc>
          <w:tcPr>
            <w:tcW w:w="4814" w:type="dxa"/>
          </w:tcPr>
          <w:p w14:paraId="2C56369B"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Question</w:t>
            </w:r>
          </w:p>
        </w:tc>
        <w:tc>
          <w:tcPr>
            <w:tcW w:w="4814" w:type="dxa"/>
          </w:tcPr>
          <w:p w14:paraId="0279942E"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Answer</w:t>
            </w:r>
          </w:p>
        </w:tc>
      </w:tr>
      <w:tr w:rsidR="009A4605" w14:paraId="538F3ACC" w14:textId="77777777" w:rsidTr="00CF439E">
        <w:tc>
          <w:tcPr>
            <w:tcW w:w="4814" w:type="dxa"/>
          </w:tcPr>
          <w:p w14:paraId="7A3C0672"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List one potential risk and one breach in infection control</w:t>
            </w:r>
          </w:p>
        </w:tc>
        <w:tc>
          <w:tcPr>
            <w:tcW w:w="4814" w:type="dxa"/>
          </w:tcPr>
          <w:p w14:paraId="6BD02C3A" w14:textId="77777777" w:rsidR="009A4605" w:rsidRPr="003F2AF8" w:rsidRDefault="009A4605" w:rsidP="00CF439E">
            <w:pPr>
              <w:pStyle w:val="AABodyTextNumberedList"/>
              <w:numPr>
                <w:ilvl w:val="0"/>
                <w:numId w:val="0"/>
              </w:numPr>
              <w:spacing w:before="120"/>
              <w:rPr>
                <w:rFonts w:ascii="Simplon Norm" w:hAnsi="Simplon Norm"/>
                <w:color w:val="FF0000"/>
                <w:sz w:val="22"/>
                <w:szCs w:val="22"/>
              </w:rPr>
            </w:pPr>
            <w:r w:rsidRPr="003F2AF8">
              <w:rPr>
                <w:rFonts w:ascii="Simplon Norm" w:hAnsi="Simplon Norm"/>
                <w:color w:val="FF0000"/>
                <w:sz w:val="22"/>
                <w:szCs w:val="22"/>
              </w:rPr>
              <w:t>potential risk: spread of infection due to potential cross contamination</w:t>
            </w:r>
          </w:p>
          <w:p w14:paraId="2C3DA27C" w14:textId="77777777" w:rsidR="009A4605" w:rsidRDefault="009A4605" w:rsidP="00CF439E">
            <w:pPr>
              <w:pStyle w:val="AABodyTextNumberedList"/>
              <w:numPr>
                <w:ilvl w:val="0"/>
                <w:numId w:val="0"/>
              </w:numPr>
              <w:spacing w:before="120"/>
              <w:rPr>
                <w:rFonts w:ascii="Simplon Norm" w:hAnsi="Simplon Norm"/>
                <w:sz w:val="22"/>
                <w:szCs w:val="22"/>
              </w:rPr>
            </w:pPr>
            <w:r w:rsidRPr="003F2AF8">
              <w:rPr>
                <w:rFonts w:ascii="Simplon Norm" w:hAnsi="Simplon Norm"/>
                <w:color w:val="FF0000"/>
                <w:sz w:val="22"/>
                <w:szCs w:val="22"/>
              </w:rPr>
              <w:t xml:space="preserve">Breach in infection control : residents not following proper hand hygiene techniques such as hand washing after meals, when using common kitchen equipment’s </w:t>
            </w:r>
            <w:r>
              <w:rPr>
                <w:rFonts w:ascii="Simplon Norm" w:hAnsi="Simplon Norm"/>
                <w:color w:val="FF0000"/>
                <w:sz w:val="22"/>
                <w:szCs w:val="22"/>
              </w:rPr>
              <w:t>which may lead to further spread of infection and cross contamination.</w:t>
            </w:r>
          </w:p>
        </w:tc>
      </w:tr>
      <w:tr w:rsidR="009A4605" w14:paraId="74BA00BE" w14:textId="77777777" w:rsidTr="00CF439E">
        <w:tc>
          <w:tcPr>
            <w:tcW w:w="4814" w:type="dxa"/>
          </w:tcPr>
          <w:p w14:paraId="38CF9673"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List two (2) ways how would you respond to this risk</w:t>
            </w:r>
          </w:p>
        </w:tc>
        <w:tc>
          <w:tcPr>
            <w:tcW w:w="4814" w:type="dxa"/>
          </w:tcPr>
          <w:p w14:paraId="0ECB9AAA" w14:textId="77777777" w:rsidR="009A4605" w:rsidRPr="00437169" w:rsidRDefault="009A4605" w:rsidP="009A4605">
            <w:pPr>
              <w:pStyle w:val="AABodyTextNumberedList"/>
              <w:numPr>
                <w:ilvl w:val="0"/>
                <w:numId w:val="91"/>
              </w:numPr>
              <w:spacing w:before="120"/>
              <w:rPr>
                <w:rFonts w:ascii="Simplon Norm" w:hAnsi="Simplon Norm"/>
                <w:color w:val="FF0000"/>
                <w:sz w:val="22"/>
                <w:szCs w:val="22"/>
              </w:rPr>
            </w:pPr>
            <w:r w:rsidRPr="00437169">
              <w:rPr>
                <w:rFonts w:ascii="Simplon Norm" w:hAnsi="Simplon Norm"/>
                <w:color w:val="FF0000"/>
                <w:sz w:val="22"/>
                <w:szCs w:val="22"/>
              </w:rPr>
              <w:t>Complete a hazard and risk assessment checklist, analyse the risk and immediately implement control measure</w:t>
            </w:r>
          </w:p>
          <w:p w14:paraId="33F919EA" w14:textId="77777777" w:rsidR="009A4605" w:rsidRPr="00437169" w:rsidRDefault="009A4605" w:rsidP="009A4605">
            <w:pPr>
              <w:pStyle w:val="AABodyTextNumberedList"/>
              <w:numPr>
                <w:ilvl w:val="0"/>
                <w:numId w:val="91"/>
              </w:numPr>
              <w:spacing w:before="120"/>
              <w:rPr>
                <w:rFonts w:ascii="Simplon Norm" w:hAnsi="Simplon Norm"/>
                <w:color w:val="FF0000"/>
                <w:sz w:val="22"/>
                <w:szCs w:val="22"/>
              </w:rPr>
            </w:pPr>
            <w:r w:rsidRPr="00437169">
              <w:rPr>
                <w:rFonts w:ascii="Simplon Norm" w:hAnsi="Simplon Norm"/>
                <w:color w:val="FF0000"/>
                <w:sz w:val="22"/>
                <w:szCs w:val="22"/>
              </w:rPr>
              <w:t>Inform the supervisor or manager so appropriate actions can be taken</w:t>
            </w:r>
          </w:p>
          <w:p w14:paraId="7663FBA6" w14:textId="77777777" w:rsidR="009A4605" w:rsidRDefault="009A4605" w:rsidP="009A4605">
            <w:pPr>
              <w:pStyle w:val="AABodyTextNumberedList"/>
              <w:numPr>
                <w:ilvl w:val="0"/>
                <w:numId w:val="91"/>
              </w:numPr>
              <w:spacing w:before="120"/>
              <w:rPr>
                <w:rFonts w:ascii="Simplon Norm" w:hAnsi="Simplon Norm"/>
                <w:sz w:val="22"/>
                <w:szCs w:val="22"/>
              </w:rPr>
            </w:pPr>
            <w:r w:rsidRPr="00437169">
              <w:rPr>
                <w:rFonts w:ascii="Simplon Norm" w:hAnsi="Simplon Norm"/>
                <w:color w:val="FF0000"/>
                <w:sz w:val="22"/>
                <w:szCs w:val="22"/>
              </w:rPr>
              <w:t>Immediately clean up the vomit following policies and procedures for cleaning bodily fluids</w:t>
            </w:r>
          </w:p>
        </w:tc>
      </w:tr>
      <w:tr w:rsidR="009A4605" w14:paraId="2CE914D9" w14:textId="77777777" w:rsidTr="00CF439E">
        <w:tc>
          <w:tcPr>
            <w:tcW w:w="4814" w:type="dxa"/>
          </w:tcPr>
          <w:p w14:paraId="1EBB7987" w14:textId="77777777" w:rsidR="009A4605" w:rsidRDefault="009A4605" w:rsidP="00CF439E">
            <w:pPr>
              <w:pStyle w:val="AABodyTextNumberedList"/>
              <w:numPr>
                <w:ilvl w:val="0"/>
                <w:numId w:val="0"/>
              </w:numPr>
              <w:spacing w:before="120"/>
              <w:rPr>
                <w:rFonts w:ascii="Simplon Norm" w:hAnsi="Simplon Norm"/>
                <w:sz w:val="22"/>
                <w:szCs w:val="22"/>
              </w:rPr>
            </w:pPr>
            <w:r>
              <w:rPr>
                <w:rFonts w:ascii="Simplon Norm" w:hAnsi="Simplon Norm"/>
                <w:sz w:val="22"/>
                <w:szCs w:val="22"/>
              </w:rPr>
              <w:t>List two(2) people you would communicate the risk and breach in infection control</w:t>
            </w:r>
          </w:p>
        </w:tc>
        <w:tc>
          <w:tcPr>
            <w:tcW w:w="4814" w:type="dxa"/>
          </w:tcPr>
          <w:p w14:paraId="1931F74D" w14:textId="77777777" w:rsidR="009A4605" w:rsidRDefault="009A4605" w:rsidP="00CF439E">
            <w:pPr>
              <w:pStyle w:val="AABodyTextNumberedList"/>
              <w:numPr>
                <w:ilvl w:val="0"/>
                <w:numId w:val="0"/>
              </w:numPr>
              <w:spacing w:before="120"/>
              <w:rPr>
                <w:rFonts w:ascii="Simplon Norm" w:hAnsi="Simplon Norm"/>
                <w:sz w:val="22"/>
                <w:szCs w:val="22"/>
              </w:rPr>
            </w:pPr>
            <w:r w:rsidRPr="008D6C8B">
              <w:rPr>
                <w:rFonts w:ascii="Simplon Norm" w:hAnsi="Simplon Norm"/>
                <w:color w:val="FF0000"/>
                <w:sz w:val="22"/>
                <w:szCs w:val="22"/>
              </w:rPr>
              <w:t>Inform immediate manager/supervisor and report to the HR officer /WHS Officer</w:t>
            </w:r>
          </w:p>
        </w:tc>
      </w:tr>
    </w:tbl>
    <w:p w14:paraId="04D19470"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p>
    <w:p w14:paraId="77384ABA" w14:textId="77777777" w:rsidR="009A4605" w:rsidRDefault="009A4605" w:rsidP="009A4605">
      <w:pPr>
        <w:tabs>
          <w:tab w:val="left" w:pos="4536"/>
        </w:tabs>
        <w:ind w:left="4536" w:hanging="4536"/>
        <w:rPr>
          <w:szCs w:val="22"/>
        </w:rPr>
      </w:pPr>
      <w:r>
        <w:t xml:space="preserve">3.2 </w:t>
      </w:r>
      <w:r>
        <w:rPr>
          <w:szCs w:val="22"/>
        </w:rPr>
        <w:t xml:space="preserve"> Complete the hazard and risk assessment:</w:t>
      </w:r>
    </w:p>
    <w:p w14:paraId="4597AAB2" w14:textId="77777777" w:rsidR="009A4605" w:rsidRDefault="009A4605" w:rsidP="009A4605">
      <w:pPr>
        <w:pStyle w:val="AABodyTextNumberedList"/>
        <w:numPr>
          <w:ilvl w:val="0"/>
          <w:numId w:val="98"/>
        </w:numPr>
        <w:spacing w:before="120"/>
        <w:rPr>
          <w:rFonts w:ascii="Simplon Norm" w:hAnsi="Simplon Norm"/>
          <w:sz w:val="22"/>
          <w:szCs w:val="22"/>
        </w:rPr>
      </w:pPr>
      <w:r>
        <w:rPr>
          <w:rFonts w:ascii="Simplon Norm" w:hAnsi="Simplon Norm"/>
          <w:sz w:val="22"/>
          <w:szCs w:val="22"/>
        </w:rPr>
        <w:t>Identify two(2) hazards and two(2) risk and a</w:t>
      </w:r>
      <w:r w:rsidRPr="008A39C1">
        <w:rPr>
          <w:rFonts w:ascii="Simplon Norm" w:hAnsi="Simplon Norm"/>
          <w:sz w:val="22"/>
          <w:szCs w:val="22"/>
        </w:rPr>
        <w:t>ssess the risk and take appropriate immediate action in accordance with industry and organisational guidelines.</w:t>
      </w:r>
    </w:p>
    <w:p w14:paraId="667C4282" w14:textId="77777777" w:rsidR="009A4605" w:rsidRDefault="009A4605" w:rsidP="009A4605">
      <w:pPr>
        <w:pStyle w:val="AABodyTextNumberedList"/>
        <w:numPr>
          <w:ilvl w:val="0"/>
          <w:numId w:val="98"/>
        </w:numPr>
        <w:spacing w:before="120"/>
        <w:rPr>
          <w:rFonts w:ascii="Simplon Norm" w:hAnsi="Simplon Norm"/>
          <w:sz w:val="22"/>
          <w:szCs w:val="22"/>
        </w:rPr>
      </w:pPr>
      <w:r w:rsidRPr="00087EFE">
        <w:rPr>
          <w:rFonts w:ascii="Simplon Norm" w:hAnsi="Simplon Norm"/>
          <w:sz w:val="22"/>
          <w:szCs w:val="22"/>
        </w:rPr>
        <w:t xml:space="preserve"> </w:t>
      </w:r>
      <w:r w:rsidRPr="008A39C1">
        <w:rPr>
          <w:rFonts w:ascii="Simplon Norm" w:hAnsi="Simplon Norm"/>
          <w:sz w:val="22"/>
          <w:szCs w:val="22"/>
        </w:rPr>
        <w:t xml:space="preserve">Implement </w:t>
      </w:r>
      <w:r>
        <w:rPr>
          <w:rFonts w:ascii="Simplon Norm" w:hAnsi="Simplon Norm"/>
          <w:sz w:val="22"/>
          <w:szCs w:val="22"/>
        </w:rPr>
        <w:t xml:space="preserve">two(2) </w:t>
      </w:r>
      <w:r w:rsidRPr="008A39C1">
        <w:rPr>
          <w:rFonts w:ascii="Simplon Norm" w:hAnsi="Simplon Norm"/>
          <w:sz w:val="22"/>
          <w:szCs w:val="22"/>
        </w:rPr>
        <w:t xml:space="preserve">control measures </w:t>
      </w:r>
      <w:r>
        <w:rPr>
          <w:rFonts w:ascii="Simplon Norm" w:hAnsi="Simplon Norm"/>
          <w:sz w:val="22"/>
          <w:szCs w:val="22"/>
        </w:rPr>
        <w:t xml:space="preserve">for each of the identified hazard and risk </w:t>
      </w:r>
      <w:r w:rsidRPr="008A39C1">
        <w:rPr>
          <w:rFonts w:ascii="Simplon Norm" w:hAnsi="Simplon Norm"/>
          <w:sz w:val="22"/>
          <w:szCs w:val="22"/>
        </w:rPr>
        <w:t>to minimise contamination of people, materials and equipment.</w:t>
      </w:r>
    </w:p>
    <w:p w14:paraId="481058E2" w14:textId="77777777" w:rsidR="009A4605" w:rsidRPr="008A39C1" w:rsidRDefault="009A4605" w:rsidP="009A4605">
      <w:pPr>
        <w:pStyle w:val="AABodyTextNumberedList"/>
        <w:numPr>
          <w:ilvl w:val="0"/>
          <w:numId w:val="0"/>
        </w:numPr>
        <w:spacing w:before="120"/>
        <w:ind w:left="1800"/>
        <w:rPr>
          <w:rFonts w:ascii="Simplon Norm" w:hAnsi="Simplon Norm"/>
          <w:sz w:val="22"/>
          <w:szCs w:val="22"/>
        </w:rPr>
      </w:pPr>
    </w:p>
    <w:p w14:paraId="362E9FE8" w14:textId="77777777" w:rsidR="009A4605" w:rsidRPr="008A39C1" w:rsidRDefault="009A4605" w:rsidP="009A4605">
      <w:pPr>
        <w:pStyle w:val="AABodyTextNumberedList"/>
        <w:numPr>
          <w:ilvl w:val="0"/>
          <w:numId w:val="0"/>
        </w:numPr>
        <w:spacing w:before="120"/>
        <w:ind w:left="360" w:hanging="360"/>
        <w:rPr>
          <w:rFonts w:ascii="Simplon Norm" w:hAnsi="Simplon Norm"/>
          <w:sz w:val="22"/>
          <w:szCs w:val="22"/>
        </w:rPr>
      </w:pPr>
      <w:r>
        <w:rPr>
          <w:rFonts w:ascii="Simplon Norm" w:hAnsi="Simplon Norm"/>
          <w:sz w:val="22"/>
          <w:szCs w:val="22"/>
        </w:rPr>
        <w:t>3.3 Write an email to co</w:t>
      </w:r>
      <w:r w:rsidRPr="008A39C1">
        <w:rPr>
          <w:rFonts w:ascii="Simplon Norm" w:hAnsi="Simplon Norm"/>
          <w:sz w:val="22"/>
          <w:szCs w:val="22"/>
        </w:rPr>
        <w:t>mmunicate any breach in infection control and risk management strategies in place to the supervisor, manager or responsible authority and seek advice on actions required following a breach in infection control.</w:t>
      </w:r>
    </w:p>
    <w:p w14:paraId="35B95DE6" w14:textId="77777777" w:rsidR="009A4605" w:rsidRDefault="009A4605" w:rsidP="009A4605">
      <w:pPr>
        <w:tabs>
          <w:tab w:val="left" w:pos="4536"/>
        </w:tabs>
        <w:rPr>
          <w:rFonts w:eastAsia="Times New Roman" w:cs="Calibri"/>
          <w:szCs w:val="22"/>
        </w:rPr>
      </w:pPr>
    </w:p>
    <w:p w14:paraId="2354197F" w14:textId="77777777" w:rsidR="009A4605" w:rsidRPr="00C467D0" w:rsidRDefault="009A4605" w:rsidP="009A4605">
      <w:pPr>
        <w:tabs>
          <w:tab w:val="left" w:pos="4536"/>
        </w:tabs>
        <w:rPr>
          <w:rFonts w:eastAsia="Times New Roman" w:cs="Calibri"/>
          <w:color w:val="FF0000"/>
          <w:szCs w:val="22"/>
        </w:rPr>
        <w:sectPr w:rsidR="009A4605" w:rsidRPr="00C467D0" w:rsidSect="002364AE">
          <w:pgSz w:w="11906" w:h="16838"/>
          <w:pgMar w:top="1134" w:right="1134" w:bottom="1559" w:left="1134" w:header="709" w:footer="709" w:gutter="0"/>
          <w:pgNumType w:start="0"/>
          <w:cols w:space="708"/>
          <w:titlePg/>
          <w:docGrid w:linePitch="360"/>
        </w:sectPr>
      </w:pPr>
      <w:r w:rsidRPr="00C467D0">
        <w:rPr>
          <w:rFonts w:eastAsia="Times New Roman" w:cs="Calibri"/>
          <w:color w:val="FF0000"/>
          <w:szCs w:val="22"/>
        </w:rPr>
        <w:t xml:space="preserve">Assessor note: Students must identify two </w:t>
      </w:r>
      <w:r>
        <w:rPr>
          <w:rFonts w:eastAsia="Times New Roman" w:cs="Calibri"/>
          <w:color w:val="FF0000"/>
          <w:szCs w:val="22"/>
        </w:rPr>
        <w:t xml:space="preserve">(2) </w:t>
      </w:r>
      <w:r w:rsidRPr="00C467D0">
        <w:rPr>
          <w:rFonts w:eastAsia="Times New Roman" w:cs="Calibri"/>
          <w:color w:val="FF0000"/>
          <w:szCs w:val="22"/>
        </w:rPr>
        <w:t>out of three</w:t>
      </w:r>
      <w:r>
        <w:rPr>
          <w:rFonts w:eastAsia="Times New Roman" w:cs="Calibri"/>
          <w:color w:val="FF0000"/>
          <w:szCs w:val="22"/>
        </w:rPr>
        <w:t>(3)</w:t>
      </w:r>
      <w:r w:rsidRPr="00C467D0">
        <w:rPr>
          <w:rFonts w:eastAsia="Times New Roman" w:cs="Calibri"/>
          <w:color w:val="FF0000"/>
          <w:szCs w:val="22"/>
        </w:rPr>
        <w:t xml:space="preserve"> hazards and risk options provided below in the sample answers. </w:t>
      </w:r>
      <w:r>
        <w:rPr>
          <w:rFonts w:eastAsia="Times New Roman" w:cs="Calibri"/>
          <w:color w:val="FF0000"/>
          <w:szCs w:val="22"/>
        </w:rPr>
        <w:t xml:space="preserve"> </w:t>
      </w:r>
    </w:p>
    <w:p w14:paraId="6C62E7EA" w14:textId="77777777" w:rsidR="009A4605" w:rsidRPr="006929AF" w:rsidRDefault="009A4605" w:rsidP="009A4605">
      <w:pPr>
        <w:spacing w:before="80" w:after="80" w:line="240" w:lineRule="exact"/>
        <w:jc w:val="center"/>
        <w:rPr>
          <w:rFonts w:eastAsia="Calibri" w:cs="Kalinga"/>
          <w:b/>
          <w:szCs w:val="22"/>
          <w:lang w:eastAsia="en-AU" w:bidi="ar-SA"/>
        </w:rPr>
      </w:pPr>
      <w:bookmarkStart w:id="23" w:name="_Hlk123282520"/>
      <w:r w:rsidRPr="006929AF">
        <w:rPr>
          <w:rFonts w:eastAsia="Calibri" w:cs="Kalinga"/>
          <w:b/>
          <w:szCs w:val="22"/>
          <w:lang w:eastAsia="en-AU" w:bidi="ar-SA"/>
        </w:rPr>
        <w:t>RISK ASSESSMENT RATING MATRIX</w:t>
      </w:r>
    </w:p>
    <w:p w14:paraId="2967E07D" w14:textId="77777777" w:rsidR="009A4605" w:rsidRPr="006929AF" w:rsidRDefault="009A4605" w:rsidP="009A4605">
      <w:pPr>
        <w:spacing w:before="80" w:after="240" w:line="240" w:lineRule="exact"/>
        <w:jc w:val="center"/>
        <w:rPr>
          <w:rFonts w:eastAsia="Calibri" w:cs="Kalinga"/>
          <w:b/>
          <w:szCs w:val="22"/>
          <w:lang w:eastAsia="en-AU" w:bidi="ar-SA"/>
        </w:rPr>
      </w:pPr>
      <w:r w:rsidRPr="006929AF">
        <w:rPr>
          <w:rFonts w:eastAsia="Calibri" w:cs="Kalinga"/>
          <w:b/>
          <w:szCs w:val="22"/>
          <w:lang w:eastAsia="en-AU" w:bidi="ar-SA"/>
        </w:rPr>
        <w:t>Use this table to determine the current risk for each identified hazard.</w:t>
      </w:r>
    </w:p>
    <w:tbl>
      <w:tblPr>
        <w:tblStyle w:val="TableGrid2"/>
        <w:tblW w:w="0" w:type="auto"/>
        <w:tblLayout w:type="fixed"/>
        <w:tblLook w:val="04A0" w:firstRow="1" w:lastRow="0" w:firstColumn="1" w:lastColumn="0" w:noHBand="0" w:noVBand="1"/>
      </w:tblPr>
      <w:tblGrid>
        <w:gridCol w:w="562"/>
        <w:gridCol w:w="2699"/>
        <w:gridCol w:w="2126"/>
        <w:gridCol w:w="2126"/>
        <w:gridCol w:w="2126"/>
        <w:gridCol w:w="2127"/>
        <w:gridCol w:w="2182"/>
      </w:tblGrid>
      <w:tr w:rsidR="009A4605" w:rsidRPr="006929AF" w14:paraId="74BBD785" w14:textId="77777777" w:rsidTr="00CF439E">
        <w:trPr>
          <w:trHeight w:val="212"/>
        </w:trPr>
        <w:tc>
          <w:tcPr>
            <w:tcW w:w="3261" w:type="dxa"/>
            <w:gridSpan w:val="2"/>
            <w:vMerge w:val="restart"/>
            <w:tcBorders>
              <w:top w:val="nil"/>
              <w:left w:val="nil"/>
            </w:tcBorders>
            <w:vAlign w:val="center"/>
          </w:tcPr>
          <w:p w14:paraId="111BE538" w14:textId="77777777" w:rsidR="009A4605" w:rsidRPr="006929AF" w:rsidRDefault="009A4605" w:rsidP="00CF439E">
            <w:pPr>
              <w:spacing w:before="40" w:after="40"/>
              <w:jc w:val="center"/>
              <w:rPr>
                <w:rFonts w:cs="Kalinga"/>
              </w:rPr>
            </w:pPr>
          </w:p>
        </w:tc>
        <w:tc>
          <w:tcPr>
            <w:tcW w:w="10687" w:type="dxa"/>
            <w:gridSpan w:val="5"/>
            <w:shd w:val="clear" w:color="auto" w:fill="0070C0"/>
            <w:vAlign w:val="center"/>
          </w:tcPr>
          <w:p w14:paraId="76354598" w14:textId="77777777" w:rsidR="009A4605" w:rsidRPr="006929AF" w:rsidRDefault="009A4605" w:rsidP="00CF439E">
            <w:pPr>
              <w:spacing w:before="40" w:after="40"/>
              <w:jc w:val="center"/>
              <w:rPr>
                <w:rFonts w:cs="Kalinga"/>
              </w:rPr>
            </w:pPr>
            <w:r w:rsidRPr="006929AF">
              <w:rPr>
                <w:rFonts w:cs="Kalinga"/>
                <w:color w:val="FFFFFF"/>
              </w:rPr>
              <w:t>LIKELIHOOD</w:t>
            </w:r>
          </w:p>
        </w:tc>
      </w:tr>
      <w:tr w:rsidR="009A4605" w:rsidRPr="006929AF" w14:paraId="25E12A40" w14:textId="77777777" w:rsidTr="00CF439E">
        <w:trPr>
          <w:trHeight w:val="871"/>
        </w:trPr>
        <w:tc>
          <w:tcPr>
            <w:tcW w:w="3261" w:type="dxa"/>
            <w:gridSpan w:val="2"/>
            <w:vMerge/>
            <w:tcBorders>
              <w:left w:val="nil"/>
            </w:tcBorders>
            <w:textDirection w:val="btLr"/>
          </w:tcPr>
          <w:p w14:paraId="6547FA88" w14:textId="77777777" w:rsidR="009A4605" w:rsidRPr="006929AF" w:rsidRDefault="009A4605" w:rsidP="00CF439E">
            <w:pPr>
              <w:spacing w:before="40" w:after="40"/>
              <w:jc w:val="center"/>
              <w:rPr>
                <w:rFonts w:cs="Kalinga"/>
              </w:rPr>
            </w:pPr>
          </w:p>
        </w:tc>
        <w:tc>
          <w:tcPr>
            <w:tcW w:w="2126" w:type="dxa"/>
            <w:shd w:val="clear" w:color="auto" w:fill="B8CCE4"/>
          </w:tcPr>
          <w:p w14:paraId="15631EEE" w14:textId="77777777" w:rsidR="009A4605" w:rsidRPr="006929AF" w:rsidRDefault="009A4605" w:rsidP="00CF439E">
            <w:pPr>
              <w:spacing w:before="40" w:after="40"/>
              <w:jc w:val="center"/>
              <w:rPr>
                <w:rFonts w:cs="Kalinga"/>
              </w:rPr>
            </w:pPr>
            <w:r w:rsidRPr="006929AF">
              <w:rPr>
                <w:rFonts w:cs="Kalinga"/>
              </w:rPr>
              <w:t>Rare</w:t>
            </w:r>
            <w:r w:rsidRPr="006929AF">
              <w:rPr>
                <w:rFonts w:cs="Kalinga"/>
              </w:rPr>
              <w:br/>
            </w:r>
            <w:r w:rsidRPr="006929AF">
              <w:rPr>
                <w:rFonts w:cs="Kalinga"/>
                <w:snapToGrid w:val="0"/>
              </w:rPr>
              <w:t>The event will only occur in exceptional circumstances</w:t>
            </w:r>
          </w:p>
        </w:tc>
        <w:tc>
          <w:tcPr>
            <w:tcW w:w="2126" w:type="dxa"/>
            <w:shd w:val="clear" w:color="auto" w:fill="B8CCE4"/>
          </w:tcPr>
          <w:p w14:paraId="16A65D0A" w14:textId="77777777" w:rsidR="009A4605" w:rsidRPr="006929AF" w:rsidRDefault="009A4605" w:rsidP="00CF439E">
            <w:pPr>
              <w:spacing w:before="40" w:after="40"/>
              <w:jc w:val="center"/>
              <w:rPr>
                <w:rFonts w:cs="Kalinga"/>
              </w:rPr>
            </w:pPr>
            <w:r w:rsidRPr="006929AF">
              <w:rPr>
                <w:rFonts w:cs="Kalinga"/>
              </w:rPr>
              <w:t>Unlikely</w:t>
            </w:r>
            <w:r w:rsidRPr="006929AF">
              <w:rPr>
                <w:rFonts w:cs="Kalinga"/>
              </w:rPr>
              <w:br/>
            </w:r>
            <w:r w:rsidRPr="006929AF">
              <w:rPr>
                <w:rFonts w:cs="Kalinga"/>
                <w:snapToGrid w:val="0"/>
              </w:rPr>
              <w:t>The event is not likely to occur in a year</w:t>
            </w:r>
          </w:p>
        </w:tc>
        <w:tc>
          <w:tcPr>
            <w:tcW w:w="2126" w:type="dxa"/>
            <w:shd w:val="clear" w:color="auto" w:fill="B8CCE4"/>
          </w:tcPr>
          <w:p w14:paraId="074C148A" w14:textId="77777777" w:rsidR="009A4605" w:rsidRPr="006929AF" w:rsidRDefault="009A4605" w:rsidP="00CF439E">
            <w:pPr>
              <w:spacing w:before="40" w:after="40"/>
              <w:jc w:val="center"/>
              <w:rPr>
                <w:rFonts w:cs="Kalinga"/>
              </w:rPr>
            </w:pPr>
            <w:r w:rsidRPr="006929AF">
              <w:rPr>
                <w:rFonts w:cs="Kalinga"/>
              </w:rPr>
              <w:t>Possible</w:t>
            </w:r>
            <w:r w:rsidRPr="006929AF">
              <w:rPr>
                <w:rFonts w:cs="Kalinga"/>
              </w:rPr>
              <w:br/>
            </w:r>
            <w:r w:rsidRPr="006929AF">
              <w:rPr>
                <w:rFonts w:cs="Kalinga"/>
                <w:snapToGrid w:val="0"/>
              </w:rPr>
              <w:t>The event may occur within a year</w:t>
            </w:r>
          </w:p>
        </w:tc>
        <w:tc>
          <w:tcPr>
            <w:tcW w:w="2127" w:type="dxa"/>
            <w:shd w:val="clear" w:color="auto" w:fill="B8CCE4"/>
          </w:tcPr>
          <w:p w14:paraId="0CBCA5B0" w14:textId="77777777" w:rsidR="009A4605" w:rsidRPr="006929AF" w:rsidRDefault="009A4605" w:rsidP="00CF439E">
            <w:pPr>
              <w:spacing w:before="40" w:after="40"/>
              <w:jc w:val="center"/>
              <w:rPr>
                <w:rFonts w:cs="Kalinga"/>
              </w:rPr>
            </w:pPr>
            <w:r w:rsidRPr="006929AF">
              <w:rPr>
                <w:rFonts w:cs="Kalinga"/>
              </w:rPr>
              <w:t>Likely</w:t>
            </w:r>
            <w:r w:rsidRPr="006929AF">
              <w:rPr>
                <w:rFonts w:cs="Kalinga"/>
              </w:rPr>
              <w:br/>
            </w:r>
            <w:r w:rsidRPr="006929AF">
              <w:rPr>
                <w:rFonts w:cs="Kalinga"/>
                <w:snapToGrid w:val="0"/>
              </w:rPr>
              <w:t>The event is likely to occur within a year</w:t>
            </w:r>
          </w:p>
        </w:tc>
        <w:tc>
          <w:tcPr>
            <w:tcW w:w="2182" w:type="dxa"/>
            <w:shd w:val="clear" w:color="auto" w:fill="B8CCE4"/>
          </w:tcPr>
          <w:p w14:paraId="3C2D0337" w14:textId="77777777" w:rsidR="009A4605" w:rsidRPr="006929AF" w:rsidRDefault="009A4605" w:rsidP="00CF439E">
            <w:pPr>
              <w:spacing w:before="40" w:after="40"/>
              <w:jc w:val="center"/>
              <w:rPr>
                <w:rFonts w:cs="Kalinga"/>
                <w:snapToGrid w:val="0"/>
              </w:rPr>
            </w:pPr>
            <w:r w:rsidRPr="006929AF">
              <w:rPr>
                <w:rFonts w:cs="Kalinga"/>
              </w:rPr>
              <w:t>Almost certain</w:t>
            </w:r>
            <w:r w:rsidRPr="006929AF">
              <w:rPr>
                <w:rFonts w:cs="Kalinga"/>
              </w:rPr>
              <w:br/>
            </w:r>
            <w:r w:rsidRPr="006929AF">
              <w:rPr>
                <w:rFonts w:cs="Kalinga"/>
                <w:snapToGrid w:val="0"/>
              </w:rPr>
              <w:t>The event is almost certain to occur within a year</w:t>
            </w:r>
          </w:p>
        </w:tc>
      </w:tr>
      <w:tr w:rsidR="009A4605" w:rsidRPr="006929AF" w14:paraId="2709A4D4" w14:textId="77777777" w:rsidTr="00CF439E">
        <w:trPr>
          <w:trHeight w:val="762"/>
        </w:trPr>
        <w:tc>
          <w:tcPr>
            <w:tcW w:w="562" w:type="dxa"/>
            <w:vMerge w:val="restart"/>
            <w:shd w:val="clear" w:color="auto" w:fill="4A442A"/>
            <w:textDirection w:val="btLr"/>
          </w:tcPr>
          <w:p w14:paraId="4A1EA7D9" w14:textId="77777777" w:rsidR="009A4605" w:rsidRPr="006929AF" w:rsidRDefault="009A4605" w:rsidP="00CF439E">
            <w:pPr>
              <w:spacing w:before="40" w:after="40"/>
              <w:ind w:left="113" w:right="113"/>
              <w:jc w:val="center"/>
              <w:rPr>
                <w:rFonts w:cs="Kalinga"/>
              </w:rPr>
            </w:pPr>
            <w:r w:rsidRPr="006929AF">
              <w:rPr>
                <w:rFonts w:cs="Kalinga"/>
                <w:color w:val="FFFFFF"/>
              </w:rPr>
              <w:t>CONSEQUENCE</w:t>
            </w:r>
          </w:p>
        </w:tc>
        <w:tc>
          <w:tcPr>
            <w:tcW w:w="2699" w:type="dxa"/>
            <w:shd w:val="clear" w:color="auto" w:fill="B8CCE4"/>
            <w:vAlign w:val="center"/>
          </w:tcPr>
          <w:p w14:paraId="151A1E6E" w14:textId="77777777" w:rsidR="009A4605" w:rsidRPr="006929AF" w:rsidRDefault="009A4605" w:rsidP="00CF439E">
            <w:pPr>
              <w:spacing w:before="40" w:after="40"/>
              <w:jc w:val="center"/>
              <w:rPr>
                <w:rFonts w:cs="Kalinga"/>
              </w:rPr>
            </w:pPr>
            <w:r w:rsidRPr="006929AF">
              <w:rPr>
                <w:rFonts w:cs="Kalinga"/>
              </w:rPr>
              <w:t>Severe/Catastrophic</w:t>
            </w:r>
            <w:r w:rsidRPr="006929AF">
              <w:rPr>
                <w:rFonts w:cs="Kalinga"/>
              </w:rPr>
              <w:br/>
              <w:t>(Accidental death/</w:t>
            </w:r>
            <w:r w:rsidRPr="006929AF">
              <w:rPr>
                <w:rFonts w:cs="Kalinga"/>
              </w:rPr>
              <w:br/>
              <w:t>serious injury)</w:t>
            </w:r>
          </w:p>
        </w:tc>
        <w:tc>
          <w:tcPr>
            <w:tcW w:w="2126" w:type="dxa"/>
            <w:shd w:val="clear" w:color="auto" w:fill="FFFF00"/>
            <w:vAlign w:val="center"/>
          </w:tcPr>
          <w:p w14:paraId="260E1956"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9900"/>
            <w:vAlign w:val="center"/>
          </w:tcPr>
          <w:p w14:paraId="05EEB4A3"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26" w:type="dxa"/>
            <w:tcBorders>
              <w:bottom w:val="single" w:sz="4" w:space="0" w:color="auto"/>
            </w:tcBorders>
            <w:shd w:val="clear" w:color="auto" w:fill="FF0000"/>
            <w:vAlign w:val="center"/>
          </w:tcPr>
          <w:p w14:paraId="31949421"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c>
          <w:tcPr>
            <w:tcW w:w="2127" w:type="dxa"/>
            <w:tcBorders>
              <w:bottom w:val="single" w:sz="4" w:space="0" w:color="auto"/>
            </w:tcBorders>
            <w:shd w:val="clear" w:color="auto" w:fill="FF0000"/>
            <w:vAlign w:val="center"/>
          </w:tcPr>
          <w:p w14:paraId="2C037155"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c>
          <w:tcPr>
            <w:tcW w:w="2182" w:type="dxa"/>
            <w:shd w:val="clear" w:color="auto" w:fill="FF0000"/>
            <w:vAlign w:val="center"/>
          </w:tcPr>
          <w:p w14:paraId="1B1F9E53"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r>
      <w:tr w:rsidR="009A4605" w:rsidRPr="006929AF" w14:paraId="6ADD034A" w14:textId="77777777" w:rsidTr="00CF439E">
        <w:trPr>
          <w:trHeight w:val="762"/>
        </w:trPr>
        <w:tc>
          <w:tcPr>
            <w:tcW w:w="562" w:type="dxa"/>
            <w:vMerge/>
            <w:shd w:val="clear" w:color="auto" w:fill="4A442A"/>
          </w:tcPr>
          <w:p w14:paraId="38052837"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38E49F98" w14:textId="77777777" w:rsidR="009A4605" w:rsidRPr="006929AF" w:rsidRDefault="009A4605" w:rsidP="00CF439E">
            <w:pPr>
              <w:spacing w:before="40" w:after="40"/>
              <w:jc w:val="center"/>
              <w:rPr>
                <w:rFonts w:cs="Kalinga"/>
              </w:rPr>
            </w:pPr>
            <w:r w:rsidRPr="006929AF">
              <w:rPr>
                <w:rFonts w:cs="Kalinga"/>
              </w:rPr>
              <w:t>Major</w:t>
            </w:r>
            <w:r w:rsidRPr="006929AF">
              <w:rPr>
                <w:rFonts w:cs="Kalinga"/>
              </w:rPr>
              <w:br/>
              <w:t>(serious injury)</w:t>
            </w:r>
          </w:p>
        </w:tc>
        <w:tc>
          <w:tcPr>
            <w:tcW w:w="2126" w:type="dxa"/>
            <w:shd w:val="clear" w:color="auto" w:fill="FFFF00"/>
            <w:vAlign w:val="center"/>
          </w:tcPr>
          <w:p w14:paraId="35CB6D5A"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FF00"/>
            <w:vAlign w:val="center"/>
          </w:tcPr>
          <w:p w14:paraId="582ED515" w14:textId="77777777" w:rsidR="009A4605" w:rsidRPr="006929AF" w:rsidRDefault="009A4605" w:rsidP="00CF439E">
            <w:pPr>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9900"/>
            <w:vAlign w:val="center"/>
          </w:tcPr>
          <w:p w14:paraId="17B17A19"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27" w:type="dxa"/>
            <w:tcBorders>
              <w:bottom w:val="single" w:sz="4" w:space="0" w:color="auto"/>
            </w:tcBorders>
            <w:shd w:val="clear" w:color="auto" w:fill="FF0000"/>
            <w:vAlign w:val="center"/>
          </w:tcPr>
          <w:p w14:paraId="0EA5C10A"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c>
          <w:tcPr>
            <w:tcW w:w="2182" w:type="dxa"/>
            <w:tcBorders>
              <w:bottom w:val="single" w:sz="4" w:space="0" w:color="auto"/>
            </w:tcBorders>
            <w:shd w:val="clear" w:color="auto" w:fill="FF0000"/>
            <w:vAlign w:val="center"/>
          </w:tcPr>
          <w:p w14:paraId="07EB59B4"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EXTREME</w:t>
            </w:r>
          </w:p>
        </w:tc>
      </w:tr>
      <w:tr w:rsidR="009A4605" w:rsidRPr="006929AF" w14:paraId="6EC40F5A" w14:textId="77777777" w:rsidTr="00CF439E">
        <w:trPr>
          <w:trHeight w:val="762"/>
        </w:trPr>
        <w:tc>
          <w:tcPr>
            <w:tcW w:w="562" w:type="dxa"/>
            <w:vMerge/>
            <w:shd w:val="clear" w:color="auto" w:fill="4A442A"/>
          </w:tcPr>
          <w:p w14:paraId="3BD410DD"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5197C62D" w14:textId="77777777" w:rsidR="009A4605" w:rsidRPr="006929AF" w:rsidRDefault="009A4605" w:rsidP="00CF439E">
            <w:pPr>
              <w:spacing w:before="40" w:after="40"/>
              <w:jc w:val="center"/>
              <w:rPr>
                <w:rFonts w:cs="Kalinga"/>
              </w:rPr>
            </w:pPr>
            <w:r w:rsidRPr="006929AF">
              <w:rPr>
                <w:rFonts w:cs="Kalinga"/>
              </w:rPr>
              <w:t>Moderate</w:t>
            </w:r>
            <w:r w:rsidRPr="006929AF">
              <w:rPr>
                <w:rFonts w:cs="Kalinga"/>
              </w:rPr>
              <w:br/>
              <w:t>(Lost time due to workplace injury)</w:t>
            </w:r>
          </w:p>
        </w:tc>
        <w:tc>
          <w:tcPr>
            <w:tcW w:w="2126" w:type="dxa"/>
            <w:shd w:val="clear" w:color="auto" w:fill="00B050"/>
            <w:vAlign w:val="center"/>
          </w:tcPr>
          <w:p w14:paraId="469A88A9"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LOW</w:t>
            </w:r>
          </w:p>
        </w:tc>
        <w:tc>
          <w:tcPr>
            <w:tcW w:w="2126" w:type="dxa"/>
            <w:tcBorders>
              <w:bottom w:val="single" w:sz="4" w:space="0" w:color="auto"/>
            </w:tcBorders>
            <w:shd w:val="clear" w:color="auto" w:fill="FFFF00"/>
            <w:vAlign w:val="center"/>
          </w:tcPr>
          <w:p w14:paraId="31798CD8" w14:textId="77777777" w:rsidR="009A4605" w:rsidRPr="006929AF" w:rsidRDefault="009A4605" w:rsidP="00CF439E">
            <w:pPr>
              <w:spacing w:before="40" w:after="40"/>
              <w:jc w:val="center"/>
              <w:rPr>
                <w:rFonts w:cs="Kalinga"/>
                <w:bCs/>
              </w:rPr>
            </w:pPr>
            <w:r w:rsidRPr="006929AF">
              <w:rPr>
                <w:rFonts w:cs="Kalinga"/>
                <w:bCs/>
              </w:rPr>
              <w:t>MEDIUM</w:t>
            </w:r>
          </w:p>
        </w:tc>
        <w:tc>
          <w:tcPr>
            <w:tcW w:w="2126" w:type="dxa"/>
            <w:tcBorders>
              <w:bottom w:val="single" w:sz="4" w:space="0" w:color="auto"/>
            </w:tcBorders>
            <w:shd w:val="clear" w:color="auto" w:fill="FF9900"/>
            <w:vAlign w:val="center"/>
          </w:tcPr>
          <w:p w14:paraId="1F1CFEF5"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27" w:type="dxa"/>
            <w:tcBorders>
              <w:bottom w:val="single" w:sz="4" w:space="0" w:color="auto"/>
            </w:tcBorders>
            <w:shd w:val="clear" w:color="auto" w:fill="FF9900"/>
            <w:vAlign w:val="center"/>
          </w:tcPr>
          <w:p w14:paraId="366DB13B"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c>
          <w:tcPr>
            <w:tcW w:w="2182" w:type="dxa"/>
            <w:tcBorders>
              <w:bottom w:val="single" w:sz="4" w:space="0" w:color="auto"/>
            </w:tcBorders>
            <w:shd w:val="clear" w:color="auto" w:fill="FF9900"/>
            <w:vAlign w:val="center"/>
          </w:tcPr>
          <w:p w14:paraId="2934EF10"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HIGH</w:t>
            </w:r>
          </w:p>
        </w:tc>
      </w:tr>
      <w:tr w:rsidR="009A4605" w:rsidRPr="006929AF" w14:paraId="3907F566" w14:textId="77777777" w:rsidTr="00CF439E">
        <w:trPr>
          <w:trHeight w:val="762"/>
        </w:trPr>
        <w:tc>
          <w:tcPr>
            <w:tcW w:w="562" w:type="dxa"/>
            <w:vMerge/>
            <w:shd w:val="clear" w:color="auto" w:fill="4A442A"/>
          </w:tcPr>
          <w:p w14:paraId="728DE807"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490B49F5" w14:textId="77777777" w:rsidR="009A4605" w:rsidRPr="006929AF" w:rsidRDefault="009A4605" w:rsidP="00CF439E">
            <w:pPr>
              <w:spacing w:before="40" w:after="40"/>
              <w:jc w:val="center"/>
              <w:rPr>
                <w:rFonts w:cs="Kalinga"/>
              </w:rPr>
            </w:pPr>
            <w:r w:rsidRPr="006929AF">
              <w:rPr>
                <w:rFonts w:cs="Kalinga"/>
              </w:rPr>
              <w:t>Minor</w:t>
            </w:r>
            <w:r w:rsidRPr="006929AF">
              <w:rPr>
                <w:rFonts w:cs="Kalinga"/>
              </w:rPr>
              <w:br/>
              <w:t xml:space="preserve">(Minor workplace injury – </w:t>
            </w:r>
            <w:r w:rsidRPr="006929AF">
              <w:rPr>
                <w:rFonts w:cs="Kalinga"/>
              </w:rPr>
              <w:br/>
              <w:t>no lost time)</w:t>
            </w:r>
          </w:p>
        </w:tc>
        <w:tc>
          <w:tcPr>
            <w:tcW w:w="2126" w:type="dxa"/>
            <w:shd w:val="clear" w:color="auto" w:fill="00B050"/>
            <w:vAlign w:val="center"/>
          </w:tcPr>
          <w:p w14:paraId="512107C1"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LOW</w:t>
            </w:r>
          </w:p>
        </w:tc>
        <w:tc>
          <w:tcPr>
            <w:tcW w:w="2126" w:type="dxa"/>
            <w:shd w:val="clear" w:color="auto" w:fill="00B050"/>
            <w:vAlign w:val="center"/>
          </w:tcPr>
          <w:p w14:paraId="7B336973" w14:textId="77777777" w:rsidR="009A4605" w:rsidRPr="006929AF" w:rsidRDefault="009A4605" w:rsidP="00CF439E">
            <w:pPr>
              <w:spacing w:before="40" w:after="40"/>
              <w:jc w:val="center"/>
              <w:rPr>
                <w:rFonts w:cs="Kalinga"/>
                <w:bCs/>
              </w:rPr>
            </w:pPr>
            <w:r w:rsidRPr="006929AF">
              <w:rPr>
                <w:rFonts w:cs="Kalinga"/>
                <w:bCs/>
              </w:rPr>
              <w:t>LOW</w:t>
            </w:r>
          </w:p>
        </w:tc>
        <w:tc>
          <w:tcPr>
            <w:tcW w:w="2126" w:type="dxa"/>
            <w:tcBorders>
              <w:bottom w:val="single" w:sz="4" w:space="0" w:color="auto"/>
            </w:tcBorders>
            <w:shd w:val="clear" w:color="auto" w:fill="FFFF00"/>
            <w:vAlign w:val="center"/>
          </w:tcPr>
          <w:p w14:paraId="7E616805" w14:textId="77777777" w:rsidR="009A4605" w:rsidRPr="006929AF" w:rsidRDefault="009A4605" w:rsidP="00CF439E">
            <w:pPr>
              <w:spacing w:before="40" w:after="40"/>
              <w:jc w:val="center"/>
              <w:rPr>
                <w:rFonts w:cs="Kalinga"/>
                <w:bCs/>
              </w:rPr>
            </w:pPr>
            <w:r w:rsidRPr="006929AF">
              <w:rPr>
                <w:rFonts w:cs="Kalinga"/>
                <w:bCs/>
              </w:rPr>
              <w:t>MEDIUM</w:t>
            </w:r>
          </w:p>
        </w:tc>
        <w:tc>
          <w:tcPr>
            <w:tcW w:w="2127" w:type="dxa"/>
            <w:shd w:val="clear" w:color="auto" w:fill="FFFF00"/>
            <w:vAlign w:val="center"/>
          </w:tcPr>
          <w:p w14:paraId="79E082C5" w14:textId="77777777" w:rsidR="009A4605" w:rsidRPr="006929AF" w:rsidRDefault="009A4605" w:rsidP="00CF439E">
            <w:pPr>
              <w:spacing w:before="40" w:after="40"/>
              <w:jc w:val="center"/>
              <w:rPr>
                <w:rFonts w:cs="Kalinga"/>
                <w:bCs/>
              </w:rPr>
            </w:pPr>
            <w:r w:rsidRPr="006929AF">
              <w:rPr>
                <w:rFonts w:cs="Kalinga"/>
                <w:bCs/>
              </w:rPr>
              <w:t>MEDIUM</w:t>
            </w:r>
          </w:p>
        </w:tc>
        <w:tc>
          <w:tcPr>
            <w:tcW w:w="2182" w:type="dxa"/>
            <w:tcBorders>
              <w:bottom w:val="single" w:sz="4" w:space="0" w:color="auto"/>
            </w:tcBorders>
            <w:shd w:val="clear" w:color="auto" w:fill="FFFF00"/>
            <w:vAlign w:val="center"/>
          </w:tcPr>
          <w:p w14:paraId="3505C29E"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MEDIUM</w:t>
            </w:r>
          </w:p>
        </w:tc>
      </w:tr>
      <w:tr w:rsidR="009A4605" w:rsidRPr="006929AF" w14:paraId="174C1DEE" w14:textId="77777777" w:rsidTr="00CF439E">
        <w:trPr>
          <w:trHeight w:val="762"/>
        </w:trPr>
        <w:tc>
          <w:tcPr>
            <w:tcW w:w="562" w:type="dxa"/>
            <w:vMerge/>
            <w:shd w:val="clear" w:color="auto" w:fill="4A442A"/>
          </w:tcPr>
          <w:p w14:paraId="015E2745" w14:textId="77777777" w:rsidR="009A4605" w:rsidRPr="006929AF" w:rsidRDefault="009A4605" w:rsidP="00CF439E">
            <w:pPr>
              <w:spacing w:before="40" w:after="40"/>
              <w:jc w:val="center"/>
              <w:rPr>
                <w:rFonts w:cs="Kalinga"/>
              </w:rPr>
            </w:pPr>
          </w:p>
        </w:tc>
        <w:tc>
          <w:tcPr>
            <w:tcW w:w="2699" w:type="dxa"/>
            <w:shd w:val="clear" w:color="auto" w:fill="B8CCE4"/>
            <w:vAlign w:val="center"/>
          </w:tcPr>
          <w:p w14:paraId="1415340C" w14:textId="77777777" w:rsidR="009A4605" w:rsidRPr="006929AF" w:rsidRDefault="009A4605" w:rsidP="00CF439E">
            <w:pPr>
              <w:spacing w:before="40" w:after="40"/>
              <w:jc w:val="center"/>
              <w:rPr>
                <w:rFonts w:cs="Kalinga"/>
              </w:rPr>
            </w:pPr>
            <w:r w:rsidRPr="006929AF">
              <w:rPr>
                <w:rFonts w:cs="Kalinga"/>
              </w:rPr>
              <w:t>Minimal</w:t>
            </w:r>
            <w:r w:rsidRPr="006929AF">
              <w:rPr>
                <w:rFonts w:cs="Kalinga"/>
              </w:rPr>
              <w:br/>
              <w:t>(no injury)</w:t>
            </w:r>
          </w:p>
        </w:tc>
        <w:tc>
          <w:tcPr>
            <w:tcW w:w="2126" w:type="dxa"/>
            <w:shd w:val="clear" w:color="auto" w:fill="00B050"/>
            <w:vAlign w:val="center"/>
          </w:tcPr>
          <w:p w14:paraId="0C7A69C2" w14:textId="77777777" w:rsidR="009A4605" w:rsidRPr="006929AF" w:rsidRDefault="009A4605" w:rsidP="00CF439E">
            <w:pPr>
              <w:tabs>
                <w:tab w:val="center" w:pos="4513"/>
                <w:tab w:val="right" w:pos="9026"/>
              </w:tabs>
              <w:spacing w:before="40" w:after="40"/>
              <w:jc w:val="center"/>
              <w:rPr>
                <w:rFonts w:cs="Kalinga"/>
                <w:bCs/>
              </w:rPr>
            </w:pPr>
            <w:r w:rsidRPr="006929AF">
              <w:rPr>
                <w:rFonts w:cs="Kalinga"/>
                <w:bCs/>
              </w:rPr>
              <w:t>LOW</w:t>
            </w:r>
          </w:p>
        </w:tc>
        <w:tc>
          <w:tcPr>
            <w:tcW w:w="2126" w:type="dxa"/>
            <w:shd w:val="clear" w:color="auto" w:fill="00B050"/>
            <w:vAlign w:val="center"/>
          </w:tcPr>
          <w:p w14:paraId="4F37FBB3" w14:textId="77777777" w:rsidR="009A4605" w:rsidRPr="006929AF" w:rsidRDefault="009A4605" w:rsidP="00CF439E">
            <w:pPr>
              <w:spacing w:before="40" w:after="40"/>
              <w:jc w:val="center"/>
              <w:rPr>
                <w:rFonts w:cs="Kalinga"/>
                <w:bCs/>
              </w:rPr>
            </w:pPr>
            <w:r w:rsidRPr="006929AF">
              <w:rPr>
                <w:rFonts w:cs="Kalinga"/>
                <w:bCs/>
              </w:rPr>
              <w:t>LOW</w:t>
            </w:r>
          </w:p>
        </w:tc>
        <w:tc>
          <w:tcPr>
            <w:tcW w:w="2126" w:type="dxa"/>
            <w:shd w:val="clear" w:color="auto" w:fill="00B050"/>
            <w:vAlign w:val="center"/>
          </w:tcPr>
          <w:p w14:paraId="31BFD769" w14:textId="77777777" w:rsidR="009A4605" w:rsidRPr="006929AF" w:rsidRDefault="009A4605" w:rsidP="00CF439E">
            <w:pPr>
              <w:spacing w:before="40" w:after="40"/>
              <w:jc w:val="center"/>
              <w:rPr>
                <w:rFonts w:cs="Kalinga"/>
                <w:bCs/>
              </w:rPr>
            </w:pPr>
            <w:r w:rsidRPr="006929AF">
              <w:rPr>
                <w:rFonts w:cs="Kalinga"/>
                <w:bCs/>
              </w:rPr>
              <w:t>LOW</w:t>
            </w:r>
          </w:p>
        </w:tc>
        <w:tc>
          <w:tcPr>
            <w:tcW w:w="2127" w:type="dxa"/>
            <w:shd w:val="clear" w:color="auto" w:fill="00B050"/>
            <w:vAlign w:val="center"/>
          </w:tcPr>
          <w:p w14:paraId="27B79CFB" w14:textId="77777777" w:rsidR="009A4605" w:rsidRPr="006929AF" w:rsidRDefault="009A4605" w:rsidP="00CF439E">
            <w:pPr>
              <w:spacing w:before="40" w:after="40"/>
              <w:jc w:val="center"/>
              <w:rPr>
                <w:rFonts w:cs="Kalinga"/>
                <w:bCs/>
              </w:rPr>
            </w:pPr>
            <w:r w:rsidRPr="006929AF">
              <w:rPr>
                <w:rFonts w:cs="Kalinga"/>
                <w:bCs/>
              </w:rPr>
              <w:t>LOW</w:t>
            </w:r>
          </w:p>
        </w:tc>
        <w:tc>
          <w:tcPr>
            <w:tcW w:w="2182" w:type="dxa"/>
            <w:shd w:val="clear" w:color="auto" w:fill="00B050"/>
            <w:vAlign w:val="center"/>
          </w:tcPr>
          <w:p w14:paraId="4A0E07C0" w14:textId="77777777" w:rsidR="009A4605" w:rsidRPr="006929AF" w:rsidRDefault="009A4605" w:rsidP="00CF439E">
            <w:pPr>
              <w:spacing w:before="40" w:after="40"/>
              <w:jc w:val="center"/>
              <w:rPr>
                <w:rFonts w:cs="Kalinga"/>
                <w:bCs/>
              </w:rPr>
            </w:pPr>
            <w:r w:rsidRPr="006929AF">
              <w:rPr>
                <w:rFonts w:cs="Kalinga"/>
                <w:bCs/>
              </w:rPr>
              <w:t>LOW</w:t>
            </w:r>
          </w:p>
        </w:tc>
      </w:tr>
    </w:tbl>
    <w:p w14:paraId="5E24EA62" w14:textId="77777777" w:rsidR="009A4605" w:rsidRPr="006929AF" w:rsidRDefault="009A4605" w:rsidP="009A4605">
      <w:pPr>
        <w:spacing w:before="240" w:after="0" w:line="240" w:lineRule="auto"/>
        <w:rPr>
          <w:rFonts w:eastAsia="Calibri" w:cs="Kalinga"/>
          <w:b/>
          <w:szCs w:val="22"/>
          <w:lang w:eastAsia="en-US" w:bidi="ar-SA"/>
        </w:rPr>
      </w:pPr>
      <w:r w:rsidRPr="006929AF">
        <w:rPr>
          <w:rFonts w:eastAsia="Calibri" w:cs="Kalinga"/>
          <w:b/>
          <w:szCs w:val="22"/>
          <w:lang w:eastAsia="en-US" w:bidi="ar-SA"/>
        </w:rPr>
        <w:t>RISK LEVELS</w:t>
      </w:r>
    </w:p>
    <w:p w14:paraId="494090E9" w14:textId="77777777" w:rsidR="009A4605" w:rsidRPr="006929AF" w:rsidRDefault="009A4605" w:rsidP="009A4605">
      <w:pPr>
        <w:spacing w:after="0" w:line="240" w:lineRule="auto"/>
        <w:rPr>
          <w:rFonts w:eastAsia="Calibri" w:cs="Kalinga"/>
          <w:szCs w:val="22"/>
          <w:lang w:eastAsia="en-US" w:bidi="ar-SA"/>
        </w:rPr>
      </w:pPr>
      <w:r w:rsidRPr="006929AF">
        <w:rPr>
          <w:rFonts w:eastAsia="Calibri" w:cs="Kalinga"/>
          <w:szCs w:val="22"/>
          <w:lang w:eastAsia="en-US" w:bidi="ar-SA"/>
        </w:rPr>
        <w:t>Resolution at each level involves reducing the risk level to a lower level of risk</w:t>
      </w:r>
    </w:p>
    <w:p w14:paraId="4D041648"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 xml:space="preserve">Extreme </w:t>
      </w:r>
      <w:r w:rsidRPr="006929AF">
        <w:rPr>
          <w:rFonts w:eastAsia="Calibri" w:cs="Kalinga"/>
          <w:szCs w:val="22"/>
          <w:lang w:eastAsia="en-US" w:bidi="ar-SA"/>
        </w:rPr>
        <w:t>– requires immediate assessment with management consideration. A detailed plan, regular monitoring and reporting is required with a target resolution within 1 month timeframe</w:t>
      </w:r>
    </w:p>
    <w:p w14:paraId="30D7A79E"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High</w:t>
      </w:r>
      <w:r w:rsidRPr="006929AF">
        <w:rPr>
          <w:rFonts w:eastAsia="Calibri" w:cs="Kalinga"/>
          <w:szCs w:val="22"/>
          <w:lang w:eastAsia="en-US" w:bidi="ar-SA"/>
        </w:rPr>
        <w:t xml:space="preserve"> – requires immediate assessment with senior staff consideration, planning and reporting. Target resolution should ideally be within 3 months</w:t>
      </w:r>
    </w:p>
    <w:p w14:paraId="5C461B9C"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Medium</w:t>
      </w:r>
      <w:r w:rsidRPr="006929AF">
        <w:rPr>
          <w:rFonts w:eastAsia="Calibri" w:cs="Kalinga"/>
          <w:szCs w:val="22"/>
          <w:lang w:eastAsia="en-US" w:bidi="ar-SA"/>
        </w:rPr>
        <w:t xml:space="preserve"> – reviewing of existing controls and planning required. Resolution timeframe should be within 1 year </w:t>
      </w:r>
    </w:p>
    <w:p w14:paraId="089E06E4" w14:textId="77777777" w:rsidR="009A4605" w:rsidRPr="006929AF" w:rsidRDefault="009A4605" w:rsidP="009A4605">
      <w:pPr>
        <w:numPr>
          <w:ilvl w:val="0"/>
          <w:numId w:val="82"/>
        </w:numPr>
        <w:spacing w:after="0" w:line="240" w:lineRule="auto"/>
        <w:rPr>
          <w:rFonts w:eastAsia="Calibri" w:cs="Kalinga"/>
          <w:szCs w:val="22"/>
          <w:lang w:eastAsia="en-US" w:bidi="ar-SA"/>
        </w:rPr>
      </w:pPr>
      <w:r w:rsidRPr="006929AF">
        <w:rPr>
          <w:rFonts w:eastAsia="Calibri" w:cs="Kalinga"/>
          <w:b/>
          <w:szCs w:val="22"/>
          <w:lang w:eastAsia="en-US" w:bidi="ar-SA"/>
        </w:rPr>
        <w:t>Lo</w:t>
      </w:r>
      <w:r w:rsidRPr="006929AF">
        <w:rPr>
          <w:rFonts w:eastAsia="Calibri" w:cs="Kalinga"/>
          <w:szCs w:val="22"/>
          <w:lang w:eastAsia="en-US" w:bidi="ar-SA"/>
        </w:rPr>
        <w:t xml:space="preserve">w – the risk may be tolerable and controlled if managed with high quality process and procedures </w:t>
      </w:r>
    </w:p>
    <w:p w14:paraId="317B1CCA" w14:textId="77777777" w:rsidR="009A4605" w:rsidRPr="006929AF" w:rsidRDefault="009A4605" w:rsidP="009A4605">
      <w:pPr>
        <w:spacing w:before="180" w:after="80" w:line="240" w:lineRule="exact"/>
        <w:rPr>
          <w:rFonts w:eastAsiaTheme="minorHAnsi" w:cs="Kalinga"/>
          <w:szCs w:val="22"/>
          <w:lang w:eastAsia="en-AU" w:bidi="ar-SA"/>
        </w:rPr>
      </w:pPr>
    </w:p>
    <w:p w14:paraId="5B0C418E" w14:textId="77777777" w:rsidR="009A4605" w:rsidRPr="006929AF" w:rsidRDefault="009A4605" w:rsidP="009A4605">
      <w:pPr>
        <w:spacing w:before="180" w:after="80" w:line="240" w:lineRule="exact"/>
        <w:rPr>
          <w:rFonts w:eastAsiaTheme="minorHAnsi" w:cs="Kalinga"/>
          <w:szCs w:val="22"/>
          <w:lang w:eastAsia="en-AU" w:bidi="ar-SA"/>
        </w:rPr>
      </w:pPr>
    </w:p>
    <w:tbl>
      <w:tblPr>
        <w:tblStyle w:val="TableGridLight"/>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849"/>
        <w:gridCol w:w="285"/>
        <w:gridCol w:w="851"/>
        <w:gridCol w:w="992"/>
        <w:gridCol w:w="2410"/>
        <w:gridCol w:w="565"/>
        <w:gridCol w:w="1276"/>
        <w:gridCol w:w="3120"/>
      </w:tblGrid>
      <w:tr w:rsidR="009A4605" w:rsidRPr="00740405" w14:paraId="111055BC" w14:textId="77777777" w:rsidTr="00CF439E">
        <w:trPr>
          <w:tblHeader/>
        </w:trPr>
        <w:tc>
          <w:tcPr>
            <w:tcW w:w="14879" w:type="dxa"/>
            <w:gridSpan w:val="10"/>
            <w:shd w:val="clear" w:color="auto" w:fill="D9D9D9" w:themeFill="background1" w:themeFillShade="D9"/>
          </w:tcPr>
          <w:p w14:paraId="003BCC11" w14:textId="77777777" w:rsidR="009A4605" w:rsidRPr="00740405" w:rsidRDefault="009A4605" w:rsidP="00CF439E">
            <w:pPr>
              <w:spacing w:before="80" w:after="80" w:line="240" w:lineRule="exact"/>
              <w:jc w:val="center"/>
              <w:rPr>
                <w:rFonts w:cs="Kalinga"/>
                <w:lang w:eastAsia="en-AU"/>
              </w:rPr>
            </w:pPr>
            <w:r w:rsidRPr="00740405">
              <w:rPr>
                <w:rFonts w:cs="Kalinga"/>
                <w:caps/>
                <w:lang w:eastAsia="en-AU"/>
              </w:rPr>
              <w:t xml:space="preserve">Hazard and Risk Assessment form </w:t>
            </w:r>
          </w:p>
        </w:tc>
      </w:tr>
      <w:tr w:rsidR="009A4605" w:rsidRPr="00740405" w14:paraId="7BC33A18" w14:textId="77777777" w:rsidTr="00CF439E">
        <w:trPr>
          <w:trHeight w:val="424"/>
        </w:trPr>
        <w:tc>
          <w:tcPr>
            <w:tcW w:w="5380" w:type="dxa"/>
            <w:gridSpan w:val="3"/>
          </w:tcPr>
          <w:p w14:paraId="3AB5D18F" w14:textId="77777777" w:rsidR="009A4605" w:rsidRPr="00740405" w:rsidRDefault="009A4605" w:rsidP="00CF439E">
            <w:pPr>
              <w:spacing w:before="80" w:after="80" w:line="240" w:lineRule="exact"/>
              <w:rPr>
                <w:rFonts w:cs="Kalinga"/>
                <w:lang w:eastAsia="en-AU"/>
              </w:rPr>
            </w:pPr>
            <w:r w:rsidRPr="00740405">
              <w:rPr>
                <w:rFonts w:cs="Kalinga"/>
                <w:lang w:eastAsia="en-AU"/>
              </w:rPr>
              <w:t>Site supervisor/manager</w:t>
            </w:r>
          </w:p>
        </w:tc>
        <w:tc>
          <w:tcPr>
            <w:tcW w:w="5103" w:type="dxa"/>
            <w:gridSpan w:val="5"/>
          </w:tcPr>
          <w:p w14:paraId="6C352EFF" w14:textId="77777777" w:rsidR="009A4605" w:rsidRPr="00740405" w:rsidRDefault="009A4605" w:rsidP="00CF439E">
            <w:pPr>
              <w:spacing w:before="80" w:after="80" w:line="240" w:lineRule="exact"/>
              <w:rPr>
                <w:rFonts w:cs="Kalinga"/>
                <w:color w:val="FF0000"/>
                <w:lang w:eastAsia="en-AU"/>
              </w:rPr>
            </w:pPr>
            <w:r w:rsidRPr="00740405">
              <w:rPr>
                <w:rFonts w:cs="Kalinga"/>
                <w:color w:val="FF0000"/>
                <w:lang w:eastAsia="en-AU"/>
              </w:rPr>
              <w:t>[Add Supervisor/Manager Name]</w:t>
            </w:r>
          </w:p>
        </w:tc>
        <w:tc>
          <w:tcPr>
            <w:tcW w:w="1276" w:type="dxa"/>
          </w:tcPr>
          <w:p w14:paraId="4F58ED10" w14:textId="77777777" w:rsidR="009A4605" w:rsidRPr="00740405" w:rsidRDefault="009A4605" w:rsidP="00CF439E">
            <w:pPr>
              <w:spacing w:before="80" w:after="80" w:line="240" w:lineRule="exact"/>
              <w:rPr>
                <w:rFonts w:cs="Kalinga"/>
                <w:lang w:eastAsia="en-AU"/>
              </w:rPr>
            </w:pPr>
            <w:r w:rsidRPr="00740405">
              <w:rPr>
                <w:rFonts w:cs="Kalinga"/>
                <w:lang w:eastAsia="en-AU"/>
              </w:rPr>
              <w:t>Date</w:t>
            </w:r>
          </w:p>
        </w:tc>
        <w:tc>
          <w:tcPr>
            <w:tcW w:w="3120" w:type="dxa"/>
          </w:tcPr>
          <w:p w14:paraId="218B658B" w14:textId="77777777" w:rsidR="009A4605" w:rsidRPr="00740405" w:rsidRDefault="009A4605" w:rsidP="00CF439E">
            <w:pPr>
              <w:spacing w:before="80" w:after="80" w:line="240" w:lineRule="exact"/>
              <w:rPr>
                <w:rFonts w:cs="Kalinga"/>
                <w:color w:val="FF0000"/>
                <w:lang w:eastAsia="en-AU"/>
              </w:rPr>
            </w:pPr>
          </w:p>
        </w:tc>
      </w:tr>
      <w:tr w:rsidR="009A4605" w:rsidRPr="00740405" w14:paraId="18367361" w14:textId="77777777" w:rsidTr="00CF439E">
        <w:trPr>
          <w:trHeight w:val="424"/>
        </w:trPr>
        <w:tc>
          <w:tcPr>
            <w:tcW w:w="5380" w:type="dxa"/>
            <w:gridSpan w:val="3"/>
          </w:tcPr>
          <w:p w14:paraId="0B989831" w14:textId="77777777" w:rsidR="009A4605" w:rsidRPr="00740405" w:rsidRDefault="009A4605" w:rsidP="00CF439E">
            <w:pPr>
              <w:spacing w:before="80" w:after="80" w:line="240" w:lineRule="exact"/>
              <w:rPr>
                <w:rFonts w:cs="Kalinga"/>
                <w:lang w:eastAsia="en-AU"/>
              </w:rPr>
            </w:pPr>
            <w:r w:rsidRPr="00740405">
              <w:rPr>
                <w:rFonts w:cs="Kalinga"/>
                <w:lang w:eastAsia="en-AU"/>
              </w:rPr>
              <w:t>Name of person completing risk assessment</w:t>
            </w:r>
          </w:p>
        </w:tc>
        <w:tc>
          <w:tcPr>
            <w:tcW w:w="9499" w:type="dxa"/>
            <w:gridSpan w:val="7"/>
          </w:tcPr>
          <w:p w14:paraId="781351CF" w14:textId="77777777" w:rsidR="009A4605" w:rsidRPr="00740405" w:rsidRDefault="009A4605" w:rsidP="00CF439E">
            <w:pPr>
              <w:spacing w:before="80" w:after="80" w:line="240" w:lineRule="exact"/>
              <w:rPr>
                <w:rFonts w:cs="Kalinga"/>
                <w:color w:val="FF0000"/>
                <w:lang w:eastAsia="en-AU"/>
              </w:rPr>
            </w:pPr>
            <w:r w:rsidRPr="00740405">
              <w:rPr>
                <w:rFonts w:cs="Kalinga"/>
                <w:color w:val="FF0000"/>
                <w:lang w:eastAsia="en-AU"/>
              </w:rPr>
              <w:t>[Add student name]</w:t>
            </w:r>
          </w:p>
        </w:tc>
      </w:tr>
      <w:tr w:rsidR="009A4605" w:rsidRPr="00740405" w14:paraId="22630266" w14:textId="77777777" w:rsidTr="00CF439E">
        <w:trPr>
          <w:trHeight w:val="299"/>
          <w:tblHeader/>
        </w:trPr>
        <w:tc>
          <w:tcPr>
            <w:tcW w:w="7508" w:type="dxa"/>
            <w:gridSpan w:val="6"/>
            <w:tcBorders>
              <w:right w:val="double" w:sz="4" w:space="0" w:color="auto"/>
            </w:tcBorders>
            <w:shd w:val="clear" w:color="auto" w:fill="D9D9D9" w:themeFill="background1" w:themeFillShade="D9"/>
            <w:vAlign w:val="center"/>
          </w:tcPr>
          <w:p w14:paraId="7BF50968" w14:textId="77777777" w:rsidR="009A4605" w:rsidRPr="00740405" w:rsidRDefault="009A4605" w:rsidP="00CF439E">
            <w:pPr>
              <w:spacing w:before="80" w:after="80" w:line="240" w:lineRule="exact"/>
              <w:jc w:val="center"/>
              <w:rPr>
                <w:rFonts w:cs="Kalinga"/>
                <w:lang w:eastAsia="en-AU"/>
              </w:rPr>
            </w:pPr>
            <w:r w:rsidRPr="00740405">
              <w:rPr>
                <w:rFonts w:cs="Kalinga"/>
                <w:lang w:eastAsia="en-AU"/>
              </w:rPr>
              <w:t>Hazard identification and initial risk rating</w:t>
            </w:r>
          </w:p>
        </w:tc>
        <w:tc>
          <w:tcPr>
            <w:tcW w:w="7371" w:type="dxa"/>
            <w:gridSpan w:val="4"/>
            <w:tcBorders>
              <w:left w:val="double" w:sz="4" w:space="0" w:color="auto"/>
            </w:tcBorders>
            <w:shd w:val="clear" w:color="auto" w:fill="D9D9D9" w:themeFill="background1" w:themeFillShade="D9"/>
            <w:vAlign w:val="center"/>
          </w:tcPr>
          <w:p w14:paraId="0276CB54" w14:textId="77777777" w:rsidR="009A4605" w:rsidRPr="00740405" w:rsidRDefault="009A4605" w:rsidP="00CF439E">
            <w:pPr>
              <w:spacing w:before="80" w:after="80" w:line="240" w:lineRule="exact"/>
              <w:jc w:val="center"/>
              <w:rPr>
                <w:rFonts w:cs="Kalinga"/>
                <w:lang w:eastAsia="en-AU"/>
              </w:rPr>
            </w:pPr>
            <w:r w:rsidRPr="00740405">
              <w:rPr>
                <w:rFonts w:cs="Kalinga"/>
                <w:lang w:eastAsia="en-AU"/>
              </w:rPr>
              <w:t>Control measures and actions</w:t>
            </w:r>
          </w:p>
        </w:tc>
      </w:tr>
      <w:tr w:rsidR="009A4605" w:rsidRPr="00740405" w14:paraId="28719745" w14:textId="77777777" w:rsidTr="00CF439E">
        <w:trPr>
          <w:tblHeader/>
        </w:trPr>
        <w:tc>
          <w:tcPr>
            <w:tcW w:w="2830" w:type="dxa"/>
            <w:shd w:val="clear" w:color="auto" w:fill="F2F2F2" w:themeFill="background1" w:themeFillShade="F2"/>
            <w:vAlign w:val="bottom"/>
          </w:tcPr>
          <w:p w14:paraId="4B5FD554" w14:textId="77777777" w:rsidR="009A4605" w:rsidRPr="00740405" w:rsidRDefault="009A4605" w:rsidP="00CF439E">
            <w:pPr>
              <w:spacing w:before="80" w:after="80" w:line="240" w:lineRule="exact"/>
              <w:rPr>
                <w:rFonts w:cs="Kalinga"/>
                <w:lang w:eastAsia="en-AU"/>
              </w:rPr>
            </w:pPr>
            <w:r w:rsidRPr="00740405">
              <w:rPr>
                <w:rFonts w:cs="Kalinga"/>
                <w:lang w:eastAsia="en-AU"/>
              </w:rPr>
              <w:t xml:space="preserve">Hazard </w:t>
            </w:r>
          </w:p>
        </w:tc>
        <w:tc>
          <w:tcPr>
            <w:tcW w:w="1701" w:type="dxa"/>
            <w:shd w:val="clear" w:color="auto" w:fill="F2F2F2" w:themeFill="background1" w:themeFillShade="F2"/>
            <w:vAlign w:val="bottom"/>
          </w:tcPr>
          <w:p w14:paraId="3687D2EE" w14:textId="77777777" w:rsidR="009A4605" w:rsidRPr="00740405" w:rsidRDefault="009A4605" w:rsidP="00CF439E">
            <w:pPr>
              <w:spacing w:before="80" w:after="80" w:line="240" w:lineRule="exact"/>
              <w:rPr>
                <w:rFonts w:cs="Kalinga"/>
                <w:lang w:eastAsia="en-AU"/>
              </w:rPr>
            </w:pPr>
            <w:r w:rsidRPr="00740405">
              <w:rPr>
                <w:rFonts w:cs="Kalinga"/>
                <w:lang w:eastAsia="en-AU"/>
              </w:rPr>
              <w:t>Potential risk/ harm</w:t>
            </w:r>
          </w:p>
        </w:tc>
        <w:tc>
          <w:tcPr>
            <w:tcW w:w="1134" w:type="dxa"/>
            <w:gridSpan w:val="2"/>
            <w:shd w:val="clear" w:color="auto" w:fill="F2F2F2" w:themeFill="background1" w:themeFillShade="F2"/>
            <w:vAlign w:val="bottom"/>
          </w:tcPr>
          <w:p w14:paraId="13B3BF05" w14:textId="77777777" w:rsidR="009A4605" w:rsidRPr="00740405" w:rsidRDefault="009A4605" w:rsidP="00CF439E">
            <w:pPr>
              <w:spacing w:before="80" w:after="80" w:line="240" w:lineRule="exact"/>
              <w:rPr>
                <w:rFonts w:cs="Kalinga"/>
                <w:lang w:eastAsia="en-AU"/>
              </w:rPr>
            </w:pPr>
            <w:r w:rsidRPr="00740405">
              <w:rPr>
                <w:rFonts w:cs="Kalinga"/>
                <w:lang w:eastAsia="en-AU"/>
              </w:rPr>
              <w:t>Likelihood of harm occurring</w:t>
            </w:r>
          </w:p>
        </w:tc>
        <w:tc>
          <w:tcPr>
            <w:tcW w:w="851" w:type="dxa"/>
            <w:shd w:val="clear" w:color="auto" w:fill="F2F2F2" w:themeFill="background1" w:themeFillShade="F2"/>
            <w:vAlign w:val="bottom"/>
          </w:tcPr>
          <w:p w14:paraId="71B3CC06" w14:textId="77777777" w:rsidR="009A4605" w:rsidRPr="00740405" w:rsidRDefault="009A4605" w:rsidP="00CF439E">
            <w:pPr>
              <w:spacing w:before="80" w:after="80" w:line="240" w:lineRule="exact"/>
              <w:rPr>
                <w:rFonts w:cs="Kalinga"/>
                <w:lang w:eastAsia="en-AU"/>
              </w:rPr>
            </w:pPr>
            <w:r w:rsidRPr="00740405">
              <w:rPr>
                <w:rFonts w:cs="Kalinga"/>
                <w:lang w:eastAsia="en-AU"/>
              </w:rPr>
              <w:t>Consequence level</w:t>
            </w:r>
          </w:p>
        </w:tc>
        <w:tc>
          <w:tcPr>
            <w:tcW w:w="992" w:type="dxa"/>
            <w:tcBorders>
              <w:right w:val="double" w:sz="4" w:space="0" w:color="auto"/>
            </w:tcBorders>
            <w:shd w:val="clear" w:color="auto" w:fill="F2F2F2" w:themeFill="background1" w:themeFillShade="F2"/>
            <w:vAlign w:val="bottom"/>
          </w:tcPr>
          <w:p w14:paraId="19A6FEA3" w14:textId="77777777" w:rsidR="009A4605" w:rsidRPr="00740405" w:rsidRDefault="009A4605" w:rsidP="00CF439E">
            <w:pPr>
              <w:spacing w:before="80" w:after="80" w:line="240" w:lineRule="exact"/>
              <w:rPr>
                <w:rFonts w:cs="Kalinga"/>
                <w:lang w:eastAsia="en-AU"/>
              </w:rPr>
            </w:pPr>
            <w:r w:rsidRPr="00740405">
              <w:rPr>
                <w:rFonts w:cs="Kalinga"/>
                <w:lang w:eastAsia="en-AU"/>
              </w:rPr>
              <w:t>Risk level rating</w:t>
            </w:r>
          </w:p>
        </w:tc>
        <w:tc>
          <w:tcPr>
            <w:tcW w:w="2410" w:type="dxa"/>
            <w:tcBorders>
              <w:left w:val="double" w:sz="4" w:space="0" w:color="auto"/>
            </w:tcBorders>
            <w:shd w:val="clear" w:color="auto" w:fill="F2F2F2" w:themeFill="background1" w:themeFillShade="F2"/>
            <w:vAlign w:val="bottom"/>
          </w:tcPr>
          <w:p w14:paraId="368381D1" w14:textId="77777777" w:rsidR="009A4605" w:rsidRPr="00740405" w:rsidRDefault="009A4605" w:rsidP="00CF439E">
            <w:pPr>
              <w:spacing w:before="80" w:after="80" w:line="240" w:lineRule="exact"/>
              <w:rPr>
                <w:rFonts w:cs="Kalinga"/>
                <w:lang w:eastAsia="en-AU"/>
              </w:rPr>
            </w:pPr>
            <w:r>
              <w:rPr>
                <w:rFonts w:cs="Kalinga"/>
                <w:lang w:eastAsia="en-AU"/>
              </w:rPr>
              <w:t xml:space="preserve">List two (2) </w:t>
            </w:r>
            <w:r w:rsidRPr="00740405">
              <w:rPr>
                <w:rFonts w:cs="Kalinga"/>
                <w:lang w:eastAsia="en-AU"/>
              </w:rPr>
              <w:t xml:space="preserve">Control measures </w:t>
            </w:r>
          </w:p>
        </w:tc>
        <w:tc>
          <w:tcPr>
            <w:tcW w:w="4961" w:type="dxa"/>
            <w:gridSpan w:val="3"/>
            <w:shd w:val="clear" w:color="auto" w:fill="F2F2F2" w:themeFill="background1" w:themeFillShade="F2"/>
            <w:vAlign w:val="bottom"/>
          </w:tcPr>
          <w:p w14:paraId="6E17F727" w14:textId="77777777" w:rsidR="009A4605" w:rsidRPr="00740405" w:rsidRDefault="009A4605" w:rsidP="00CF439E">
            <w:pPr>
              <w:spacing w:before="80" w:after="80" w:line="240" w:lineRule="exact"/>
              <w:rPr>
                <w:rFonts w:cs="Kalinga"/>
                <w:lang w:eastAsia="en-AU"/>
              </w:rPr>
            </w:pPr>
            <w:r w:rsidRPr="00740405">
              <w:rPr>
                <w:rFonts w:cs="Kalinga"/>
                <w:lang w:eastAsia="en-AU"/>
              </w:rPr>
              <w:t>Who would you report this to</w:t>
            </w:r>
          </w:p>
        </w:tc>
      </w:tr>
      <w:tr w:rsidR="009A4605" w:rsidRPr="00740405" w14:paraId="13802B3B" w14:textId="77777777" w:rsidTr="00CF439E">
        <w:trPr>
          <w:trHeight w:val="716"/>
        </w:trPr>
        <w:tc>
          <w:tcPr>
            <w:tcW w:w="2830" w:type="dxa"/>
          </w:tcPr>
          <w:p w14:paraId="28C4EE89" w14:textId="77777777" w:rsidR="009A4605" w:rsidRPr="00740405" w:rsidRDefault="009A4605" w:rsidP="009A4605">
            <w:pPr>
              <w:numPr>
                <w:ilvl w:val="0"/>
                <w:numId w:val="83"/>
              </w:numPr>
              <w:spacing w:before="80" w:after="80" w:line="240" w:lineRule="exact"/>
              <w:contextualSpacing/>
              <w:rPr>
                <w:rFonts w:cs="Kalinga"/>
                <w:lang w:eastAsia="en-AU"/>
              </w:rPr>
            </w:pPr>
            <w:r w:rsidRPr="00740405">
              <w:rPr>
                <w:rFonts w:cs="Kalinga"/>
                <w:color w:val="FF0000"/>
                <w:lang w:eastAsia="en-AU"/>
              </w:rPr>
              <w:t>Falls injury due to spill</w:t>
            </w:r>
          </w:p>
        </w:tc>
        <w:tc>
          <w:tcPr>
            <w:tcW w:w="1701" w:type="dxa"/>
          </w:tcPr>
          <w:p w14:paraId="25FFC7A7"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Slips, trips falls if the contaminated zone is not cleaned or isolated properly</w:t>
            </w:r>
          </w:p>
        </w:tc>
        <w:tc>
          <w:tcPr>
            <w:tcW w:w="1134" w:type="dxa"/>
            <w:gridSpan w:val="2"/>
          </w:tcPr>
          <w:p w14:paraId="609B08E3"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Likely</w:t>
            </w:r>
          </w:p>
        </w:tc>
        <w:tc>
          <w:tcPr>
            <w:tcW w:w="851" w:type="dxa"/>
          </w:tcPr>
          <w:p w14:paraId="36B0E7A6"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Major</w:t>
            </w:r>
          </w:p>
        </w:tc>
        <w:tc>
          <w:tcPr>
            <w:tcW w:w="992" w:type="dxa"/>
            <w:tcBorders>
              <w:right w:val="double" w:sz="4" w:space="0" w:color="auto"/>
            </w:tcBorders>
          </w:tcPr>
          <w:p w14:paraId="3BB39675"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High</w:t>
            </w:r>
          </w:p>
        </w:tc>
        <w:tc>
          <w:tcPr>
            <w:tcW w:w="2410" w:type="dxa"/>
            <w:tcBorders>
              <w:left w:val="double" w:sz="4" w:space="0" w:color="auto"/>
            </w:tcBorders>
          </w:tcPr>
          <w:p w14:paraId="739FE775"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Placing appropriate signage to the contaminated area</w:t>
            </w:r>
          </w:p>
          <w:p w14:paraId="587F755A"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Cleaning all spills immediately</w:t>
            </w:r>
          </w:p>
          <w:p w14:paraId="2CC5F5A8" w14:textId="77777777" w:rsidR="009A4605" w:rsidRPr="00740405" w:rsidRDefault="009A4605" w:rsidP="00CF439E">
            <w:pPr>
              <w:spacing w:before="80" w:after="80" w:line="240" w:lineRule="exact"/>
              <w:rPr>
                <w:rFonts w:cs="Kalinga"/>
                <w:iCs/>
                <w:color w:val="FF0000"/>
                <w:lang w:eastAsia="en-AU"/>
              </w:rPr>
            </w:pPr>
          </w:p>
          <w:p w14:paraId="416E0074"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Removing any obstacles from the area that can cause slips and falls</w:t>
            </w:r>
          </w:p>
          <w:p w14:paraId="3414347D" w14:textId="77777777" w:rsidR="009A4605" w:rsidRPr="00E058AB" w:rsidRDefault="009A4605" w:rsidP="009A4605">
            <w:pPr>
              <w:pStyle w:val="ListParagraph"/>
              <w:numPr>
                <w:ilvl w:val="0"/>
                <w:numId w:val="95"/>
              </w:numPr>
              <w:spacing w:before="80" w:after="80" w:line="240" w:lineRule="exact"/>
              <w:rPr>
                <w:rFonts w:cs="Kalinga"/>
                <w:iCs/>
                <w:color w:val="FF0000"/>
                <w:szCs w:val="22"/>
                <w:lang w:eastAsia="en-AU"/>
              </w:rPr>
            </w:pPr>
            <w:r w:rsidRPr="00E058AB">
              <w:rPr>
                <w:rFonts w:cs="Kalinga"/>
                <w:iCs/>
                <w:color w:val="FF0000"/>
                <w:szCs w:val="22"/>
                <w:lang w:eastAsia="en-AU"/>
              </w:rPr>
              <w:t>Keeping working areas and walkways well lit</w:t>
            </w:r>
          </w:p>
          <w:p w14:paraId="062E6ACB" w14:textId="77777777" w:rsidR="009A4605" w:rsidRPr="00740405" w:rsidRDefault="009A4605" w:rsidP="00CF439E">
            <w:pPr>
              <w:spacing w:before="80" w:after="80" w:line="240" w:lineRule="exact"/>
              <w:rPr>
                <w:rFonts w:cs="Kalinga"/>
                <w:iCs/>
                <w:color w:val="FF0000"/>
                <w:lang w:eastAsia="en-AU"/>
              </w:rPr>
            </w:pPr>
          </w:p>
        </w:tc>
        <w:tc>
          <w:tcPr>
            <w:tcW w:w="4961" w:type="dxa"/>
            <w:gridSpan w:val="3"/>
          </w:tcPr>
          <w:p w14:paraId="3DC396E2" w14:textId="77777777" w:rsidR="009A4605" w:rsidRPr="00740405" w:rsidRDefault="009A4605" w:rsidP="009A4605">
            <w:pPr>
              <w:numPr>
                <w:ilvl w:val="0"/>
                <w:numId w:val="81"/>
              </w:numPr>
              <w:spacing w:before="80" w:after="80" w:line="240" w:lineRule="exact"/>
              <w:ind w:left="360" w:hanging="360"/>
              <w:rPr>
                <w:rFonts w:cs="Kalinga"/>
                <w:iCs/>
                <w:color w:val="FF0000"/>
                <w:lang w:eastAsia="en-AU"/>
              </w:rPr>
            </w:pPr>
            <w:r w:rsidRPr="00740405">
              <w:rPr>
                <w:rFonts w:cs="Kalinga"/>
                <w:iCs/>
                <w:color w:val="FF0000"/>
                <w:lang w:eastAsia="en-AU"/>
              </w:rPr>
              <w:t>To the supervisor, RN or care Manager</w:t>
            </w:r>
          </w:p>
        </w:tc>
      </w:tr>
      <w:tr w:rsidR="009A4605" w:rsidRPr="00740405" w14:paraId="32BF0891" w14:textId="77777777" w:rsidTr="00CF439E">
        <w:trPr>
          <w:trHeight w:val="1100"/>
        </w:trPr>
        <w:tc>
          <w:tcPr>
            <w:tcW w:w="2830" w:type="dxa"/>
          </w:tcPr>
          <w:p w14:paraId="370722B8" w14:textId="77777777" w:rsidR="009A4605" w:rsidRPr="00740405" w:rsidRDefault="009A4605" w:rsidP="009A4605">
            <w:pPr>
              <w:numPr>
                <w:ilvl w:val="0"/>
                <w:numId w:val="83"/>
              </w:numPr>
              <w:spacing w:before="80" w:after="80" w:line="240" w:lineRule="exact"/>
              <w:contextualSpacing/>
              <w:rPr>
                <w:rFonts w:cs="Kalinga"/>
                <w:lang w:eastAsia="en-AU"/>
              </w:rPr>
            </w:pPr>
            <w:r w:rsidRPr="00740405">
              <w:rPr>
                <w:rFonts w:cs="Kalinga"/>
                <w:color w:val="FF0000"/>
                <w:lang w:eastAsia="en-AU"/>
              </w:rPr>
              <w:t>Biological hazard</w:t>
            </w:r>
          </w:p>
        </w:tc>
        <w:tc>
          <w:tcPr>
            <w:tcW w:w="1701" w:type="dxa"/>
          </w:tcPr>
          <w:p w14:paraId="27CBADBC"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Spread of infection to others such as visitors, to your self and other workers</w:t>
            </w:r>
          </w:p>
        </w:tc>
        <w:tc>
          <w:tcPr>
            <w:tcW w:w="1134" w:type="dxa"/>
            <w:gridSpan w:val="2"/>
          </w:tcPr>
          <w:p w14:paraId="4BD4C450"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Possible</w:t>
            </w:r>
          </w:p>
        </w:tc>
        <w:tc>
          <w:tcPr>
            <w:tcW w:w="851" w:type="dxa"/>
          </w:tcPr>
          <w:p w14:paraId="3C7C01B0"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Major</w:t>
            </w:r>
          </w:p>
        </w:tc>
        <w:tc>
          <w:tcPr>
            <w:tcW w:w="992" w:type="dxa"/>
            <w:tcBorders>
              <w:right w:val="double" w:sz="4" w:space="0" w:color="auto"/>
            </w:tcBorders>
          </w:tcPr>
          <w:p w14:paraId="7C59817E"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Extreme</w:t>
            </w:r>
          </w:p>
        </w:tc>
        <w:tc>
          <w:tcPr>
            <w:tcW w:w="2410" w:type="dxa"/>
            <w:tcBorders>
              <w:left w:val="double" w:sz="4" w:space="0" w:color="auto"/>
            </w:tcBorders>
          </w:tcPr>
          <w:p w14:paraId="10C9C6B2" w14:textId="77777777" w:rsidR="009A4605" w:rsidRPr="00E058AB" w:rsidRDefault="009A4605" w:rsidP="009A4605">
            <w:pPr>
              <w:pStyle w:val="ListParagraph"/>
              <w:numPr>
                <w:ilvl w:val="0"/>
                <w:numId w:val="96"/>
              </w:numPr>
              <w:spacing w:before="80" w:after="80" w:line="240" w:lineRule="exact"/>
              <w:rPr>
                <w:color w:val="FF0000"/>
                <w:szCs w:val="22"/>
              </w:rPr>
            </w:pPr>
            <w:r w:rsidRPr="00E058AB">
              <w:rPr>
                <w:color w:val="FF0000"/>
                <w:szCs w:val="22"/>
              </w:rPr>
              <w:t>Staff and visitors should wash their hands before and after all resident contact</w:t>
            </w:r>
          </w:p>
          <w:p w14:paraId="27D86153" w14:textId="77777777" w:rsidR="009A4605" w:rsidRPr="00740405" w:rsidRDefault="009A4605" w:rsidP="00CF439E">
            <w:pPr>
              <w:spacing w:before="80" w:after="80" w:line="240" w:lineRule="exact"/>
            </w:pPr>
          </w:p>
          <w:p w14:paraId="331A6BA5" w14:textId="77777777" w:rsidR="009A4605" w:rsidRPr="00E058AB" w:rsidRDefault="009A4605" w:rsidP="009A4605">
            <w:pPr>
              <w:pStyle w:val="ListParagraph"/>
              <w:numPr>
                <w:ilvl w:val="0"/>
                <w:numId w:val="96"/>
              </w:numPr>
              <w:spacing w:after="120" w:line="240" w:lineRule="exact"/>
              <w:rPr>
                <w:rFonts w:cs="Kalinga"/>
                <w:iCs/>
                <w:color w:val="FF0000"/>
                <w:szCs w:val="22"/>
                <w:lang w:eastAsia="en-AU"/>
              </w:rPr>
            </w:pPr>
            <w:r w:rsidRPr="00E058AB">
              <w:rPr>
                <w:rFonts w:cs="Kalinga"/>
                <w:iCs/>
                <w:color w:val="FF0000"/>
                <w:szCs w:val="22"/>
                <w:lang w:eastAsia="en-AU"/>
              </w:rPr>
              <w:t>Residents should wash their hands after going to the toilet, before meals and after any episode of diarrhoea or vomiting. They should be given assistance with personal hygiene as required.</w:t>
            </w:r>
          </w:p>
          <w:p w14:paraId="17A05F27" w14:textId="77777777" w:rsidR="009A4605" w:rsidRPr="00E058AB" w:rsidRDefault="009A4605" w:rsidP="009A4605">
            <w:pPr>
              <w:pStyle w:val="ListParagraph"/>
              <w:numPr>
                <w:ilvl w:val="0"/>
                <w:numId w:val="96"/>
              </w:numPr>
              <w:spacing w:after="120" w:line="240" w:lineRule="exact"/>
              <w:rPr>
                <w:rFonts w:cs="Kalinga"/>
                <w:color w:val="FF0000"/>
                <w:szCs w:val="22"/>
                <w:lang w:eastAsia="en-AU"/>
              </w:rPr>
            </w:pPr>
            <w:r w:rsidRPr="00E058AB">
              <w:rPr>
                <w:rFonts w:cs="Kalinga"/>
                <w:iCs/>
                <w:color w:val="FF0000"/>
                <w:szCs w:val="22"/>
                <w:lang w:eastAsia="en-AU"/>
              </w:rPr>
              <w:t>Hands should be washed thoroughly by rubbing all surfaces of lathered hands vigorously for at least 20 seconds with soap under running water</w:t>
            </w:r>
          </w:p>
          <w:p w14:paraId="7E6F1635" w14:textId="77777777" w:rsidR="009A4605" w:rsidRPr="00740405" w:rsidRDefault="009A4605" w:rsidP="009A4605">
            <w:pPr>
              <w:numPr>
                <w:ilvl w:val="0"/>
                <w:numId w:val="96"/>
              </w:numPr>
              <w:spacing w:before="80" w:after="80" w:line="240" w:lineRule="exact"/>
              <w:rPr>
                <w:rFonts w:cs="Kalinga"/>
                <w:iCs/>
                <w:color w:val="FF0000"/>
                <w:lang w:eastAsia="en-AU"/>
              </w:rPr>
            </w:pPr>
            <w:r w:rsidRPr="00740405">
              <w:rPr>
                <w:rFonts w:cs="Kalinga"/>
                <w:iCs/>
                <w:color w:val="FF0000"/>
                <w:lang w:eastAsia="en-AU"/>
              </w:rPr>
              <w:t>Signs should be posted at the entrance of the facility, on the door of affected resident’s rooms and/or on the toilet designated for use by affected residents</w:t>
            </w:r>
            <w:r w:rsidRPr="00740405">
              <w:t xml:space="preserve"> </w:t>
            </w:r>
          </w:p>
          <w:p w14:paraId="06B3F48E" w14:textId="77777777" w:rsidR="009A4605" w:rsidRPr="00E058AB" w:rsidRDefault="009A4605" w:rsidP="009A4605">
            <w:pPr>
              <w:pStyle w:val="ListParagraph"/>
              <w:numPr>
                <w:ilvl w:val="0"/>
                <w:numId w:val="96"/>
              </w:numPr>
              <w:spacing w:after="120" w:line="240" w:lineRule="exact"/>
              <w:rPr>
                <w:rFonts w:cs="Kalinga"/>
                <w:iCs/>
                <w:color w:val="FF0000"/>
                <w:szCs w:val="22"/>
                <w:lang w:eastAsia="en-AU"/>
              </w:rPr>
            </w:pPr>
            <w:r w:rsidRPr="00E058AB">
              <w:rPr>
                <w:rFonts w:cs="Kalinga"/>
                <w:iCs/>
                <w:color w:val="FF0000"/>
                <w:szCs w:val="22"/>
                <w:lang w:eastAsia="en-AU"/>
              </w:rPr>
              <w:t xml:space="preserve">A hand hygiene station at the entrance and access to hand hygiene equipment </w:t>
            </w:r>
            <w:r>
              <w:rPr>
                <w:rFonts w:cs="Kalinga"/>
                <w:iCs/>
                <w:color w:val="FF0000"/>
                <w:szCs w:val="22"/>
                <w:lang w:eastAsia="en-AU"/>
              </w:rPr>
              <w:t>should be made available asap.</w:t>
            </w:r>
          </w:p>
        </w:tc>
        <w:tc>
          <w:tcPr>
            <w:tcW w:w="4961" w:type="dxa"/>
            <w:gridSpan w:val="3"/>
          </w:tcPr>
          <w:p w14:paraId="40B9A475" w14:textId="77777777" w:rsidR="009A4605" w:rsidRPr="00740405" w:rsidRDefault="009A4605" w:rsidP="00CF439E">
            <w:pPr>
              <w:spacing w:before="80" w:after="80" w:line="240" w:lineRule="exact"/>
              <w:rPr>
                <w:rFonts w:cs="Kalinga"/>
                <w:iCs/>
                <w:color w:val="FF0000"/>
                <w:lang w:eastAsia="en-AU"/>
              </w:rPr>
            </w:pPr>
          </w:p>
          <w:p w14:paraId="2CE6F12D" w14:textId="77777777" w:rsidR="009A4605" w:rsidRPr="00740405" w:rsidRDefault="009A4605" w:rsidP="00CF439E">
            <w:pPr>
              <w:spacing w:after="120" w:line="240" w:lineRule="exact"/>
              <w:ind w:left="357" w:hanging="357"/>
              <w:rPr>
                <w:rFonts w:cs="Kalinga"/>
                <w:iCs/>
                <w:color w:val="FF0000"/>
                <w:lang w:eastAsia="en-AU"/>
              </w:rPr>
            </w:pPr>
            <w:r w:rsidRPr="00740405">
              <w:rPr>
                <w:rFonts w:cs="Kalinga"/>
                <w:iCs/>
                <w:color w:val="FF0000"/>
                <w:lang w:eastAsia="en-AU"/>
              </w:rPr>
              <w:t>Report it to supervisor, care manager, RN</w:t>
            </w:r>
          </w:p>
        </w:tc>
      </w:tr>
      <w:tr w:rsidR="009A4605" w:rsidRPr="00740405" w14:paraId="7960CB7C" w14:textId="77777777" w:rsidTr="00CF439E">
        <w:trPr>
          <w:trHeight w:val="1100"/>
        </w:trPr>
        <w:tc>
          <w:tcPr>
            <w:tcW w:w="2830" w:type="dxa"/>
          </w:tcPr>
          <w:p w14:paraId="65B86583" w14:textId="77777777" w:rsidR="009A4605" w:rsidRPr="00740405" w:rsidRDefault="009A4605" w:rsidP="009A4605">
            <w:pPr>
              <w:numPr>
                <w:ilvl w:val="0"/>
                <w:numId w:val="83"/>
              </w:numPr>
              <w:spacing w:before="80" w:after="80" w:line="240" w:lineRule="exact"/>
              <w:contextualSpacing/>
              <w:rPr>
                <w:rFonts w:cs="Kalinga"/>
                <w:lang w:eastAsia="en-AU"/>
              </w:rPr>
            </w:pPr>
            <w:r w:rsidRPr="00740405">
              <w:rPr>
                <w:rFonts w:cs="Kalinga"/>
                <w:color w:val="FF0000"/>
                <w:lang w:eastAsia="en-AU"/>
              </w:rPr>
              <w:t>Environmental hazard</w:t>
            </w:r>
          </w:p>
        </w:tc>
        <w:tc>
          <w:tcPr>
            <w:tcW w:w="1701" w:type="dxa"/>
          </w:tcPr>
          <w:p w14:paraId="6E1B2D53"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Cross contamination due to spread of of infection, Contamination of equipment and materials</w:t>
            </w:r>
          </w:p>
        </w:tc>
        <w:tc>
          <w:tcPr>
            <w:tcW w:w="1134" w:type="dxa"/>
            <w:gridSpan w:val="2"/>
          </w:tcPr>
          <w:p w14:paraId="23A6C815"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Possible</w:t>
            </w:r>
          </w:p>
        </w:tc>
        <w:tc>
          <w:tcPr>
            <w:tcW w:w="851" w:type="dxa"/>
          </w:tcPr>
          <w:p w14:paraId="50569C14" w14:textId="77777777" w:rsidR="009A4605" w:rsidRPr="00740405" w:rsidRDefault="009A4605" w:rsidP="00CF439E">
            <w:pPr>
              <w:spacing w:before="80" w:after="80" w:line="240" w:lineRule="exact"/>
              <w:rPr>
                <w:rFonts w:cs="Kalinga"/>
                <w:iCs/>
                <w:color w:val="FF0000"/>
                <w:lang w:eastAsia="en-AU"/>
              </w:rPr>
            </w:pPr>
            <w:r>
              <w:rPr>
                <w:rFonts w:cs="Kalinga"/>
                <w:iCs/>
                <w:color w:val="FF0000"/>
                <w:lang w:eastAsia="en-AU"/>
              </w:rPr>
              <w:t>High</w:t>
            </w:r>
          </w:p>
        </w:tc>
        <w:tc>
          <w:tcPr>
            <w:tcW w:w="992" w:type="dxa"/>
            <w:tcBorders>
              <w:right w:val="double" w:sz="4" w:space="0" w:color="auto"/>
            </w:tcBorders>
          </w:tcPr>
          <w:p w14:paraId="25AE8BED" w14:textId="77777777" w:rsidR="009A4605" w:rsidRPr="00740405" w:rsidRDefault="009A4605" w:rsidP="00CF439E">
            <w:pPr>
              <w:spacing w:before="80" w:after="80" w:line="240" w:lineRule="exact"/>
              <w:rPr>
                <w:rFonts w:cs="Kalinga"/>
                <w:iCs/>
                <w:color w:val="FF0000"/>
                <w:lang w:eastAsia="en-AU"/>
              </w:rPr>
            </w:pPr>
            <w:r w:rsidRPr="00740405">
              <w:rPr>
                <w:rFonts w:cs="Kalinga"/>
                <w:iCs/>
                <w:color w:val="FF0000"/>
                <w:lang w:eastAsia="en-AU"/>
              </w:rPr>
              <w:t>High</w:t>
            </w:r>
          </w:p>
        </w:tc>
        <w:tc>
          <w:tcPr>
            <w:tcW w:w="2410" w:type="dxa"/>
            <w:tcBorders>
              <w:left w:val="double" w:sz="4" w:space="0" w:color="auto"/>
            </w:tcBorders>
          </w:tcPr>
          <w:p w14:paraId="343AC2B6" w14:textId="77777777" w:rsidR="009A4605" w:rsidRDefault="009A4605" w:rsidP="009A4605">
            <w:pPr>
              <w:pStyle w:val="ListParagraph"/>
              <w:numPr>
                <w:ilvl w:val="0"/>
                <w:numId w:val="97"/>
              </w:numPr>
              <w:spacing w:before="80" w:after="80" w:line="240" w:lineRule="exact"/>
              <w:rPr>
                <w:rFonts w:cs="Kalinga"/>
                <w:iCs/>
                <w:color w:val="FF0000"/>
                <w:szCs w:val="22"/>
                <w:lang w:eastAsia="en-AU"/>
              </w:rPr>
            </w:pPr>
            <w:r w:rsidRPr="00802FB3">
              <w:rPr>
                <w:rFonts w:cs="Kalinga"/>
                <w:iCs/>
                <w:color w:val="FF0000"/>
                <w:szCs w:val="22"/>
                <w:lang w:eastAsia="en-AU"/>
              </w:rPr>
              <w:t xml:space="preserve">Limit contamination by cleaning and disinfecting the area and the equipment that have come in contact of the fluid/spill. </w:t>
            </w:r>
          </w:p>
          <w:p w14:paraId="4D4CA21F" w14:textId="77777777" w:rsidR="009A4605" w:rsidRDefault="009A4605" w:rsidP="009A4605">
            <w:pPr>
              <w:pStyle w:val="ListParagraph"/>
              <w:numPr>
                <w:ilvl w:val="0"/>
                <w:numId w:val="97"/>
              </w:numPr>
              <w:spacing w:before="80" w:after="80" w:line="240" w:lineRule="exact"/>
              <w:rPr>
                <w:rFonts w:cs="Kalinga"/>
                <w:iCs/>
                <w:color w:val="FF0000"/>
                <w:szCs w:val="22"/>
                <w:lang w:eastAsia="en-AU"/>
              </w:rPr>
            </w:pPr>
            <w:r>
              <w:rPr>
                <w:rFonts w:cs="Kalinga"/>
                <w:iCs/>
                <w:color w:val="FF0000"/>
                <w:szCs w:val="22"/>
                <w:lang w:eastAsia="en-AU"/>
              </w:rPr>
              <w:t>Clearly install signage segregating contaminated and clear zones to stop cross contamination of equipment and materials.</w:t>
            </w:r>
          </w:p>
          <w:p w14:paraId="0FF46F95" w14:textId="77777777" w:rsidR="009A4605" w:rsidRPr="00802FB3" w:rsidRDefault="009A4605" w:rsidP="009A4605">
            <w:pPr>
              <w:pStyle w:val="ListParagraph"/>
              <w:numPr>
                <w:ilvl w:val="0"/>
                <w:numId w:val="97"/>
              </w:numPr>
              <w:spacing w:before="80" w:after="80" w:line="240" w:lineRule="exact"/>
              <w:rPr>
                <w:rFonts w:cs="Kalinga"/>
                <w:iCs/>
                <w:color w:val="FF0000"/>
                <w:szCs w:val="22"/>
                <w:lang w:eastAsia="en-AU"/>
              </w:rPr>
            </w:pPr>
            <w:r>
              <w:rPr>
                <w:rFonts w:cs="Kalinga"/>
                <w:iCs/>
                <w:color w:val="FF0000"/>
                <w:szCs w:val="22"/>
                <w:lang w:eastAsia="en-AU"/>
              </w:rPr>
              <w:t>Install warning signs for staff to wear PPE before entering/exiting a contaminated zone.</w:t>
            </w:r>
          </w:p>
        </w:tc>
        <w:tc>
          <w:tcPr>
            <w:tcW w:w="4961" w:type="dxa"/>
            <w:gridSpan w:val="3"/>
          </w:tcPr>
          <w:p w14:paraId="2F696552" w14:textId="77777777" w:rsidR="009A4605" w:rsidRPr="00740405" w:rsidRDefault="009A4605" w:rsidP="00CF439E">
            <w:pPr>
              <w:spacing w:after="120" w:line="240" w:lineRule="exact"/>
              <w:ind w:left="357" w:hanging="357"/>
              <w:rPr>
                <w:rFonts w:cs="Kalinga"/>
                <w:iCs/>
                <w:color w:val="FF0000"/>
                <w:lang w:eastAsia="en-AU"/>
              </w:rPr>
            </w:pPr>
            <w:r w:rsidRPr="00740405">
              <w:rPr>
                <w:rFonts w:cs="Kalinga"/>
                <w:iCs/>
                <w:color w:val="FF0000"/>
                <w:lang w:eastAsia="en-AU"/>
              </w:rPr>
              <w:t>Report to supervisor, care manager or RN</w:t>
            </w:r>
          </w:p>
        </w:tc>
      </w:tr>
    </w:tbl>
    <w:p w14:paraId="116B45F1" w14:textId="77777777" w:rsidR="009A4605" w:rsidRPr="006929AF" w:rsidRDefault="009A4605" w:rsidP="009A4605">
      <w:pPr>
        <w:tabs>
          <w:tab w:val="left" w:pos="4536"/>
        </w:tabs>
        <w:rPr>
          <w:szCs w:val="22"/>
        </w:rPr>
      </w:pPr>
    </w:p>
    <w:p w14:paraId="5B66E59F" w14:textId="77777777" w:rsidR="009A4605" w:rsidRPr="006929AF" w:rsidRDefault="009A4605" w:rsidP="009A4605">
      <w:pPr>
        <w:tabs>
          <w:tab w:val="left" w:pos="4536"/>
        </w:tabs>
        <w:rPr>
          <w:rFonts w:eastAsia="Times New Roman" w:cs="Calibri"/>
          <w:szCs w:val="22"/>
        </w:rPr>
        <w:sectPr w:rsidR="009A4605" w:rsidRPr="006929AF" w:rsidSect="00441082">
          <w:pgSz w:w="16838" w:h="11906" w:orient="landscape"/>
          <w:pgMar w:top="1134" w:right="1134" w:bottom="1134" w:left="1559" w:header="709" w:footer="709" w:gutter="0"/>
          <w:pgNumType w:start="0"/>
          <w:cols w:space="708"/>
          <w:titlePg/>
          <w:docGrid w:linePitch="360"/>
        </w:sectPr>
      </w:pPr>
    </w:p>
    <w:p w14:paraId="1583F203" w14:textId="77777777" w:rsidR="009A4605" w:rsidRDefault="009A4605" w:rsidP="009A4605">
      <w:pPr>
        <w:tabs>
          <w:tab w:val="left" w:pos="917"/>
        </w:tabs>
        <w:rPr>
          <w:rFonts w:eastAsia="Times New Roman" w:cs="Calibri"/>
          <w:szCs w:val="22"/>
        </w:rPr>
      </w:pPr>
    </w:p>
    <w:p w14:paraId="01E80A20"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r>
        <w:rPr>
          <w:rFonts w:ascii="Simplon Norm" w:hAnsi="Simplon Norm"/>
          <w:sz w:val="22"/>
          <w:szCs w:val="22"/>
        </w:rPr>
        <w:t xml:space="preserve">  b) Write an email to co</w:t>
      </w:r>
      <w:r w:rsidRPr="008A39C1">
        <w:rPr>
          <w:rFonts w:ascii="Simplon Norm" w:hAnsi="Simplon Norm"/>
          <w:sz w:val="22"/>
          <w:szCs w:val="22"/>
        </w:rPr>
        <w:t>mmunicate any breach in infection control and risk management strategies in place to the supervisor, manager or responsible authority and seek advice on actions required following a breach in infection control.</w:t>
      </w:r>
    </w:p>
    <w:p w14:paraId="3DD92778"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Assessor note: Students emails and communication must correspond with the sample answers provided below however the wording may vary.</w:t>
      </w:r>
    </w:p>
    <w:tbl>
      <w:tblPr>
        <w:tblStyle w:val="TableGrid0"/>
        <w:tblW w:w="0" w:type="auto"/>
        <w:tblLook w:val="04A0" w:firstRow="1" w:lastRow="0" w:firstColumn="1" w:lastColumn="0" w:noHBand="0" w:noVBand="1"/>
      </w:tblPr>
      <w:tblGrid>
        <w:gridCol w:w="9628"/>
      </w:tblGrid>
      <w:tr w:rsidR="009A4605" w:rsidRPr="008909CE" w14:paraId="0486FC00" w14:textId="77777777" w:rsidTr="00CF439E">
        <w:tc>
          <w:tcPr>
            <w:tcW w:w="9628" w:type="dxa"/>
          </w:tcPr>
          <w:p w14:paraId="4ECC0920"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 xml:space="preserve">To: </w:t>
            </w:r>
            <w:r w:rsidRPr="008909CE">
              <w:rPr>
                <w:rFonts w:cstheme="minorHAnsi"/>
                <w:i/>
                <w:iCs/>
                <w:color w:val="FF0000"/>
                <w:szCs w:val="22"/>
              </w:rPr>
              <w:t>supervisor@facility.com</w:t>
            </w:r>
          </w:p>
        </w:tc>
      </w:tr>
      <w:tr w:rsidR="009A4605" w:rsidRPr="008909CE" w14:paraId="0D0249BA" w14:textId="77777777" w:rsidTr="00CF439E">
        <w:tc>
          <w:tcPr>
            <w:tcW w:w="9628" w:type="dxa"/>
          </w:tcPr>
          <w:p w14:paraId="497E4AA4" w14:textId="77777777" w:rsidR="009A4605" w:rsidRPr="008909CE" w:rsidRDefault="009A4605" w:rsidP="00CF439E">
            <w:pPr>
              <w:shd w:val="clear" w:color="auto" w:fill="FFFFFF" w:themeFill="background1"/>
              <w:rPr>
                <w:rFonts w:cstheme="minorHAnsi"/>
                <w:color w:val="FF0000"/>
                <w:szCs w:val="22"/>
              </w:rPr>
            </w:pPr>
            <w:r w:rsidRPr="008909CE">
              <w:rPr>
                <w:rFonts w:eastAsia="Times New Roman" w:cstheme="minorHAnsi"/>
                <w:color w:val="FF0000"/>
                <w:szCs w:val="22"/>
                <w:lang w:eastAsia="en-AU"/>
              </w:rPr>
              <w:t>Add a subject:</w:t>
            </w:r>
            <w:r>
              <w:rPr>
                <w:rFonts w:eastAsia="Times New Roman" w:cstheme="minorHAnsi"/>
                <w:color w:val="FF0000"/>
                <w:szCs w:val="22"/>
                <w:lang w:eastAsia="en-AU"/>
              </w:rPr>
              <w:t xml:space="preserve"> seeking your advice on </w:t>
            </w:r>
            <w:r w:rsidRPr="008909CE">
              <w:rPr>
                <w:rFonts w:eastAsia="Times New Roman" w:cstheme="minorHAnsi"/>
                <w:color w:val="FF0000"/>
                <w:szCs w:val="22"/>
                <w:lang w:eastAsia="en-AU"/>
              </w:rPr>
              <w:t xml:space="preserve"> </w:t>
            </w:r>
            <w:r>
              <w:rPr>
                <w:rFonts w:eastAsia="Times New Roman" w:cstheme="minorHAnsi"/>
                <w:color w:val="FF0000"/>
                <w:szCs w:val="22"/>
                <w:lang w:eastAsia="en-AU"/>
              </w:rPr>
              <w:t xml:space="preserve">Infection control breach &amp; risk  management </w:t>
            </w:r>
          </w:p>
        </w:tc>
      </w:tr>
      <w:tr w:rsidR="009A4605" w:rsidRPr="008909CE" w14:paraId="19B40733" w14:textId="77777777" w:rsidTr="00CF439E">
        <w:tc>
          <w:tcPr>
            <w:tcW w:w="9628" w:type="dxa"/>
          </w:tcPr>
          <w:p w14:paraId="2BD31760" w14:textId="77777777" w:rsidR="009A4605" w:rsidRPr="008334A7" w:rsidRDefault="009A4605" w:rsidP="00CF439E">
            <w:pPr>
              <w:tabs>
                <w:tab w:val="left" w:pos="4536"/>
              </w:tabs>
              <w:rPr>
                <w:color w:val="000000" w:themeColor="text1"/>
                <w:szCs w:val="22"/>
                <w:shd w:val="clear" w:color="auto" w:fill="FFFFFF"/>
              </w:rPr>
            </w:pPr>
            <w:r w:rsidRPr="008334A7">
              <w:rPr>
                <w:color w:val="000000" w:themeColor="text1"/>
                <w:szCs w:val="22"/>
                <w:shd w:val="clear" w:color="auto" w:fill="FFFFFF"/>
              </w:rPr>
              <w:t>(Approximate word count 90-95 words)</w:t>
            </w:r>
          </w:p>
          <w:p w14:paraId="5C347732" w14:textId="77777777" w:rsidR="009A4605" w:rsidRDefault="009A4605" w:rsidP="00CF439E">
            <w:pPr>
              <w:shd w:val="clear" w:color="auto" w:fill="FFFFFF" w:themeFill="background1"/>
              <w:rPr>
                <w:rFonts w:cstheme="minorHAnsi"/>
                <w:color w:val="FF0000"/>
                <w:szCs w:val="22"/>
              </w:rPr>
            </w:pPr>
          </w:p>
          <w:p w14:paraId="63CD9147"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Email Body:</w:t>
            </w:r>
          </w:p>
          <w:p w14:paraId="604B4202" w14:textId="77777777" w:rsidR="009A4605" w:rsidRPr="008909CE" w:rsidRDefault="009A4605" w:rsidP="00CF439E">
            <w:pPr>
              <w:shd w:val="clear" w:color="auto" w:fill="FFFFFF" w:themeFill="background1"/>
              <w:rPr>
                <w:rFonts w:cstheme="minorHAnsi"/>
                <w:color w:val="FF0000"/>
                <w:szCs w:val="22"/>
              </w:rPr>
            </w:pPr>
          </w:p>
          <w:p w14:paraId="4230322D"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Good afternoon,</w:t>
            </w:r>
          </w:p>
          <w:p w14:paraId="4E01ADF5" w14:textId="77777777" w:rsidR="009A4605" w:rsidRPr="008909CE" w:rsidRDefault="009A4605" w:rsidP="00CF439E">
            <w:pPr>
              <w:shd w:val="clear" w:color="auto" w:fill="FFFFFF" w:themeFill="background1"/>
              <w:rPr>
                <w:rFonts w:cstheme="minorHAnsi"/>
                <w:color w:val="FF0000"/>
                <w:szCs w:val="22"/>
              </w:rPr>
            </w:pPr>
          </w:p>
          <w:p w14:paraId="317B6007" w14:textId="77777777" w:rsidR="009A4605" w:rsidRPr="008909CE" w:rsidRDefault="009A4605" w:rsidP="00CF439E">
            <w:pPr>
              <w:shd w:val="clear" w:color="auto" w:fill="FFFFFF" w:themeFill="background1"/>
              <w:rPr>
                <w:color w:val="FF0000"/>
                <w:szCs w:val="22"/>
              </w:rPr>
            </w:pPr>
            <w:r w:rsidRPr="008909CE">
              <w:rPr>
                <w:rFonts w:cstheme="minorHAnsi"/>
                <w:color w:val="FF0000"/>
                <w:szCs w:val="22"/>
              </w:rPr>
              <w:t xml:space="preserve">I wish to bring to your notice that on (date/time) I was on duty to undertake cleaning of a resident’s room who </w:t>
            </w:r>
            <w:r w:rsidRPr="008909CE">
              <w:rPr>
                <w:color w:val="FF0000"/>
                <w:szCs w:val="22"/>
              </w:rPr>
              <w:t>had been unwell for over 24 hours with diarrhea. The infectious agent involved was identified as norovirus.</w:t>
            </w:r>
          </w:p>
          <w:p w14:paraId="651FC615"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 xml:space="preserve">I also noticed that two residents were showing symptoms of cough, sneezing and </w:t>
            </w:r>
            <w:r>
              <w:rPr>
                <w:rFonts w:cstheme="minorHAnsi"/>
                <w:color w:val="FF0000"/>
                <w:szCs w:val="22"/>
              </w:rPr>
              <w:t>back ache ans suspect they may have been exposed to the infection as they attended group activity with the infected residents two days ago.</w:t>
            </w:r>
          </w:p>
          <w:p w14:paraId="0EFEEFCB"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I have since completed the above incident report and my response to managing the exposure incident.</w:t>
            </w:r>
          </w:p>
          <w:p w14:paraId="65420241"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Regards</w:t>
            </w:r>
          </w:p>
          <w:p w14:paraId="305D6AB4" w14:textId="77777777" w:rsidR="009A4605" w:rsidRPr="008909CE" w:rsidRDefault="009A4605" w:rsidP="00CF439E">
            <w:pPr>
              <w:shd w:val="clear" w:color="auto" w:fill="FFFFFF" w:themeFill="background1"/>
              <w:rPr>
                <w:rFonts w:cstheme="minorHAnsi"/>
                <w:color w:val="FF0000"/>
                <w:szCs w:val="22"/>
              </w:rPr>
            </w:pPr>
            <w:r w:rsidRPr="008909CE">
              <w:rPr>
                <w:rFonts w:cstheme="minorHAnsi"/>
                <w:color w:val="FF0000"/>
                <w:szCs w:val="22"/>
              </w:rPr>
              <w:t>Student name</w:t>
            </w:r>
          </w:p>
          <w:p w14:paraId="0AD3553C" w14:textId="77777777" w:rsidR="009A4605" w:rsidRPr="008909CE" w:rsidRDefault="009A4605" w:rsidP="00CF439E">
            <w:pPr>
              <w:shd w:val="clear" w:color="auto" w:fill="FFFFFF" w:themeFill="background1"/>
              <w:rPr>
                <w:rFonts w:cstheme="minorHAnsi"/>
                <w:color w:val="FF0000"/>
                <w:szCs w:val="22"/>
              </w:rPr>
            </w:pPr>
          </w:p>
          <w:p w14:paraId="68798A1A" w14:textId="77777777" w:rsidR="009A4605" w:rsidRPr="008909CE" w:rsidRDefault="009A4605" w:rsidP="00CF439E">
            <w:pPr>
              <w:shd w:val="clear" w:color="auto" w:fill="FFFFFF" w:themeFill="background1"/>
              <w:rPr>
                <w:rFonts w:cstheme="minorHAnsi"/>
                <w:color w:val="FF0000"/>
                <w:szCs w:val="22"/>
              </w:rPr>
            </w:pPr>
          </w:p>
        </w:tc>
      </w:tr>
    </w:tbl>
    <w:p w14:paraId="2A84FDC1" w14:textId="77777777" w:rsidR="009A4605" w:rsidRDefault="009A4605" w:rsidP="009A4605">
      <w:pPr>
        <w:tabs>
          <w:tab w:val="left" w:pos="4536"/>
        </w:tabs>
        <w:rPr>
          <w:rFonts w:eastAsia="Times New Roman" w:cs="Calibri"/>
          <w:szCs w:val="22"/>
        </w:rPr>
      </w:pPr>
    </w:p>
    <w:p w14:paraId="4B07A0DE" w14:textId="77777777" w:rsidR="009A4605" w:rsidRDefault="009A4605" w:rsidP="009A4605">
      <w:pPr>
        <w:pStyle w:val="AABodyTextNumberedList"/>
        <w:numPr>
          <w:ilvl w:val="0"/>
          <w:numId w:val="0"/>
        </w:numPr>
        <w:spacing w:before="120"/>
        <w:ind w:left="360" w:hanging="360"/>
        <w:rPr>
          <w:rFonts w:ascii="Simplon Norm" w:hAnsi="Simplon Norm"/>
          <w:sz w:val="22"/>
          <w:szCs w:val="22"/>
        </w:rPr>
      </w:pPr>
    </w:p>
    <w:p w14:paraId="7EB3309F" w14:textId="77777777" w:rsidR="009A4605" w:rsidRDefault="009A4605" w:rsidP="009A4605">
      <w:pPr>
        <w:tabs>
          <w:tab w:val="left" w:pos="4536"/>
        </w:tabs>
        <w:rPr>
          <w:rFonts w:eastAsia="Times New Roman" w:cs="Calibri"/>
          <w:szCs w:val="22"/>
        </w:rPr>
      </w:pPr>
      <w:r>
        <w:rPr>
          <w:rFonts w:eastAsia="Times New Roman" w:cs="Calibri"/>
          <w:szCs w:val="22"/>
        </w:rPr>
        <w:t>3.4 To complete this task, you are required to refer to the following guidelines and carry out the activities listed in this task.</w:t>
      </w:r>
    </w:p>
    <w:p w14:paraId="3B5D4B02" w14:textId="77777777" w:rsidR="009A4605" w:rsidRDefault="009A4605" w:rsidP="009A4605">
      <w:pPr>
        <w:rPr>
          <w:rFonts w:eastAsiaTheme="minorHAnsi" w:cs="Kalinga"/>
          <w:szCs w:val="22"/>
          <w:lang w:eastAsia="en-AU" w:bidi="ar-SA"/>
        </w:rPr>
      </w:pPr>
      <w:r>
        <w:rPr>
          <w:rFonts w:eastAsia="Times New Roman" w:cs="Calibri"/>
          <w:szCs w:val="22"/>
        </w:rPr>
        <w:t xml:space="preserve">Guidelines: </w:t>
      </w:r>
      <w:hyperlink r:id="rId39" w:history="1">
        <w:r>
          <w:rPr>
            <w:rStyle w:val="Hyperlink"/>
            <w:rFonts w:eastAsiaTheme="minorHAnsi" w:cs="Kalinga"/>
            <w:szCs w:val="22"/>
            <w:lang w:eastAsia="en-AU" w:bidi="ar-SA"/>
          </w:rPr>
          <w:t xml:space="preserve"> </w:t>
        </w:r>
        <w:r w:rsidRPr="004E24E6">
          <w:rPr>
            <w:rStyle w:val="Hyperlink"/>
            <w:rFonts w:eastAsiaTheme="minorHAnsi" w:cs="Kalinga"/>
            <w:szCs w:val="22"/>
            <w:lang w:eastAsia="en-AU" w:bidi="ar-SA"/>
          </w:rPr>
          <w:t>National standards and guidelines for infection prevention and control and hand hygiene</w:t>
        </w:r>
      </w:hyperlink>
    </w:p>
    <w:p w14:paraId="05136053" w14:textId="77777777" w:rsidR="009A4605" w:rsidRDefault="009A4605" w:rsidP="009A4605">
      <w:pPr>
        <w:rPr>
          <w:rFonts w:eastAsiaTheme="minorHAnsi" w:cs="Kalinga"/>
          <w:szCs w:val="22"/>
          <w:lang w:eastAsia="en-AU" w:bidi="ar-SA"/>
        </w:rPr>
      </w:pPr>
      <w:r>
        <w:rPr>
          <w:rFonts w:eastAsiaTheme="minorHAnsi" w:cs="Kalinga"/>
          <w:szCs w:val="22"/>
          <w:lang w:eastAsia="en-AU" w:bidi="ar-SA"/>
        </w:rPr>
        <w:t xml:space="preserve">a) Carryout Hand Hygiene practice as relevant to infection risk </w:t>
      </w:r>
    </w:p>
    <w:p w14:paraId="53630666" w14:textId="77777777" w:rsidR="009A4605" w:rsidRDefault="009A4605" w:rsidP="009A4605">
      <w:pPr>
        <w:rPr>
          <w:rFonts w:eastAsia="Times New Roman" w:cs="Calibri"/>
          <w:szCs w:val="22"/>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18F96461" w14:textId="77777777" w:rsidR="009A4605" w:rsidRPr="002364AE" w:rsidRDefault="009A4605" w:rsidP="009A4605">
      <w:pPr>
        <w:rPr>
          <w:szCs w:val="22"/>
        </w:rPr>
      </w:pPr>
      <w:r w:rsidRPr="002364AE">
        <w:rPr>
          <w:szCs w:val="22"/>
          <w:lang w:val="en-US" w:eastAsia="en-US" w:bidi="en-US"/>
        </w:rPr>
        <w:t xml:space="preserve">If the service does not have a </w:t>
      </w:r>
      <w:r>
        <w:rPr>
          <w:szCs w:val="22"/>
          <w:lang w:val="en-US" w:eastAsia="en-US" w:bidi="en-US"/>
        </w:rPr>
        <w:t>hand hygiene</w:t>
      </w:r>
      <w:r w:rsidRPr="002364AE">
        <w:rPr>
          <w:szCs w:val="22"/>
          <w:lang w:val="en-US" w:eastAsia="en-US" w:bidi="en-US"/>
        </w:rPr>
        <w:t xml:space="preserve"> checklist, you may use the template provided below (you may </w:t>
      </w:r>
      <w:r>
        <w:rPr>
          <w:szCs w:val="22"/>
          <w:lang w:val="en-US" w:eastAsia="en-US" w:bidi="en-US"/>
        </w:rPr>
        <w:t>customize</w:t>
      </w:r>
      <w:r w:rsidRPr="002364AE">
        <w:rPr>
          <w:szCs w:val="22"/>
          <w:lang w:val="en-US" w:eastAsia="en-US" w:bidi="en-US"/>
        </w:rPr>
        <w:t xml:space="preserve"> the template to capture the actual completed </w:t>
      </w:r>
      <w:r>
        <w:rPr>
          <w:szCs w:val="22"/>
          <w:lang w:val="en-US" w:eastAsia="en-US" w:bidi="en-US"/>
        </w:rPr>
        <w:t xml:space="preserve">hand hygiene </w:t>
      </w:r>
      <w:r w:rsidRPr="002364AE">
        <w:rPr>
          <w:szCs w:val="22"/>
          <w:lang w:val="en-US" w:eastAsia="en-US" w:bidi="en-US"/>
        </w:rPr>
        <w:t xml:space="preserve">tasks.) </w:t>
      </w:r>
    </w:p>
    <w:p w14:paraId="328C913D" w14:textId="77777777" w:rsidR="009A4605" w:rsidRPr="002364AE" w:rsidRDefault="009A4605" w:rsidP="009A4605">
      <w:pPr>
        <w:rPr>
          <w:szCs w:val="22"/>
        </w:rPr>
      </w:pPr>
      <w:r w:rsidRPr="002364AE">
        <w:rPr>
          <w:szCs w:val="22"/>
          <w:lang w:val="en-US" w:eastAsia="en-US" w:bidi="en-US"/>
        </w:rPr>
        <w:t xml:space="preserve">If you are using the service’s </w:t>
      </w:r>
      <w:r>
        <w:rPr>
          <w:szCs w:val="22"/>
          <w:lang w:val="en-US" w:eastAsia="en-US" w:bidi="en-US"/>
        </w:rPr>
        <w:t>hand washing</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55ACAD3F"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Pr>
          <w:szCs w:val="22"/>
        </w:rPr>
        <w:t>Hand Hygiene practice</w:t>
      </w:r>
      <w:r w:rsidRPr="002364AE">
        <w:rPr>
          <w:szCs w:val="22"/>
        </w:rPr>
        <w:t xml:space="preserve"> checklist and submit it together with Portfolio 1 and the other SWLA-related documents.</w:t>
      </w:r>
    </w:p>
    <w:p w14:paraId="3C15F8AF" w14:textId="77777777" w:rsidR="009A4605" w:rsidRDefault="009A4605" w:rsidP="009A4605">
      <w:pPr>
        <w:rPr>
          <w:rFonts w:eastAsia="Times New Roman" w:cs="Calibri"/>
          <w:color w:val="FF0000"/>
          <w:szCs w:val="22"/>
        </w:rPr>
      </w:pPr>
      <w:r w:rsidRPr="00D07701">
        <w:rPr>
          <w:rFonts w:eastAsia="Times New Roman" w:cs="Calibri"/>
          <w:b/>
          <w:bCs/>
          <w:color w:val="FF0000"/>
          <w:szCs w:val="22"/>
        </w:rPr>
        <w:t>Supervisor/Manager Note</w:t>
      </w:r>
      <w:r w:rsidRPr="00D07701">
        <w:rPr>
          <w:rFonts w:eastAsia="Times New Roman" w:cs="Calibri"/>
          <w:color w:val="FF0000"/>
          <w:szCs w:val="22"/>
        </w:rPr>
        <w:t>: Supervisor /Manager please check the student has followed the below steps in the checklist provided in correct order when practicing hand hygiene once they have done so, please sign and save this checklist</w:t>
      </w:r>
      <w:r>
        <w:rPr>
          <w:rFonts w:eastAsia="Times New Roman" w:cs="Calibri"/>
          <w:color w:val="FF0000"/>
          <w:szCs w:val="22"/>
        </w:rPr>
        <w:t>.</w:t>
      </w:r>
      <w:r w:rsidRPr="0058528D">
        <w:rPr>
          <w:rFonts w:eastAsia="Times New Roman" w:cs="Calibri"/>
          <w:color w:val="FF0000"/>
          <w:szCs w:val="22"/>
        </w:rPr>
        <w:t xml:space="preserve"> </w:t>
      </w:r>
      <w:r>
        <w:rPr>
          <w:rFonts w:eastAsia="Times New Roman" w:cs="Calibri"/>
          <w:color w:val="FF0000"/>
          <w:szCs w:val="22"/>
        </w:rPr>
        <w:t xml:space="preserve">. Supervisor to </w:t>
      </w:r>
      <w:r w:rsidRPr="0003216A">
        <w:rPr>
          <w:rFonts w:eastAsia="Times New Roman" w:cs="Calibri"/>
          <w:color w:val="FF0000"/>
          <w:szCs w:val="22"/>
        </w:rPr>
        <w:t xml:space="preserve">clearly identify in the checklist if the required </w:t>
      </w:r>
      <w:r>
        <w:rPr>
          <w:rFonts w:eastAsia="Times New Roman" w:cs="Calibri"/>
          <w:color w:val="FF0000"/>
          <w:szCs w:val="22"/>
        </w:rPr>
        <w:t>tasks was carried out correctly and sufficiently and</w:t>
      </w:r>
      <w:r w:rsidRPr="0003216A">
        <w:rPr>
          <w:rFonts w:eastAsia="Times New Roman" w:cs="Calibri"/>
          <w:color w:val="FF0000"/>
          <w:szCs w:val="22"/>
        </w:rPr>
        <w:t xml:space="preserve"> was observed and add comments to capture how competency was demonstrated.</w:t>
      </w:r>
    </w:p>
    <w:p w14:paraId="31F226C5"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75B57819" w14:textId="77777777" w:rsidTr="00CF439E">
        <w:trPr>
          <w:trHeight w:val="641"/>
        </w:trPr>
        <w:tc>
          <w:tcPr>
            <w:tcW w:w="9628" w:type="dxa"/>
            <w:gridSpan w:val="4"/>
            <w:shd w:val="clear" w:color="auto" w:fill="D9E2F3" w:themeFill="accent1" w:themeFillTint="33"/>
          </w:tcPr>
          <w:p w14:paraId="31C61B33" w14:textId="77777777" w:rsidR="009A4605" w:rsidRPr="00F81D31" w:rsidRDefault="009A4605" w:rsidP="00CF439E">
            <w:pPr>
              <w:jc w:val="center"/>
              <w:rPr>
                <w:rFonts w:eastAsia="Times New Roman" w:cs="Calibri"/>
                <w:b/>
                <w:bCs/>
              </w:rPr>
            </w:pPr>
            <w:r>
              <w:rPr>
                <w:rFonts w:eastAsia="Times New Roman" w:cs="Calibri"/>
                <w:b/>
                <w:bCs/>
              </w:rPr>
              <w:t>Hand Hygiene</w:t>
            </w:r>
            <w:r w:rsidRPr="00F81D31">
              <w:rPr>
                <w:rFonts w:eastAsia="Times New Roman" w:cs="Calibri"/>
                <w:b/>
                <w:bCs/>
              </w:rPr>
              <w:t xml:space="preserve"> Checklist Template</w:t>
            </w:r>
          </w:p>
          <w:p w14:paraId="180E3FE2"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36A02AD4" w14:textId="77777777" w:rsidTr="00CF439E">
        <w:tc>
          <w:tcPr>
            <w:tcW w:w="3638" w:type="dxa"/>
            <w:shd w:val="clear" w:color="auto" w:fill="D9E2F3" w:themeFill="accent1" w:themeFillTint="33"/>
          </w:tcPr>
          <w:p w14:paraId="4DCD3D5C"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55B7CA03"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06CDBBE5"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021693845"/>
                <w:placeholder>
                  <w:docPart w:val="F6E7699726E54DE283DEEEE451A8C860"/>
                </w:placeholder>
                <w:showingPlcHdr/>
                <w:date>
                  <w:dateFormat w:val="d/MM/yyyy"/>
                  <w:lid w:val="en-AU"/>
                  <w:storeMappedDataAs w:val="dateTime"/>
                  <w:calendar w:val="gregorian"/>
                </w:date>
              </w:sdt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1DADFBC3"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2AB65836" w14:textId="77777777" w:rsidTr="00CF439E">
        <w:tc>
          <w:tcPr>
            <w:tcW w:w="3638" w:type="dxa"/>
          </w:tcPr>
          <w:p w14:paraId="3997C954" w14:textId="77777777" w:rsidR="009A4605" w:rsidRPr="00D21969" w:rsidRDefault="009A4605" w:rsidP="009A4605">
            <w:pPr>
              <w:numPr>
                <w:ilvl w:val="0"/>
                <w:numId w:val="89"/>
              </w:numPr>
              <w:rPr>
                <w:rFonts w:eastAsia="Times New Roman" w:cs="Calibri"/>
              </w:rPr>
            </w:pPr>
            <w:r>
              <w:rPr>
                <w:rFonts w:eastAsia="Times New Roman" w:cs="Calibri"/>
                <w:lang w:val="en-AU"/>
              </w:rPr>
              <w:t xml:space="preserve">start by rubbing hand with </w:t>
            </w:r>
            <w:r>
              <w:rPr>
                <w:rFonts w:eastAsia="Times New Roman" w:cs="Calibri"/>
              </w:rPr>
              <w:t>ABHR</w:t>
            </w:r>
            <w:r>
              <w:rPr>
                <w:rFonts w:eastAsia="Times New Roman" w:cs="Calibri"/>
                <w:lang w:val="en-AU"/>
              </w:rPr>
              <w:t xml:space="preserve"> (Alcohol based hand rub) with </w:t>
            </w:r>
            <w:r>
              <w:t>at least 60% concentration, for 15 seconds</w:t>
            </w:r>
          </w:p>
        </w:tc>
        <w:tc>
          <w:tcPr>
            <w:tcW w:w="2517" w:type="dxa"/>
            <w:vAlign w:val="center"/>
          </w:tcPr>
          <w:p w14:paraId="0F136BD8" w14:textId="77777777" w:rsidR="009A4605" w:rsidRPr="00F81D31" w:rsidRDefault="00000000" w:rsidP="00CF439E">
            <w:pPr>
              <w:jc w:val="center"/>
              <w:rPr>
                <w:rFonts w:eastAsia="Times New Roman" w:cs="Calibri"/>
                <w:b/>
                <w:bCs/>
              </w:rPr>
            </w:pPr>
            <w:sdt>
              <w:sdtPr>
                <w:rPr>
                  <w:rFonts w:eastAsia="Times New Roman" w:cs="Calibri"/>
                  <w:b/>
                  <w:bCs/>
                </w:rPr>
                <w:id w:val="-750574843"/>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771CE627" w14:textId="77777777" w:rsidR="009A4605" w:rsidRPr="00F81D31" w:rsidRDefault="009A4605" w:rsidP="00CF439E">
            <w:pPr>
              <w:rPr>
                <w:rFonts w:eastAsia="Times New Roman" w:cs="Calibri"/>
                <w:b/>
                <w:bCs/>
              </w:rPr>
            </w:pPr>
          </w:p>
        </w:tc>
      </w:tr>
      <w:tr w:rsidR="009A4605" w:rsidRPr="00F81D31" w14:paraId="28BAC860" w14:textId="77777777" w:rsidTr="00CF439E">
        <w:tc>
          <w:tcPr>
            <w:tcW w:w="3638" w:type="dxa"/>
          </w:tcPr>
          <w:p w14:paraId="3062D4C7" w14:textId="77777777" w:rsidR="009A4605" w:rsidRPr="00D21969" w:rsidRDefault="009A4605" w:rsidP="009A4605">
            <w:pPr>
              <w:numPr>
                <w:ilvl w:val="0"/>
                <w:numId w:val="89"/>
              </w:numPr>
              <w:rPr>
                <w:rFonts w:eastAsia="Times New Roman" w:cs="Calibri"/>
                <w:lang w:val="en-AU"/>
              </w:rPr>
            </w:pPr>
            <w:r>
              <w:rPr>
                <w:rFonts w:eastAsia="Times New Roman" w:cs="Calibri"/>
                <w:lang w:val="en-AU"/>
              </w:rPr>
              <w:t xml:space="preserve">If hands are visibly soiled or before starting to wear PPE </w:t>
            </w:r>
            <w:r w:rsidRPr="00D21969">
              <w:rPr>
                <w:rFonts w:eastAsia="Times New Roman" w:cs="Calibri"/>
                <w:lang w:val="en-AU"/>
              </w:rPr>
              <w:t>Wet hands with warm water.</w:t>
            </w:r>
          </w:p>
          <w:p w14:paraId="5A89A2DE" w14:textId="77777777" w:rsidR="009A4605" w:rsidRPr="00D21969" w:rsidRDefault="009A4605" w:rsidP="009A4605">
            <w:pPr>
              <w:numPr>
                <w:ilvl w:val="0"/>
                <w:numId w:val="89"/>
              </w:numPr>
              <w:rPr>
                <w:rFonts w:eastAsia="Times New Roman" w:cs="Calibri"/>
              </w:rPr>
            </w:pPr>
          </w:p>
        </w:tc>
        <w:tc>
          <w:tcPr>
            <w:tcW w:w="2517" w:type="dxa"/>
            <w:vAlign w:val="center"/>
          </w:tcPr>
          <w:p w14:paraId="6D3A10E9" w14:textId="77777777" w:rsidR="009A4605" w:rsidRDefault="00000000" w:rsidP="00CF439E">
            <w:pPr>
              <w:jc w:val="center"/>
              <w:rPr>
                <w:rFonts w:eastAsia="Times New Roman" w:cs="Calibri"/>
                <w:b/>
                <w:bCs/>
              </w:rPr>
            </w:pPr>
            <w:sdt>
              <w:sdtPr>
                <w:rPr>
                  <w:rFonts w:eastAsia="Times New Roman" w:cs="Calibri"/>
                  <w:b/>
                  <w:bCs/>
                </w:rPr>
                <w:id w:val="-1201626118"/>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67A7BAEB" w14:textId="77777777" w:rsidR="009A4605" w:rsidRPr="00F81D31" w:rsidRDefault="009A4605" w:rsidP="00CF439E">
            <w:pPr>
              <w:rPr>
                <w:rFonts w:eastAsia="Times New Roman" w:cs="Calibri"/>
                <w:b/>
                <w:bCs/>
              </w:rPr>
            </w:pPr>
          </w:p>
        </w:tc>
      </w:tr>
      <w:tr w:rsidR="009A4605" w:rsidRPr="00F81D31" w14:paraId="0CD65798" w14:textId="77777777" w:rsidTr="00CF439E">
        <w:tc>
          <w:tcPr>
            <w:tcW w:w="3638" w:type="dxa"/>
          </w:tcPr>
          <w:p w14:paraId="20A5E025" w14:textId="77777777" w:rsidR="009A4605" w:rsidRPr="00D21969" w:rsidRDefault="009A4605" w:rsidP="00CF439E">
            <w:pPr>
              <w:rPr>
                <w:rFonts w:eastAsia="Times New Roman" w:cs="Calibri"/>
              </w:rPr>
            </w:pPr>
            <w:r w:rsidRPr="00D21969">
              <w:rPr>
                <w:rFonts w:eastAsia="Times New Roman" w:cs="Calibri"/>
              </w:rPr>
              <w:t>Apply one dose of liquid soap and lather (wash) well for 15–20 seconds (or longer if there is any dirt ingrained).</w:t>
            </w:r>
          </w:p>
          <w:p w14:paraId="1694BA0B" w14:textId="77777777" w:rsidR="009A4605" w:rsidRPr="00D21969" w:rsidRDefault="009A4605" w:rsidP="00CF439E">
            <w:pPr>
              <w:rPr>
                <w:rFonts w:eastAsia="Times New Roman" w:cs="Calibri"/>
              </w:rPr>
            </w:pPr>
          </w:p>
        </w:tc>
        <w:tc>
          <w:tcPr>
            <w:tcW w:w="2517" w:type="dxa"/>
            <w:vAlign w:val="center"/>
          </w:tcPr>
          <w:p w14:paraId="62B2003A" w14:textId="77777777" w:rsidR="009A4605" w:rsidRPr="00F81D31" w:rsidRDefault="00000000" w:rsidP="00CF439E">
            <w:pPr>
              <w:jc w:val="center"/>
              <w:rPr>
                <w:rFonts w:eastAsia="Times New Roman" w:cs="Calibri"/>
                <w:b/>
                <w:bCs/>
              </w:rPr>
            </w:pPr>
            <w:sdt>
              <w:sdtPr>
                <w:rPr>
                  <w:rFonts w:eastAsia="Times New Roman" w:cs="Calibri"/>
                  <w:b/>
                  <w:bCs/>
                </w:rPr>
                <w:id w:val="389310568"/>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61BF8ECE" w14:textId="77777777" w:rsidR="009A4605" w:rsidRPr="00F81D31" w:rsidRDefault="009A4605" w:rsidP="00CF439E">
            <w:pPr>
              <w:rPr>
                <w:rFonts w:eastAsia="Times New Roman" w:cs="Calibri"/>
                <w:b/>
                <w:bCs/>
              </w:rPr>
            </w:pPr>
          </w:p>
        </w:tc>
      </w:tr>
      <w:tr w:rsidR="009A4605" w:rsidRPr="00F81D31" w14:paraId="2FABD0E8" w14:textId="77777777" w:rsidTr="00CF439E">
        <w:tc>
          <w:tcPr>
            <w:tcW w:w="3638" w:type="dxa"/>
          </w:tcPr>
          <w:p w14:paraId="15EB2522" w14:textId="77777777" w:rsidR="009A4605" w:rsidRPr="00D21969" w:rsidRDefault="009A4605" w:rsidP="00CF439E">
            <w:pPr>
              <w:rPr>
                <w:rFonts w:eastAsia="Times New Roman" w:cs="Calibri"/>
              </w:rPr>
            </w:pPr>
            <w:r w:rsidRPr="00D21969">
              <w:rPr>
                <w:rFonts w:eastAsia="Times New Roman" w:cs="Calibri"/>
              </w:rPr>
              <w:t>Rub hands together rapidly across all surfaces of hands and wrists to help remove dirt and germs.</w:t>
            </w:r>
          </w:p>
          <w:p w14:paraId="78FC44B1" w14:textId="77777777" w:rsidR="009A4605" w:rsidRPr="00D21969" w:rsidRDefault="009A4605" w:rsidP="00CF439E">
            <w:pPr>
              <w:rPr>
                <w:rFonts w:eastAsia="Times New Roman" w:cs="Calibri"/>
              </w:rPr>
            </w:pPr>
          </w:p>
        </w:tc>
        <w:tc>
          <w:tcPr>
            <w:tcW w:w="2517" w:type="dxa"/>
            <w:vAlign w:val="center"/>
          </w:tcPr>
          <w:p w14:paraId="00E4351D" w14:textId="77777777" w:rsidR="009A4605" w:rsidRPr="00F81D31" w:rsidRDefault="00000000" w:rsidP="00CF439E">
            <w:pPr>
              <w:jc w:val="center"/>
              <w:rPr>
                <w:rFonts w:eastAsia="Times New Roman" w:cs="Calibri"/>
                <w:b/>
                <w:bCs/>
              </w:rPr>
            </w:pPr>
            <w:sdt>
              <w:sdtPr>
                <w:rPr>
                  <w:rFonts w:eastAsia="Times New Roman" w:cs="Calibri"/>
                  <w:b/>
                  <w:bCs/>
                </w:rPr>
                <w:id w:val="-1137793023"/>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4DD641EC" w14:textId="77777777" w:rsidR="009A4605" w:rsidRPr="00F81D31" w:rsidRDefault="009A4605" w:rsidP="00CF439E">
            <w:pPr>
              <w:rPr>
                <w:rFonts w:eastAsia="Times New Roman" w:cs="Calibri"/>
                <w:b/>
                <w:bCs/>
              </w:rPr>
            </w:pPr>
          </w:p>
        </w:tc>
      </w:tr>
      <w:tr w:rsidR="009A4605" w:rsidRPr="00F81D31" w14:paraId="05D9959A" w14:textId="77777777" w:rsidTr="00CF439E">
        <w:tc>
          <w:tcPr>
            <w:tcW w:w="3638" w:type="dxa"/>
          </w:tcPr>
          <w:p w14:paraId="6D7A0EDF" w14:textId="77777777" w:rsidR="009A4605" w:rsidRPr="00D21969" w:rsidRDefault="009A4605" w:rsidP="00CF439E">
            <w:pPr>
              <w:rPr>
                <w:rFonts w:eastAsia="Times New Roman" w:cs="Calibri"/>
              </w:rPr>
            </w:pPr>
            <w:r w:rsidRPr="00D21969">
              <w:rPr>
                <w:rFonts w:eastAsia="Times New Roman" w:cs="Calibri"/>
                <w:lang w:val="en-AU"/>
              </w:rPr>
              <w:t>Rubbed the backs of  hands, wrists, between  fingers and the fingernails.</w:t>
            </w:r>
          </w:p>
        </w:tc>
        <w:tc>
          <w:tcPr>
            <w:tcW w:w="2517" w:type="dxa"/>
            <w:vAlign w:val="center"/>
          </w:tcPr>
          <w:p w14:paraId="7E9982DC" w14:textId="77777777" w:rsidR="009A4605" w:rsidRPr="00F81D31" w:rsidRDefault="00000000" w:rsidP="00CF439E">
            <w:pPr>
              <w:jc w:val="center"/>
              <w:rPr>
                <w:rFonts w:eastAsia="Times New Roman" w:cs="Calibri"/>
                <w:b/>
                <w:bCs/>
              </w:rPr>
            </w:pPr>
            <w:sdt>
              <w:sdtPr>
                <w:rPr>
                  <w:rFonts w:eastAsia="Times New Roman" w:cs="Calibri"/>
                  <w:b/>
                  <w:bCs/>
                </w:rPr>
                <w:id w:val="2119942820"/>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623E29E1" w14:textId="77777777" w:rsidR="009A4605" w:rsidRPr="00F81D31" w:rsidRDefault="009A4605" w:rsidP="00CF439E">
            <w:pPr>
              <w:rPr>
                <w:rFonts w:eastAsia="Times New Roman" w:cs="Calibri"/>
                <w:b/>
                <w:bCs/>
              </w:rPr>
            </w:pPr>
          </w:p>
        </w:tc>
      </w:tr>
      <w:tr w:rsidR="009A4605" w:rsidRPr="00F81D31" w14:paraId="3CBB9F4A" w14:textId="77777777" w:rsidTr="00CF439E">
        <w:tc>
          <w:tcPr>
            <w:tcW w:w="3638" w:type="dxa"/>
          </w:tcPr>
          <w:p w14:paraId="074CE7E6" w14:textId="77777777" w:rsidR="009A4605" w:rsidRPr="00D21969" w:rsidRDefault="009A4605" w:rsidP="00CF439E">
            <w:pPr>
              <w:rPr>
                <w:rFonts w:eastAsia="Times New Roman" w:cs="Calibri"/>
                <w:lang w:val="en-AU"/>
              </w:rPr>
            </w:pPr>
            <w:r w:rsidRPr="00D21969">
              <w:rPr>
                <w:rFonts w:eastAsia="Times New Roman" w:cs="Calibri"/>
                <w:lang w:val="en-AU"/>
              </w:rPr>
              <w:t>Rinse well under running water and make sure all traces of soap are removed, as residues may cause irritation.</w:t>
            </w:r>
          </w:p>
          <w:p w14:paraId="2C6929D0" w14:textId="77777777" w:rsidR="009A4605" w:rsidRPr="00D21969" w:rsidRDefault="009A4605" w:rsidP="00CF439E">
            <w:pPr>
              <w:rPr>
                <w:rFonts w:eastAsia="Times New Roman" w:cs="Calibri"/>
              </w:rPr>
            </w:pPr>
          </w:p>
        </w:tc>
        <w:tc>
          <w:tcPr>
            <w:tcW w:w="2517" w:type="dxa"/>
            <w:vAlign w:val="center"/>
          </w:tcPr>
          <w:p w14:paraId="5975E06F" w14:textId="77777777" w:rsidR="009A4605" w:rsidRPr="00F81D31" w:rsidRDefault="00000000" w:rsidP="00CF439E">
            <w:pPr>
              <w:jc w:val="center"/>
              <w:rPr>
                <w:rFonts w:eastAsia="Times New Roman" w:cs="Calibri"/>
                <w:b/>
                <w:bCs/>
              </w:rPr>
            </w:pPr>
            <w:sdt>
              <w:sdtPr>
                <w:rPr>
                  <w:rFonts w:eastAsia="Times New Roman" w:cs="Calibri"/>
                  <w:b/>
                  <w:bCs/>
                </w:rPr>
                <w:id w:val="1767729700"/>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1A2FF44B" w14:textId="77777777" w:rsidR="009A4605" w:rsidRPr="00F81D31" w:rsidRDefault="009A4605" w:rsidP="00CF439E">
            <w:pPr>
              <w:rPr>
                <w:rFonts w:eastAsia="Times New Roman" w:cs="Calibri"/>
                <w:b/>
                <w:bCs/>
              </w:rPr>
            </w:pPr>
          </w:p>
        </w:tc>
      </w:tr>
      <w:tr w:rsidR="009A4605" w:rsidRPr="00F81D31" w14:paraId="474D5A15" w14:textId="77777777" w:rsidTr="00CF439E">
        <w:tc>
          <w:tcPr>
            <w:tcW w:w="3638" w:type="dxa"/>
          </w:tcPr>
          <w:p w14:paraId="04DA9CA6" w14:textId="77777777" w:rsidR="009A4605" w:rsidRPr="00D21969" w:rsidRDefault="009A4605" w:rsidP="009A4605">
            <w:pPr>
              <w:numPr>
                <w:ilvl w:val="0"/>
                <w:numId w:val="89"/>
              </w:numPr>
              <w:rPr>
                <w:rFonts w:eastAsia="Times New Roman" w:cs="Calibri"/>
                <w:lang w:val="en-AU"/>
              </w:rPr>
            </w:pPr>
            <w:r w:rsidRPr="00D21969">
              <w:rPr>
                <w:rFonts w:eastAsia="Times New Roman" w:cs="Calibri"/>
                <w:lang w:val="en-AU"/>
              </w:rPr>
              <w:t>Pat dry hands using paper towels (or single-use cloth towels). Make sure your hands are thoroughly dry.</w:t>
            </w:r>
          </w:p>
          <w:p w14:paraId="51B839B6" w14:textId="77777777" w:rsidR="009A4605" w:rsidRPr="00D21969" w:rsidRDefault="009A4605" w:rsidP="00CF439E">
            <w:pPr>
              <w:rPr>
                <w:rFonts w:eastAsia="Times New Roman" w:cs="Calibri"/>
              </w:rPr>
            </w:pPr>
          </w:p>
        </w:tc>
        <w:tc>
          <w:tcPr>
            <w:tcW w:w="2517" w:type="dxa"/>
            <w:vAlign w:val="center"/>
          </w:tcPr>
          <w:p w14:paraId="238AD7CE" w14:textId="77777777" w:rsidR="009A4605" w:rsidRPr="00F81D31" w:rsidRDefault="00000000" w:rsidP="00CF439E">
            <w:pPr>
              <w:jc w:val="center"/>
              <w:rPr>
                <w:rFonts w:eastAsia="Times New Roman" w:cs="Calibri"/>
                <w:b/>
                <w:bCs/>
              </w:rPr>
            </w:pPr>
            <w:sdt>
              <w:sdtPr>
                <w:rPr>
                  <w:rFonts w:eastAsia="Times New Roman" w:cs="Calibri"/>
                  <w:b/>
                  <w:bCs/>
                </w:rPr>
                <w:id w:val="1064070800"/>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085C7C3" w14:textId="77777777" w:rsidR="009A4605" w:rsidRPr="00F81D31" w:rsidRDefault="009A4605" w:rsidP="00CF439E">
            <w:pPr>
              <w:rPr>
                <w:rFonts w:eastAsia="Times New Roman" w:cs="Calibri"/>
                <w:b/>
                <w:bCs/>
              </w:rPr>
            </w:pPr>
          </w:p>
        </w:tc>
      </w:tr>
      <w:tr w:rsidR="009A4605" w:rsidRPr="00F81D31" w14:paraId="15C949EA" w14:textId="77777777" w:rsidTr="00CF439E">
        <w:tc>
          <w:tcPr>
            <w:tcW w:w="3638" w:type="dxa"/>
          </w:tcPr>
          <w:p w14:paraId="7D85B416" w14:textId="77777777" w:rsidR="009A4605" w:rsidRPr="00D21969" w:rsidRDefault="009A4605" w:rsidP="009A4605">
            <w:pPr>
              <w:numPr>
                <w:ilvl w:val="0"/>
                <w:numId w:val="89"/>
              </w:numPr>
              <w:rPr>
                <w:rFonts w:eastAsia="Times New Roman" w:cs="Calibri"/>
              </w:rPr>
            </w:pPr>
            <w:r w:rsidRPr="00D21969">
              <w:rPr>
                <w:rFonts w:eastAsia="Times New Roman" w:cs="Calibri"/>
              </w:rPr>
              <w:t>Use hand sanitizer in addition to hand washing</w:t>
            </w:r>
          </w:p>
        </w:tc>
        <w:tc>
          <w:tcPr>
            <w:tcW w:w="2517" w:type="dxa"/>
            <w:vAlign w:val="center"/>
          </w:tcPr>
          <w:p w14:paraId="0D5AB5BE" w14:textId="77777777" w:rsidR="009A4605" w:rsidRDefault="00000000" w:rsidP="00CF439E">
            <w:pPr>
              <w:jc w:val="center"/>
              <w:rPr>
                <w:rFonts w:eastAsia="Times New Roman" w:cs="Calibri"/>
                <w:b/>
                <w:bCs/>
              </w:rPr>
            </w:pPr>
            <w:sdt>
              <w:sdtPr>
                <w:rPr>
                  <w:rFonts w:eastAsia="Times New Roman" w:cs="Calibri"/>
                  <w:b/>
                  <w:bCs/>
                </w:rPr>
                <w:id w:val="-62856029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6BFAF657" w14:textId="77777777" w:rsidR="009A4605" w:rsidRPr="00F81D31" w:rsidRDefault="009A4605" w:rsidP="00CF439E">
            <w:pPr>
              <w:rPr>
                <w:rFonts w:eastAsia="Times New Roman" w:cs="Calibri"/>
                <w:b/>
                <w:bCs/>
              </w:rPr>
            </w:pPr>
          </w:p>
        </w:tc>
      </w:tr>
      <w:tr w:rsidR="009A4605" w:rsidRPr="00F81D31" w14:paraId="6736AB76" w14:textId="77777777" w:rsidTr="00CF439E">
        <w:tc>
          <w:tcPr>
            <w:tcW w:w="3638" w:type="dxa"/>
          </w:tcPr>
          <w:p w14:paraId="66255578" w14:textId="77777777" w:rsidR="009A4605" w:rsidRPr="00D21969" w:rsidRDefault="009A4605" w:rsidP="009A4605">
            <w:pPr>
              <w:numPr>
                <w:ilvl w:val="0"/>
                <w:numId w:val="89"/>
              </w:numPr>
              <w:rPr>
                <w:rFonts w:eastAsia="Times New Roman" w:cs="Calibri"/>
              </w:rPr>
            </w:pPr>
            <w:r w:rsidRPr="00D21969">
              <w:rPr>
                <w:rFonts w:eastAsia="Times New Roman" w:cs="Calibri"/>
              </w:rPr>
              <w:t xml:space="preserve">Wash and dry hands after every contact </w:t>
            </w:r>
          </w:p>
        </w:tc>
        <w:tc>
          <w:tcPr>
            <w:tcW w:w="2517" w:type="dxa"/>
            <w:vAlign w:val="center"/>
          </w:tcPr>
          <w:p w14:paraId="414CD707" w14:textId="77777777" w:rsidR="009A4605" w:rsidRPr="00545732" w:rsidRDefault="00000000" w:rsidP="00CF439E">
            <w:pPr>
              <w:jc w:val="center"/>
              <w:rPr>
                <w:rFonts w:eastAsia="Times New Roman" w:cs="Calibri"/>
                <w:b/>
                <w:bCs/>
              </w:rPr>
            </w:pPr>
            <w:sdt>
              <w:sdtPr>
                <w:rPr>
                  <w:rFonts w:eastAsia="Times New Roman" w:cs="Calibri"/>
                  <w:b/>
                  <w:bCs/>
                </w:rPr>
                <w:id w:val="886150689"/>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3BE1F9BD" w14:textId="77777777" w:rsidR="009A4605" w:rsidRPr="00F81D31" w:rsidRDefault="009A4605" w:rsidP="00CF439E">
            <w:pPr>
              <w:rPr>
                <w:rFonts w:eastAsia="Times New Roman" w:cs="Calibri"/>
                <w:b/>
                <w:bCs/>
              </w:rPr>
            </w:pPr>
          </w:p>
        </w:tc>
      </w:tr>
      <w:tr w:rsidR="009A4605" w:rsidRPr="00F81D31" w14:paraId="6BAD1AEE" w14:textId="77777777" w:rsidTr="00CF439E">
        <w:tc>
          <w:tcPr>
            <w:tcW w:w="3638" w:type="dxa"/>
          </w:tcPr>
          <w:p w14:paraId="375CCBF9"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If wearing jewellary that is stubborn to remove Dry under any rings you wear, as they can be a source of future contamination if they remain moist.</w:t>
            </w:r>
          </w:p>
          <w:p w14:paraId="7E09DDD4" w14:textId="77777777" w:rsidR="009A4605" w:rsidRPr="00D21969" w:rsidRDefault="009A4605" w:rsidP="00CF439E">
            <w:pPr>
              <w:rPr>
                <w:rFonts w:eastAsia="Times New Roman" w:cs="Calibri"/>
              </w:rPr>
            </w:pPr>
          </w:p>
        </w:tc>
        <w:tc>
          <w:tcPr>
            <w:tcW w:w="2517" w:type="dxa"/>
            <w:vAlign w:val="center"/>
          </w:tcPr>
          <w:p w14:paraId="5B900E11" w14:textId="77777777" w:rsidR="009A4605" w:rsidRPr="00F81D31" w:rsidRDefault="00000000" w:rsidP="00CF439E">
            <w:pPr>
              <w:jc w:val="center"/>
              <w:rPr>
                <w:rFonts w:eastAsia="Times New Roman" w:cs="Calibri"/>
                <w:b/>
                <w:bCs/>
              </w:rPr>
            </w:pPr>
            <w:sdt>
              <w:sdtPr>
                <w:rPr>
                  <w:rFonts w:eastAsia="Times New Roman" w:cs="Calibri"/>
                  <w:b/>
                  <w:bCs/>
                </w:rPr>
                <w:id w:val="-578835486"/>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40788C59" w14:textId="77777777" w:rsidR="009A4605" w:rsidRPr="00F81D31" w:rsidRDefault="009A4605" w:rsidP="00CF439E">
            <w:pPr>
              <w:rPr>
                <w:rFonts w:eastAsia="Times New Roman" w:cs="Calibri"/>
                <w:b/>
                <w:bCs/>
              </w:rPr>
            </w:pPr>
          </w:p>
        </w:tc>
      </w:tr>
      <w:tr w:rsidR="009A4605" w:rsidRPr="00F81D31" w14:paraId="3BAFA046" w14:textId="77777777" w:rsidTr="00CF439E">
        <w:tc>
          <w:tcPr>
            <w:tcW w:w="3638" w:type="dxa"/>
          </w:tcPr>
          <w:p w14:paraId="6AEF0C2D" w14:textId="77777777" w:rsidR="009A4605" w:rsidRPr="00D21969" w:rsidRDefault="009A4605" w:rsidP="00CF439E">
            <w:pPr>
              <w:pStyle w:val="AABT"/>
              <w:rPr>
                <w:rFonts w:ascii="Simplon Norm" w:hAnsi="Simplon Norm"/>
                <w:sz w:val="22"/>
                <w:szCs w:val="22"/>
              </w:rPr>
            </w:pPr>
            <w:r w:rsidRPr="00D21969">
              <w:rPr>
                <w:rFonts w:ascii="Simplon Norm" w:hAnsi="Simplon Norm"/>
                <w:sz w:val="22"/>
                <w:szCs w:val="22"/>
              </w:rPr>
              <w:t>Hot air driers can be used but, again, you should ensure your hands are thoroughly dry.</w:t>
            </w:r>
          </w:p>
          <w:p w14:paraId="6FB313F4" w14:textId="77777777" w:rsidR="009A4605" w:rsidRPr="00D21969" w:rsidRDefault="009A4605" w:rsidP="00CF439E">
            <w:pPr>
              <w:rPr>
                <w:rFonts w:eastAsia="Times New Roman" w:cs="Calibri"/>
              </w:rPr>
            </w:pPr>
          </w:p>
        </w:tc>
        <w:tc>
          <w:tcPr>
            <w:tcW w:w="2517" w:type="dxa"/>
            <w:vAlign w:val="center"/>
          </w:tcPr>
          <w:p w14:paraId="4411705A" w14:textId="77777777" w:rsidR="009A4605" w:rsidRPr="00F81D31" w:rsidRDefault="00000000" w:rsidP="00CF439E">
            <w:pPr>
              <w:jc w:val="center"/>
              <w:rPr>
                <w:rFonts w:eastAsia="Times New Roman" w:cs="Calibri"/>
                <w:b/>
                <w:bCs/>
              </w:rPr>
            </w:pPr>
            <w:sdt>
              <w:sdtPr>
                <w:rPr>
                  <w:rFonts w:eastAsia="Times New Roman" w:cs="Calibri"/>
                  <w:b/>
                  <w:bCs/>
                </w:rPr>
                <w:id w:val="1701742017"/>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6C0FF825" w14:textId="77777777" w:rsidR="009A4605" w:rsidRPr="00F81D31" w:rsidRDefault="009A4605" w:rsidP="00CF439E">
            <w:pPr>
              <w:rPr>
                <w:rFonts w:eastAsia="Times New Roman" w:cs="Calibri"/>
                <w:b/>
                <w:bCs/>
              </w:rPr>
            </w:pPr>
          </w:p>
        </w:tc>
      </w:tr>
      <w:tr w:rsidR="009A4605" w:rsidRPr="00F81D31" w14:paraId="0D918CB6" w14:textId="77777777" w:rsidTr="00CF439E">
        <w:tc>
          <w:tcPr>
            <w:tcW w:w="3638" w:type="dxa"/>
          </w:tcPr>
          <w:p w14:paraId="5BA46895"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4D4CFD16" w14:textId="77777777" w:rsidR="009A4605" w:rsidRPr="00F81D31" w:rsidRDefault="009A4605" w:rsidP="00CF439E">
            <w:pPr>
              <w:jc w:val="center"/>
              <w:rPr>
                <w:rFonts w:eastAsia="Times New Roman" w:cs="Calibri"/>
                <w:b/>
                <w:bCs/>
              </w:rPr>
            </w:pPr>
          </w:p>
        </w:tc>
        <w:tc>
          <w:tcPr>
            <w:tcW w:w="2070" w:type="dxa"/>
            <w:vAlign w:val="center"/>
          </w:tcPr>
          <w:p w14:paraId="1D96107B" w14:textId="77777777" w:rsidR="009A4605" w:rsidRPr="00F81D31" w:rsidRDefault="009A4605" w:rsidP="00CF439E">
            <w:pPr>
              <w:jc w:val="center"/>
              <w:rPr>
                <w:rFonts w:eastAsia="Times New Roman" w:cs="Calibri"/>
                <w:b/>
                <w:bCs/>
              </w:rPr>
            </w:pPr>
          </w:p>
        </w:tc>
        <w:tc>
          <w:tcPr>
            <w:tcW w:w="1403" w:type="dxa"/>
          </w:tcPr>
          <w:p w14:paraId="21031035" w14:textId="77777777" w:rsidR="009A4605" w:rsidRPr="00F81D31" w:rsidRDefault="009A4605" w:rsidP="00CF439E">
            <w:pPr>
              <w:rPr>
                <w:rFonts w:eastAsia="Times New Roman" w:cs="Calibri"/>
                <w:b/>
                <w:bCs/>
              </w:rPr>
            </w:pPr>
          </w:p>
        </w:tc>
      </w:tr>
      <w:tr w:rsidR="009A4605" w:rsidRPr="00F81D31" w14:paraId="0391F99C" w14:textId="77777777" w:rsidTr="00CF439E">
        <w:tc>
          <w:tcPr>
            <w:tcW w:w="3638" w:type="dxa"/>
            <w:vMerge w:val="restart"/>
            <w:shd w:val="clear" w:color="auto" w:fill="D9D9D9" w:themeFill="background1" w:themeFillShade="D9"/>
            <w:vAlign w:val="center"/>
          </w:tcPr>
          <w:p w14:paraId="23CFD239"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6C09FB5"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56BBDC23" w14:textId="77777777" w:rsidR="009A4605" w:rsidRPr="00F81D31" w:rsidRDefault="009A4605" w:rsidP="00CF439E">
            <w:pPr>
              <w:jc w:val="center"/>
              <w:rPr>
                <w:rFonts w:eastAsia="Times New Roman" w:cs="Calibri"/>
                <w:b/>
                <w:bCs/>
              </w:rPr>
            </w:pPr>
          </w:p>
          <w:p w14:paraId="7FF90E71" w14:textId="77777777" w:rsidR="009A4605" w:rsidRPr="00F81D31" w:rsidRDefault="009A4605" w:rsidP="00CF439E">
            <w:pPr>
              <w:jc w:val="center"/>
              <w:rPr>
                <w:rFonts w:eastAsia="Times New Roman" w:cs="Calibri"/>
                <w:b/>
                <w:bCs/>
              </w:rPr>
            </w:pPr>
          </w:p>
          <w:p w14:paraId="10ABFC31"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30F69016" w14:textId="77777777" w:rsidR="009A4605" w:rsidRPr="00F81D31" w:rsidRDefault="009A4605" w:rsidP="00CF439E">
            <w:pPr>
              <w:jc w:val="center"/>
              <w:rPr>
                <w:rFonts w:eastAsia="Times New Roman" w:cs="Calibri"/>
                <w:b/>
                <w:bCs/>
              </w:rPr>
            </w:pPr>
          </w:p>
          <w:p w14:paraId="7E025CE0" w14:textId="77777777" w:rsidR="009A4605" w:rsidRPr="00F81D31" w:rsidRDefault="009A4605" w:rsidP="00CF439E">
            <w:pPr>
              <w:jc w:val="center"/>
              <w:rPr>
                <w:rFonts w:eastAsia="Times New Roman" w:cs="Calibri"/>
                <w:b/>
                <w:bCs/>
              </w:rPr>
            </w:pPr>
          </w:p>
          <w:p w14:paraId="3BB2091E"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38149499"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08957D1D"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69ED789B"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5638BF8E" w14:textId="77777777" w:rsidR="009A4605" w:rsidRPr="00F81D31" w:rsidRDefault="009A4605" w:rsidP="00CF439E">
            <w:pPr>
              <w:jc w:val="center"/>
              <w:rPr>
                <w:rFonts w:eastAsia="Times New Roman" w:cs="Calibri"/>
                <w:b/>
                <w:bCs/>
              </w:rPr>
            </w:pPr>
          </w:p>
          <w:p w14:paraId="5A197DFB" w14:textId="77777777" w:rsidR="009A4605" w:rsidRPr="00F81D31" w:rsidRDefault="009A4605" w:rsidP="00CF439E">
            <w:pPr>
              <w:jc w:val="center"/>
              <w:rPr>
                <w:rFonts w:eastAsia="Times New Roman" w:cs="Calibri"/>
                <w:b/>
                <w:bCs/>
              </w:rPr>
            </w:pPr>
          </w:p>
          <w:p w14:paraId="1F02E665"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4D4D6CDC" w14:textId="77777777" w:rsidR="009A4605" w:rsidRPr="00F81D31" w:rsidRDefault="009A4605" w:rsidP="00CF439E">
            <w:pPr>
              <w:jc w:val="center"/>
              <w:rPr>
                <w:rFonts w:eastAsia="Times New Roman" w:cs="Calibri"/>
                <w:b/>
                <w:bCs/>
              </w:rPr>
            </w:pPr>
          </w:p>
          <w:p w14:paraId="2E56084B" w14:textId="77777777" w:rsidR="009A4605" w:rsidRPr="00F81D31" w:rsidRDefault="009A4605" w:rsidP="00CF439E">
            <w:pPr>
              <w:jc w:val="center"/>
              <w:rPr>
                <w:rFonts w:eastAsia="Times New Roman" w:cs="Calibri"/>
                <w:b/>
                <w:bCs/>
              </w:rPr>
            </w:pPr>
          </w:p>
          <w:p w14:paraId="3588ECF4"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60F71FF6" w14:textId="77777777" w:rsidR="009A4605" w:rsidRPr="00F81D31" w:rsidRDefault="009A4605" w:rsidP="00CF439E">
            <w:pPr>
              <w:rPr>
                <w:rFonts w:eastAsia="Times New Roman" w:cs="Calibri"/>
                <w:b/>
                <w:bCs/>
              </w:rPr>
            </w:pPr>
          </w:p>
        </w:tc>
      </w:tr>
      <w:tr w:rsidR="009A4605" w:rsidRPr="00F81D31" w14:paraId="7C7BA95F" w14:textId="77777777" w:rsidTr="00CF439E">
        <w:tc>
          <w:tcPr>
            <w:tcW w:w="3638" w:type="dxa"/>
            <w:vMerge/>
            <w:shd w:val="clear" w:color="auto" w:fill="D9D9D9" w:themeFill="background1" w:themeFillShade="D9"/>
          </w:tcPr>
          <w:p w14:paraId="122195F7"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2D82D25D"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0ECD0504" w14:textId="77777777" w:rsidR="009A4605" w:rsidRPr="00F81D31" w:rsidRDefault="009A4605" w:rsidP="00CF439E">
            <w:pPr>
              <w:rPr>
                <w:rFonts w:eastAsia="Times New Roman" w:cs="Calibri"/>
                <w:b/>
                <w:bCs/>
              </w:rPr>
            </w:pPr>
            <w:r w:rsidRPr="00F81D31">
              <w:rPr>
                <w:rFonts w:eastAsia="Times New Roman" w:cs="Calibri"/>
                <w:b/>
                <w:bCs/>
              </w:rPr>
              <w:t>Comments:</w:t>
            </w:r>
          </w:p>
          <w:p w14:paraId="6A462C03" w14:textId="77777777" w:rsidR="009A4605" w:rsidRPr="00F81D31" w:rsidRDefault="009A4605" w:rsidP="00CF439E">
            <w:pPr>
              <w:rPr>
                <w:rFonts w:eastAsia="Times New Roman" w:cs="Calibri"/>
                <w:b/>
                <w:bCs/>
              </w:rPr>
            </w:pPr>
          </w:p>
          <w:p w14:paraId="21136CD2" w14:textId="77777777" w:rsidR="009A4605" w:rsidRPr="00F81D31" w:rsidRDefault="009A4605" w:rsidP="00CF439E">
            <w:pPr>
              <w:rPr>
                <w:rFonts w:eastAsia="Times New Roman" w:cs="Calibri"/>
                <w:b/>
                <w:bCs/>
              </w:rPr>
            </w:pPr>
          </w:p>
          <w:p w14:paraId="01428631" w14:textId="77777777" w:rsidR="009A4605" w:rsidRPr="00F81D31" w:rsidRDefault="009A4605" w:rsidP="00CF439E">
            <w:pPr>
              <w:rPr>
                <w:rFonts w:eastAsia="Times New Roman" w:cs="Calibri"/>
                <w:b/>
                <w:bCs/>
              </w:rPr>
            </w:pPr>
          </w:p>
          <w:p w14:paraId="7022A75E" w14:textId="77777777" w:rsidR="009A4605" w:rsidRPr="00F81D31" w:rsidRDefault="009A4605" w:rsidP="00CF439E">
            <w:pPr>
              <w:rPr>
                <w:rFonts w:eastAsia="Times New Roman" w:cs="Calibri"/>
                <w:b/>
                <w:bCs/>
              </w:rPr>
            </w:pPr>
          </w:p>
        </w:tc>
      </w:tr>
    </w:tbl>
    <w:p w14:paraId="2F1DA05E" w14:textId="77777777" w:rsidR="009A4605" w:rsidRDefault="009A4605" w:rsidP="009A4605">
      <w:pPr>
        <w:rPr>
          <w:szCs w:val="22"/>
        </w:rPr>
      </w:pPr>
    </w:p>
    <w:p w14:paraId="1E9DFD8F" w14:textId="77777777" w:rsidR="009A4605" w:rsidRDefault="009A4605" w:rsidP="009A4605">
      <w:pPr>
        <w:tabs>
          <w:tab w:val="left" w:pos="4536"/>
        </w:tabs>
        <w:rPr>
          <w:rFonts w:eastAsia="Times New Roman" w:cs="Calibri"/>
          <w:szCs w:val="22"/>
        </w:rPr>
      </w:pPr>
      <w:r>
        <w:rPr>
          <w:rFonts w:eastAsia="Times New Roman" w:cs="Calibri"/>
          <w:szCs w:val="22"/>
        </w:rPr>
        <w:t>b) Selecting and using correct PPE as per the guidelines and as appropriate to the task</w:t>
      </w:r>
    </w:p>
    <w:p w14:paraId="2E150E66" w14:textId="77777777" w:rsidR="009A4605" w:rsidRDefault="009A4605" w:rsidP="009A4605">
      <w:pPr>
        <w:rPr>
          <w:rFonts w:eastAsiaTheme="minorHAnsi" w:cs="Kalinga"/>
          <w:szCs w:val="22"/>
          <w:lang w:eastAsia="en-AU" w:bidi="ar-SA"/>
        </w:rPr>
      </w:pPr>
      <w:r w:rsidRPr="00190387">
        <w:rPr>
          <w:rFonts w:eastAsiaTheme="minorHAnsi" w:cs="Kalinga"/>
          <w:b/>
          <w:bCs/>
          <w:szCs w:val="22"/>
          <w:lang w:eastAsia="en-AU" w:bidi="ar-SA"/>
        </w:rPr>
        <w:t>Student Note:</w:t>
      </w:r>
      <w:r>
        <w:rPr>
          <w:rFonts w:eastAsiaTheme="minorHAnsi" w:cs="Kalinga"/>
          <w:szCs w:val="22"/>
          <w:lang w:eastAsia="en-AU" w:bidi="ar-SA"/>
        </w:rPr>
        <w:t xml:space="preserve"> you need to do this activity in presence of a supervisor/Manager.</w:t>
      </w:r>
    </w:p>
    <w:p w14:paraId="78D62269" w14:textId="77777777" w:rsidR="009A4605" w:rsidRDefault="009A4605" w:rsidP="009A4605">
      <w:pPr>
        <w:rPr>
          <w:rFonts w:eastAsia="Times New Roman" w:cs="Calibri"/>
          <w:szCs w:val="22"/>
        </w:rPr>
      </w:pPr>
      <w:r>
        <w:rPr>
          <w:rFonts w:eastAsiaTheme="minorHAnsi" w:cs="Kalinga"/>
          <w:szCs w:val="22"/>
          <w:lang w:eastAsia="en-AU" w:bidi="ar-SA"/>
        </w:rPr>
        <w:t>Your supervisor/Manager will provide you with a selection PPE you task will be to select and use the appropriate PPE.</w:t>
      </w:r>
    </w:p>
    <w:p w14:paraId="49F321A9" w14:textId="77777777" w:rsidR="009A4605" w:rsidRPr="002364AE" w:rsidRDefault="009A4605" w:rsidP="009A4605">
      <w:pPr>
        <w:rPr>
          <w:szCs w:val="22"/>
        </w:rPr>
      </w:pPr>
      <w:r w:rsidRPr="002364AE">
        <w:rPr>
          <w:szCs w:val="22"/>
          <w:lang w:val="en-US" w:eastAsia="en-US" w:bidi="en-US"/>
        </w:rPr>
        <w:t xml:space="preserve">If the service does not have a </w:t>
      </w:r>
      <w:r>
        <w:rPr>
          <w:rFonts w:eastAsia="Times New Roman" w:cs="Calibri"/>
          <w:szCs w:val="22"/>
        </w:rPr>
        <w:t>selecting and using PPE</w:t>
      </w:r>
      <w:r w:rsidRPr="002364AE">
        <w:rPr>
          <w:szCs w:val="22"/>
          <w:lang w:val="en-US" w:eastAsia="en-US" w:bidi="en-US"/>
        </w:rPr>
        <w:t xml:space="preserve"> checklist, you may use the template provided below (you may customise the template to capture the actual completed</w:t>
      </w:r>
      <w:r>
        <w:rPr>
          <w:szCs w:val="22"/>
          <w:lang w:val="en-US" w:eastAsia="en-US" w:bidi="en-US"/>
        </w:rPr>
        <w:t xml:space="preserve"> PPE </w:t>
      </w:r>
      <w:r w:rsidRPr="002364AE">
        <w:rPr>
          <w:szCs w:val="22"/>
          <w:lang w:val="en-US" w:eastAsia="en-US" w:bidi="en-US"/>
        </w:rPr>
        <w:t xml:space="preserve">tasks.) </w:t>
      </w:r>
    </w:p>
    <w:p w14:paraId="0F5F32A1" w14:textId="77777777" w:rsidR="009A4605" w:rsidRPr="002364AE" w:rsidRDefault="009A4605" w:rsidP="009A4605">
      <w:pPr>
        <w:rPr>
          <w:szCs w:val="22"/>
        </w:rPr>
      </w:pPr>
      <w:r w:rsidRPr="002364AE">
        <w:rPr>
          <w:szCs w:val="22"/>
          <w:lang w:val="en-US" w:eastAsia="en-US" w:bidi="en-US"/>
        </w:rPr>
        <w:t xml:space="preserve">If you are using the service’s </w:t>
      </w:r>
      <w:r>
        <w:rPr>
          <w:rFonts w:eastAsia="Times New Roman" w:cs="Calibri"/>
          <w:szCs w:val="22"/>
        </w:rPr>
        <w:t>PPE</w:t>
      </w:r>
      <w:r w:rsidRPr="002364AE">
        <w:rPr>
          <w:szCs w:val="22"/>
          <w:lang w:val="en-US" w:eastAsia="en-US" w:bidi="en-US"/>
        </w:rPr>
        <w:t xml:space="preserve"> checklist, Workplace Supervisor must confirm the tasks completed, adding the statement: “I confirm that all tasks listed above have been completed by the student.” Workplace Supervisor must date and sign the completed checklist.</w:t>
      </w:r>
    </w:p>
    <w:p w14:paraId="522602FC" w14:textId="77777777" w:rsidR="009A4605" w:rsidRDefault="009A4605" w:rsidP="009A4605">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selecting and using PPE</w:t>
      </w:r>
      <w:r w:rsidRPr="002364AE">
        <w:rPr>
          <w:szCs w:val="22"/>
        </w:rPr>
        <w:t xml:space="preserve"> checklist and submit it together with Portfolio 1 and the other SWLA-related documents.</w:t>
      </w:r>
    </w:p>
    <w:p w14:paraId="174D55BE"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selecting and using PPE once they have done so please sign and save this checklist. .Supervisor to clearly identify in the checklist if the required tasks was carried out correctly and sufficiently and was observed and add comments to capture how competency was demonstrated.</w:t>
      </w:r>
    </w:p>
    <w:p w14:paraId="0CDF057C" w14:textId="77777777" w:rsidR="009A4605" w:rsidRPr="001B31E7" w:rsidRDefault="009A4605" w:rsidP="009A4605">
      <w:pPr>
        <w:tabs>
          <w:tab w:val="left" w:pos="4536"/>
        </w:tabs>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p w14:paraId="62E22702" w14:textId="77777777" w:rsidR="009A4605" w:rsidRDefault="009A4605" w:rsidP="009A4605">
      <w:pPr>
        <w:rPr>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0BA2CFB8" w14:textId="77777777" w:rsidTr="00CF439E">
        <w:trPr>
          <w:trHeight w:val="641"/>
        </w:trPr>
        <w:tc>
          <w:tcPr>
            <w:tcW w:w="9628" w:type="dxa"/>
            <w:gridSpan w:val="4"/>
            <w:shd w:val="clear" w:color="auto" w:fill="D9E2F3" w:themeFill="accent1" w:themeFillTint="33"/>
          </w:tcPr>
          <w:p w14:paraId="18FF6413" w14:textId="77777777" w:rsidR="009A4605" w:rsidRPr="004A2ED2" w:rsidRDefault="009A4605" w:rsidP="00CF439E">
            <w:pPr>
              <w:jc w:val="center"/>
              <w:rPr>
                <w:rFonts w:eastAsia="Times New Roman" w:cs="Calibri"/>
                <w:b/>
                <w:bCs/>
              </w:rPr>
            </w:pPr>
            <w:r w:rsidRPr="004A2ED2">
              <w:rPr>
                <w:rFonts w:eastAsia="Times New Roman" w:cs="Calibri"/>
                <w:b/>
                <w:bCs/>
              </w:rPr>
              <w:t xml:space="preserve"> Selecting</w:t>
            </w:r>
            <w:r>
              <w:rPr>
                <w:rFonts w:eastAsia="Times New Roman" w:cs="Calibri"/>
                <w:b/>
                <w:bCs/>
              </w:rPr>
              <w:t xml:space="preserve"> and using</w:t>
            </w:r>
            <w:r w:rsidRPr="004A2ED2">
              <w:rPr>
                <w:rFonts w:eastAsia="Times New Roman" w:cs="Calibri"/>
                <w:b/>
                <w:bCs/>
              </w:rPr>
              <w:t xml:space="preserve"> PPE  Checklist Template</w:t>
            </w:r>
          </w:p>
          <w:p w14:paraId="18AEF968"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20B89DC6" w14:textId="77777777" w:rsidTr="00CF439E">
        <w:tc>
          <w:tcPr>
            <w:tcW w:w="3638" w:type="dxa"/>
            <w:shd w:val="clear" w:color="auto" w:fill="D9E2F3" w:themeFill="accent1" w:themeFillTint="33"/>
          </w:tcPr>
          <w:p w14:paraId="00077D85"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3A670938"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1DD98223"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514373360"/>
                <w:placeholder>
                  <w:docPart w:val="5E2DE274CAAB427EA7A5F1BDD6EBCFE5"/>
                </w:placeholder>
                <w:showingPlcHdr/>
                <w:date>
                  <w:dateFormat w:val="d/MM/yyyy"/>
                  <w:lid w:val="en-AU"/>
                  <w:storeMappedDataAs w:val="dateTime"/>
                  <w:calendar w:val="gregorian"/>
                </w:date>
              </w:sdt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3C624332"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70A89872" w14:textId="77777777" w:rsidTr="00CF439E">
        <w:tc>
          <w:tcPr>
            <w:tcW w:w="3638" w:type="dxa"/>
          </w:tcPr>
          <w:p w14:paraId="658968C7" w14:textId="77777777" w:rsidR="009A4605" w:rsidRDefault="009A4605" w:rsidP="00CF439E">
            <w:r>
              <w:t>Perform hand hygiene before donning any PPE equipment(ensure student have completed this in task 1 correctly)</w:t>
            </w:r>
          </w:p>
          <w:p w14:paraId="63858ECE" w14:textId="77777777" w:rsidR="009A4605" w:rsidRPr="00F81D31" w:rsidRDefault="009A4605" w:rsidP="00CF439E">
            <w:pPr>
              <w:rPr>
                <w:rFonts w:eastAsia="Times New Roman" w:cs="Calibri"/>
              </w:rPr>
            </w:pPr>
          </w:p>
        </w:tc>
        <w:tc>
          <w:tcPr>
            <w:tcW w:w="2517" w:type="dxa"/>
            <w:vAlign w:val="center"/>
          </w:tcPr>
          <w:p w14:paraId="15C45FFC" w14:textId="77777777" w:rsidR="009A4605" w:rsidRPr="00F81D31" w:rsidRDefault="00000000" w:rsidP="00CF439E">
            <w:pPr>
              <w:jc w:val="center"/>
              <w:rPr>
                <w:rFonts w:eastAsia="Times New Roman" w:cs="Calibri"/>
                <w:b/>
                <w:bCs/>
              </w:rPr>
            </w:pPr>
            <w:sdt>
              <w:sdtPr>
                <w:rPr>
                  <w:rFonts w:eastAsia="Times New Roman" w:cs="Calibri"/>
                  <w:b/>
                  <w:bCs/>
                </w:rPr>
                <w:id w:val="-47175177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9A316A6" w14:textId="77777777" w:rsidR="009A4605" w:rsidRPr="00F81D31" w:rsidRDefault="009A4605" w:rsidP="00CF439E">
            <w:pPr>
              <w:rPr>
                <w:rFonts w:eastAsia="Times New Roman" w:cs="Calibri"/>
                <w:b/>
                <w:bCs/>
              </w:rPr>
            </w:pPr>
          </w:p>
        </w:tc>
      </w:tr>
      <w:tr w:rsidR="009A4605" w:rsidRPr="00F81D31" w14:paraId="01435E0B" w14:textId="77777777" w:rsidTr="00CF439E">
        <w:tc>
          <w:tcPr>
            <w:tcW w:w="3638" w:type="dxa"/>
          </w:tcPr>
          <w:p w14:paraId="0EED4BD2" w14:textId="77777777" w:rsidR="009A4605" w:rsidRDefault="009A4605" w:rsidP="00CF439E">
            <w:r>
              <w:t>Follow contact precautions when selecting PPE especially when attending to cleaning activities such as toilet cleaning, handling soiled linen ect for example gown, eye protection, face masks and gloves</w:t>
            </w:r>
          </w:p>
          <w:p w14:paraId="40827B40" w14:textId="77777777" w:rsidR="009A4605" w:rsidRDefault="009A4605" w:rsidP="00CF439E"/>
        </w:tc>
        <w:tc>
          <w:tcPr>
            <w:tcW w:w="2517" w:type="dxa"/>
            <w:vAlign w:val="center"/>
          </w:tcPr>
          <w:p w14:paraId="68BF166C" w14:textId="77777777" w:rsidR="009A4605" w:rsidRDefault="00000000" w:rsidP="00CF439E">
            <w:pPr>
              <w:jc w:val="center"/>
              <w:rPr>
                <w:rFonts w:eastAsia="Times New Roman" w:cs="Calibri"/>
                <w:b/>
                <w:bCs/>
              </w:rPr>
            </w:pPr>
            <w:sdt>
              <w:sdtPr>
                <w:rPr>
                  <w:rFonts w:eastAsia="Times New Roman" w:cs="Calibri"/>
                  <w:b/>
                  <w:bCs/>
                </w:rPr>
                <w:id w:val="-1400057653"/>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05CC14B7" w14:textId="77777777" w:rsidR="009A4605" w:rsidRPr="00F81D31" w:rsidRDefault="009A4605" w:rsidP="00CF439E">
            <w:pPr>
              <w:rPr>
                <w:rFonts w:eastAsia="Times New Roman" w:cs="Calibri"/>
                <w:b/>
                <w:bCs/>
              </w:rPr>
            </w:pPr>
          </w:p>
        </w:tc>
      </w:tr>
      <w:tr w:rsidR="009A4605" w:rsidRPr="00F81D31" w14:paraId="2CC742C1" w14:textId="77777777" w:rsidTr="00CF439E">
        <w:tc>
          <w:tcPr>
            <w:tcW w:w="3638" w:type="dxa"/>
          </w:tcPr>
          <w:p w14:paraId="107B69E5" w14:textId="77777777" w:rsidR="009A4605" w:rsidRDefault="009A4605" w:rsidP="00CF439E">
            <w:r>
              <w:t>Check for any defects in the PPE before use and inform supervisor if there are any defects</w:t>
            </w:r>
          </w:p>
        </w:tc>
        <w:tc>
          <w:tcPr>
            <w:tcW w:w="2517" w:type="dxa"/>
            <w:vAlign w:val="center"/>
          </w:tcPr>
          <w:p w14:paraId="699A3BE0" w14:textId="77777777" w:rsidR="009A4605" w:rsidRDefault="00000000" w:rsidP="00CF439E">
            <w:pPr>
              <w:jc w:val="center"/>
              <w:rPr>
                <w:rFonts w:eastAsia="Times New Roman" w:cs="Calibri"/>
                <w:b/>
                <w:bCs/>
              </w:rPr>
            </w:pPr>
            <w:sdt>
              <w:sdtPr>
                <w:rPr>
                  <w:rFonts w:eastAsia="Times New Roman" w:cs="Calibri"/>
                  <w:b/>
                  <w:bCs/>
                </w:rPr>
                <w:id w:val="1544639859"/>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5CF7E2DE" w14:textId="77777777" w:rsidR="009A4605" w:rsidRPr="00F81D31" w:rsidRDefault="009A4605" w:rsidP="00CF439E">
            <w:pPr>
              <w:rPr>
                <w:rFonts w:eastAsia="Times New Roman" w:cs="Calibri"/>
                <w:b/>
                <w:bCs/>
              </w:rPr>
            </w:pPr>
          </w:p>
        </w:tc>
      </w:tr>
      <w:tr w:rsidR="009A4605" w:rsidRPr="00F81D31" w14:paraId="4ACFD889" w14:textId="77777777" w:rsidTr="00CF439E">
        <w:tc>
          <w:tcPr>
            <w:tcW w:w="3638" w:type="dxa"/>
          </w:tcPr>
          <w:p w14:paraId="7358B35D" w14:textId="77777777" w:rsidR="009A4605" w:rsidRDefault="009A4605" w:rsidP="00CF439E">
            <w:pPr>
              <w:rPr>
                <w:rFonts w:eastAsia="Times New Roman" w:cs="Calibri"/>
                <w:lang w:val="en-AU"/>
              </w:rPr>
            </w:pPr>
            <w:r>
              <w:t>•</w:t>
            </w:r>
            <w:r>
              <w:rPr>
                <w:rFonts w:eastAsia="Times New Roman" w:cs="Calibri"/>
                <w:lang w:val="en-AU"/>
              </w:rPr>
              <w:t>Gown selection:</w:t>
            </w:r>
            <w:r w:rsidRPr="001253FB">
              <w:rPr>
                <w:rFonts w:eastAsia="Times New Roman" w:cs="Calibri"/>
                <w:lang w:val="en-AU"/>
              </w:rPr>
              <w:t xml:space="preserve"> Put on gown/apron</w:t>
            </w:r>
            <w:r>
              <w:rPr>
                <w:rFonts w:eastAsia="Times New Roman" w:cs="Calibri"/>
                <w:lang w:val="en-AU"/>
              </w:rPr>
              <w:t xml:space="preserve"> which is preferably </w:t>
            </w:r>
            <w:r w:rsidRPr="001253FB">
              <w:rPr>
                <w:rFonts w:eastAsia="Times New Roman" w:cs="Calibri"/>
                <w:lang w:val="en-AU"/>
              </w:rPr>
              <w:t>long-sleeved, fluid-resistant</w:t>
            </w:r>
            <w:r>
              <w:rPr>
                <w:rFonts w:eastAsia="Times New Roman" w:cs="Calibri"/>
                <w:lang w:val="en-AU"/>
              </w:rPr>
              <w:t xml:space="preserve"> or a</w:t>
            </w:r>
            <w:r w:rsidRPr="001253FB">
              <w:rPr>
                <w:rFonts w:eastAsia="Times New Roman" w:cs="Calibri"/>
                <w:lang w:val="en-AU"/>
              </w:rPr>
              <w:t xml:space="preserve"> plastic apron</w:t>
            </w:r>
            <w:r>
              <w:rPr>
                <w:rFonts w:eastAsia="Times New Roman" w:cs="Calibri"/>
                <w:lang w:val="en-AU"/>
              </w:rPr>
              <w:t xml:space="preserve"> is acceptable</w:t>
            </w:r>
            <w:r w:rsidRPr="001253FB">
              <w:rPr>
                <w:rFonts w:eastAsia="Times New Roman" w:cs="Calibri"/>
                <w:lang w:val="en-AU"/>
              </w:rPr>
              <w:t xml:space="preserve"> when direct physical contact is minimal and/or the risk of blood or body fluid splash is low (e.g., observations, medication delivery)</w:t>
            </w:r>
          </w:p>
          <w:p w14:paraId="2CE5DB0A" w14:textId="77777777" w:rsidR="009A4605" w:rsidRDefault="009A4605" w:rsidP="00CF439E">
            <w:pPr>
              <w:rPr>
                <w:rFonts w:eastAsia="Times New Roman" w:cs="Calibri"/>
                <w:lang w:val="en-AU"/>
              </w:rPr>
            </w:pPr>
            <w:r>
              <w:t>• Select gowns that are single use or Disposable</w:t>
            </w:r>
            <w:r w:rsidRPr="001253FB">
              <w:rPr>
                <w:rFonts w:eastAsia="Times New Roman" w:cs="Calibri"/>
                <w:lang w:val="en-AU"/>
              </w:rPr>
              <w:t xml:space="preserve"> </w:t>
            </w:r>
          </w:p>
          <w:p w14:paraId="0910E9F9" w14:textId="77777777" w:rsidR="009A4605" w:rsidRPr="00AB40EC" w:rsidRDefault="009A4605" w:rsidP="00CF439E">
            <w:pPr>
              <w:rPr>
                <w:rFonts w:eastAsia="Times New Roman" w:cs="Calibri"/>
                <w:lang w:val="en-AU"/>
              </w:rPr>
            </w:pPr>
            <w:r w:rsidRPr="001253FB">
              <w:rPr>
                <w:rFonts w:eastAsia="Times New Roman" w:cs="Calibri"/>
                <w:lang w:val="en-AU"/>
              </w:rPr>
              <w:t xml:space="preserve"> </w:t>
            </w:r>
            <w:r>
              <w:t>•Fully cover torso from neck to knees, arms to end of wrists, and wrap around the back.</w:t>
            </w:r>
          </w:p>
          <w:p w14:paraId="68ECB90A" w14:textId="77777777" w:rsidR="009A4605" w:rsidRPr="006B6A15" w:rsidRDefault="009A4605" w:rsidP="00CF439E">
            <w:pPr>
              <w:rPr>
                <w:rFonts w:eastAsia="Times New Roman" w:cs="Calibri"/>
                <w:lang w:val="en-AU"/>
              </w:rPr>
            </w:pPr>
            <w:r>
              <w:t>•Fasten at the back of neck and waist</w:t>
            </w:r>
          </w:p>
          <w:p w14:paraId="5C83AEB1" w14:textId="77777777" w:rsidR="009A4605" w:rsidRDefault="009A4605" w:rsidP="009A4605">
            <w:pPr>
              <w:numPr>
                <w:ilvl w:val="0"/>
                <w:numId w:val="89"/>
              </w:numPr>
              <w:rPr>
                <w:rFonts w:eastAsia="Times New Roman" w:cs="Calibri"/>
                <w:lang w:val="en-AU"/>
              </w:rPr>
            </w:pPr>
          </w:p>
          <w:p w14:paraId="42D19205" w14:textId="77777777" w:rsidR="009A4605" w:rsidRPr="00172601" w:rsidRDefault="009A4605" w:rsidP="009A4605">
            <w:pPr>
              <w:numPr>
                <w:ilvl w:val="0"/>
                <w:numId w:val="89"/>
              </w:numPr>
              <w:rPr>
                <w:rFonts w:eastAsia="Times New Roman" w:cs="Calibri"/>
                <w:lang w:val="en-AU"/>
              </w:rPr>
            </w:pPr>
          </w:p>
          <w:p w14:paraId="7CDB9BDC" w14:textId="77777777" w:rsidR="009A4605" w:rsidRPr="00172601" w:rsidRDefault="009A4605" w:rsidP="009A4605">
            <w:pPr>
              <w:numPr>
                <w:ilvl w:val="0"/>
                <w:numId w:val="89"/>
              </w:numPr>
              <w:rPr>
                <w:rFonts w:eastAsia="Times New Roman" w:cs="Calibri"/>
              </w:rPr>
            </w:pPr>
          </w:p>
        </w:tc>
        <w:tc>
          <w:tcPr>
            <w:tcW w:w="2517" w:type="dxa"/>
            <w:vAlign w:val="center"/>
          </w:tcPr>
          <w:p w14:paraId="0FF74328" w14:textId="77777777" w:rsidR="009A4605" w:rsidRDefault="00000000" w:rsidP="00CF439E">
            <w:pPr>
              <w:jc w:val="center"/>
              <w:rPr>
                <w:rFonts w:eastAsia="Times New Roman" w:cs="Calibri"/>
                <w:b/>
                <w:bCs/>
              </w:rPr>
            </w:pPr>
            <w:sdt>
              <w:sdtPr>
                <w:rPr>
                  <w:rFonts w:eastAsia="Times New Roman" w:cs="Calibri"/>
                  <w:b/>
                  <w:bCs/>
                </w:rPr>
                <w:id w:val="1651716611"/>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1BD80F4E" w14:textId="77777777" w:rsidR="009A4605" w:rsidRPr="00F81D31" w:rsidRDefault="009A4605" w:rsidP="00CF439E">
            <w:pPr>
              <w:rPr>
                <w:rFonts w:eastAsia="Times New Roman" w:cs="Calibri"/>
                <w:b/>
                <w:bCs/>
              </w:rPr>
            </w:pPr>
          </w:p>
        </w:tc>
      </w:tr>
      <w:tr w:rsidR="009A4605" w:rsidRPr="00F81D31" w14:paraId="15E6D54B" w14:textId="77777777" w:rsidTr="00CF439E">
        <w:tc>
          <w:tcPr>
            <w:tcW w:w="3638" w:type="dxa"/>
          </w:tcPr>
          <w:p w14:paraId="22B2D843" w14:textId="77777777" w:rsidR="009A4605" w:rsidRDefault="009A4605" w:rsidP="00CF439E">
            <w:pPr>
              <w:rPr>
                <w:rFonts w:eastAsia="Times New Roman" w:cs="Calibri"/>
              </w:rPr>
            </w:pPr>
            <w:r>
              <w:rPr>
                <w:rFonts w:eastAsia="Times New Roman" w:cs="Calibri"/>
              </w:rPr>
              <w:t>Put on surgical masks or PFR such as P2 or n95</w:t>
            </w:r>
          </w:p>
          <w:p w14:paraId="421F49AC" w14:textId="77777777" w:rsidR="009A4605" w:rsidRDefault="009A4605" w:rsidP="00CF439E">
            <w:r>
              <w:t xml:space="preserve">• put the mask on the face, ensuring the nose piece is at the top of the mask </w:t>
            </w:r>
          </w:p>
          <w:p w14:paraId="455A2254" w14:textId="77777777" w:rsidR="009A4605" w:rsidRDefault="009A4605" w:rsidP="00CF439E">
            <w:r>
              <w:t xml:space="preserve">• place the headband over the head and at the base of the neck </w:t>
            </w:r>
          </w:p>
          <w:p w14:paraId="2DE3B800" w14:textId="77777777" w:rsidR="009A4605" w:rsidRDefault="009A4605" w:rsidP="00CF439E">
            <w:r>
              <w:t xml:space="preserve">• ensure mask fits comfortably on the nose and under the chin </w:t>
            </w:r>
          </w:p>
          <w:p w14:paraId="1416966B" w14:textId="77777777" w:rsidR="009A4605" w:rsidRDefault="009A4605" w:rsidP="00CF439E">
            <w:r>
              <w:t xml:space="preserve">• compress the mask against the face to ensure a seal across the bridge of the nose </w:t>
            </w:r>
          </w:p>
          <w:p w14:paraId="4195461C" w14:textId="77777777" w:rsidR="009A4605" w:rsidRDefault="009A4605" w:rsidP="00CF439E">
            <w:r>
              <w:t xml:space="preserve">• compress the mask to ensure a seal across the cheeks and the face </w:t>
            </w:r>
          </w:p>
          <w:p w14:paraId="16AF85B4" w14:textId="77777777" w:rsidR="009A4605" w:rsidRPr="00F81D31" w:rsidRDefault="009A4605" w:rsidP="00CF439E">
            <w:pPr>
              <w:rPr>
                <w:rFonts w:eastAsia="Times New Roman" w:cs="Calibri"/>
              </w:rPr>
            </w:pPr>
            <w:r>
              <w:t>• conduct a fit check</w:t>
            </w:r>
          </w:p>
        </w:tc>
        <w:tc>
          <w:tcPr>
            <w:tcW w:w="2517" w:type="dxa"/>
            <w:vAlign w:val="center"/>
          </w:tcPr>
          <w:p w14:paraId="66A90296" w14:textId="77777777" w:rsidR="009A4605" w:rsidRPr="00F81D31" w:rsidRDefault="00000000" w:rsidP="00CF439E">
            <w:pPr>
              <w:jc w:val="center"/>
              <w:rPr>
                <w:rFonts w:eastAsia="Times New Roman" w:cs="Calibri"/>
                <w:b/>
                <w:bCs/>
              </w:rPr>
            </w:pPr>
            <w:sdt>
              <w:sdtPr>
                <w:rPr>
                  <w:rFonts w:eastAsia="Times New Roman" w:cs="Calibri"/>
                  <w:b/>
                  <w:bCs/>
                </w:rPr>
                <w:id w:val="-305941845"/>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7CD5172B" w14:textId="77777777" w:rsidR="009A4605" w:rsidRPr="00F81D31" w:rsidRDefault="009A4605" w:rsidP="00CF439E">
            <w:pPr>
              <w:rPr>
                <w:rFonts w:eastAsia="Times New Roman" w:cs="Calibri"/>
                <w:b/>
                <w:bCs/>
              </w:rPr>
            </w:pPr>
          </w:p>
        </w:tc>
      </w:tr>
      <w:tr w:rsidR="009A4605" w:rsidRPr="00F81D31" w14:paraId="17097CA9" w14:textId="77777777" w:rsidTr="00CF439E">
        <w:tc>
          <w:tcPr>
            <w:tcW w:w="3638" w:type="dxa"/>
          </w:tcPr>
          <w:p w14:paraId="53915DB6" w14:textId="77777777" w:rsidR="009A4605" w:rsidRPr="00F81D31" w:rsidRDefault="009A4605" w:rsidP="00CF439E">
            <w:pPr>
              <w:rPr>
                <w:rFonts w:eastAsia="Times New Roman" w:cs="Calibri"/>
              </w:rPr>
            </w:pPr>
            <w:r>
              <w:rPr>
                <w:rFonts w:eastAsia="Times New Roman" w:cs="Calibri"/>
              </w:rPr>
              <w:t>Put on eye protection which should include use of face shield or goggle whichever is applicable</w:t>
            </w:r>
          </w:p>
        </w:tc>
        <w:tc>
          <w:tcPr>
            <w:tcW w:w="2517" w:type="dxa"/>
            <w:vAlign w:val="center"/>
          </w:tcPr>
          <w:p w14:paraId="0AC4E331" w14:textId="77777777" w:rsidR="009A4605" w:rsidRPr="00F81D31" w:rsidRDefault="00000000" w:rsidP="00CF439E">
            <w:pPr>
              <w:jc w:val="center"/>
              <w:rPr>
                <w:rFonts w:eastAsia="Times New Roman" w:cs="Calibri"/>
                <w:b/>
                <w:bCs/>
              </w:rPr>
            </w:pPr>
            <w:sdt>
              <w:sdtPr>
                <w:rPr>
                  <w:rFonts w:eastAsia="Times New Roman" w:cs="Calibri"/>
                  <w:b/>
                  <w:bCs/>
                </w:rPr>
                <w:id w:val="-1124917631"/>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3E4C7AA2" w14:textId="77777777" w:rsidR="009A4605" w:rsidRPr="00F81D31" w:rsidRDefault="009A4605" w:rsidP="00CF439E">
            <w:pPr>
              <w:rPr>
                <w:rFonts w:eastAsia="Times New Roman" w:cs="Calibri"/>
                <w:b/>
                <w:bCs/>
              </w:rPr>
            </w:pPr>
          </w:p>
        </w:tc>
      </w:tr>
      <w:tr w:rsidR="009A4605" w:rsidRPr="00F81D31" w14:paraId="09ACF88A" w14:textId="77777777" w:rsidTr="00CF439E">
        <w:tc>
          <w:tcPr>
            <w:tcW w:w="3638" w:type="dxa"/>
          </w:tcPr>
          <w:p w14:paraId="620010C5" w14:textId="77777777" w:rsidR="009A4605" w:rsidRPr="0031715B" w:rsidRDefault="009A4605" w:rsidP="00CF439E">
            <w:pPr>
              <w:pStyle w:val="AABT"/>
              <w:rPr>
                <w:rFonts w:ascii="Simplon Norm" w:eastAsia="Times New Roman" w:hAnsi="Simplon Norm" w:cs="Calibri"/>
                <w:sz w:val="22"/>
                <w:szCs w:val="22"/>
                <w:lang w:val="en-AU" w:eastAsia="en-US" w:bidi="en-US"/>
              </w:rPr>
            </w:pPr>
            <w:r w:rsidRPr="0031715B">
              <w:rPr>
                <w:rFonts w:ascii="Simplon Norm" w:eastAsia="Times New Roman" w:hAnsi="Simplon Norm" w:cs="Calibri"/>
                <w:sz w:val="22"/>
                <w:szCs w:val="22"/>
              </w:rPr>
              <w:t>Put on disposable non-sterile gloves</w:t>
            </w:r>
          </w:p>
          <w:p w14:paraId="37904A4E" w14:textId="77777777" w:rsidR="009A4605" w:rsidRPr="0031715B" w:rsidRDefault="009A4605" w:rsidP="00CF439E">
            <w:pPr>
              <w:pStyle w:val="AABT"/>
              <w:rPr>
                <w:rFonts w:ascii="Simplon Norm" w:eastAsia="Times New Roman" w:hAnsi="Simplon Norm" w:cs="Calibri"/>
                <w:sz w:val="22"/>
                <w:szCs w:val="22"/>
                <w:lang w:eastAsia="en-US" w:bidi="en-US"/>
              </w:rPr>
            </w:pPr>
            <w:r w:rsidRPr="0031715B">
              <w:rPr>
                <w:rFonts w:ascii="Simplon Norm" w:eastAsia="Times New Roman" w:hAnsi="Simplon Norm" w:cs="Calibri"/>
                <w:sz w:val="22"/>
                <w:szCs w:val="22"/>
                <w:lang w:eastAsia="en-US" w:bidi="en-US"/>
              </w:rPr>
              <w:t xml:space="preserve">If you have a sensitivity or allergy to latex, inform your manager and ensure you always </w:t>
            </w:r>
          </w:p>
          <w:p w14:paraId="357F6C07" w14:textId="77777777" w:rsidR="009A4605" w:rsidRPr="0031715B" w:rsidRDefault="009A4605" w:rsidP="00CF439E">
            <w:pPr>
              <w:pStyle w:val="AABT"/>
              <w:rPr>
                <w:rFonts w:ascii="Simplon Norm" w:eastAsia="Times New Roman" w:hAnsi="Simplon Norm" w:cs="Calibri"/>
                <w:sz w:val="22"/>
                <w:szCs w:val="22"/>
              </w:rPr>
            </w:pPr>
            <w:r w:rsidRPr="0031715B">
              <w:rPr>
                <w:rFonts w:ascii="Simplon Norm" w:eastAsia="Times New Roman" w:hAnsi="Simplon Norm" w:cs="Calibri"/>
                <w:sz w:val="22"/>
                <w:szCs w:val="22"/>
                <w:lang w:eastAsia="en-US" w:bidi="en-US"/>
              </w:rPr>
              <w:t>use an alternative glove type.</w:t>
            </w:r>
          </w:p>
          <w:p w14:paraId="74600C46" w14:textId="77777777" w:rsidR="009A4605" w:rsidRPr="0031715B" w:rsidRDefault="009A4605" w:rsidP="009A4605">
            <w:pPr>
              <w:numPr>
                <w:ilvl w:val="0"/>
                <w:numId w:val="89"/>
              </w:numPr>
              <w:spacing w:after="160" w:line="276" w:lineRule="auto"/>
              <w:rPr>
                <w:rFonts w:eastAsia="Times New Roman" w:cs="Calibri"/>
                <w:lang w:val="en-AU"/>
              </w:rPr>
            </w:pPr>
          </w:p>
          <w:p w14:paraId="23C3E16D" w14:textId="77777777" w:rsidR="009A4605" w:rsidRPr="00172601" w:rsidRDefault="009A4605" w:rsidP="009A4605">
            <w:pPr>
              <w:numPr>
                <w:ilvl w:val="0"/>
                <w:numId w:val="89"/>
              </w:numPr>
              <w:spacing w:after="160" w:line="276" w:lineRule="auto"/>
              <w:rPr>
                <w:rFonts w:eastAsia="Times New Roman" w:cs="Calibri"/>
                <w:lang w:val="en-AU"/>
              </w:rPr>
            </w:pPr>
          </w:p>
          <w:p w14:paraId="2CABE026" w14:textId="77777777" w:rsidR="009A4605" w:rsidRPr="00F81D31" w:rsidRDefault="009A4605" w:rsidP="00CF439E">
            <w:pPr>
              <w:rPr>
                <w:rFonts w:eastAsia="Times New Roman" w:cs="Calibri"/>
              </w:rPr>
            </w:pPr>
          </w:p>
        </w:tc>
        <w:tc>
          <w:tcPr>
            <w:tcW w:w="2517" w:type="dxa"/>
            <w:vAlign w:val="center"/>
          </w:tcPr>
          <w:p w14:paraId="58C2EB91" w14:textId="77777777" w:rsidR="009A4605" w:rsidRPr="00F81D31" w:rsidRDefault="00000000" w:rsidP="00CF439E">
            <w:pPr>
              <w:jc w:val="center"/>
              <w:rPr>
                <w:rFonts w:eastAsia="Times New Roman" w:cs="Calibri"/>
                <w:b/>
                <w:bCs/>
              </w:rPr>
            </w:pPr>
            <w:sdt>
              <w:sdtPr>
                <w:rPr>
                  <w:rFonts w:eastAsia="Times New Roman" w:cs="Calibri"/>
                  <w:b/>
                  <w:bCs/>
                </w:rPr>
                <w:id w:val="-1983144950"/>
                <w14:checkbox>
                  <w14:checked w14:val="0"/>
                  <w14:checkedState w14:val="2612" w14:font="MS Gothic"/>
                  <w14:uncheckedState w14:val="2610" w14:font="MS Gothic"/>
                </w14:checkbox>
              </w:sdtPr>
              <w:sdtContent>
                <w:r w:rsidR="009A4605" w:rsidRPr="00F81D31">
                  <w:rPr>
                    <w:rFonts w:ascii="Segoe UI Symbol" w:eastAsia="Times New Roman" w:hAnsi="Segoe UI Symbol" w:cs="Segoe UI Symbol"/>
                    <w:b/>
                    <w:bCs/>
                  </w:rPr>
                  <w:t>☐</w:t>
                </w:r>
              </w:sdtContent>
            </w:sdt>
          </w:p>
        </w:tc>
        <w:tc>
          <w:tcPr>
            <w:tcW w:w="3473" w:type="dxa"/>
            <w:gridSpan w:val="2"/>
          </w:tcPr>
          <w:p w14:paraId="48D40ABE" w14:textId="77777777" w:rsidR="009A4605" w:rsidRPr="00F81D31" w:rsidRDefault="009A4605" w:rsidP="00CF439E">
            <w:pPr>
              <w:rPr>
                <w:rFonts w:eastAsia="Times New Roman" w:cs="Calibri"/>
                <w:b/>
                <w:bCs/>
              </w:rPr>
            </w:pPr>
          </w:p>
        </w:tc>
      </w:tr>
      <w:tr w:rsidR="009A4605" w:rsidRPr="00F81D31" w14:paraId="3D15C005" w14:textId="77777777" w:rsidTr="00CF439E">
        <w:tc>
          <w:tcPr>
            <w:tcW w:w="3638" w:type="dxa"/>
          </w:tcPr>
          <w:p w14:paraId="4BC76D9F"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3CC53C09" w14:textId="77777777" w:rsidR="009A4605" w:rsidRPr="00F81D31" w:rsidRDefault="009A4605" w:rsidP="00CF439E">
            <w:pPr>
              <w:jc w:val="center"/>
              <w:rPr>
                <w:rFonts w:eastAsia="Times New Roman" w:cs="Calibri"/>
                <w:b/>
                <w:bCs/>
              </w:rPr>
            </w:pPr>
          </w:p>
        </w:tc>
        <w:tc>
          <w:tcPr>
            <w:tcW w:w="2070" w:type="dxa"/>
            <w:vAlign w:val="center"/>
          </w:tcPr>
          <w:p w14:paraId="759D05D9" w14:textId="77777777" w:rsidR="009A4605" w:rsidRPr="00F81D31" w:rsidRDefault="009A4605" w:rsidP="00CF439E">
            <w:pPr>
              <w:jc w:val="center"/>
              <w:rPr>
                <w:rFonts w:eastAsia="Times New Roman" w:cs="Calibri"/>
                <w:b/>
                <w:bCs/>
              </w:rPr>
            </w:pPr>
          </w:p>
        </w:tc>
        <w:tc>
          <w:tcPr>
            <w:tcW w:w="1403" w:type="dxa"/>
          </w:tcPr>
          <w:p w14:paraId="23F65B35" w14:textId="77777777" w:rsidR="009A4605" w:rsidRPr="00F81D31" w:rsidRDefault="009A4605" w:rsidP="00CF439E">
            <w:pPr>
              <w:rPr>
                <w:rFonts w:eastAsia="Times New Roman" w:cs="Calibri"/>
                <w:b/>
                <w:bCs/>
              </w:rPr>
            </w:pPr>
          </w:p>
        </w:tc>
      </w:tr>
      <w:tr w:rsidR="009A4605" w:rsidRPr="00F81D31" w14:paraId="3BBC1A40" w14:textId="77777777" w:rsidTr="00CF439E">
        <w:tc>
          <w:tcPr>
            <w:tcW w:w="3638" w:type="dxa"/>
            <w:vMerge w:val="restart"/>
            <w:shd w:val="clear" w:color="auto" w:fill="D9D9D9" w:themeFill="background1" w:themeFillShade="D9"/>
            <w:vAlign w:val="center"/>
          </w:tcPr>
          <w:p w14:paraId="06744966"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36308FC5"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00083783" w14:textId="77777777" w:rsidR="009A4605" w:rsidRPr="00F81D31" w:rsidRDefault="009A4605" w:rsidP="00CF439E">
            <w:pPr>
              <w:jc w:val="center"/>
              <w:rPr>
                <w:rFonts w:eastAsia="Times New Roman" w:cs="Calibri"/>
                <w:b/>
                <w:bCs/>
              </w:rPr>
            </w:pPr>
          </w:p>
          <w:p w14:paraId="56463FE1" w14:textId="77777777" w:rsidR="009A4605" w:rsidRPr="00F81D31" w:rsidRDefault="009A4605" w:rsidP="00CF439E">
            <w:pPr>
              <w:jc w:val="center"/>
              <w:rPr>
                <w:rFonts w:eastAsia="Times New Roman" w:cs="Calibri"/>
                <w:b/>
                <w:bCs/>
              </w:rPr>
            </w:pPr>
          </w:p>
          <w:p w14:paraId="600D89C8"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026BAC7B" w14:textId="77777777" w:rsidR="009A4605" w:rsidRPr="00F81D31" w:rsidRDefault="009A4605" w:rsidP="00CF439E">
            <w:pPr>
              <w:jc w:val="center"/>
              <w:rPr>
                <w:rFonts w:eastAsia="Times New Roman" w:cs="Calibri"/>
                <w:b/>
                <w:bCs/>
              </w:rPr>
            </w:pPr>
          </w:p>
          <w:p w14:paraId="77C49098" w14:textId="77777777" w:rsidR="009A4605" w:rsidRPr="00F81D31" w:rsidRDefault="009A4605" w:rsidP="00CF439E">
            <w:pPr>
              <w:jc w:val="center"/>
              <w:rPr>
                <w:rFonts w:eastAsia="Times New Roman" w:cs="Calibri"/>
                <w:b/>
                <w:bCs/>
              </w:rPr>
            </w:pPr>
          </w:p>
          <w:p w14:paraId="4AEC13FA"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5DC738DB"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3EDD1DFF"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43D4A3D1"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4F9D5D25" w14:textId="77777777" w:rsidR="009A4605" w:rsidRPr="00F81D31" w:rsidRDefault="009A4605" w:rsidP="00CF439E">
            <w:pPr>
              <w:jc w:val="center"/>
              <w:rPr>
                <w:rFonts w:eastAsia="Times New Roman" w:cs="Calibri"/>
                <w:b/>
                <w:bCs/>
              </w:rPr>
            </w:pPr>
          </w:p>
          <w:p w14:paraId="630B3493" w14:textId="77777777" w:rsidR="009A4605" w:rsidRPr="00F81D31" w:rsidRDefault="009A4605" w:rsidP="00CF439E">
            <w:pPr>
              <w:jc w:val="center"/>
              <w:rPr>
                <w:rFonts w:eastAsia="Times New Roman" w:cs="Calibri"/>
                <w:b/>
                <w:bCs/>
              </w:rPr>
            </w:pPr>
          </w:p>
          <w:p w14:paraId="3FECC6F7"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7999CA38" w14:textId="77777777" w:rsidR="009A4605" w:rsidRPr="00F81D31" w:rsidRDefault="009A4605" w:rsidP="00CF439E">
            <w:pPr>
              <w:jc w:val="center"/>
              <w:rPr>
                <w:rFonts w:eastAsia="Times New Roman" w:cs="Calibri"/>
                <w:b/>
                <w:bCs/>
              </w:rPr>
            </w:pPr>
          </w:p>
          <w:p w14:paraId="1BEFB40B" w14:textId="77777777" w:rsidR="009A4605" w:rsidRPr="00F81D31" w:rsidRDefault="009A4605" w:rsidP="00CF439E">
            <w:pPr>
              <w:jc w:val="center"/>
              <w:rPr>
                <w:rFonts w:eastAsia="Times New Roman" w:cs="Calibri"/>
                <w:b/>
                <w:bCs/>
              </w:rPr>
            </w:pPr>
          </w:p>
          <w:p w14:paraId="55DABA79"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4330A1CD" w14:textId="77777777" w:rsidR="009A4605" w:rsidRPr="00F81D31" w:rsidRDefault="009A4605" w:rsidP="00CF439E">
            <w:pPr>
              <w:rPr>
                <w:rFonts w:eastAsia="Times New Roman" w:cs="Calibri"/>
                <w:b/>
                <w:bCs/>
              </w:rPr>
            </w:pPr>
          </w:p>
        </w:tc>
      </w:tr>
      <w:tr w:rsidR="009A4605" w:rsidRPr="00F81D31" w14:paraId="2148A2F6" w14:textId="77777777" w:rsidTr="00CF439E">
        <w:tc>
          <w:tcPr>
            <w:tcW w:w="3638" w:type="dxa"/>
            <w:vMerge/>
            <w:shd w:val="clear" w:color="auto" w:fill="D9D9D9" w:themeFill="background1" w:themeFillShade="D9"/>
          </w:tcPr>
          <w:p w14:paraId="3A47EED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74A306B8"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2D45C5C5" w14:textId="77777777" w:rsidR="009A4605" w:rsidRPr="00F81D31" w:rsidRDefault="009A4605" w:rsidP="00CF439E">
            <w:pPr>
              <w:rPr>
                <w:rFonts w:eastAsia="Times New Roman" w:cs="Calibri"/>
                <w:b/>
                <w:bCs/>
              </w:rPr>
            </w:pPr>
            <w:r w:rsidRPr="00F81D31">
              <w:rPr>
                <w:rFonts w:eastAsia="Times New Roman" w:cs="Calibri"/>
                <w:b/>
                <w:bCs/>
              </w:rPr>
              <w:t>Comments:</w:t>
            </w:r>
          </w:p>
          <w:p w14:paraId="68C0D308" w14:textId="77777777" w:rsidR="009A4605" w:rsidRPr="00F81D31" w:rsidRDefault="009A4605" w:rsidP="00CF439E">
            <w:pPr>
              <w:rPr>
                <w:rFonts w:eastAsia="Times New Roman" w:cs="Calibri"/>
                <w:b/>
                <w:bCs/>
              </w:rPr>
            </w:pPr>
          </w:p>
          <w:p w14:paraId="486CCA26" w14:textId="77777777" w:rsidR="009A4605" w:rsidRPr="00F81D31" w:rsidRDefault="009A4605" w:rsidP="00CF439E">
            <w:pPr>
              <w:rPr>
                <w:rFonts w:eastAsia="Times New Roman" w:cs="Calibri"/>
                <w:b/>
                <w:bCs/>
              </w:rPr>
            </w:pPr>
          </w:p>
          <w:p w14:paraId="1093F165" w14:textId="77777777" w:rsidR="009A4605" w:rsidRPr="00F81D31" w:rsidRDefault="009A4605" w:rsidP="00CF439E">
            <w:pPr>
              <w:rPr>
                <w:rFonts w:eastAsia="Times New Roman" w:cs="Calibri"/>
                <w:b/>
                <w:bCs/>
              </w:rPr>
            </w:pPr>
          </w:p>
          <w:p w14:paraId="16A05E26" w14:textId="77777777" w:rsidR="009A4605" w:rsidRPr="00F81D31" w:rsidRDefault="009A4605" w:rsidP="00CF439E">
            <w:pPr>
              <w:rPr>
                <w:rFonts w:eastAsia="Times New Roman" w:cs="Calibri"/>
                <w:b/>
                <w:bCs/>
              </w:rPr>
            </w:pPr>
          </w:p>
        </w:tc>
      </w:tr>
    </w:tbl>
    <w:p w14:paraId="7AA071F5" w14:textId="77777777" w:rsidR="009A4605" w:rsidRDefault="009A4605" w:rsidP="009A4605">
      <w:pPr>
        <w:tabs>
          <w:tab w:val="left" w:pos="4536"/>
        </w:tabs>
        <w:rPr>
          <w:rFonts w:ascii="Arial" w:hAnsi="Arial" w:cs="Arial"/>
          <w:color w:val="202124"/>
          <w:shd w:val="clear" w:color="auto" w:fill="FFFFFF"/>
        </w:rPr>
      </w:pPr>
    </w:p>
    <w:p w14:paraId="7840C5DA" w14:textId="77777777" w:rsidR="009A4605" w:rsidRDefault="009A4605" w:rsidP="009A4605">
      <w:pPr>
        <w:tabs>
          <w:tab w:val="left" w:pos="4536"/>
        </w:tabs>
        <w:rPr>
          <w:rFonts w:eastAsia="Times New Roman" w:cs="Calibri"/>
          <w:szCs w:val="22"/>
        </w:rPr>
      </w:pPr>
      <w:r>
        <w:rPr>
          <w:rFonts w:eastAsia="Times New Roman" w:cs="Calibri"/>
          <w:szCs w:val="22"/>
        </w:rPr>
        <w:t>c) Carry out the following activities to manage spill and exposure to bodily fluids.</w:t>
      </w:r>
    </w:p>
    <w:p w14:paraId="67F33427"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cleaning bodily fluids once they have done so please sign and save this checklist. .Supervisor to clearly identify in the checklist if the required tasks was carried out correctly and sufficiently and was observed and add comments to capture how competency was demonstrated.</w:t>
      </w:r>
    </w:p>
    <w:p w14:paraId="7824B506" w14:textId="77777777" w:rsidR="009A4605" w:rsidRDefault="009A4605" w:rsidP="009A4605">
      <w:pPr>
        <w:tabs>
          <w:tab w:val="left" w:pos="4536"/>
        </w:tabs>
        <w:rPr>
          <w:rFonts w:eastAsia="Times New Roman" w:cs="Calibri"/>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p>
    <w:tbl>
      <w:tblPr>
        <w:tblStyle w:val="CompliantTableGrid1"/>
        <w:tblW w:w="0" w:type="auto"/>
        <w:tblLook w:val="04A0" w:firstRow="1" w:lastRow="0" w:firstColumn="1" w:lastColumn="0" w:noHBand="0" w:noVBand="1"/>
      </w:tblPr>
      <w:tblGrid>
        <w:gridCol w:w="3638"/>
        <w:gridCol w:w="2517"/>
        <w:gridCol w:w="2070"/>
        <w:gridCol w:w="1403"/>
      </w:tblGrid>
      <w:tr w:rsidR="009A4605" w:rsidRPr="00F81D31" w14:paraId="55256D95" w14:textId="77777777" w:rsidTr="00CF439E">
        <w:trPr>
          <w:trHeight w:val="641"/>
        </w:trPr>
        <w:tc>
          <w:tcPr>
            <w:tcW w:w="9628" w:type="dxa"/>
            <w:gridSpan w:val="4"/>
            <w:shd w:val="clear" w:color="auto" w:fill="D9E2F3" w:themeFill="accent1" w:themeFillTint="33"/>
          </w:tcPr>
          <w:p w14:paraId="3341A6DC" w14:textId="77777777" w:rsidR="009A4605" w:rsidRPr="00F81D31" w:rsidRDefault="009A4605" w:rsidP="00CF439E">
            <w:pPr>
              <w:jc w:val="center"/>
              <w:rPr>
                <w:rFonts w:eastAsia="Times New Roman" w:cs="Calibri"/>
                <w:b/>
                <w:bCs/>
              </w:rPr>
            </w:pPr>
            <w:r>
              <w:rPr>
                <w:rFonts w:eastAsia="Times New Roman" w:cs="Calibri"/>
                <w:b/>
                <w:bCs/>
              </w:rPr>
              <w:t xml:space="preserve">Cleaning bodily fluid </w:t>
            </w:r>
            <w:r w:rsidRPr="00F81D31">
              <w:rPr>
                <w:rFonts w:eastAsia="Times New Roman" w:cs="Calibri"/>
                <w:b/>
                <w:bCs/>
              </w:rPr>
              <w:t>Checklist Template</w:t>
            </w:r>
          </w:p>
          <w:p w14:paraId="78AB0D2D" w14:textId="77777777" w:rsidR="009A4605" w:rsidRPr="00F81D31" w:rsidRDefault="009A4605" w:rsidP="00CF439E">
            <w:pPr>
              <w:jc w:val="center"/>
              <w:rPr>
                <w:rFonts w:eastAsia="Times New Roman" w:cs="Calibri"/>
                <w:i/>
                <w:iCs/>
              </w:rPr>
            </w:pPr>
            <w:r w:rsidRPr="00F81D31">
              <w:rPr>
                <w:rFonts w:eastAsia="Times New Roman" w:cs="Calibri"/>
                <w:i/>
                <w:iCs/>
              </w:rPr>
              <w:t>(tick the tasks completed)</w:t>
            </w:r>
          </w:p>
        </w:tc>
      </w:tr>
      <w:tr w:rsidR="009A4605" w:rsidRPr="00F81D31" w14:paraId="33CE31BA" w14:textId="77777777" w:rsidTr="00CF439E">
        <w:tc>
          <w:tcPr>
            <w:tcW w:w="3638" w:type="dxa"/>
            <w:shd w:val="clear" w:color="auto" w:fill="D9E2F3" w:themeFill="accent1" w:themeFillTint="33"/>
          </w:tcPr>
          <w:p w14:paraId="17E9DF3F" w14:textId="77777777" w:rsidR="009A4605" w:rsidRPr="00F81D31" w:rsidRDefault="009A4605" w:rsidP="00CF439E">
            <w:pPr>
              <w:jc w:val="center"/>
              <w:rPr>
                <w:rFonts w:eastAsia="Times New Roman" w:cs="Calibri"/>
                <w:b/>
                <w:bCs/>
              </w:rPr>
            </w:pPr>
          </w:p>
        </w:tc>
        <w:tc>
          <w:tcPr>
            <w:tcW w:w="2517" w:type="dxa"/>
            <w:shd w:val="clear" w:color="auto" w:fill="D9E2F3" w:themeFill="accent1" w:themeFillTint="33"/>
          </w:tcPr>
          <w:p w14:paraId="02263FDE" w14:textId="77777777" w:rsidR="009A4605" w:rsidRPr="00F81D31" w:rsidRDefault="009A4605" w:rsidP="00CF439E">
            <w:pPr>
              <w:jc w:val="center"/>
              <w:rPr>
                <w:rFonts w:eastAsia="Times New Roman" w:cs="Calibri"/>
                <w:b/>
                <w:bCs/>
              </w:rPr>
            </w:pPr>
            <w:r w:rsidRPr="00F81D31">
              <w:rPr>
                <w:rFonts w:eastAsia="Times New Roman" w:cs="Calibri"/>
                <w:b/>
                <w:bCs/>
              </w:rPr>
              <w:t>Date and time:</w:t>
            </w:r>
          </w:p>
          <w:p w14:paraId="106CE22C" w14:textId="77777777" w:rsidR="009A4605" w:rsidRPr="00F81D31" w:rsidRDefault="009A4605" w:rsidP="00CF439E">
            <w:pPr>
              <w:jc w:val="center"/>
              <w:rPr>
                <w:rFonts w:eastAsia="Times New Roman" w:cs="Calibri"/>
                <w:b/>
                <w:bCs/>
              </w:rPr>
            </w:pPr>
            <w:r w:rsidRPr="00F81D31">
              <w:rPr>
                <w:rFonts w:eastAsia="Times New Roman" w:cs="Calibri"/>
                <w:b/>
                <w:bCs/>
              </w:rPr>
              <w:t xml:space="preserve"> </w:t>
            </w:r>
            <w:sdt>
              <w:sdtPr>
                <w:rPr>
                  <w:rFonts w:eastAsia="Times New Roman" w:cs="Calibri"/>
                  <w:b/>
                  <w:bCs/>
                </w:rPr>
                <w:id w:val="1675378249"/>
                <w:placeholder>
                  <w:docPart w:val="64E8043BB6364DFFAA7BCE81F873ABD5"/>
                </w:placeholder>
                <w:showingPlcHdr/>
                <w:date>
                  <w:dateFormat w:val="d/MM/yyyy"/>
                  <w:lid w:val="en-AU"/>
                  <w:storeMappedDataAs w:val="dateTime"/>
                  <w:calendar w:val="gregorian"/>
                </w:date>
              </w:sdtPr>
              <w:sdtContent>
                <w:r w:rsidRPr="00F81D31">
                  <w:rPr>
                    <w:rFonts w:asciiTheme="minorHAnsi" w:hAnsiTheme="minorHAnsi"/>
                    <w:color w:val="808080"/>
                  </w:rPr>
                  <w:t>Click or tap to enter a date.</w:t>
                </w:r>
              </w:sdtContent>
            </w:sdt>
          </w:p>
        </w:tc>
        <w:tc>
          <w:tcPr>
            <w:tcW w:w="3473" w:type="dxa"/>
            <w:gridSpan w:val="2"/>
            <w:shd w:val="clear" w:color="auto" w:fill="D9E2F3" w:themeFill="accent1" w:themeFillTint="33"/>
          </w:tcPr>
          <w:p w14:paraId="3C2D6025" w14:textId="77777777" w:rsidR="009A4605" w:rsidRPr="00F81D31" w:rsidRDefault="009A4605" w:rsidP="00CF439E">
            <w:pPr>
              <w:jc w:val="center"/>
              <w:rPr>
                <w:rFonts w:eastAsia="Times New Roman" w:cs="Calibri"/>
                <w:b/>
                <w:bCs/>
              </w:rPr>
            </w:pPr>
            <w:r w:rsidRPr="00F81D31">
              <w:rPr>
                <w:rFonts w:eastAsia="Times New Roman" w:cs="Calibri"/>
                <w:b/>
                <w:bCs/>
              </w:rPr>
              <w:t>Comments</w:t>
            </w:r>
          </w:p>
        </w:tc>
      </w:tr>
      <w:tr w:rsidR="009A4605" w:rsidRPr="00F81D31" w14:paraId="349F433F" w14:textId="77777777" w:rsidTr="00CF439E">
        <w:tc>
          <w:tcPr>
            <w:tcW w:w="3638" w:type="dxa"/>
          </w:tcPr>
          <w:p w14:paraId="08566E96" w14:textId="77777777" w:rsidR="009A4605" w:rsidRPr="00F81D31" w:rsidRDefault="009A4605" w:rsidP="00CF439E">
            <w:pPr>
              <w:rPr>
                <w:rFonts w:eastAsia="Times New Roman" w:cs="Calibri"/>
              </w:rPr>
            </w:pPr>
            <w:r>
              <w:t>Follow your organisation’s cleaning policy and schedule</w:t>
            </w:r>
          </w:p>
        </w:tc>
        <w:tc>
          <w:tcPr>
            <w:tcW w:w="2517" w:type="dxa"/>
            <w:vAlign w:val="center"/>
          </w:tcPr>
          <w:p w14:paraId="76DD24F0" w14:textId="77777777" w:rsidR="009A4605" w:rsidRPr="00F81D31" w:rsidRDefault="00000000" w:rsidP="00CF439E">
            <w:pPr>
              <w:jc w:val="center"/>
              <w:rPr>
                <w:rFonts w:eastAsia="Times New Roman" w:cs="Calibri"/>
                <w:b/>
                <w:bCs/>
              </w:rPr>
            </w:pPr>
            <w:sdt>
              <w:sdtPr>
                <w:rPr>
                  <w:rFonts w:eastAsia="Times New Roman" w:cs="Calibri"/>
                  <w:b/>
                  <w:bCs/>
                </w:rPr>
                <w:id w:val="-696081838"/>
                <w14:checkbox>
                  <w14:checked w14:val="0"/>
                  <w14:checkedState w14:val="2612" w14:font="MS Gothic"/>
                  <w14:uncheckedState w14:val="2610" w14:font="MS Gothic"/>
                </w14:checkbox>
              </w:sdtPr>
              <w:sdtContent>
                <w:r w:rsidR="009A4605" w:rsidRPr="008E3C0A">
                  <w:rPr>
                    <w:rFonts w:ascii="MS Gothic" w:eastAsia="MS Gothic" w:hAnsi="MS Gothic" w:cs="Calibri" w:hint="eastAsia"/>
                    <w:b/>
                    <w:bCs/>
                  </w:rPr>
                  <w:t>☐</w:t>
                </w:r>
              </w:sdtContent>
            </w:sdt>
          </w:p>
        </w:tc>
        <w:tc>
          <w:tcPr>
            <w:tcW w:w="3473" w:type="dxa"/>
            <w:gridSpan w:val="2"/>
          </w:tcPr>
          <w:p w14:paraId="1CDF1116" w14:textId="77777777" w:rsidR="009A4605" w:rsidRPr="00F81D31" w:rsidRDefault="009A4605" w:rsidP="00CF439E">
            <w:pPr>
              <w:rPr>
                <w:rFonts w:eastAsia="Times New Roman" w:cs="Calibri"/>
                <w:b/>
                <w:bCs/>
              </w:rPr>
            </w:pPr>
          </w:p>
        </w:tc>
      </w:tr>
      <w:tr w:rsidR="009A4605" w:rsidRPr="00F81D31" w14:paraId="0B2BA4D8" w14:textId="77777777" w:rsidTr="00CF439E">
        <w:tc>
          <w:tcPr>
            <w:tcW w:w="3638" w:type="dxa"/>
          </w:tcPr>
          <w:p w14:paraId="5CE3A1F3" w14:textId="77777777" w:rsidR="009A4605" w:rsidRDefault="009A4605" w:rsidP="00CF439E">
            <w:r>
              <w:t>Before commencing cleaning ensure there is appropriate signage displayed between cleaning and contaminated zone for example warning tapes, safety cones ect</w:t>
            </w:r>
          </w:p>
        </w:tc>
        <w:tc>
          <w:tcPr>
            <w:tcW w:w="2517" w:type="dxa"/>
            <w:vAlign w:val="center"/>
          </w:tcPr>
          <w:p w14:paraId="23C8CDDB" w14:textId="77777777" w:rsidR="009A4605" w:rsidRDefault="00000000" w:rsidP="00CF439E">
            <w:pPr>
              <w:jc w:val="center"/>
              <w:rPr>
                <w:rFonts w:eastAsia="Times New Roman" w:cs="Calibri"/>
                <w:b/>
                <w:bCs/>
              </w:rPr>
            </w:pPr>
            <w:sdt>
              <w:sdtPr>
                <w:rPr>
                  <w:rFonts w:eastAsia="Times New Roman" w:cs="Calibri"/>
                  <w:b/>
                  <w:bCs/>
                </w:rPr>
                <w:id w:val="-1928565599"/>
                <w14:checkbox>
                  <w14:checked w14:val="0"/>
                  <w14:checkedState w14:val="2612" w14:font="MS Gothic"/>
                  <w14:uncheckedState w14:val="2610" w14:font="MS Gothic"/>
                </w14:checkbox>
              </w:sdtPr>
              <w:sdtContent>
                <w:r w:rsidR="009A4605" w:rsidRPr="008E3C0A">
                  <w:rPr>
                    <w:rFonts w:ascii="MS Gothic" w:eastAsia="MS Gothic" w:hAnsi="MS Gothic" w:cs="Calibri" w:hint="eastAsia"/>
                    <w:b/>
                    <w:bCs/>
                  </w:rPr>
                  <w:t>☐</w:t>
                </w:r>
              </w:sdtContent>
            </w:sdt>
          </w:p>
        </w:tc>
        <w:tc>
          <w:tcPr>
            <w:tcW w:w="3473" w:type="dxa"/>
            <w:gridSpan w:val="2"/>
          </w:tcPr>
          <w:p w14:paraId="698E1795" w14:textId="77777777" w:rsidR="009A4605" w:rsidRPr="00F81D31" w:rsidRDefault="009A4605" w:rsidP="00CF439E">
            <w:pPr>
              <w:rPr>
                <w:rFonts w:eastAsia="Times New Roman" w:cs="Calibri"/>
                <w:b/>
                <w:bCs/>
              </w:rPr>
            </w:pPr>
          </w:p>
        </w:tc>
      </w:tr>
      <w:tr w:rsidR="009A4605" w:rsidRPr="00F81D31" w14:paraId="3FB3DE6F" w14:textId="77777777" w:rsidTr="00CF439E">
        <w:tc>
          <w:tcPr>
            <w:tcW w:w="3638" w:type="dxa"/>
          </w:tcPr>
          <w:p w14:paraId="245FB3A9" w14:textId="77777777" w:rsidR="009A4605" w:rsidRDefault="009A4605" w:rsidP="00CF439E">
            <w:r>
              <w:t>Ensure all required PPE is donned before entering the contaminated zone</w:t>
            </w:r>
          </w:p>
        </w:tc>
        <w:tc>
          <w:tcPr>
            <w:tcW w:w="2517" w:type="dxa"/>
            <w:vAlign w:val="center"/>
          </w:tcPr>
          <w:p w14:paraId="067C0EEC" w14:textId="77777777" w:rsidR="009A4605" w:rsidRDefault="00000000" w:rsidP="00CF439E">
            <w:pPr>
              <w:jc w:val="center"/>
              <w:rPr>
                <w:rFonts w:eastAsia="Times New Roman" w:cs="Calibri"/>
                <w:b/>
                <w:bCs/>
              </w:rPr>
            </w:pPr>
            <w:sdt>
              <w:sdtPr>
                <w:rPr>
                  <w:rFonts w:eastAsia="Times New Roman" w:cs="Calibri"/>
                  <w:b/>
                  <w:bCs/>
                </w:rPr>
                <w:id w:val="-1269999594"/>
                <w14:checkbox>
                  <w14:checked w14:val="0"/>
                  <w14:checkedState w14:val="2612" w14:font="MS Gothic"/>
                  <w14:uncheckedState w14:val="2610" w14:font="MS Gothic"/>
                </w14:checkbox>
              </w:sdtPr>
              <w:sdtContent>
                <w:r w:rsidR="009A4605" w:rsidRPr="008E3C0A">
                  <w:rPr>
                    <w:rFonts w:ascii="MS Gothic" w:eastAsia="MS Gothic" w:hAnsi="MS Gothic" w:cs="Calibri" w:hint="eastAsia"/>
                    <w:b/>
                    <w:bCs/>
                  </w:rPr>
                  <w:t>☐</w:t>
                </w:r>
              </w:sdtContent>
            </w:sdt>
          </w:p>
        </w:tc>
        <w:tc>
          <w:tcPr>
            <w:tcW w:w="3473" w:type="dxa"/>
            <w:gridSpan w:val="2"/>
          </w:tcPr>
          <w:p w14:paraId="605533DF" w14:textId="77777777" w:rsidR="009A4605" w:rsidRPr="00F81D31" w:rsidRDefault="009A4605" w:rsidP="00CF439E">
            <w:pPr>
              <w:rPr>
                <w:rFonts w:eastAsia="Times New Roman" w:cs="Calibri"/>
                <w:b/>
                <w:bCs/>
              </w:rPr>
            </w:pPr>
          </w:p>
        </w:tc>
      </w:tr>
      <w:tr w:rsidR="009A4605" w:rsidRPr="00F81D31" w14:paraId="3D35F50E" w14:textId="77777777" w:rsidTr="00CF439E">
        <w:tc>
          <w:tcPr>
            <w:tcW w:w="3638" w:type="dxa"/>
          </w:tcPr>
          <w:p w14:paraId="72691BCB" w14:textId="77777777" w:rsidR="009A4605" w:rsidRDefault="009A4605" w:rsidP="00CF439E">
            <w:pPr>
              <w:rPr>
                <w:rFonts w:eastAsia="Times New Roman" w:cs="Calibri"/>
              </w:rPr>
            </w:pPr>
            <w:r>
              <w:t>Wear disposable gloves. Eyewear and a plastic apron should be worn</w:t>
            </w:r>
            <w:r>
              <w:rPr>
                <w:rFonts w:eastAsia="Times New Roman" w:cs="Calibri"/>
              </w:rPr>
              <w:t xml:space="preserve"> </w:t>
            </w:r>
          </w:p>
        </w:tc>
        <w:tc>
          <w:tcPr>
            <w:tcW w:w="2517" w:type="dxa"/>
            <w:vAlign w:val="center"/>
          </w:tcPr>
          <w:p w14:paraId="455C21EC" w14:textId="77777777" w:rsidR="009A4605" w:rsidRDefault="00000000" w:rsidP="00CF439E">
            <w:pPr>
              <w:jc w:val="center"/>
              <w:rPr>
                <w:rFonts w:eastAsia="Times New Roman" w:cs="Calibri"/>
                <w:b/>
                <w:bCs/>
              </w:rPr>
            </w:pPr>
            <w:sdt>
              <w:sdtPr>
                <w:rPr>
                  <w:rFonts w:eastAsia="Times New Roman" w:cs="Calibri"/>
                  <w:b/>
                  <w:bCs/>
                </w:rPr>
                <w:id w:val="-1895117959"/>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7A8E3937" w14:textId="77777777" w:rsidR="009A4605" w:rsidRPr="00F81D31" w:rsidRDefault="009A4605" w:rsidP="00CF439E">
            <w:pPr>
              <w:rPr>
                <w:rFonts w:eastAsia="Times New Roman" w:cs="Calibri"/>
                <w:b/>
                <w:bCs/>
              </w:rPr>
            </w:pPr>
          </w:p>
        </w:tc>
      </w:tr>
      <w:tr w:rsidR="009A4605" w:rsidRPr="00F81D31" w14:paraId="594CC94B" w14:textId="77777777" w:rsidTr="00CF439E">
        <w:tc>
          <w:tcPr>
            <w:tcW w:w="3638" w:type="dxa"/>
          </w:tcPr>
          <w:p w14:paraId="5A070083" w14:textId="77777777" w:rsidR="009A4605" w:rsidRPr="0023588F" w:rsidRDefault="009A4605" w:rsidP="00CF439E">
            <w:r w:rsidRPr="000A5939">
              <w:rPr>
                <w:lang w:val="en-AU"/>
              </w:rPr>
              <w:t>Wipe up the spill immediately with absorbent material (e.g. paper hand towelling). Place any contaminated absorbent material into an impervious container or plastic bag for disposal.</w:t>
            </w:r>
          </w:p>
        </w:tc>
        <w:tc>
          <w:tcPr>
            <w:tcW w:w="2517" w:type="dxa"/>
            <w:vAlign w:val="center"/>
          </w:tcPr>
          <w:p w14:paraId="59AB870B" w14:textId="77777777" w:rsidR="009A4605" w:rsidRDefault="00000000" w:rsidP="00CF439E">
            <w:pPr>
              <w:jc w:val="center"/>
              <w:rPr>
                <w:rFonts w:eastAsia="Times New Roman" w:cs="Calibri"/>
                <w:b/>
                <w:bCs/>
              </w:rPr>
            </w:pPr>
            <w:sdt>
              <w:sdtPr>
                <w:rPr>
                  <w:rFonts w:eastAsia="Times New Roman" w:cs="Calibri"/>
                  <w:b/>
                  <w:bCs/>
                </w:rPr>
                <w:id w:val="1272353614"/>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4688897" w14:textId="77777777" w:rsidR="009A4605" w:rsidRPr="00F81D31" w:rsidRDefault="009A4605" w:rsidP="00CF439E">
            <w:pPr>
              <w:rPr>
                <w:rFonts w:eastAsia="Times New Roman" w:cs="Calibri"/>
                <w:b/>
                <w:bCs/>
              </w:rPr>
            </w:pPr>
          </w:p>
        </w:tc>
      </w:tr>
      <w:tr w:rsidR="009A4605" w:rsidRPr="00F81D31" w14:paraId="0F978DAC" w14:textId="77777777" w:rsidTr="00CF439E">
        <w:tc>
          <w:tcPr>
            <w:tcW w:w="3638" w:type="dxa"/>
          </w:tcPr>
          <w:p w14:paraId="71D3242D" w14:textId="77777777" w:rsidR="009A4605" w:rsidRPr="0023588F" w:rsidRDefault="009A4605" w:rsidP="00CF439E">
            <w:r>
              <w:t>Clean the affected area with soap and water then disinfect with a 1:10 bleach solution for 10 minutes or an appropriate disinfectant with proven effectiveness against non-enveloped viruses (eg. Poliovirus,  Rotavirus, Feline Calicivirus). Refer to the manufacturer’s label to ensure the disinfectant is left on the contaminated surface for the correct contact time. With bleach, this would mean the surface stays wet for at least 10 minutes.</w:t>
            </w:r>
          </w:p>
        </w:tc>
        <w:tc>
          <w:tcPr>
            <w:tcW w:w="2517" w:type="dxa"/>
            <w:vAlign w:val="center"/>
          </w:tcPr>
          <w:p w14:paraId="4C1FBBB2" w14:textId="77777777" w:rsidR="009A4605" w:rsidRDefault="00000000" w:rsidP="00CF439E">
            <w:pPr>
              <w:jc w:val="center"/>
              <w:rPr>
                <w:rFonts w:eastAsia="Times New Roman" w:cs="Calibri"/>
                <w:b/>
                <w:bCs/>
              </w:rPr>
            </w:pPr>
            <w:sdt>
              <w:sdtPr>
                <w:rPr>
                  <w:rFonts w:eastAsia="Times New Roman" w:cs="Calibri"/>
                  <w:b/>
                  <w:bCs/>
                </w:rPr>
                <w:id w:val="1776907890"/>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7870847C" w14:textId="77777777" w:rsidR="009A4605" w:rsidRPr="00F81D31" w:rsidRDefault="009A4605" w:rsidP="00CF439E">
            <w:pPr>
              <w:rPr>
                <w:rFonts w:eastAsia="Times New Roman" w:cs="Calibri"/>
                <w:b/>
                <w:bCs/>
              </w:rPr>
            </w:pPr>
          </w:p>
        </w:tc>
      </w:tr>
      <w:tr w:rsidR="009A4605" w:rsidRPr="00F81D31" w14:paraId="28EE5F20" w14:textId="77777777" w:rsidTr="00CF439E">
        <w:tc>
          <w:tcPr>
            <w:tcW w:w="3638" w:type="dxa"/>
          </w:tcPr>
          <w:p w14:paraId="4422C671" w14:textId="77777777" w:rsidR="009A4605" w:rsidRPr="0023588F" w:rsidRDefault="009A4605" w:rsidP="00CF439E">
            <w:r w:rsidRPr="0023588F">
              <w:t xml:space="preserve">• </w:t>
            </w:r>
            <w:r>
              <w:t>Where contact with bare skin is likely, disinfect the area using a Hospital Grade Disinfectant.</w:t>
            </w:r>
          </w:p>
        </w:tc>
        <w:tc>
          <w:tcPr>
            <w:tcW w:w="2517" w:type="dxa"/>
            <w:vAlign w:val="center"/>
          </w:tcPr>
          <w:p w14:paraId="0523B76B" w14:textId="77777777" w:rsidR="009A4605" w:rsidRDefault="00000000" w:rsidP="00CF439E">
            <w:pPr>
              <w:jc w:val="center"/>
              <w:rPr>
                <w:rFonts w:eastAsia="Times New Roman" w:cs="Calibri"/>
                <w:b/>
                <w:bCs/>
              </w:rPr>
            </w:pPr>
            <w:sdt>
              <w:sdtPr>
                <w:rPr>
                  <w:rFonts w:eastAsia="Times New Roman" w:cs="Calibri"/>
                  <w:b/>
                  <w:bCs/>
                </w:rPr>
                <w:id w:val="1182317092"/>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6403998" w14:textId="77777777" w:rsidR="009A4605" w:rsidRPr="00F81D31" w:rsidRDefault="009A4605" w:rsidP="00CF439E">
            <w:pPr>
              <w:rPr>
                <w:rFonts w:eastAsia="Times New Roman" w:cs="Calibri"/>
                <w:b/>
                <w:bCs/>
              </w:rPr>
            </w:pPr>
          </w:p>
        </w:tc>
      </w:tr>
      <w:tr w:rsidR="009A4605" w:rsidRPr="00F81D31" w14:paraId="4EBC4492" w14:textId="77777777" w:rsidTr="00CF439E">
        <w:tc>
          <w:tcPr>
            <w:tcW w:w="3638" w:type="dxa"/>
          </w:tcPr>
          <w:p w14:paraId="5BC41F79" w14:textId="77777777" w:rsidR="009A4605" w:rsidRDefault="009A4605" w:rsidP="00CF439E">
            <w:pPr>
              <w:tabs>
                <w:tab w:val="left" w:pos="4536"/>
              </w:tabs>
            </w:pPr>
            <w:r w:rsidRPr="0023588F">
              <w:t xml:space="preserve">• </w:t>
            </w:r>
            <w:r>
              <w:t>For larger spills a mop and bucket with detergent may be required.</w:t>
            </w:r>
          </w:p>
          <w:p w14:paraId="0DF83E6D" w14:textId="77777777" w:rsidR="009A4605" w:rsidRDefault="009A4605" w:rsidP="00CF439E">
            <w:pPr>
              <w:rPr>
                <w:rFonts w:eastAsia="Times New Roman" w:cs="Calibri"/>
              </w:rPr>
            </w:pPr>
          </w:p>
        </w:tc>
        <w:tc>
          <w:tcPr>
            <w:tcW w:w="2517" w:type="dxa"/>
            <w:vAlign w:val="center"/>
          </w:tcPr>
          <w:p w14:paraId="077F8A6E" w14:textId="77777777" w:rsidR="009A4605" w:rsidRDefault="00000000" w:rsidP="00CF439E">
            <w:pPr>
              <w:jc w:val="center"/>
              <w:rPr>
                <w:rFonts w:eastAsia="Times New Roman" w:cs="Calibri"/>
                <w:b/>
                <w:bCs/>
              </w:rPr>
            </w:pPr>
            <w:sdt>
              <w:sdtPr>
                <w:rPr>
                  <w:rFonts w:eastAsia="Times New Roman" w:cs="Calibri"/>
                  <w:b/>
                  <w:bCs/>
                </w:rPr>
                <w:id w:val="1374891350"/>
                <w14:checkbox>
                  <w14:checked w14:val="0"/>
                  <w14:checkedState w14:val="2612" w14:font="MS Gothic"/>
                  <w14:uncheckedState w14:val="2610" w14:font="MS Gothic"/>
                </w14:checkbox>
              </w:sdtPr>
              <w:sdtContent>
                <w:r w:rsidR="009A4605" w:rsidRPr="003C2FC0">
                  <w:rPr>
                    <w:rFonts w:ascii="MS Gothic" w:eastAsia="MS Gothic" w:hAnsi="MS Gothic" w:cs="Calibri" w:hint="eastAsia"/>
                    <w:b/>
                    <w:bCs/>
                  </w:rPr>
                  <w:t>☐</w:t>
                </w:r>
              </w:sdtContent>
            </w:sdt>
          </w:p>
        </w:tc>
        <w:tc>
          <w:tcPr>
            <w:tcW w:w="3473" w:type="dxa"/>
            <w:gridSpan w:val="2"/>
          </w:tcPr>
          <w:p w14:paraId="42EE6598" w14:textId="77777777" w:rsidR="009A4605" w:rsidRPr="00F81D31" w:rsidRDefault="009A4605" w:rsidP="00CF439E">
            <w:pPr>
              <w:rPr>
                <w:rFonts w:eastAsia="Times New Roman" w:cs="Calibri"/>
                <w:b/>
                <w:bCs/>
              </w:rPr>
            </w:pPr>
          </w:p>
        </w:tc>
      </w:tr>
      <w:tr w:rsidR="009A4605" w:rsidRPr="00F81D31" w14:paraId="355FE787" w14:textId="77777777" w:rsidTr="00CF439E">
        <w:tc>
          <w:tcPr>
            <w:tcW w:w="3638" w:type="dxa"/>
          </w:tcPr>
          <w:p w14:paraId="279F7267" w14:textId="77777777" w:rsidR="009A4605" w:rsidRPr="00F81D31" w:rsidRDefault="009A4605" w:rsidP="00CF439E">
            <w:pPr>
              <w:rPr>
                <w:rFonts w:eastAsia="Times New Roman" w:cs="Calibri"/>
              </w:rPr>
            </w:pPr>
            <w:r w:rsidRPr="0023588F">
              <w:t xml:space="preserve">• </w:t>
            </w:r>
            <w:r>
              <w:t>Discard contaminated materials (absorbent towelling, cleaning cloths, disposable gloves and plastic apron) in accordance with state/territory Regulations (normally this will be done by placing the used materials into an “infectious waste” bin or bag).</w:t>
            </w:r>
          </w:p>
        </w:tc>
        <w:tc>
          <w:tcPr>
            <w:tcW w:w="2517" w:type="dxa"/>
            <w:vAlign w:val="center"/>
          </w:tcPr>
          <w:p w14:paraId="2AF49955" w14:textId="77777777" w:rsidR="009A4605" w:rsidRDefault="00000000" w:rsidP="00CF439E">
            <w:pPr>
              <w:jc w:val="center"/>
              <w:rPr>
                <w:rFonts w:eastAsia="Times New Roman" w:cs="Calibri"/>
                <w:b/>
                <w:bCs/>
              </w:rPr>
            </w:pPr>
            <w:sdt>
              <w:sdtPr>
                <w:rPr>
                  <w:rFonts w:eastAsia="Times New Roman" w:cs="Calibri"/>
                  <w:b/>
                  <w:bCs/>
                </w:rPr>
                <w:id w:val="-205862468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04AB2966" w14:textId="77777777" w:rsidR="009A4605" w:rsidRPr="00F81D31" w:rsidRDefault="009A4605" w:rsidP="00CF439E">
            <w:pPr>
              <w:rPr>
                <w:rFonts w:eastAsia="Times New Roman" w:cs="Calibri"/>
                <w:b/>
                <w:bCs/>
              </w:rPr>
            </w:pPr>
          </w:p>
        </w:tc>
      </w:tr>
      <w:tr w:rsidR="009A4605" w:rsidRPr="00F81D31" w14:paraId="0E9C7441" w14:textId="77777777" w:rsidTr="00CF439E">
        <w:tc>
          <w:tcPr>
            <w:tcW w:w="3638" w:type="dxa"/>
          </w:tcPr>
          <w:p w14:paraId="3B41E5BC" w14:textId="77777777" w:rsidR="009A4605" w:rsidRPr="0023588F" w:rsidRDefault="009A4605" w:rsidP="00CF439E">
            <w:r w:rsidRPr="00C20D60">
              <w:rPr>
                <w:lang w:val="en-AU"/>
              </w:rPr>
              <w:t>Cleaning items (including solutions, water, buckets, cleaning cloths and mop heads) should be changed after each use. They should also be changed immediately following the cleaning of blood or body substance spills.</w:t>
            </w:r>
          </w:p>
        </w:tc>
        <w:tc>
          <w:tcPr>
            <w:tcW w:w="2517" w:type="dxa"/>
            <w:vAlign w:val="center"/>
          </w:tcPr>
          <w:p w14:paraId="6A171FE8" w14:textId="77777777" w:rsidR="009A4605" w:rsidRDefault="00000000" w:rsidP="00CF439E">
            <w:pPr>
              <w:jc w:val="center"/>
              <w:rPr>
                <w:rFonts w:eastAsia="Times New Roman" w:cs="Calibri"/>
                <w:b/>
                <w:bCs/>
              </w:rPr>
            </w:pPr>
            <w:sdt>
              <w:sdtPr>
                <w:rPr>
                  <w:rFonts w:eastAsia="Times New Roman" w:cs="Calibri"/>
                  <w:b/>
                  <w:bCs/>
                </w:rPr>
                <w:id w:val="130673350"/>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142FF37B" w14:textId="77777777" w:rsidR="009A4605" w:rsidRPr="00F81D31" w:rsidRDefault="009A4605" w:rsidP="00CF439E">
            <w:pPr>
              <w:rPr>
                <w:rFonts w:eastAsia="Times New Roman" w:cs="Calibri"/>
                <w:b/>
                <w:bCs/>
              </w:rPr>
            </w:pPr>
          </w:p>
        </w:tc>
      </w:tr>
      <w:tr w:rsidR="009A4605" w:rsidRPr="00F81D31" w14:paraId="7F601A1D" w14:textId="77777777" w:rsidTr="00CF439E">
        <w:tc>
          <w:tcPr>
            <w:tcW w:w="3638" w:type="dxa"/>
          </w:tcPr>
          <w:p w14:paraId="2324886E" w14:textId="77777777" w:rsidR="009A4605" w:rsidRPr="0047196C" w:rsidRDefault="009A4605" w:rsidP="00CF439E">
            <w:pPr>
              <w:rPr>
                <w:iCs/>
                <w:lang w:val="en-AU"/>
              </w:rPr>
            </w:pPr>
            <w:r w:rsidRPr="0047196C">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4B929AE2" w14:textId="77777777" w:rsidR="009A4605" w:rsidRPr="00C20D60" w:rsidRDefault="009A4605" w:rsidP="00CF439E"/>
        </w:tc>
        <w:tc>
          <w:tcPr>
            <w:tcW w:w="2517" w:type="dxa"/>
            <w:vAlign w:val="center"/>
          </w:tcPr>
          <w:p w14:paraId="524CAF69" w14:textId="77777777" w:rsidR="009A4605" w:rsidRDefault="00000000" w:rsidP="00CF439E">
            <w:pPr>
              <w:jc w:val="center"/>
              <w:rPr>
                <w:rFonts w:eastAsia="Times New Roman" w:cs="Calibri"/>
                <w:b/>
                <w:bCs/>
              </w:rPr>
            </w:pPr>
            <w:sdt>
              <w:sdtPr>
                <w:rPr>
                  <w:rFonts w:eastAsia="Times New Roman" w:cs="Calibri"/>
                  <w:b/>
                  <w:bCs/>
                </w:rPr>
                <w:id w:val="-2056613303"/>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62F22AC8" w14:textId="77777777" w:rsidR="009A4605" w:rsidRPr="00F81D31" w:rsidRDefault="009A4605" w:rsidP="00CF439E">
            <w:pPr>
              <w:rPr>
                <w:rFonts w:eastAsia="Times New Roman" w:cs="Calibri"/>
                <w:b/>
                <w:bCs/>
              </w:rPr>
            </w:pPr>
          </w:p>
        </w:tc>
      </w:tr>
      <w:tr w:rsidR="009A4605" w:rsidRPr="00F81D31" w14:paraId="5CC9A5F2" w14:textId="77777777" w:rsidTr="00CF439E">
        <w:tc>
          <w:tcPr>
            <w:tcW w:w="3638" w:type="dxa"/>
          </w:tcPr>
          <w:p w14:paraId="24D6B41C" w14:textId="77777777" w:rsidR="009A4605" w:rsidRPr="005E55BB" w:rsidRDefault="009A4605" w:rsidP="00CF439E">
            <w:pPr>
              <w:rPr>
                <w:iCs/>
                <w:lang w:val="en-AU"/>
              </w:rPr>
            </w:pPr>
            <w:r w:rsidRPr="005E55BB">
              <w:rPr>
                <w:iCs/>
                <w:lang w:val="en-AU"/>
              </w:rPr>
              <w:t>Place any clinical waste in biohazard bags as soon as possible. Biohazard bags have a biohazard symbol and are currently coloured yellow.</w:t>
            </w:r>
          </w:p>
        </w:tc>
        <w:tc>
          <w:tcPr>
            <w:tcW w:w="2517" w:type="dxa"/>
            <w:vAlign w:val="center"/>
          </w:tcPr>
          <w:p w14:paraId="5BC86D76" w14:textId="77777777" w:rsidR="009A4605" w:rsidRDefault="00000000" w:rsidP="00CF439E">
            <w:pPr>
              <w:jc w:val="center"/>
              <w:rPr>
                <w:rFonts w:eastAsia="Times New Roman" w:cs="Calibri"/>
                <w:b/>
                <w:bCs/>
              </w:rPr>
            </w:pPr>
            <w:sdt>
              <w:sdtPr>
                <w:rPr>
                  <w:rFonts w:eastAsia="Times New Roman" w:cs="Calibri"/>
                  <w:b/>
                  <w:bCs/>
                </w:rPr>
                <w:id w:val="-509757256"/>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331C3929" w14:textId="77777777" w:rsidR="009A4605" w:rsidRPr="00F81D31" w:rsidRDefault="009A4605" w:rsidP="00CF439E">
            <w:pPr>
              <w:rPr>
                <w:rFonts w:eastAsia="Times New Roman" w:cs="Calibri"/>
                <w:b/>
                <w:bCs/>
              </w:rPr>
            </w:pPr>
          </w:p>
        </w:tc>
      </w:tr>
      <w:tr w:rsidR="009A4605" w:rsidRPr="00F81D31" w14:paraId="5750392F" w14:textId="77777777" w:rsidTr="00CF439E">
        <w:tc>
          <w:tcPr>
            <w:tcW w:w="3638" w:type="dxa"/>
          </w:tcPr>
          <w:p w14:paraId="3EF01CC4" w14:textId="77777777" w:rsidR="009A4605" w:rsidRDefault="009A4605" w:rsidP="009A4605">
            <w:pPr>
              <w:numPr>
                <w:ilvl w:val="0"/>
                <w:numId w:val="89"/>
              </w:numPr>
              <w:spacing w:after="160" w:line="276" w:lineRule="auto"/>
              <w:rPr>
                <w:rFonts w:eastAsia="Times New Roman" w:cs="Calibri"/>
                <w:lang w:val="en-AU"/>
              </w:rPr>
            </w:pPr>
            <w:r w:rsidRPr="005E55BB">
              <w:rPr>
                <w:iCs/>
                <w:lang w:val="en-AU"/>
              </w:rPr>
              <w:t>Before leaving the contaminated zone remove and bag all  PPE in appropriate bin liners,</w:t>
            </w:r>
            <w:r>
              <w:rPr>
                <w:rFonts w:eastAsia="Times New Roman" w:cs="Calibri"/>
                <w:lang w:val="en-AU"/>
              </w:rPr>
              <w:t xml:space="preserve"> </w:t>
            </w:r>
            <w:r w:rsidRPr="00D134C6">
              <w:rPr>
                <w:rFonts w:eastAsia="Times New Roman" w:cs="Calibri"/>
                <w:lang w:val="en-AU"/>
              </w:rPr>
              <w:t xml:space="preserve">Wash hands thoroughly following the organizations hand hygiene practices </w:t>
            </w:r>
          </w:p>
          <w:p w14:paraId="1C8C5B9B" w14:textId="77777777" w:rsidR="009A4605" w:rsidRPr="00C90BBF" w:rsidRDefault="009A4605" w:rsidP="009A4605">
            <w:pPr>
              <w:numPr>
                <w:ilvl w:val="0"/>
                <w:numId w:val="89"/>
              </w:numPr>
              <w:spacing w:after="160" w:line="276" w:lineRule="auto"/>
              <w:rPr>
                <w:rFonts w:eastAsia="Times New Roman" w:cs="Calibri"/>
                <w:lang w:val="en-AU"/>
              </w:rPr>
            </w:pPr>
            <w:r>
              <w:rPr>
                <w:rFonts w:eastAsia="Times New Roman" w:cs="Calibri"/>
                <w:lang w:val="en-AU"/>
              </w:rPr>
              <w:t>(supervisor observe did the student implement personal hygiene practices)</w:t>
            </w:r>
          </w:p>
          <w:p w14:paraId="4FA2F8F6" w14:textId="77777777" w:rsidR="009A4605" w:rsidRPr="005E55BB" w:rsidRDefault="009A4605" w:rsidP="00CF439E">
            <w:pPr>
              <w:rPr>
                <w:iCs/>
                <w:lang w:val="en-AU"/>
              </w:rPr>
            </w:pPr>
          </w:p>
        </w:tc>
        <w:tc>
          <w:tcPr>
            <w:tcW w:w="2517" w:type="dxa"/>
            <w:vAlign w:val="center"/>
          </w:tcPr>
          <w:p w14:paraId="3A35E34A" w14:textId="77777777" w:rsidR="009A4605" w:rsidRDefault="00000000" w:rsidP="00CF439E">
            <w:pPr>
              <w:jc w:val="center"/>
              <w:rPr>
                <w:rFonts w:eastAsia="Times New Roman" w:cs="Calibri"/>
                <w:b/>
                <w:bCs/>
              </w:rPr>
            </w:pPr>
            <w:sdt>
              <w:sdtPr>
                <w:rPr>
                  <w:rFonts w:eastAsia="Times New Roman" w:cs="Calibri"/>
                  <w:b/>
                  <w:bCs/>
                </w:rPr>
                <w:id w:val="160134182"/>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05D5344" w14:textId="77777777" w:rsidR="009A4605" w:rsidRPr="00F81D31" w:rsidRDefault="009A4605" w:rsidP="00CF439E">
            <w:pPr>
              <w:rPr>
                <w:rFonts w:eastAsia="Times New Roman" w:cs="Calibri"/>
                <w:b/>
                <w:bCs/>
              </w:rPr>
            </w:pPr>
          </w:p>
        </w:tc>
      </w:tr>
      <w:tr w:rsidR="009A4605" w:rsidRPr="00F81D31" w14:paraId="67348F25" w14:textId="77777777" w:rsidTr="00CF439E">
        <w:tc>
          <w:tcPr>
            <w:tcW w:w="3638" w:type="dxa"/>
          </w:tcPr>
          <w:p w14:paraId="3BAEA5FA" w14:textId="77777777" w:rsidR="009A4605" w:rsidRPr="00F81D31" w:rsidRDefault="009A4605" w:rsidP="00CF439E">
            <w:pPr>
              <w:rPr>
                <w:rFonts w:eastAsia="Times New Roman" w:cs="Calibri"/>
                <w:b/>
                <w:bCs/>
              </w:rPr>
            </w:pPr>
            <w:r w:rsidRPr="00F81D31">
              <w:rPr>
                <w:rFonts w:eastAsia="Times New Roman" w:cs="Calibri"/>
                <w:b/>
                <w:bCs/>
                <w:color w:val="808080" w:themeColor="background1" w:themeShade="80"/>
              </w:rPr>
              <w:t>&lt;add rows as needed&gt;</w:t>
            </w:r>
          </w:p>
        </w:tc>
        <w:tc>
          <w:tcPr>
            <w:tcW w:w="2517" w:type="dxa"/>
            <w:vAlign w:val="center"/>
          </w:tcPr>
          <w:p w14:paraId="362242DC" w14:textId="77777777" w:rsidR="009A4605" w:rsidRPr="00F81D31" w:rsidRDefault="009A4605" w:rsidP="00CF439E">
            <w:pPr>
              <w:jc w:val="center"/>
              <w:rPr>
                <w:rFonts w:eastAsia="Times New Roman" w:cs="Calibri"/>
                <w:b/>
                <w:bCs/>
              </w:rPr>
            </w:pPr>
          </w:p>
        </w:tc>
        <w:tc>
          <w:tcPr>
            <w:tcW w:w="2070" w:type="dxa"/>
            <w:vAlign w:val="center"/>
          </w:tcPr>
          <w:p w14:paraId="5B6BBFFF" w14:textId="77777777" w:rsidR="009A4605" w:rsidRPr="00F81D31" w:rsidRDefault="009A4605" w:rsidP="00CF439E">
            <w:pPr>
              <w:jc w:val="center"/>
              <w:rPr>
                <w:rFonts w:eastAsia="Times New Roman" w:cs="Calibri"/>
                <w:b/>
                <w:bCs/>
              </w:rPr>
            </w:pPr>
          </w:p>
        </w:tc>
        <w:tc>
          <w:tcPr>
            <w:tcW w:w="1403" w:type="dxa"/>
          </w:tcPr>
          <w:p w14:paraId="4FB17DD1" w14:textId="77777777" w:rsidR="009A4605" w:rsidRPr="00F81D31" w:rsidRDefault="009A4605" w:rsidP="00CF439E">
            <w:pPr>
              <w:rPr>
                <w:rFonts w:eastAsia="Times New Roman" w:cs="Calibri"/>
                <w:b/>
                <w:bCs/>
              </w:rPr>
            </w:pPr>
          </w:p>
        </w:tc>
      </w:tr>
      <w:tr w:rsidR="009A4605" w:rsidRPr="00F81D31" w14:paraId="218111D7" w14:textId="77777777" w:rsidTr="00CF439E">
        <w:tc>
          <w:tcPr>
            <w:tcW w:w="3638" w:type="dxa"/>
            <w:vMerge w:val="restart"/>
            <w:shd w:val="clear" w:color="auto" w:fill="D9D9D9" w:themeFill="background1" w:themeFillShade="D9"/>
            <w:vAlign w:val="center"/>
          </w:tcPr>
          <w:p w14:paraId="66645E93" w14:textId="77777777" w:rsidR="009A4605" w:rsidRPr="00F81D31" w:rsidRDefault="009A4605" w:rsidP="00CF439E">
            <w:pPr>
              <w:rPr>
                <w:rFonts w:eastAsia="Times New Roman" w:cs="Calibri"/>
                <w:b/>
                <w:bCs/>
              </w:rPr>
            </w:pPr>
            <w:r w:rsidRPr="00F81D31">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338D08F7" w14:textId="77777777" w:rsidR="009A4605" w:rsidRPr="00F81D31" w:rsidRDefault="009A4605" w:rsidP="00CF439E">
            <w:pPr>
              <w:jc w:val="center"/>
              <w:rPr>
                <w:rFonts w:eastAsia="Times New Roman" w:cs="Calibri"/>
                <w:b/>
                <w:bCs/>
              </w:rPr>
            </w:pPr>
            <w:r w:rsidRPr="00F81D31">
              <w:rPr>
                <w:rFonts w:eastAsia="Times New Roman" w:cs="Calibri"/>
                <w:b/>
                <w:bCs/>
              </w:rPr>
              <w:t>Supervisor’s signature:</w:t>
            </w:r>
          </w:p>
          <w:p w14:paraId="449DC439" w14:textId="77777777" w:rsidR="009A4605" w:rsidRPr="00F81D31" w:rsidRDefault="009A4605" w:rsidP="00CF439E">
            <w:pPr>
              <w:jc w:val="center"/>
              <w:rPr>
                <w:rFonts w:eastAsia="Times New Roman" w:cs="Calibri"/>
                <w:b/>
                <w:bCs/>
              </w:rPr>
            </w:pPr>
          </w:p>
          <w:p w14:paraId="737D8609" w14:textId="77777777" w:rsidR="009A4605" w:rsidRPr="00F81D31" w:rsidRDefault="009A4605" w:rsidP="00CF439E">
            <w:pPr>
              <w:jc w:val="center"/>
              <w:rPr>
                <w:rFonts w:eastAsia="Times New Roman" w:cs="Calibri"/>
                <w:b/>
                <w:bCs/>
              </w:rPr>
            </w:pPr>
          </w:p>
          <w:p w14:paraId="318C047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639483E0" w14:textId="77777777" w:rsidR="009A4605" w:rsidRPr="00F81D31" w:rsidRDefault="009A4605" w:rsidP="00CF439E">
            <w:pPr>
              <w:jc w:val="center"/>
              <w:rPr>
                <w:rFonts w:eastAsia="Times New Roman" w:cs="Calibri"/>
                <w:b/>
                <w:bCs/>
              </w:rPr>
            </w:pPr>
          </w:p>
          <w:p w14:paraId="5394141F" w14:textId="77777777" w:rsidR="009A4605" w:rsidRPr="00F81D31" w:rsidRDefault="009A4605" w:rsidP="00CF439E">
            <w:pPr>
              <w:jc w:val="center"/>
              <w:rPr>
                <w:rFonts w:eastAsia="Times New Roman" w:cs="Calibri"/>
                <w:b/>
                <w:bCs/>
              </w:rPr>
            </w:pPr>
          </w:p>
          <w:p w14:paraId="72D4CABE" w14:textId="77777777" w:rsidR="009A4605" w:rsidRPr="00F81D31" w:rsidRDefault="009A4605" w:rsidP="00CF439E">
            <w:pPr>
              <w:rPr>
                <w:rFonts w:eastAsia="Times New Roman" w:cs="Calibri"/>
                <w:b/>
                <w:bCs/>
              </w:rPr>
            </w:pPr>
            <w:r w:rsidRPr="00F81D31">
              <w:rPr>
                <w:rFonts w:eastAsia="Times New Roman" w:cs="Calibri"/>
                <w:b/>
                <w:bCs/>
              </w:rPr>
              <w:t>Date: ____________</w:t>
            </w:r>
          </w:p>
          <w:p w14:paraId="6872C0EC" w14:textId="77777777" w:rsidR="009A4605" w:rsidRPr="00F81D31" w:rsidRDefault="009A4605" w:rsidP="00CF439E">
            <w:pPr>
              <w:jc w:val="center"/>
              <w:rPr>
                <w:rFonts w:eastAsia="Times New Roman" w:cs="Calibri"/>
                <w:b/>
                <w:bCs/>
              </w:rPr>
            </w:pPr>
          </w:p>
        </w:tc>
        <w:tc>
          <w:tcPr>
            <w:tcW w:w="3473" w:type="dxa"/>
            <w:gridSpan w:val="2"/>
            <w:shd w:val="clear" w:color="auto" w:fill="D9D9D9" w:themeFill="background1" w:themeFillShade="D9"/>
          </w:tcPr>
          <w:p w14:paraId="15601F23" w14:textId="77777777" w:rsidR="009A4605" w:rsidRPr="00F81D31" w:rsidRDefault="009A4605" w:rsidP="00CF439E">
            <w:pPr>
              <w:jc w:val="center"/>
              <w:rPr>
                <w:rFonts w:eastAsia="Times New Roman" w:cs="Calibri"/>
                <w:b/>
                <w:bCs/>
              </w:rPr>
            </w:pPr>
            <w:r w:rsidRPr="00F81D31">
              <w:rPr>
                <w:rFonts w:eastAsia="Times New Roman" w:cs="Calibri"/>
                <w:b/>
                <w:bCs/>
              </w:rPr>
              <w:t xml:space="preserve">Supervisor’s </w:t>
            </w:r>
          </w:p>
          <w:p w14:paraId="23974FCB" w14:textId="77777777" w:rsidR="009A4605" w:rsidRPr="00F81D31" w:rsidRDefault="009A4605" w:rsidP="00CF439E">
            <w:pPr>
              <w:jc w:val="center"/>
              <w:rPr>
                <w:rFonts w:eastAsia="Times New Roman" w:cs="Calibri"/>
                <w:b/>
                <w:bCs/>
              </w:rPr>
            </w:pPr>
            <w:r w:rsidRPr="00F81D31">
              <w:rPr>
                <w:rFonts w:eastAsia="Times New Roman" w:cs="Calibri"/>
                <w:b/>
                <w:bCs/>
              </w:rPr>
              <w:t>signature:</w:t>
            </w:r>
          </w:p>
          <w:p w14:paraId="7EDCDC8F" w14:textId="77777777" w:rsidR="009A4605" w:rsidRPr="00F81D31" w:rsidRDefault="009A4605" w:rsidP="00CF439E">
            <w:pPr>
              <w:jc w:val="center"/>
              <w:rPr>
                <w:rFonts w:eastAsia="Times New Roman" w:cs="Calibri"/>
                <w:b/>
                <w:bCs/>
              </w:rPr>
            </w:pPr>
          </w:p>
          <w:p w14:paraId="7A065487" w14:textId="77777777" w:rsidR="009A4605" w:rsidRPr="00F81D31" w:rsidRDefault="009A4605" w:rsidP="00CF439E">
            <w:pPr>
              <w:jc w:val="center"/>
              <w:rPr>
                <w:rFonts w:eastAsia="Times New Roman" w:cs="Calibri"/>
                <w:b/>
                <w:bCs/>
              </w:rPr>
            </w:pPr>
          </w:p>
          <w:p w14:paraId="5FE5C58A" w14:textId="77777777" w:rsidR="009A4605" w:rsidRPr="00F81D31" w:rsidRDefault="009A4605" w:rsidP="00CF439E">
            <w:pPr>
              <w:jc w:val="center"/>
              <w:rPr>
                <w:rFonts w:eastAsia="Times New Roman" w:cs="Calibri"/>
                <w:b/>
                <w:bCs/>
              </w:rPr>
            </w:pPr>
            <w:r w:rsidRPr="00F81D31">
              <w:rPr>
                <w:rFonts w:eastAsia="Times New Roman" w:cs="Calibri"/>
                <w:b/>
                <w:bCs/>
              </w:rPr>
              <w:t>_____________________</w:t>
            </w:r>
          </w:p>
          <w:p w14:paraId="0CD81AC6" w14:textId="77777777" w:rsidR="009A4605" w:rsidRPr="00F81D31" w:rsidRDefault="009A4605" w:rsidP="00CF439E">
            <w:pPr>
              <w:jc w:val="center"/>
              <w:rPr>
                <w:rFonts w:eastAsia="Times New Roman" w:cs="Calibri"/>
                <w:b/>
                <w:bCs/>
              </w:rPr>
            </w:pPr>
          </w:p>
          <w:p w14:paraId="5987D706" w14:textId="77777777" w:rsidR="009A4605" w:rsidRPr="00F81D31" w:rsidRDefault="009A4605" w:rsidP="00CF439E">
            <w:pPr>
              <w:jc w:val="center"/>
              <w:rPr>
                <w:rFonts w:eastAsia="Times New Roman" w:cs="Calibri"/>
                <w:b/>
                <w:bCs/>
              </w:rPr>
            </w:pPr>
          </w:p>
          <w:p w14:paraId="4B50EAC1" w14:textId="77777777" w:rsidR="009A4605" w:rsidRPr="00F81D31" w:rsidRDefault="009A4605" w:rsidP="00CF439E">
            <w:pPr>
              <w:rPr>
                <w:rFonts w:eastAsia="Times New Roman" w:cs="Calibri"/>
                <w:b/>
                <w:bCs/>
              </w:rPr>
            </w:pPr>
            <w:r w:rsidRPr="00F81D31">
              <w:rPr>
                <w:rFonts w:eastAsia="Times New Roman" w:cs="Calibri"/>
                <w:b/>
                <w:bCs/>
              </w:rPr>
              <w:t xml:space="preserve">      Date: ___________________</w:t>
            </w:r>
          </w:p>
          <w:p w14:paraId="7A4AC554" w14:textId="77777777" w:rsidR="009A4605" w:rsidRPr="00F81D31" w:rsidRDefault="009A4605" w:rsidP="00CF439E">
            <w:pPr>
              <w:rPr>
                <w:rFonts w:eastAsia="Times New Roman" w:cs="Calibri"/>
                <w:b/>
                <w:bCs/>
              </w:rPr>
            </w:pPr>
          </w:p>
        </w:tc>
      </w:tr>
      <w:tr w:rsidR="009A4605" w:rsidRPr="00F81D31" w14:paraId="1AD9A687" w14:textId="77777777" w:rsidTr="00CF439E">
        <w:tc>
          <w:tcPr>
            <w:tcW w:w="3638" w:type="dxa"/>
            <w:vMerge/>
            <w:shd w:val="clear" w:color="auto" w:fill="D9D9D9" w:themeFill="background1" w:themeFillShade="D9"/>
          </w:tcPr>
          <w:p w14:paraId="6F96355A" w14:textId="77777777" w:rsidR="009A4605" w:rsidRPr="00F81D31" w:rsidRDefault="009A4605" w:rsidP="00CF439E">
            <w:pPr>
              <w:rPr>
                <w:rFonts w:eastAsia="Times New Roman" w:cs="Calibri"/>
                <w:b/>
                <w:bCs/>
              </w:rPr>
            </w:pPr>
          </w:p>
        </w:tc>
        <w:tc>
          <w:tcPr>
            <w:tcW w:w="2517" w:type="dxa"/>
            <w:shd w:val="clear" w:color="auto" w:fill="D9D9D9" w:themeFill="background1" w:themeFillShade="D9"/>
          </w:tcPr>
          <w:p w14:paraId="7089AC23" w14:textId="77777777" w:rsidR="009A4605" w:rsidRPr="00F81D31" w:rsidRDefault="009A4605" w:rsidP="00CF439E">
            <w:pPr>
              <w:rPr>
                <w:rFonts w:eastAsia="Times New Roman" w:cs="Calibri"/>
                <w:b/>
                <w:bCs/>
              </w:rPr>
            </w:pPr>
            <w:r w:rsidRPr="00F81D31">
              <w:rPr>
                <w:rFonts w:eastAsia="Times New Roman" w:cs="Calibri"/>
                <w:b/>
                <w:bCs/>
              </w:rPr>
              <w:t>Comments:</w:t>
            </w:r>
          </w:p>
        </w:tc>
        <w:tc>
          <w:tcPr>
            <w:tcW w:w="3473" w:type="dxa"/>
            <w:gridSpan w:val="2"/>
            <w:shd w:val="clear" w:color="auto" w:fill="D9D9D9" w:themeFill="background1" w:themeFillShade="D9"/>
          </w:tcPr>
          <w:p w14:paraId="6C9DB106" w14:textId="77777777" w:rsidR="009A4605" w:rsidRPr="00F81D31" w:rsidRDefault="009A4605" w:rsidP="00CF439E">
            <w:pPr>
              <w:rPr>
                <w:rFonts w:eastAsia="Times New Roman" w:cs="Calibri"/>
                <w:b/>
                <w:bCs/>
              </w:rPr>
            </w:pPr>
            <w:r w:rsidRPr="00F81D31">
              <w:rPr>
                <w:rFonts w:eastAsia="Times New Roman" w:cs="Calibri"/>
                <w:b/>
                <w:bCs/>
              </w:rPr>
              <w:t>Comments:</w:t>
            </w:r>
          </w:p>
          <w:p w14:paraId="789D2C30" w14:textId="77777777" w:rsidR="009A4605" w:rsidRPr="00F81D31" w:rsidRDefault="009A4605" w:rsidP="00CF439E">
            <w:pPr>
              <w:rPr>
                <w:rFonts w:eastAsia="Times New Roman" w:cs="Calibri"/>
                <w:b/>
                <w:bCs/>
              </w:rPr>
            </w:pPr>
          </w:p>
          <w:p w14:paraId="40B514C4" w14:textId="77777777" w:rsidR="009A4605" w:rsidRPr="00F81D31" w:rsidRDefault="009A4605" w:rsidP="00CF439E">
            <w:pPr>
              <w:rPr>
                <w:rFonts w:eastAsia="Times New Roman" w:cs="Calibri"/>
                <w:b/>
                <w:bCs/>
              </w:rPr>
            </w:pPr>
          </w:p>
          <w:p w14:paraId="7DEA6942" w14:textId="77777777" w:rsidR="009A4605" w:rsidRPr="00F81D31" w:rsidRDefault="009A4605" w:rsidP="00CF439E">
            <w:pPr>
              <w:rPr>
                <w:rFonts w:eastAsia="Times New Roman" w:cs="Calibri"/>
                <w:b/>
                <w:bCs/>
              </w:rPr>
            </w:pPr>
          </w:p>
          <w:p w14:paraId="24D502D0" w14:textId="77777777" w:rsidR="009A4605" w:rsidRPr="00F81D31" w:rsidRDefault="009A4605" w:rsidP="00CF439E">
            <w:pPr>
              <w:rPr>
                <w:rFonts w:eastAsia="Times New Roman" w:cs="Calibri"/>
                <w:b/>
                <w:bCs/>
              </w:rPr>
            </w:pPr>
          </w:p>
        </w:tc>
      </w:tr>
    </w:tbl>
    <w:p w14:paraId="2AD64F07"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AA28C0B"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8E36D4B"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57E4B448"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BE5066B"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C343607"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A096776"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5D2E731"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36FC2E06"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037E7353"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251AF425"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61503BD"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3F3D2A66"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2890627F"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61F7B00"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0BE992C"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6B071595"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09D3E4DA"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20FF2C14"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84ACD89"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68BBEB8A"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0C480732"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4248B885"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7ADB985C"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1C6EDA36" w14:textId="77777777" w:rsidR="004B4FFE" w:rsidRDefault="004B4FFE" w:rsidP="009A4605">
      <w:pPr>
        <w:shd w:val="clear" w:color="auto" w:fill="FFFFFF"/>
        <w:spacing w:before="45" w:after="45" w:line="384" w:lineRule="atLeast"/>
        <w:rPr>
          <w:rFonts w:eastAsia="Times New Roman" w:cs="Times New Roman"/>
          <w:color w:val="000000" w:themeColor="text1"/>
          <w:szCs w:val="22"/>
          <w:lang w:eastAsia="en-AU" w:bidi="ar-SA"/>
        </w:rPr>
      </w:pPr>
    </w:p>
    <w:p w14:paraId="5C729D13" w14:textId="77777777" w:rsidR="004B4FFE" w:rsidRDefault="004B4FFE" w:rsidP="009A4605">
      <w:pPr>
        <w:shd w:val="clear" w:color="auto" w:fill="FFFFFF"/>
        <w:spacing w:before="45" w:after="45" w:line="384" w:lineRule="atLeast"/>
        <w:rPr>
          <w:rFonts w:eastAsia="Times New Roman" w:cs="Times New Roman"/>
          <w:color w:val="000000" w:themeColor="text1"/>
          <w:szCs w:val="22"/>
          <w:lang w:eastAsia="en-AU" w:bidi="ar-SA"/>
        </w:rPr>
      </w:pPr>
    </w:p>
    <w:p w14:paraId="5570FDA7"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6ABFCFCC" w14:textId="77777777" w:rsidR="009A4605"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p>
    <w:p w14:paraId="5B93C709" w14:textId="77777777" w:rsidR="009A4605" w:rsidRPr="00707E61" w:rsidRDefault="009A4605" w:rsidP="009A4605">
      <w:pPr>
        <w:shd w:val="clear" w:color="auto" w:fill="FFFFFF"/>
        <w:spacing w:before="45" w:after="45" w:line="384" w:lineRule="atLeast"/>
        <w:rPr>
          <w:rFonts w:eastAsia="Times New Roman" w:cs="Times New Roman"/>
          <w:color w:val="000000" w:themeColor="text1"/>
          <w:szCs w:val="22"/>
          <w:lang w:eastAsia="en-AU" w:bidi="ar-SA"/>
        </w:rPr>
      </w:pPr>
      <w:r>
        <w:rPr>
          <w:rFonts w:eastAsia="Times New Roman" w:cs="Times New Roman"/>
          <w:color w:val="000000" w:themeColor="text1"/>
          <w:szCs w:val="22"/>
          <w:lang w:eastAsia="en-AU" w:bidi="ar-SA"/>
        </w:rPr>
        <w:t xml:space="preserve">3.5 </w:t>
      </w:r>
      <w:r w:rsidRPr="00707E61">
        <w:rPr>
          <w:rFonts w:eastAsia="Times New Roman" w:cs="Times New Roman"/>
          <w:color w:val="000000" w:themeColor="text1"/>
          <w:szCs w:val="22"/>
          <w:lang w:eastAsia="en-AU" w:bidi="ar-SA"/>
        </w:rPr>
        <w:t>Document incidents and responses and report according to organisational policies and procedures.</w:t>
      </w:r>
    </w:p>
    <w:p w14:paraId="4F477CC2" w14:textId="77777777" w:rsidR="009A4605" w:rsidRPr="006E7A5A" w:rsidRDefault="009A4605" w:rsidP="009A4605">
      <w:pPr>
        <w:tabs>
          <w:tab w:val="left" w:pos="4536"/>
        </w:tabs>
        <w:rPr>
          <w:rFonts w:eastAsia="Times New Roman" w:cs="Calibri"/>
          <w:color w:val="FF0000"/>
          <w:szCs w:val="22"/>
        </w:rPr>
      </w:pPr>
      <w:r w:rsidRPr="006E7A5A">
        <w:rPr>
          <w:rFonts w:eastAsia="Times New Roman" w:cs="Calibri"/>
          <w:color w:val="FF0000"/>
          <w:szCs w:val="22"/>
        </w:rPr>
        <w:t xml:space="preserve">Assessor note: Students </w:t>
      </w:r>
      <w:r>
        <w:rPr>
          <w:rFonts w:eastAsia="Times New Roman" w:cs="Calibri"/>
          <w:color w:val="FF0000"/>
          <w:szCs w:val="22"/>
        </w:rPr>
        <w:t>answers</w:t>
      </w:r>
      <w:r w:rsidRPr="006E7A5A">
        <w:rPr>
          <w:rFonts w:eastAsia="Times New Roman" w:cs="Calibri"/>
          <w:color w:val="FF0000"/>
          <w:szCs w:val="22"/>
        </w:rPr>
        <w:t xml:space="preserve"> correspond with the sample answers provided below however the wording may vary.</w:t>
      </w:r>
    </w:p>
    <w:p w14:paraId="048A0C2D" w14:textId="77777777" w:rsidR="009A4605" w:rsidRPr="005E55BB" w:rsidRDefault="009A4605" w:rsidP="009A4605">
      <w:pPr>
        <w:kinsoku w:val="0"/>
        <w:overflowPunct w:val="0"/>
        <w:spacing w:before="76" w:after="0" w:line="240" w:lineRule="auto"/>
        <w:ind w:left="2160" w:firstLine="720"/>
        <w:contextualSpacing/>
        <w:rPr>
          <w:rFonts w:eastAsiaTheme="majorEastAsia" w:cs="Arial"/>
          <w:color w:val="262626" w:themeColor="text1" w:themeTint="D9"/>
          <w:szCs w:val="22"/>
        </w:rPr>
      </w:pPr>
    </w:p>
    <w:p w14:paraId="3F01CAD4" w14:textId="77777777" w:rsidR="009A4605" w:rsidRPr="005E55BB" w:rsidRDefault="009A4605" w:rsidP="009A4605">
      <w:pPr>
        <w:kinsoku w:val="0"/>
        <w:overflowPunct w:val="0"/>
        <w:spacing w:before="76" w:after="0" w:line="240" w:lineRule="auto"/>
        <w:ind w:left="2160" w:firstLine="720"/>
        <w:contextualSpacing/>
        <w:rPr>
          <w:rFonts w:eastAsiaTheme="majorEastAsia" w:cstheme="minorHAnsi"/>
          <w:b/>
          <w:bCs/>
          <w:color w:val="262626" w:themeColor="text1" w:themeTint="D9"/>
          <w:spacing w:val="-2"/>
          <w:szCs w:val="22"/>
        </w:rPr>
      </w:pPr>
      <w:r w:rsidRPr="005E55BB">
        <w:rPr>
          <w:rFonts w:eastAsiaTheme="majorEastAsia" w:cstheme="minorHAnsi"/>
          <w:b/>
          <w:bCs/>
          <w:noProof/>
          <w:color w:val="262626" w:themeColor="text1" w:themeTint="D9"/>
          <w:szCs w:val="22"/>
        </w:rPr>
        <mc:AlternateContent>
          <mc:Choice Requires="wps">
            <w:drawing>
              <wp:anchor distT="0" distB="0" distL="114300" distR="114300" simplePos="0" relativeHeight="251658291" behindDoc="0" locked="0" layoutInCell="1" allowOverlap="1" wp14:anchorId="3391CEE8" wp14:editId="7BBB77B7">
                <wp:simplePos x="0" y="0"/>
                <wp:positionH relativeFrom="column">
                  <wp:posOffset>-285750</wp:posOffset>
                </wp:positionH>
                <wp:positionV relativeFrom="paragraph">
                  <wp:posOffset>-101600</wp:posOffset>
                </wp:positionV>
                <wp:extent cx="6769100" cy="8286750"/>
                <wp:effectExtent l="0" t="0" r="12700" b="19050"/>
                <wp:wrapNone/>
                <wp:docPr id="1078344512" name="Rectangle 1078344512"/>
                <wp:cNvGraphicFramePr/>
                <a:graphic xmlns:a="http://schemas.openxmlformats.org/drawingml/2006/main">
                  <a:graphicData uri="http://schemas.microsoft.com/office/word/2010/wordprocessingShape">
                    <wps:wsp>
                      <wps:cNvSpPr/>
                      <wps:spPr>
                        <a:xfrm>
                          <a:off x="0" y="0"/>
                          <a:ext cx="6769100" cy="82867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20D18" id="Rectangle 1078344512" o:spid="_x0000_s1026" style="position:absolute;margin-left:-22.5pt;margin-top:-8pt;width:533pt;height:652.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" filled="f" strokecolor="#2f528f" strokeweight="1pt"/>
            </w:pict>
          </mc:Fallback>
        </mc:AlternateContent>
      </w:r>
      <w:r w:rsidRPr="005E55BB">
        <w:rPr>
          <w:rFonts w:eastAsiaTheme="majorEastAsia" w:cstheme="minorHAnsi"/>
          <w:b/>
          <w:bCs/>
          <w:color w:val="262626" w:themeColor="text1" w:themeTint="D9"/>
          <w:szCs w:val="22"/>
        </w:rPr>
        <w:t xml:space="preserve">EXPOSURE INCIDENT </w:t>
      </w:r>
      <w:r w:rsidRPr="005E55BB">
        <w:rPr>
          <w:rFonts w:eastAsiaTheme="majorEastAsia" w:cstheme="minorHAnsi"/>
          <w:b/>
          <w:bCs/>
          <w:color w:val="262626" w:themeColor="text1" w:themeTint="D9"/>
          <w:spacing w:val="-2"/>
          <w:szCs w:val="22"/>
        </w:rPr>
        <w:t>REPORT</w:t>
      </w:r>
    </w:p>
    <w:p w14:paraId="42CEEE7F" w14:textId="77777777" w:rsidR="009A4605" w:rsidRPr="005E55BB" w:rsidRDefault="009A4605" w:rsidP="009A4605">
      <w:pPr>
        <w:kinsoku w:val="0"/>
        <w:overflowPunct w:val="0"/>
        <w:spacing w:after="0" w:line="240" w:lineRule="auto"/>
        <w:ind w:left="2410" w:firstLine="470"/>
        <w:contextualSpacing/>
        <w:rPr>
          <w:rFonts w:eastAsiaTheme="majorEastAsia" w:cstheme="minorHAnsi"/>
          <w:b/>
          <w:bCs/>
          <w:color w:val="262626" w:themeColor="text1" w:themeTint="D9"/>
          <w:spacing w:val="-2"/>
          <w:szCs w:val="22"/>
        </w:rPr>
      </w:pPr>
      <w:r w:rsidRPr="005E55BB">
        <w:rPr>
          <w:rFonts w:eastAsiaTheme="majorEastAsia" w:cstheme="minorHAnsi"/>
          <w:b/>
          <w:bCs/>
          <w:color w:val="262626" w:themeColor="text1" w:themeTint="D9"/>
          <w:szCs w:val="22"/>
        </w:rPr>
        <w:t xml:space="preserve">Exposure to bodily fluids and risk of infection transmission </w:t>
      </w:r>
    </w:p>
    <w:p w14:paraId="17A062EB" w14:textId="77777777" w:rsidR="009A4605" w:rsidRPr="005E55BB" w:rsidRDefault="009A4605" w:rsidP="009A4605">
      <w:pPr>
        <w:kinsoku w:val="0"/>
        <w:overflowPunct w:val="0"/>
        <w:spacing w:after="120"/>
        <w:rPr>
          <w:rFonts w:cstheme="minorHAnsi"/>
          <w:b/>
          <w:bCs/>
          <w:szCs w:val="22"/>
        </w:rPr>
      </w:pPr>
    </w:p>
    <w:p w14:paraId="7EFF909B" w14:textId="77777777" w:rsidR="009A4605" w:rsidRPr="005E55BB" w:rsidRDefault="009A4605" w:rsidP="009A4605">
      <w:pPr>
        <w:tabs>
          <w:tab w:val="left" w:pos="4931"/>
          <w:tab w:val="left" w:pos="5471"/>
          <w:tab w:val="left" w:pos="9699"/>
        </w:tabs>
        <w:kinsoku w:val="0"/>
        <w:overflowPunct w:val="0"/>
        <w:spacing w:before="240" w:after="0" w:line="120" w:lineRule="auto"/>
        <w:ind w:left="57" w:right="-624"/>
        <w:rPr>
          <w:rFonts w:cstheme="minorHAnsi"/>
          <w:szCs w:val="22"/>
        </w:rPr>
      </w:pPr>
      <w:r w:rsidRPr="005E55BB">
        <w:rPr>
          <w:rFonts w:cstheme="minorHAnsi"/>
          <w:szCs w:val="22"/>
        </w:rPr>
        <w:t>Employees Name:</w:t>
      </w:r>
      <w:r w:rsidRPr="005E55BB">
        <w:rPr>
          <w:rFonts w:cstheme="minorHAnsi"/>
          <w:spacing w:val="55"/>
          <w:szCs w:val="22"/>
        </w:rPr>
        <w:t xml:space="preserve">  </w:t>
      </w:r>
      <w:r w:rsidRPr="005E55BB">
        <w:rPr>
          <w:rFonts w:cstheme="minorHAnsi"/>
          <w:szCs w:val="22"/>
          <w:u w:val="single"/>
        </w:rPr>
        <w:t>Student Name</w:t>
      </w:r>
      <w:r w:rsidRPr="005E55BB">
        <w:rPr>
          <w:rFonts w:cstheme="minorHAnsi"/>
          <w:szCs w:val="22"/>
        </w:rPr>
        <w:tab/>
        <w:t>Position:</w:t>
      </w:r>
      <w:r w:rsidRPr="005E55BB">
        <w:rPr>
          <w:rFonts w:cstheme="minorHAnsi"/>
          <w:spacing w:val="55"/>
          <w:szCs w:val="22"/>
        </w:rPr>
        <w:t xml:space="preserve"> </w:t>
      </w:r>
      <w:r w:rsidRPr="005E55BB">
        <w:rPr>
          <w:rFonts w:cstheme="minorHAnsi"/>
          <w:szCs w:val="22"/>
          <w:u w:val="single"/>
        </w:rPr>
        <w:t>Role/job in workplace</w:t>
      </w:r>
    </w:p>
    <w:p w14:paraId="2D5B9634" w14:textId="77777777" w:rsidR="009A4605" w:rsidRPr="005E55BB" w:rsidRDefault="009A4605" w:rsidP="009A4605">
      <w:pPr>
        <w:kinsoku w:val="0"/>
        <w:overflowPunct w:val="0"/>
        <w:spacing w:before="240" w:after="0" w:line="120" w:lineRule="auto"/>
        <w:ind w:left="57" w:right="-624"/>
        <w:rPr>
          <w:rFonts w:cstheme="minorHAnsi"/>
          <w:szCs w:val="22"/>
        </w:rPr>
      </w:pPr>
    </w:p>
    <w:p w14:paraId="2D9E012A" w14:textId="77777777" w:rsidR="009A4605" w:rsidRPr="005E55BB" w:rsidRDefault="009A4605" w:rsidP="009A4605">
      <w:pPr>
        <w:kinsoku w:val="0"/>
        <w:overflowPunct w:val="0"/>
        <w:spacing w:before="240" w:after="0" w:line="120" w:lineRule="auto"/>
        <w:ind w:left="57" w:right="-624"/>
        <w:rPr>
          <w:rFonts w:cstheme="minorHAnsi"/>
          <w:szCs w:val="22"/>
        </w:rPr>
        <w:sectPr w:rsidR="009A4605" w:rsidRPr="005E55BB" w:rsidSect="000D2993">
          <w:pgSz w:w="12240" w:h="15840"/>
          <w:pgMar w:top="640" w:right="940" w:bottom="280" w:left="1340" w:header="720" w:footer="720" w:gutter="0"/>
          <w:cols w:space="720"/>
          <w:noEndnote/>
        </w:sectPr>
      </w:pPr>
    </w:p>
    <w:p w14:paraId="219F6B8C" w14:textId="77777777" w:rsidR="009A4605" w:rsidRPr="005E55BB" w:rsidRDefault="009A4605" w:rsidP="009A4605">
      <w:pPr>
        <w:tabs>
          <w:tab w:val="left" w:pos="4913"/>
        </w:tabs>
        <w:kinsoku w:val="0"/>
        <w:overflowPunct w:val="0"/>
        <w:spacing w:before="240" w:after="0" w:line="120" w:lineRule="auto"/>
        <w:ind w:left="57" w:right="-624"/>
        <w:rPr>
          <w:rFonts w:cstheme="minorHAnsi"/>
          <w:szCs w:val="22"/>
        </w:rPr>
      </w:pPr>
      <w:r w:rsidRPr="005E55BB">
        <w:rPr>
          <w:rFonts w:cstheme="minorHAnsi"/>
          <w:szCs w:val="22"/>
        </w:rPr>
        <w:t>Estimated date of Exposure:</w:t>
      </w:r>
      <w:r w:rsidRPr="005E55BB">
        <w:rPr>
          <w:rFonts w:cstheme="minorHAnsi"/>
          <w:spacing w:val="55"/>
          <w:szCs w:val="22"/>
        </w:rPr>
        <w:t xml:space="preserve"> </w:t>
      </w:r>
      <w:r w:rsidRPr="005E55BB">
        <w:rPr>
          <w:rFonts w:cstheme="minorHAnsi"/>
          <w:szCs w:val="22"/>
          <w:u w:val="single"/>
        </w:rPr>
        <w:t>activity date</w:t>
      </w:r>
      <w:r w:rsidRPr="005E55BB">
        <w:rPr>
          <w:rFonts w:cstheme="minorHAnsi"/>
          <w:szCs w:val="22"/>
          <w:u w:val="single"/>
        </w:rPr>
        <w:tab/>
      </w:r>
    </w:p>
    <w:p w14:paraId="7BED91AD" w14:textId="77777777" w:rsidR="009A4605" w:rsidRPr="005E55BB" w:rsidRDefault="009A4605" w:rsidP="009A4605">
      <w:pPr>
        <w:tabs>
          <w:tab w:val="left" w:pos="2020"/>
        </w:tabs>
        <w:kinsoku w:val="0"/>
        <w:overflowPunct w:val="0"/>
        <w:spacing w:before="240" w:after="0" w:line="120" w:lineRule="auto"/>
        <w:ind w:left="57" w:right="-624"/>
        <w:rPr>
          <w:rFonts w:cstheme="minorHAnsi"/>
          <w:szCs w:val="22"/>
        </w:rPr>
      </w:pPr>
      <w:r w:rsidRPr="005E55BB">
        <w:rPr>
          <w:rFonts w:cstheme="minorHAnsi"/>
          <w:szCs w:val="22"/>
        </w:rPr>
        <w:br w:type="column"/>
        <w:t>Time:</w:t>
      </w:r>
      <w:r w:rsidRPr="005E55BB">
        <w:rPr>
          <w:rFonts w:cstheme="minorHAnsi"/>
          <w:spacing w:val="55"/>
          <w:szCs w:val="22"/>
        </w:rPr>
        <w:t xml:space="preserve"> </w:t>
      </w:r>
      <w:r w:rsidRPr="005E55BB">
        <w:rPr>
          <w:rFonts w:cstheme="minorHAnsi"/>
          <w:szCs w:val="22"/>
          <w:u w:val="single"/>
        </w:rPr>
        <w:tab/>
      </w:r>
    </w:p>
    <w:p w14:paraId="63FAA669" w14:textId="77777777" w:rsidR="009A4605" w:rsidRPr="005E55BB" w:rsidRDefault="009A4605" w:rsidP="009A4605">
      <w:pPr>
        <w:tabs>
          <w:tab w:val="left" w:pos="1853"/>
        </w:tabs>
        <w:kinsoku w:val="0"/>
        <w:overflowPunct w:val="0"/>
        <w:spacing w:before="240" w:after="0" w:line="120" w:lineRule="auto"/>
        <w:ind w:left="57" w:right="-624"/>
        <w:rPr>
          <w:rFonts w:cstheme="minorHAnsi"/>
          <w:spacing w:val="-4"/>
          <w:szCs w:val="22"/>
        </w:rPr>
      </w:pPr>
      <w:r w:rsidRPr="005E55BB">
        <w:rPr>
          <w:rFonts w:cstheme="minorHAnsi"/>
          <w:szCs w:val="22"/>
        </w:rPr>
        <w:br w:type="column"/>
        <w:t>A.M.</w:t>
      </w:r>
      <w:r w:rsidRPr="005E55BB">
        <w:rPr>
          <w:rFonts w:cstheme="minorHAnsi"/>
          <w:spacing w:val="55"/>
          <w:szCs w:val="22"/>
        </w:rPr>
        <w:t xml:space="preserve"> </w:t>
      </w:r>
      <w:r w:rsidRPr="005E55BB">
        <w:rPr>
          <w:rFonts w:cstheme="minorHAnsi"/>
          <w:szCs w:val="22"/>
          <w:u w:val="single"/>
        </w:rPr>
        <w:tab/>
      </w:r>
      <w:r w:rsidRPr="005E55BB">
        <w:rPr>
          <w:rFonts w:cstheme="minorHAnsi"/>
          <w:spacing w:val="-4"/>
          <w:szCs w:val="22"/>
        </w:rPr>
        <w:t>P.M.</w:t>
      </w:r>
    </w:p>
    <w:p w14:paraId="21CF010F" w14:textId="77777777" w:rsidR="009A4605" w:rsidRPr="005E55BB" w:rsidRDefault="009A4605" w:rsidP="009A4605">
      <w:pPr>
        <w:tabs>
          <w:tab w:val="left" w:pos="1853"/>
        </w:tabs>
        <w:kinsoku w:val="0"/>
        <w:overflowPunct w:val="0"/>
        <w:spacing w:before="97" w:after="120"/>
        <w:ind w:left="100"/>
        <w:rPr>
          <w:rFonts w:cstheme="minorHAnsi"/>
          <w:spacing w:val="-4"/>
          <w:szCs w:val="22"/>
        </w:rPr>
        <w:sectPr w:rsidR="009A4605" w:rsidRPr="005E55BB">
          <w:type w:val="continuous"/>
          <w:pgSz w:w="12240" w:h="15840"/>
          <w:pgMar w:top="640" w:right="940" w:bottom="280" w:left="1340" w:header="720" w:footer="720" w:gutter="0"/>
          <w:cols w:num="3" w:space="720" w:equalWidth="0">
            <w:col w:w="4954" w:space="399"/>
            <w:col w:w="2021" w:space="62"/>
            <w:col w:w="2524"/>
          </w:cols>
          <w:noEndnote/>
        </w:sectPr>
      </w:pPr>
    </w:p>
    <w:p w14:paraId="1D685A0B" w14:textId="77777777" w:rsidR="009A4605" w:rsidRPr="005E55BB" w:rsidRDefault="009A4605" w:rsidP="009A4605">
      <w:pPr>
        <w:tabs>
          <w:tab w:val="left" w:pos="2070"/>
          <w:tab w:val="left" w:pos="9714"/>
        </w:tabs>
        <w:kinsoku w:val="0"/>
        <w:overflowPunct w:val="0"/>
        <w:spacing w:before="96" w:after="120"/>
        <w:ind w:left="100"/>
        <w:rPr>
          <w:rFonts w:cstheme="minorHAnsi"/>
          <w:szCs w:val="22"/>
        </w:rPr>
      </w:pPr>
    </w:p>
    <w:p w14:paraId="4753174F" w14:textId="77777777" w:rsidR="009A4605" w:rsidRPr="005E55BB" w:rsidRDefault="009A4605" w:rsidP="009A4605">
      <w:pPr>
        <w:tabs>
          <w:tab w:val="left" w:pos="2070"/>
          <w:tab w:val="left" w:pos="9714"/>
        </w:tabs>
        <w:kinsoku w:val="0"/>
        <w:overflowPunct w:val="0"/>
        <w:spacing w:before="96" w:after="120"/>
        <w:ind w:left="100"/>
        <w:rPr>
          <w:rFonts w:cstheme="minorHAnsi"/>
          <w:color w:val="FF0000"/>
          <w:szCs w:val="22"/>
        </w:rPr>
      </w:pPr>
      <w:r w:rsidRPr="005E55BB">
        <w:rPr>
          <w:rFonts w:cstheme="minorHAnsi"/>
          <w:szCs w:val="22"/>
        </w:rPr>
        <w:t>Source of exposure:</w:t>
      </w:r>
      <w:r w:rsidRPr="005E55BB">
        <w:rPr>
          <w:rFonts w:cstheme="minorHAnsi"/>
          <w:szCs w:val="22"/>
          <w:u w:val="single"/>
        </w:rPr>
        <w:tab/>
      </w:r>
      <w:r w:rsidRPr="005E55BB">
        <w:rPr>
          <w:rFonts w:cstheme="minorHAnsi"/>
          <w:color w:val="FF0000"/>
          <w:szCs w:val="22"/>
          <w:u w:val="single"/>
        </w:rPr>
        <w:t>a client vomited where (student) was cleaning the dining area.</w:t>
      </w:r>
      <w:r w:rsidRPr="005E55BB">
        <w:rPr>
          <w:rFonts w:cstheme="minorHAnsi"/>
          <w:color w:val="FF0000"/>
          <w:szCs w:val="22"/>
          <w:u w:val="single"/>
        </w:rPr>
        <w:tab/>
      </w:r>
    </w:p>
    <w:p w14:paraId="59B21E32" w14:textId="77777777" w:rsidR="009A4605" w:rsidRPr="005E55BB" w:rsidRDefault="009A4605" w:rsidP="009A4605">
      <w:pPr>
        <w:kinsoku w:val="0"/>
        <w:overflowPunct w:val="0"/>
        <w:spacing w:after="120"/>
        <w:rPr>
          <w:rFonts w:cstheme="minorHAnsi"/>
          <w:color w:val="FF0000"/>
          <w:szCs w:val="22"/>
        </w:rPr>
      </w:pPr>
    </w:p>
    <w:p w14:paraId="213D3E9B"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58279" behindDoc="0" locked="0" layoutInCell="0" allowOverlap="1" wp14:anchorId="61EC94B9" wp14:editId="4C12771D">
                <wp:simplePos x="0" y="0"/>
                <wp:positionH relativeFrom="page">
                  <wp:posOffset>914400</wp:posOffset>
                </wp:positionH>
                <wp:positionV relativeFrom="paragraph">
                  <wp:posOffset>91440</wp:posOffset>
                </wp:positionV>
                <wp:extent cx="6103620" cy="635"/>
                <wp:effectExtent l="0" t="7620" r="1905" b="1270"/>
                <wp:wrapTopAndBottom/>
                <wp:docPr id="1078344513" name="Freeform: Shape 107834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C64D39" id="Freeform: Shape 1078344513" o:spid="_x0000_s1026" style="position:absolute;z-index:2516582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5977D00" w14:textId="77777777" w:rsidR="009A4605" w:rsidRPr="005E55BB" w:rsidRDefault="009A4605" w:rsidP="009A4605">
      <w:pPr>
        <w:tabs>
          <w:tab w:val="left" w:pos="9677"/>
        </w:tabs>
        <w:kinsoku w:val="0"/>
        <w:overflowPunct w:val="0"/>
        <w:spacing w:before="136" w:after="120"/>
        <w:ind w:left="100"/>
        <w:rPr>
          <w:rFonts w:cstheme="minorHAnsi"/>
          <w:color w:val="FF0000"/>
          <w:szCs w:val="22"/>
        </w:rPr>
      </w:pPr>
      <w:r w:rsidRPr="005E55BB">
        <w:rPr>
          <w:rFonts w:cstheme="minorHAnsi"/>
          <w:szCs w:val="22"/>
        </w:rPr>
        <w:t xml:space="preserve">Describe how exposure occurred:  </w:t>
      </w:r>
      <w:r w:rsidRPr="005E55BB">
        <w:rPr>
          <w:rFonts w:cstheme="minorHAnsi"/>
          <w:color w:val="FF0000"/>
          <w:szCs w:val="22"/>
        </w:rPr>
        <w:t>A client vomited on the floor of the dining area when I was cleaning the floor. I noticed that the vomit splashed quite close to the area where I was cleaning</w:t>
      </w:r>
      <w:r w:rsidRPr="005E55BB">
        <w:rPr>
          <w:rFonts w:cstheme="minorHAnsi"/>
          <w:szCs w:val="22"/>
        </w:rPr>
        <w:t>.</w:t>
      </w:r>
      <w:r w:rsidRPr="005E55BB">
        <w:rPr>
          <w:rFonts w:cstheme="minorHAnsi"/>
          <w:color w:val="FF0000"/>
          <w:szCs w:val="22"/>
          <w:u w:val="single"/>
        </w:rPr>
        <w:tab/>
      </w:r>
    </w:p>
    <w:p w14:paraId="5FA347C8" w14:textId="77777777" w:rsidR="009A4605" w:rsidRPr="005E55BB" w:rsidRDefault="009A4605" w:rsidP="009A4605">
      <w:pPr>
        <w:kinsoku w:val="0"/>
        <w:overflowPunct w:val="0"/>
        <w:spacing w:after="120"/>
        <w:rPr>
          <w:rFonts w:cstheme="minorHAnsi"/>
          <w:color w:val="FF0000"/>
          <w:szCs w:val="22"/>
        </w:rPr>
      </w:pPr>
    </w:p>
    <w:p w14:paraId="1605BB3F" w14:textId="77777777" w:rsidR="009A4605" w:rsidRPr="005E55BB" w:rsidRDefault="009A4605" w:rsidP="009A4605">
      <w:pPr>
        <w:rPr>
          <w:szCs w:val="22"/>
        </w:rPr>
      </w:pPr>
      <w:r w:rsidRPr="005E55BB">
        <w:rPr>
          <w:szCs w:val="22"/>
        </w:rPr>
        <w:t>Did the fluid come in contact with mucous membranes (splashes into eyes, nose and/or mouth, etc.) or onto your non-intact skin (healing wounds, chapped skin, etc.) please specify:</w:t>
      </w:r>
    </w:p>
    <w:p w14:paraId="74ED0F77"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58280" behindDoc="0" locked="0" layoutInCell="0" allowOverlap="1" wp14:anchorId="7B7081AD" wp14:editId="262BCA80">
                <wp:simplePos x="0" y="0"/>
                <wp:positionH relativeFrom="page">
                  <wp:posOffset>914400</wp:posOffset>
                </wp:positionH>
                <wp:positionV relativeFrom="paragraph">
                  <wp:posOffset>91440</wp:posOffset>
                </wp:positionV>
                <wp:extent cx="6103620" cy="635"/>
                <wp:effectExtent l="0" t="5080" r="1905" b="3810"/>
                <wp:wrapTopAndBottom/>
                <wp:docPr id="1078344514" name="Freeform: Shape 1078344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DE3BE1" id="Freeform: Shape 1078344514" o:spid="_x0000_s1026" style="position:absolute;z-index:251658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45772F2F" w14:textId="77777777" w:rsidR="009A4605" w:rsidRPr="005E55BB" w:rsidRDefault="009A4605" w:rsidP="009A4605">
      <w:pPr>
        <w:tabs>
          <w:tab w:val="left" w:pos="9677"/>
        </w:tabs>
        <w:kinsoku w:val="0"/>
        <w:overflowPunct w:val="0"/>
        <w:spacing w:before="136" w:after="120"/>
        <w:ind w:left="100"/>
        <w:rPr>
          <w:rFonts w:cstheme="minorHAnsi"/>
          <w:color w:val="FF0000"/>
          <w:szCs w:val="22"/>
        </w:rPr>
      </w:pPr>
      <w:r w:rsidRPr="005E55BB">
        <w:rPr>
          <w:rFonts w:cstheme="minorHAnsi"/>
          <w:szCs w:val="22"/>
        </w:rPr>
        <w:t>Response/Immediate action taken :</w:t>
      </w:r>
      <w:r w:rsidRPr="005E55BB">
        <w:rPr>
          <w:rFonts w:cstheme="minorHAnsi"/>
          <w:spacing w:val="55"/>
          <w:szCs w:val="22"/>
        </w:rPr>
        <w:t xml:space="preserve">  </w:t>
      </w:r>
      <w:r w:rsidRPr="005E55BB">
        <w:rPr>
          <w:rFonts w:cstheme="minorHAnsi"/>
          <w:color w:val="FF0000"/>
          <w:szCs w:val="22"/>
        </w:rPr>
        <w:t>informed supervisor immediately, flush the exposed skin area well with running water,</w:t>
      </w:r>
      <w:r w:rsidRPr="005E55BB">
        <w:rPr>
          <w:rFonts w:cstheme="minorHAnsi"/>
          <w:color w:val="FF0000"/>
          <w:szCs w:val="22"/>
          <w:u w:val="single"/>
        </w:rPr>
        <w:tab/>
      </w:r>
    </w:p>
    <w:p w14:paraId="0859E7BC"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58281" behindDoc="0" locked="0" layoutInCell="0" allowOverlap="1" wp14:anchorId="790465B1" wp14:editId="38BE254C">
                <wp:simplePos x="0" y="0"/>
                <wp:positionH relativeFrom="page">
                  <wp:posOffset>914400</wp:posOffset>
                </wp:positionH>
                <wp:positionV relativeFrom="paragraph">
                  <wp:posOffset>91440</wp:posOffset>
                </wp:positionV>
                <wp:extent cx="6103620" cy="635"/>
                <wp:effectExtent l="0" t="635" r="1905" b="8255"/>
                <wp:wrapTopAndBottom/>
                <wp:docPr id="1078344515" name="Freeform: Shape 1078344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635"/>
                        </a:xfrm>
                        <a:custGeom>
                          <a:avLst/>
                          <a:gdLst>
                            <a:gd name="T0" fmla="*/ 0 w 9612"/>
                            <a:gd name="T1" fmla="*/ 0 h 1"/>
                            <a:gd name="T2" fmla="*/ 9612 w 9612"/>
                            <a:gd name="T3" fmla="*/ 0 h 1"/>
                          </a:gdLst>
                          <a:ahLst/>
                          <a:cxnLst>
                            <a:cxn ang="0">
                              <a:pos x="T0" y="T1"/>
                            </a:cxn>
                            <a:cxn ang="0">
                              <a:pos x="T2" y="T3"/>
                            </a:cxn>
                          </a:cxnLst>
                          <a:rect l="0" t="0" r="r" b="b"/>
                          <a:pathLst>
                            <a:path w="9612" h="1">
                              <a:moveTo>
                                <a:pt x="0" y="0"/>
                              </a:moveTo>
                              <a:lnTo>
                                <a:pt x="9612"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E40BD9" id="Freeform: Shape 1078344515" o:spid="_x0000_s1026" style="position:absolute;z-index:2516582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52.6pt,7.2pt" coordsize="9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" o:allowincell="f" filled="f" strokeweight=".15239mm">
                <v:path arrowok="t" o:connecttype="custom" o:connectlocs="0,0;6103620,0" o:connectangles="0,0"/>
                <w10:wrap type="topAndBottom" anchorx="page"/>
              </v:polyline>
            </w:pict>
          </mc:Fallback>
        </mc:AlternateContent>
      </w:r>
    </w:p>
    <w:p w14:paraId="7C1BB99C" w14:textId="77777777" w:rsidR="009A4605" w:rsidRPr="005E55BB" w:rsidRDefault="009A4605" w:rsidP="009A4605">
      <w:pPr>
        <w:kinsoku w:val="0"/>
        <w:overflowPunct w:val="0"/>
        <w:spacing w:before="1" w:after="120"/>
        <w:rPr>
          <w:rFonts w:cstheme="minorHAnsi"/>
          <w:szCs w:val="22"/>
        </w:rPr>
      </w:pPr>
    </w:p>
    <w:p w14:paraId="4EAC9D37" w14:textId="77777777" w:rsidR="009A4605" w:rsidRPr="005E55BB" w:rsidRDefault="009A4605" w:rsidP="009A4605">
      <w:pPr>
        <w:kinsoku w:val="0"/>
        <w:overflowPunct w:val="0"/>
        <w:spacing w:before="1" w:after="120"/>
        <w:rPr>
          <w:rFonts w:cstheme="minorHAnsi"/>
          <w:szCs w:val="22"/>
        </w:rPr>
        <w:sectPr w:rsidR="009A4605" w:rsidRPr="005E55BB">
          <w:type w:val="continuous"/>
          <w:pgSz w:w="12240" w:h="15840"/>
          <w:pgMar w:top="640" w:right="940" w:bottom="280" w:left="1340" w:header="720" w:footer="720" w:gutter="0"/>
          <w:cols w:space="720" w:equalWidth="0">
            <w:col w:w="9960"/>
          </w:cols>
          <w:noEndnote/>
        </w:sectPr>
      </w:pPr>
    </w:p>
    <w:p w14:paraId="4F183772" w14:textId="77777777" w:rsidR="009A4605" w:rsidRPr="005E55BB" w:rsidRDefault="009A4605" w:rsidP="009A4605">
      <w:pPr>
        <w:tabs>
          <w:tab w:val="left" w:pos="3241"/>
          <w:tab w:val="left" w:pos="4213"/>
        </w:tabs>
        <w:kinsoku w:val="0"/>
        <w:overflowPunct w:val="0"/>
        <w:spacing w:before="61" w:after="120"/>
        <w:ind w:left="100"/>
        <w:rPr>
          <w:rFonts w:cstheme="minorHAnsi"/>
          <w:szCs w:val="22"/>
        </w:rPr>
      </w:pPr>
      <w:r w:rsidRPr="005E55BB">
        <w:rPr>
          <w:rFonts w:cstheme="minorHAnsi"/>
          <w:szCs w:val="22"/>
        </w:rPr>
        <w:t>Protective</w:t>
      </w:r>
      <w:r w:rsidRPr="005E55BB">
        <w:rPr>
          <w:rFonts w:cstheme="minorHAnsi"/>
          <w:spacing w:val="15"/>
          <w:szCs w:val="22"/>
        </w:rPr>
        <w:t xml:space="preserve"> </w:t>
      </w:r>
      <w:r w:rsidRPr="005E55BB">
        <w:rPr>
          <w:rFonts w:cstheme="minorHAnsi"/>
          <w:szCs w:val="22"/>
        </w:rPr>
        <w:t>equipment</w:t>
      </w:r>
      <w:r w:rsidRPr="005E55BB">
        <w:rPr>
          <w:rFonts w:cstheme="minorHAnsi"/>
          <w:spacing w:val="16"/>
          <w:szCs w:val="22"/>
        </w:rPr>
        <w:t xml:space="preserve"> </w:t>
      </w:r>
      <w:r w:rsidRPr="005E55BB">
        <w:rPr>
          <w:rFonts w:cstheme="minorHAnsi"/>
          <w:szCs w:val="22"/>
        </w:rPr>
        <w:t>being</w:t>
      </w:r>
      <w:r w:rsidRPr="005E55BB">
        <w:rPr>
          <w:rFonts w:cstheme="minorHAnsi"/>
          <w:spacing w:val="16"/>
          <w:szCs w:val="22"/>
        </w:rPr>
        <w:t xml:space="preserve"> </w:t>
      </w:r>
      <w:r w:rsidRPr="005E55BB">
        <w:rPr>
          <w:rFonts w:cstheme="minorHAnsi"/>
          <w:spacing w:val="-2"/>
          <w:szCs w:val="22"/>
        </w:rPr>
        <w:t>used?</w:t>
      </w:r>
      <w:r w:rsidRPr="005E55BB">
        <w:rPr>
          <w:rFonts w:cstheme="minorHAnsi"/>
          <w:szCs w:val="22"/>
        </w:rPr>
        <w:tab/>
        <w:t xml:space="preserve">Yes </w:t>
      </w:r>
      <w:r w:rsidRPr="005E55BB">
        <w:rPr>
          <w:rFonts w:cstheme="minorHAnsi"/>
          <w:szCs w:val="22"/>
          <w:u w:val="single"/>
        </w:rPr>
        <w:tab/>
      </w:r>
    </w:p>
    <w:p w14:paraId="6F1402E7" w14:textId="77777777" w:rsidR="009A4605" w:rsidRPr="005E55BB" w:rsidRDefault="009A4605" w:rsidP="009A4605">
      <w:pPr>
        <w:tabs>
          <w:tab w:val="left" w:pos="1484"/>
        </w:tabs>
        <w:kinsoku w:val="0"/>
        <w:overflowPunct w:val="0"/>
        <w:spacing w:before="61" w:after="120"/>
        <w:ind w:left="67"/>
        <w:rPr>
          <w:rFonts w:cstheme="minorHAnsi"/>
          <w:szCs w:val="22"/>
        </w:rPr>
      </w:pPr>
      <w:r w:rsidRPr="005E55BB">
        <w:rPr>
          <w:rFonts w:cstheme="minorHAnsi"/>
          <w:szCs w:val="22"/>
        </w:rPr>
        <w:br w:type="column"/>
        <w:t>Yes</w:t>
      </w:r>
      <w:r w:rsidRPr="005E55BB">
        <w:rPr>
          <w:rFonts w:cstheme="minorHAnsi"/>
          <w:spacing w:val="55"/>
          <w:szCs w:val="22"/>
        </w:rPr>
        <w:t xml:space="preserve"> </w:t>
      </w:r>
      <w:r w:rsidRPr="005E55BB">
        <w:rPr>
          <w:rFonts w:cstheme="minorHAnsi"/>
          <w:szCs w:val="22"/>
          <w:u w:val="single"/>
        </w:rPr>
        <w:tab/>
      </w:r>
    </w:p>
    <w:p w14:paraId="6DC046BC" w14:textId="77777777" w:rsidR="009A4605" w:rsidRPr="005E55BB" w:rsidRDefault="009A4605" w:rsidP="009A4605">
      <w:pPr>
        <w:tabs>
          <w:tab w:val="left" w:pos="1520"/>
        </w:tabs>
        <w:kinsoku w:val="0"/>
        <w:overflowPunct w:val="0"/>
        <w:spacing w:before="61" w:after="120"/>
        <w:ind w:left="67"/>
        <w:rPr>
          <w:rFonts w:cstheme="minorHAnsi"/>
          <w:szCs w:val="22"/>
        </w:rPr>
      </w:pPr>
      <w:r w:rsidRPr="005E55BB">
        <w:rPr>
          <w:rFonts w:cstheme="minorHAnsi"/>
          <w:szCs w:val="22"/>
        </w:rPr>
        <w:br w:type="column"/>
        <w:t>No</w:t>
      </w:r>
      <w:r w:rsidRPr="005E55BB">
        <w:rPr>
          <w:rFonts w:cstheme="minorHAnsi"/>
          <w:spacing w:val="55"/>
          <w:szCs w:val="22"/>
        </w:rPr>
        <w:t xml:space="preserve"> </w:t>
      </w:r>
      <w:r w:rsidRPr="005E55BB">
        <w:rPr>
          <w:rFonts w:cstheme="minorHAnsi"/>
          <w:szCs w:val="22"/>
          <w:u w:val="single"/>
        </w:rPr>
        <w:tab/>
      </w:r>
    </w:p>
    <w:p w14:paraId="04668D04" w14:textId="77777777" w:rsidR="009A4605" w:rsidRPr="005E55BB" w:rsidRDefault="009A4605" w:rsidP="009A4605">
      <w:pPr>
        <w:tabs>
          <w:tab w:val="left" w:pos="9600"/>
        </w:tabs>
        <w:kinsoku w:val="0"/>
        <w:overflowPunct w:val="0"/>
        <w:spacing w:before="97" w:after="120"/>
        <w:ind w:left="100"/>
        <w:rPr>
          <w:rFonts w:cstheme="minorHAnsi"/>
          <w:spacing w:val="-5"/>
          <w:szCs w:val="22"/>
        </w:rPr>
      </w:pPr>
      <w:r w:rsidRPr="005E55BB">
        <w:rPr>
          <w:rFonts w:cstheme="minorHAnsi"/>
          <w:szCs w:val="22"/>
        </w:rPr>
        <w:br w:type="column"/>
      </w:r>
      <w:r w:rsidRPr="005E55BB">
        <w:rPr>
          <w:rFonts w:cstheme="minorHAnsi"/>
          <w:spacing w:val="-5"/>
          <w:szCs w:val="22"/>
        </w:rPr>
        <w:t>N/A</w:t>
      </w:r>
    </w:p>
    <w:p w14:paraId="6D3C8986" w14:textId="77777777" w:rsidR="009A4605" w:rsidRPr="005E55BB" w:rsidRDefault="009A4605" w:rsidP="009A4605">
      <w:pPr>
        <w:tabs>
          <w:tab w:val="left" w:pos="9600"/>
        </w:tabs>
        <w:kinsoku w:val="0"/>
        <w:overflowPunct w:val="0"/>
        <w:spacing w:before="97" w:after="120"/>
        <w:ind w:left="3600"/>
        <w:rPr>
          <w:rFonts w:cstheme="minorHAnsi"/>
          <w:spacing w:val="-5"/>
          <w:szCs w:val="22"/>
        </w:rPr>
        <w:sectPr w:rsidR="009A4605" w:rsidRPr="005E55BB">
          <w:type w:val="continuous"/>
          <w:pgSz w:w="12240" w:h="15840"/>
          <w:pgMar w:top="640" w:right="940" w:bottom="280" w:left="1340" w:header="720" w:footer="720" w:gutter="0"/>
          <w:cols w:num="4" w:space="720" w:equalWidth="0">
            <w:col w:w="4214" w:space="40"/>
            <w:col w:w="1485" w:space="39"/>
            <w:col w:w="1521" w:space="40"/>
            <w:col w:w="2621"/>
          </w:cols>
          <w:noEndnote/>
        </w:sectPr>
      </w:pPr>
      <w:r w:rsidRPr="005E55BB">
        <w:rPr>
          <w:rFonts w:cstheme="minorHAnsi"/>
          <w:szCs w:val="22"/>
        </w:rPr>
        <w:tab/>
        <w:t>If</w:t>
      </w:r>
      <w:r w:rsidRPr="005E55BB">
        <w:rPr>
          <w:rFonts w:cstheme="minorHAnsi"/>
          <w:spacing w:val="16"/>
          <w:szCs w:val="22"/>
        </w:rPr>
        <w:t xml:space="preserve"> </w:t>
      </w:r>
      <w:r w:rsidRPr="005E55BB">
        <w:rPr>
          <w:rFonts w:cstheme="minorHAnsi"/>
          <w:szCs w:val="22"/>
        </w:rPr>
        <w:t>prot</w:t>
      </w:r>
    </w:p>
    <w:p w14:paraId="4674C6ED" w14:textId="77777777" w:rsidR="009A4605" w:rsidRDefault="009A4605" w:rsidP="009A4605">
      <w:pPr>
        <w:kinsoku w:val="0"/>
        <w:overflowPunct w:val="0"/>
        <w:spacing w:before="10" w:after="120"/>
        <w:rPr>
          <w:rFonts w:cstheme="minorHAnsi"/>
          <w:szCs w:val="22"/>
        </w:rPr>
      </w:pPr>
    </w:p>
    <w:p w14:paraId="090045A5" w14:textId="77777777" w:rsidR="009A4605" w:rsidRPr="005E55BB" w:rsidRDefault="009A4605" w:rsidP="009A4605">
      <w:pPr>
        <w:kinsoku w:val="0"/>
        <w:overflowPunct w:val="0"/>
        <w:spacing w:before="10" w:after="120"/>
        <w:rPr>
          <w:rFonts w:cstheme="minorHAnsi"/>
          <w:szCs w:val="22"/>
        </w:rPr>
      </w:pPr>
      <w:r w:rsidRPr="005E55BB">
        <w:rPr>
          <w:rFonts w:cstheme="minorHAnsi"/>
          <w:noProof/>
          <w:szCs w:val="22"/>
        </w:rPr>
        <mc:AlternateContent>
          <mc:Choice Requires="wps">
            <w:drawing>
              <wp:anchor distT="0" distB="0" distL="114300" distR="114300" simplePos="0" relativeHeight="251658290" behindDoc="0" locked="0" layoutInCell="1" allowOverlap="1" wp14:anchorId="71A9A0F5" wp14:editId="1390DABB">
                <wp:simplePos x="0" y="0"/>
                <wp:positionH relativeFrom="column">
                  <wp:posOffset>-78740</wp:posOffset>
                </wp:positionH>
                <wp:positionV relativeFrom="paragraph">
                  <wp:posOffset>137795</wp:posOffset>
                </wp:positionV>
                <wp:extent cx="6540500" cy="8255000"/>
                <wp:effectExtent l="0" t="0" r="12700" b="12700"/>
                <wp:wrapNone/>
                <wp:docPr id="1078344516" name="Rectangle 1078344516"/>
                <wp:cNvGraphicFramePr/>
                <a:graphic xmlns:a="http://schemas.openxmlformats.org/drawingml/2006/main">
                  <a:graphicData uri="http://schemas.microsoft.com/office/word/2010/wordprocessingShape">
                    <wps:wsp>
                      <wps:cNvSpPr/>
                      <wps:spPr>
                        <a:xfrm>
                          <a:off x="0" y="0"/>
                          <a:ext cx="6540500" cy="82550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F9766" id="Rectangle 1078344516" o:spid="_x0000_s1026" style="position:absolute;margin-left:-6.2pt;margin-top:10.85pt;width:515pt;height:650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" filled="f" strokecolor="#2f528f" strokeweight="1pt"/>
            </w:pict>
          </mc:Fallback>
        </mc:AlternateContent>
      </w:r>
    </w:p>
    <w:p w14:paraId="6A7C92B8" w14:textId="77777777" w:rsidR="009A4605" w:rsidRPr="005E55BB" w:rsidRDefault="009A4605" w:rsidP="009A4605">
      <w:pPr>
        <w:tabs>
          <w:tab w:val="left" w:pos="9600"/>
        </w:tabs>
        <w:kinsoku w:val="0"/>
        <w:overflowPunct w:val="0"/>
        <w:spacing w:before="97" w:after="120"/>
        <w:ind w:left="100"/>
        <w:rPr>
          <w:rFonts w:cstheme="minorHAnsi"/>
          <w:szCs w:val="22"/>
        </w:rPr>
      </w:pPr>
      <w:r w:rsidRPr="005E55BB">
        <w:rPr>
          <w:rFonts w:cstheme="minorHAnsi"/>
          <w:szCs w:val="22"/>
        </w:rPr>
        <w:t>If</w:t>
      </w:r>
      <w:r w:rsidRPr="005E55BB">
        <w:rPr>
          <w:rFonts w:cstheme="minorHAnsi"/>
          <w:spacing w:val="16"/>
          <w:szCs w:val="22"/>
        </w:rPr>
        <w:t xml:space="preserve"> </w:t>
      </w:r>
      <w:r w:rsidRPr="005E55BB">
        <w:rPr>
          <w:rFonts w:cstheme="minorHAnsi"/>
          <w:szCs w:val="22"/>
        </w:rPr>
        <w:t>protective</w:t>
      </w:r>
      <w:r w:rsidRPr="005E55BB">
        <w:rPr>
          <w:rFonts w:cstheme="minorHAnsi"/>
          <w:spacing w:val="16"/>
          <w:szCs w:val="22"/>
        </w:rPr>
        <w:t xml:space="preserve"> </w:t>
      </w:r>
      <w:r w:rsidRPr="005E55BB">
        <w:rPr>
          <w:rFonts w:cstheme="minorHAnsi"/>
          <w:szCs w:val="22"/>
        </w:rPr>
        <w:t>equipment</w:t>
      </w:r>
      <w:r w:rsidRPr="005E55BB">
        <w:rPr>
          <w:rFonts w:cstheme="minorHAnsi"/>
          <w:spacing w:val="16"/>
          <w:szCs w:val="22"/>
        </w:rPr>
        <w:t xml:space="preserve"> </w:t>
      </w:r>
      <w:r w:rsidRPr="005E55BB">
        <w:rPr>
          <w:rFonts w:cstheme="minorHAnsi"/>
          <w:szCs w:val="22"/>
        </w:rPr>
        <w:t>was</w:t>
      </w:r>
      <w:r w:rsidRPr="005E55BB">
        <w:rPr>
          <w:rFonts w:cstheme="minorHAnsi"/>
          <w:spacing w:val="16"/>
          <w:szCs w:val="22"/>
        </w:rPr>
        <w:t xml:space="preserve"> </w:t>
      </w:r>
      <w:r w:rsidRPr="005E55BB">
        <w:rPr>
          <w:rFonts w:cstheme="minorHAnsi"/>
          <w:szCs w:val="22"/>
        </w:rPr>
        <w:t>not</w:t>
      </w:r>
      <w:r w:rsidRPr="005E55BB">
        <w:rPr>
          <w:rFonts w:cstheme="minorHAnsi"/>
          <w:spacing w:val="16"/>
          <w:szCs w:val="22"/>
        </w:rPr>
        <w:t xml:space="preserve"> </w:t>
      </w:r>
      <w:r w:rsidRPr="005E55BB">
        <w:rPr>
          <w:rFonts w:cstheme="minorHAnsi"/>
          <w:szCs w:val="22"/>
        </w:rPr>
        <w:t>used,</w:t>
      </w:r>
      <w:r w:rsidRPr="005E55BB">
        <w:rPr>
          <w:rFonts w:cstheme="minorHAnsi"/>
          <w:spacing w:val="16"/>
          <w:szCs w:val="22"/>
        </w:rPr>
        <w:t xml:space="preserve"> </w:t>
      </w:r>
      <w:r w:rsidRPr="005E55BB">
        <w:rPr>
          <w:rFonts w:cstheme="minorHAnsi"/>
          <w:szCs w:val="22"/>
        </w:rPr>
        <w:t>why?</w:t>
      </w:r>
      <w:r w:rsidRPr="005E55BB">
        <w:rPr>
          <w:rFonts w:cstheme="minorHAnsi"/>
          <w:spacing w:val="80"/>
          <w:szCs w:val="22"/>
        </w:rPr>
        <w:t xml:space="preserve"> </w:t>
      </w:r>
      <w:r w:rsidRPr="005E55BB">
        <w:rPr>
          <w:rFonts w:cstheme="minorHAnsi"/>
          <w:szCs w:val="22"/>
          <w:u w:val="single"/>
        </w:rPr>
        <w:tab/>
      </w:r>
    </w:p>
    <w:p w14:paraId="48159D7F" w14:textId="77777777" w:rsidR="009A4605" w:rsidRPr="005E55BB" w:rsidRDefault="009A4605" w:rsidP="009A4605">
      <w:pPr>
        <w:kinsoku w:val="0"/>
        <w:overflowPunct w:val="0"/>
        <w:spacing w:after="120"/>
        <w:rPr>
          <w:rFonts w:cstheme="minorHAnsi"/>
          <w:szCs w:val="22"/>
        </w:rPr>
      </w:pPr>
    </w:p>
    <w:p w14:paraId="0047E642" w14:textId="77777777" w:rsidR="009A4605" w:rsidRPr="005E55BB" w:rsidRDefault="009A4605" w:rsidP="009A4605">
      <w:pPr>
        <w:kinsoku w:val="0"/>
        <w:overflowPunct w:val="0"/>
        <w:spacing w:before="7" w:after="120"/>
        <w:rPr>
          <w:rFonts w:cstheme="minorHAnsi"/>
          <w:szCs w:val="22"/>
        </w:rPr>
      </w:pPr>
      <w:r w:rsidRPr="005E55BB">
        <w:rPr>
          <w:rFonts w:cstheme="minorHAnsi"/>
          <w:noProof/>
          <w:szCs w:val="22"/>
        </w:rPr>
        <mc:AlternateContent>
          <mc:Choice Requires="wps">
            <w:drawing>
              <wp:anchor distT="0" distB="0" distL="0" distR="0" simplePos="0" relativeHeight="251658282" behindDoc="0" locked="0" layoutInCell="0" allowOverlap="1" wp14:anchorId="3723F800" wp14:editId="79EDD716">
                <wp:simplePos x="0" y="0"/>
                <wp:positionH relativeFrom="page">
                  <wp:posOffset>914400</wp:posOffset>
                </wp:positionH>
                <wp:positionV relativeFrom="paragraph">
                  <wp:posOffset>92710</wp:posOffset>
                </wp:positionV>
                <wp:extent cx="6035040" cy="635"/>
                <wp:effectExtent l="0" t="7620" r="3810" b="1270"/>
                <wp:wrapTopAndBottom/>
                <wp:docPr id="1078344517" name="Freeform: Shape 1078344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94B39B" id="Freeform: Shape 1078344517" o:spid="_x0000_s1026" style="position:absolute;z-index:2516582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3pt,547.2pt,7.3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615932A3" w14:textId="77777777" w:rsidR="009A4605" w:rsidRPr="005E55BB" w:rsidRDefault="009A4605" w:rsidP="009A4605">
      <w:pPr>
        <w:kinsoku w:val="0"/>
        <w:overflowPunct w:val="0"/>
        <w:spacing w:after="120"/>
        <w:rPr>
          <w:rFonts w:cstheme="minorHAnsi"/>
          <w:szCs w:val="22"/>
        </w:rPr>
      </w:pPr>
    </w:p>
    <w:p w14:paraId="35F88E0E" w14:textId="77777777" w:rsidR="009A4605" w:rsidRPr="005E55BB" w:rsidRDefault="009A4605" w:rsidP="009A4605">
      <w:pPr>
        <w:tabs>
          <w:tab w:val="left" w:pos="9651"/>
        </w:tabs>
        <w:kinsoku w:val="0"/>
        <w:overflowPunct w:val="0"/>
        <w:spacing w:before="136" w:after="120"/>
        <w:ind w:left="100"/>
        <w:rPr>
          <w:rFonts w:cstheme="minorHAnsi"/>
          <w:szCs w:val="22"/>
        </w:rPr>
      </w:pPr>
      <w:r w:rsidRPr="005E55BB">
        <w:rPr>
          <w:rFonts w:cstheme="minorHAnsi"/>
          <w:szCs w:val="22"/>
        </w:rPr>
        <w:t>Comment:</w:t>
      </w:r>
      <w:r w:rsidRPr="005E55BB">
        <w:rPr>
          <w:rFonts w:cstheme="minorHAnsi"/>
          <w:spacing w:val="55"/>
          <w:szCs w:val="22"/>
        </w:rPr>
        <w:t xml:space="preserve"> </w:t>
      </w:r>
      <w:r w:rsidRPr="005E55BB">
        <w:rPr>
          <w:rFonts w:cstheme="minorHAnsi"/>
          <w:szCs w:val="22"/>
          <w:u w:val="single"/>
        </w:rPr>
        <w:tab/>
      </w:r>
    </w:p>
    <w:p w14:paraId="1B6E7419" w14:textId="77777777" w:rsidR="009A4605" w:rsidRPr="005E55BB" w:rsidRDefault="009A4605" w:rsidP="009A4605">
      <w:pPr>
        <w:kinsoku w:val="0"/>
        <w:overflowPunct w:val="0"/>
        <w:spacing w:after="120"/>
        <w:rPr>
          <w:rFonts w:cstheme="minorHAnsi"/>
          <w:szCs w:val="22"/>
        </w:rPr>
      </w:pPr>
    </w:p>
    <w:p w14:paraId="7768A1B8" w14:textId="77777777" w:rsidR="009A4605" w:rsidRPr="005E55BB" w:rsidRDefault="009A4605" w:rsidP="009A4605">
      <w:pPr>
        <w:kinsoku w:val="0"/>
        <w:overflowPunct w:val="0"/>
        <w:spacing w:before="5" w:after="120"/>
        <w:rPr>
          <w:rFonts w:cstheme="minorHAnsi"/>
          <w:szCs w:val="22"/>
        </w:rPr>
      </w:pPr>
      <w:r w:rsidRPr="005E55BB">
        <w:rPr>
          <w:rFonts w:cstheme="minorHAnsi"/>
          <w:noProof/>
          <w:szCs w:val="22"/>
        </w:rPr>
        <mc:AlternateContent>
          <mc:Choice Requires="wps">
            <w:drawing>
              <wp:anchor distT="0" distB="0" distL="0" distR="0" simplePos="0" relativeHeight="251658283" behindDoc="0" locked="0" layoutInCell="0" allowOverlap="1" wp14:anchorId="346164F3" wp14:editId="176A7ECB">
                <wp:simplePos x="0" y="0"/>
                <wp:positionH relativeFrom="page">
                  <wp:posOffset>914400</wp:posOffset>
                </wp:positionH>
                <wp:positionV relativeFrom="paragraph">
                  <wp:posOffset>91440</wp:posOffset>
                </wp:positionV>
                <wp:extent cx="6035040" cy="635"/>
                <wp:effectExtent l="0" t="7620" r="3810" b="1270"/>
                <wp:wrapTopAndBottom/>
                <wp:docPr id="1078344518" name="Freeform: Shape 1078344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635"/>
                        </a:xfrm>
                        <a:custGeom>
                          <a:avLst/>
                          <a:gdLst>
                            <a:gd name="T0" fmla="*/ 0 w 9504"/>
                            <a:gd name="T1" fmla="*/ 0 h 1"/>
                            <a:gd name="T2" fmla="*/ 9504 w 9504"/>
                            <a:gd name="T3" fmla="*/ 0 h 1"/>
                          </a:gdLst>
                          <a:ahLst/>
                          <a:cxnLst>
                            <a:cxn ang="0">
                              <a:pos x="T0" y="T1"/>
                            </a:cxn>
                            <a:cxn ang="0">
                              <a:pos x="T2" y="T3"/>
                            </a:cxn>
                          </a:cxnLst>
                          <a:rect l="0" t="0" r="r" b="b"/>
                          <a:pathLst>
                            <a:path w="9504" h="1">
                              <a:moveTo>
                                <a:pt x="0" y="0"/>
                              </a:moveTo>
                              <a:lnTo>
                                <a:pt x="9504"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AE469F" id="Freeform: Shape 1078344518" o:spid="_x0000_s1026" style="position:absolute;z-index:2516582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7.2pt,547.2pt,7.2pt" coordsize="9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" o:allowincell="f" filled="f" strokeweight=".15239mm">
                <v:path arrowok="t" o:connecttype="custom" o:connectlocs="0,0;6035040,0" o:connectangles="0,0"/>
                <w10:wrap type="topAndBottom" anchorx="page"/>
              </v:polyline>
            </w:pict>
          </mc:Fallback>
        </mc:AlternateContent>
      </w:r>
    </w:p>
    <w:p w14:paraId="04110A5B" w14:textId="77777777" w:rsidR="009A4605" w:rsidRPr="005E55BB" w:rsidRDefault="009A4605" w:rsidP="009A4605">
      <w:pPr>
        <w:tabs>
          <w:tab w:val="left" w:pos="9532"/>
        </w:tabs>
        <w:kinsoku w:val="0"/>
        <w:overflowPunct w:val="0"/>
        <w:spacing w:before="96" w:after="120"/>
        <w:ind w:left="100"/>
        <w:rPr>
          <w:rFonts w:cstheme="minorHAnsi"/>
          <w:szCs w:val="22"/>
        </w:rPr>
      </w:pPr>
      <w:r w:rsidRPr="005E55BB">
        <w:rPr>
          <w:rFonts w:cstheme="minorHAnsi"/>
          <w:szCs w:val="22"/>
        </w:rPr>
        <w:t>Incident reported to:</w:t>
      </w:r>
      <w:r w:rsidRPr="005E55BB">
        <w:rPr>
          <w:rFonts w:cstheme="minorHAnsi"/>
          <w:spacing w:val="55"/>
          <w:szCs w:val="22"/>
        </w:rPr>
        <w:t xml:space="preserve">  </w:t>
      </w:r>
      <w:r w:rsidRPr="005E55BB">
        <w:rPr>
          <w:rFonts w:cstheme="minorHAnsi"/>
          <w:color w:val="FF0000"/>
          <w:szCs w:val="22"/>
        </w:rPr>
        <w:t>Immediate supervisor/HR officer</w:t>
      </w:r>
      <w:r w:rsidRPr="005E55BB">
        <w:rPr>
          <w:rFonts w:cstheme="minorHAnsi"/>
          <w:szCs w:val="22"/>
          <w:u w:val="single"/>
        </w:rPr>
        <w:tab/>
      </w:r>
    </w:p>
    <w:p w14:paraId="1CC6F7F0" w14:textId="77777777" w:rsidR="009A4605" w:rsidRPr="005E55BB" w:rsidRDefault="009A4605" w:rsidP="009A4605">
      <w:pPr>
        <w:kinsoku w:val="0"/>
        <w:overflowPunct w:val="0"/>
        <w:spacing w:before="5" w:after="120"/>
        <w:rPr>
          <w:rFonts w:cstheme="minorHAnsi"/>
          <w:szCs w:val="22"/>
        </w:rPr>
      </w:pPr>
    </w:p>
    <w:p w14:paraId="1822727B" w14:textId="77777777" w:rsidR="009A4605" w:rsidRPr="005E55BB" w:rsidRDefault="009A4605" w:rsidP="009A4605">
      <w:pPr>
        <w:tabs>
          <w:tab w:val="left" w:pos="9527"/>
        </w:tabs>
        <w:kinsoku w:val="0"/>
        <w:overflowPunct w:val="0"/>
        <w:spacing w:before="97" w:after="120"/>
        <w:ind w:left="100"/>
        <w:rPr>
          <w:rFonts w:cstheme="minorHAnsi"/>
          <w:szCs w:val="22"/>
        </w:rPr>
      </w:pPr>
      <w:r w:rsidRPr="005E55BB">
        <w:rPr>
          <w:rFonts w:cstheme="minorHAnsi"/>
          <w:szCs w:val="22"/>
        </w:rPr>
        <w:t>Physician referral scheduled:</w:t>
      </w:r>
      <w:r w:rsidRPr="005E55BB">
        <w:rPr>
          <w:rFonts w:cstheme="minorHAnsi"/>
          <w:spacing w:val="55"/>
          <w:szCs w:val="22"/>
        </w:rPr>
        <w:t xml:space="preserve"> N/A</w:t>
      </w:r>
      <w:r w:rsidRPr="005E55BB">
        <w:rPr>
          <w:rFonts w:cstheme="minorHAnsi"/>
          <w:szCs w:val="22"/>
          <w:u w:val="single"/>
        </w:rPr>
        <w:tab/>
      </w:r>
    </w:p>
    <w:p w14:paraId="7C8E8650" w14:textId="77777777" w:rsidR="009A4605" w:rsidRPr="005E55BB" w:rsidRDefault="009A4605" w:rsidP="009A4605">
      <w:pPr>
        <w:kinsoku w:val="0"/>
        <w:overflowPunct w:val="0"/>
        <w:spacing w:before="5" w:after="120"/>
        <w:rPr>
          <w:rFonts w:cstheme="minorHAnsi"/>
          <w:szCs w:val="22"/>
        </w:rPr>
      </w:pPr>
    </w:p>
    <w:p w14:paraId="02C39CA8" w14:textId="77777777" w:rsidR="009A4605" w:rsidRPr="005E55BB" w:rsidRDefault="009A4605" w:rsidP="009A4605">
      <w:pPr>
        <w:kinsoku w:val="0"/>
        <w:overflowPunct w:val="0"/>
        <w:spacing w:before="96" w:after="120" w:line="252" w:lineRule="auto"/>
        <w:ind w:left="1540" w:right="711"/>
        <w:rPr>
          <w:rFonts w:cstheme="minorHAnsi"/>
          <w:szCs w:val="22"/>
        </w:rPr>
      </w:pPr>
      <w:r w:rsidRPr="005E55BB">
        <w:rPr>
          <w:rFonts w:cstheme="minorHAnsi"/>
          <w:noProof/>
          <w:szCs w:val="22"/>
        </w:rPr>
        <mc:AlternateContent>
          <mc:Choice Requires="wps">
            <w:drawing>
              <wp:anchor distT="0" distB="0" distL="114300" distR="114300" simplePos="0" relativeHeight="251658288" behindDoc="0" locked="0" layoutInCell="0" allowOverlap="1" wp14:anchorId="6B8EF448" wp14:editId="663E5362">
                <wp:simplePos x="0" y="0"/>
                <wp:positionH relativeFrom="page">
                  <wp:posOffset>914400</wp:posOffset>
                </wp:positionH>
                <wp:positionV relativeFrom="paragraph">
                  <wp:posOffset>212090</wp:posOffset>
                </wp:positionV>
                <wp:extent cx="480060" cy="635"/>
                <wp:effectExtent l="0" t="8890" r="5715" b="0"/>
                <wp:wrapNone/>
                <wp:docPr id="1078344519" name="Freeform: Shape 1078344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38C060" id="Freeform: Shape 1078344519" o:spid="_x0000_s1026" style="position:absolute;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pt,109.8pt,16.7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1vhmr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5E55BB">
        <w:rPr>
          <w:rFonts w:cstheme="minorHAnsi"/>
          <w:szCs w:val="22"/>
        </w:rPr>
        <w:t>I understand the potential risks related to the exposure incident, which occurred and agree</w:t>
      </w:r>
      <w:r w:rsidRPr="005E55BB">
        <w:rPr>
          <w:rFonts w:cstheme="minorHAnsi"/>
          <w:spacing w:val="80"/>
          <w:szCs w:val="22"/>
        </w:rPr>
        <w:t xml:space="preserve"> </w:t>
      </w:r>
      <w:r w:rsidRPr="005E55BB">
        <w:rPr>
          <w:rFonts w:cstheme="minorHAnsi"/>
          <w:szCs w:val="22"/>
        </w:rPr>
        <w:t>to receive an examination and/or treatment for the exposure, as recommended by my</w:t>
      </w:r>
    </w:p>
    <w:p w14:paraId="255D9A98" w14:textId="77777777" w:rsidR="009A4605" w:rsidRPr="005E55BB" w:rsidRDefault="009A4605" w:rsidP="009A4605">
      <w:pPr>
        <w:kinsoku w:val="0"/>
        <w:overflowPunct w:val="0"/>
        <w:spacing w:before="2" w:after="120"/>
        <w:ind w:left="1540"/>
        <w:rPr>
          <w:rFonts w:cstheme="minorHAnsi"/>
          <w:spacing w:val="-2"/>
          <w:szCs w:val="22"/>
        </w:rPr>
      </w:pPr>
      <w:r w:rsidRPr="005E55BB">
        <w:rPr>
          <w:rFonts w:cstheme="minorHAnsi"/>
          <w:szCs w:val="22"/>
        </w:rPr>
        <w:t>physician.</w:t>
      </w:r>
      <w:r w:rsidRPr="005E55BB">
        <w:rPr>
          <w:rFonts w:cstheme="minorHAnsi"/>
          <w:spacing w:val="73"/>
          <w:szCs w:val="22"/>
        </w:rPr>
        <w:t xml:space="preserve"> </w:t>
      </w:r>
      <w:r w:rsidRPr="005E55BB">
        <w:rPr>
          <w:rFonts w:cstheme="minorHAnsi"/>
          <w:szCs w:val="22"/>
        </w:rPr>
        <w:t>This</w:t>
      </w:r>
      <w:r w:rsidRPr="005E55BB">
        <w:rPr>
          <w:rFonts w:cstheme="minorHAnsi"/>
          <w:spacing w:val="10"/>
          <w:szCs w:val="22"/>
        </w:rPr>
        <w:t xml:space="preserve"> </w:t>
      </w:r>
      <w:r w:rsidRPr="005E55BB">
        <w:rPr>
          <w:rFonts w:cstheme="minorHAnsi"/>
          <w:szCs w:val="22"/>
        </w:rPr>
        <w:t>includes</w:t>
      </w:r>
      <w:r w:rsidRPr="005E55BB">
        <w:rPr>
          <w:rFonts w:cstheme="minorHAnsi"/>
          <w:spacing w:val="11"/>
          <w:szCs w:val="22"/>
        </w:rPr>
        <w:t xml:space="preserve"> </w:t>
      </w:r>
      <w:r w:rsidRPr="005E55BB">
        <w:rPr>
          <w:rFonts w:cstheme="minorHAnsi"/>
          <w:szCs w:val="22"/>
        </w:rPr>
        <w:t>serological</w:t>
      </w:r>
      <w:r w:rsidRPr="005E55BB">
        <w:rPr>
          <w:rFonts w:cstheme="minorHAnsi"/>
          <w:spacing w:val="10"/>
          <w:szCs w:val="22"/>
        </w:rPr>
        <w:t xml:space="preserve"> </w:t>
      </w:r>
      <w:r w:rsidRPr="005E55BB">
        <w:rPr>
          <w:rFonts w:cstheme="minorHAnsi"/>
          <w:szCs w:val="22"/>
        </w:rPr>
        <w:t>(blood)</w:t>
      </w:r>
      <w:r w:rsidRPr="005E55BB">
        <w:rPr>
          <w:rFonts w:cstheme="minorHAnsi"/>
          <w:spacing w:val="10"/>
          <w:szCs w:val="22"/>
        </w:rPr>
        <w:t xml:space="preserve"> </w:t>
      </w:r>
      <w:r w:rsidRPr="005E55BB">
        <w:rPr>
          <w:rFonts w:cstheme="minorHAnsi"/>
          <w:szCs w:val="22"/>
        </w:rPr>
        <w:t>testing</w:t>
      </w:r>
      <w:r w:rsidRPr="005E55BB">
        <w:rPr>
          <w:rFonts w:cstheme="minorHAnsi"/>
          <w:spacing w:val="11"/>
          <w:szCs w:val="22"/>
        </w:rPr>
        <w:t xml:space="preserve"> </w:t>
      </w:r>
      <w:r w:rsidRPr="005E55BB">
        <w:rPr>
          <w:rFonts w:cstheme="minorHAnsi"/>
          <w:szCs w:val="22"/>
        </w:rPr>
        <w:t>for</w:t>
      </w:r>
      <w:r w:rsidRPr="005E55BB">
        <w:rPr>
          <w:rFonts w:cstheme="minorHAnsi"/>
          <w:spacing w:val="10"/>
          <w:szCs w:val="22"/>
        </w:rPr>
        <w:t xml:space="preserve"> </w:t>
      </w:r>
      <w:r w:rsidRPr="005E55BB">
        <w:rPr>
          <w:rFonts w:cstheme="minorHAnsi"/>
          <w:szCs w:val="22"/>
        </w:rPr>
        <w:t>Hepatitis</w:t>
      </w:r>
      <w:r w:rsidRPr="005E55BB">
        <w:rPr>
          <w:rFonts w:cstheme="minorHAnsi"/>
          <w:spacing w:val="10"/>
          <w:szCs w:val="22"/>
        </w:rPr>
        <w:t xml:space="preserve"> </w:t>
      </w:r>
      <w:r w:rsidRPr="005E55BB">
        <w:rPr>
          <w:rFonts w:cstheme="minorHAnsi"/>
          <w:szCs w:val="22"/>
        </w:rPr>
        <w:t>B</w:t>
      </w:r>
      <w:r w:rsidRPr="005E55BB">
        <w:rPr>
          <w:rFonts w:cstheme="minorHAnsi"/>
          <w:spacing w:val="10"/>
          <w:szCs w:val="22"/>
        </w:rPr>
        <w:t xml:space="preserve"> </w:t>
      </w:r>
      <w:r w:rsidRPr="005E55BB">
        <w:rPr>
          <w:rFonts w:cstheme="minorHAnsi"/>
          <w:szCs w:val="22"/>
        </w:rPr>
        <w:t>and</w:t>
      </w:r>
      <w:r w:rsidRPr="005E55BB">
        <w:rPr>
          <w:rFonts w:cstheme="minorHAnsi"/>
          <w:spacing w:val="11"/>
          <w:szCs w:val="22"/>
        </w:rPr>
        <w:t xml:space="preserve"> </w:t>
      </w:r>
      <w:r w:rsidRPr="005E55BB">
        <w:rPr>
          <w:rFonts w:cstheme="minorHAnsi"/>
          <w:szCs w:val="22"/>
        </w:rPr>
        <w:t>HIV</w:t>
      </w:r>
      <w:r w:rsidRPr="005E55BB">
        <w:rPr>
          <w:rFonts w:cstheme="minorHAnsi"/>
          <w:spacing w:val="10"/>
          <w:szCs w:val="22"/>
        </w:rPr>
        <w:t xml:space="preserve"> </w:t>
      </w:r>
      <w:r w:rsidRPr="005E55BB">
        <w:rPr>
          <w:rFonts w:cstheme="minorHAnsi"/>
          <w:szCs w:val="22"/>
        </w:rPr>
        <w:t>Virus,</w:t>
      </w:r>
      <w:r w:rsidRPr="005E55BB">
        <w:rPr>
          <w:rFonts w:cstheme="minorHAnsi"/>
          <w:spacing w:val="10"/>
          <w:szCs w:val="22"/>
        </w:rPr>
        <w:t xml:space="preserve"> </w:t>
      </w:r>
      <w:r w:rsidRPr="005E55BB">
        <w:rPr>
          <w:rFonts w:cstheme="minorHAnsi"/>
          <w:szCs w:val="22"/>
        </w:rPr>
        <w:t>if</w:t>
      </w:r>
      <w:r w:rsidRPr="005E55BB">
        <w:rPr>
          <w:rFonts w:cstheme="minorHAnsi"/>
          <w:spacing w:val="10"/>
          <w:szCs w:val="22"/>
        </w:rPr>
        <w:t xml:space="preserve"> </w:t>
      </w:r>
      <w:r w:rsidRPr="005E55BB">
        <w:rPr>
          <w:rFonts w:cstheme="minorHAnsi"/>
          <w:spacing w:val="-2"/>
          <w:szCs w:val="22"/>
        </w:rPr>
        <w:t>indicated.</w:t>
      </w:r>
    </w:p>
    <w:p w14:paraId="13009097" w14:textId="77777777" w:rsidR="009A4605" w:rsidRPr="005E55BB" w:rsidRDefault="009A4605" w:rsidP="009A4605">
      <w:pPr>
        <w:kinsoku w:val="0"/>
        <w:overflowPunct w:val="0"/>
        <w:spacing w:before="5" w:after="120"/>
        <w:rPr>
          <w:rFonts w:cstheme="minorHAnsi"/>
          <w:szCs w:val="22"/>
        </w:rPr>
      </w:pPr>
    </w:p>
    <w:p w14:paraId="17B7B365" w14:textId="77777777" w:rsidR="009A4605" w:rsidRPr="005E55BB" w:rsidRDefault="009A4605" w:rsidP="009A4605">
      <w:pPr>
        <w:kinsoku w:val="0"/>
        <w:overflowPunct w:val="0"/>
        <w:spacing w:before="97" w:after="120" w:line="252" w:lineRule="auto"/>
        <w:ind w:left="1540" w:right="1144"/>
        <w:rPr>
          <w:rFonts w:cstheme="minorHAnsi"/>
          <w:szCs w:val="22"/>
        </w:rPr>
      </w:pPr>
      <w:r w:rsidRPr="005E55BB">
        <w:rPr>
          <w:rFonts w:cstheme="minorHAnsi"/>
          <w:noProof/>
          <w:szCs w:val="22"/>
        </w:rPr>
        <mc:AlternateContent>
          <mc:Choice Requires="wps">
            <w:drawing>
              <wp:anchor distT="0" distB="0" distL="114300" distR="114300" simplePos="0" relativeHeight="251658289" behindDoc="0" locked="0" layoutInCell="0" allowOverlap="1" wp14:anchorId="0011BFBB" wp14:editId="43F51657">
                <wp:simplePos x="0" y="0"/>
                <wp:positionH relativeFrom="page">
                  <wp:posOffset>914400</wp:posOffset>
                </wp:positionH>
                <wp:positionV relativeFrom="paragraph">
                  <wp:posOffset>212725</wp:posOffset>
                </wp:positionV>
                <wp:extent cx="480060" cy="635"/>
                <wp:effectExtent l="0" t="7620" r="5715" b="1270"/>
                <wp:wrapNone/>
                <wp:docPr id="1078344520" name="Freeform: Shape 1078344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635"/>
                        </a:xfrm>
                        <a:custGeom>
                          <a:avLst/>
                          <a:gdLst>
                            <a:gd name="T0" fmla="*/ 0 w 756"/>
                            <a:gd name="T1" fmla="*/ 0 h 1"/>
                            <a:gd name="T2" fmla="*/ 756 w 756"/>
                            <a:gd name="T3" fmla="*/ 0 h 1"/>
                          </a:gdLst>
                          <a:ahLst/>
                          <a:cxnLst>
                            <a:cxn ang="0">
                              <a:pos x="T0" y="T1"/>
                            </a:cxn>
                            <a:cxn ang="0">
                              <a:pos x="T2" y="T3"/>
                            </a:cxn>
                          </a:cxnLst>
                          <a:rect l="0" t="0" r="r" b="b"/>
                          <a:pathLst>
                            <a:path w="756" h="1">
                              <a:moveTo>
                                <a:pt x="0" y="0"/>
                              </a:moveTo>
                              <a:lnTo>
                                <a:pt x="756"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439049" id="Freeform: Shape 1078344520" o:spid="_x0000_s1026" style="position:absolute;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6.75pt,109.8pt,16.75pt" coordsize="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" o:allowincell="f" filled="f" strokeweight=".15239mm">
                <v:path arrowok="t" o:connecttype="custom" o:connectlocs="0,0;480060,0" o:connectangles="0,0"/>
                <w10:wrap anchorx="page"/>
              </v:polyline>
            </w:pict>
          </mc:Fallback>
        </mc:AlternateContent>
      </w:r>
      <w:r w:rsidRPr="005E55BB">
        <w:rPr>
          <w:rFonts w:cstheme="minorHAnsi"/>
          <w:szCs w:val="22"/>
        </w:rPr>
        <w:t xml:space="preserve">I understand the potential risks related to the exposure incident, which occurred and </w:t>
      </w:r>
      <w:r w:rsidRPr="005E55BB">
        <w:rPr>
          <w:rFonts w:cstheme="minorHAnsi"/>
          <w:szCs w:val="22"/>
          <w:u w:val="single"/>
        </w:rPr>
        <w:t>Do Not Agree</w:t>
      </w:r>
      <w:r w:rsidRPr="005E55BB">
        <w:rPr>
          <w:rFonts w:cstheme="minorHAnsi"/>
          <w:szCs w:val="22"/>
        </w:rPr>
        <w:t xml:space="preserve"> to have an examination or treatment for the exposure.</w:t>
      </w:r>
    </w:p>
    <w:p w14:paraId="7D69E88E" w14:textId="77777777" w:rsidR="009A4605" w:rsidRPr="005E55BB" w:rsidRDefault="009A4605" w:rsidP="009A4605">
      <w:pPr>
        <w:kinsoku w:val="0"/>
        <w:overflowPunct w:val="0"/>
        <w:spacing w:after="120"/>
        <w:rPr>
          <w:rFonts w:cstheme="minorHAnsi"/>
          <w:szCs w:val="22"/>
        </w:rPr>
      </w:pPr>
    </w:p>
    <w:p w14:paraId="630B78A2" w14:textId="77777777" w:rsidR="009A4605" w:rsidRPr="005E55BB" w:rsidRDefault="009A4605" w:rsidP="009A4605">
      <w:pPr>
        <w:kinsoku w:val="0"/>
        <w:overflowPunct w:val="0"/>
        <w:spacing w:after="120"/>
        <w:rPr>
          <w:rFonts w:cstheme="minorHAnsi"/>
          <w:szCs w:val="22"/>
        </w:rPr>
      </w:pPr>
    </w:p>
    <w:p w14:paraId="4A1FD22A" w14:textId="77777777" w:rsidR="009A4605" w:rsidRPr="005E55BB" w:rsidRDefault="009A4605" w:rsidP="009A4605">
      <w:pPr>
        <w:kinsoku w:val="0"/>
        <w:overflowPunct w:val="0"/>
        <w:spacing w:before="7" w:after="120"/>
        <w:rPr>
          <w:rFonts w:cstheme="minorHAnsi"/>
          <w:szCs w:val="22"/>
        </w:rPr>
      </w:pPr>
      <w:r w:rsidRPr="005E55BB">
        <w:rPr>
          <w:rFonts w:cstheme="minorHAnsi"/>
          <w:noProof/>
          <w:szCs w:val="22"/>
        </w:rPr>
        <mc:AlternateContent>
          <mc:Choice Requires="wps">
            <w:drawing>
              <wp:anchor distT="0" distB="0" distL="0" distR="0" simplePos="0" relativeHeight="251658284" behindDoc="0" locked="0" layoutInCell="0" allowOverlap="1" wp14:anchorId="2C66E44B" wp14:editId="0250ECD0">
                <wp:simplePos x="0" y="0"/>
                <wp:positionH relativeFrom="page">
                  <wp:posOffset>914400</wp:posOffset>
                </wp:positionH>
                <wp:positionV relativeFrom="paragraph">
                  <wp:posOffset>180340</wp:posOffset>
                </wp:positionV>
                <wp:extent cx="2468880" cy="635"/>
                <wp:effectExtent l="0" t="6350" r="7620" b="2540"/>
                <wp:wrapTopAndBottom/>
                <wp:docPr id="1078344521" name="Freeform: Shape 1078344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D32314" id="Freeform: Shape 1078344521" o:spid="_x0000_s1026" style="position:absolute;z-index:2516582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2pt,266.4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5E55BB">
        <w:rPr>
          <w:rFonts w:cstheme="minorHAnsi"/>
          <w:noProof/>
          <w:szCs w:val="22"/>
        </w:rPr>
        <mc:AlternateContent>
          <mc:Choice Requires="wps">
            <w:drawing>
              <wp:anchor distT="0" distB="0" distL="0" distR="0" simplePos="0" relativeHeight="251658285" behindDoc="0" locked="0" layoutInCell="0" allowOverlap="1" wp14:anchorId="759999B0" wp14:editId="20A9E2A3">
                <wp:simplePos x="0" y="0"/>
                <wp:positionH relativeFrom="page">
                  <wp:posOffset>4411345</wp:posOffset>
                </wp:positionH>
                <wp:positionV relativeFrom="paragraph">
                  <wp:posOffset>180340</wp:posOffset>
                </wp:positionV>
                <wp:extent cx="2468880" cy="635"/>
                <wp:effectExtent l="1270" t="6350" r="6350" b="2540"/>
                <wp:wrapTopAndBottom/>
                <wp:docPr id="1078344522" name="Freeform: Shape 1078344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B7DBB4" id="Freeform: Shape 1078344522" o:spid="_x0000_s1026" style="position:absolute;z-index:2516582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4.2pt,541.75pt,14.2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" o:allowincell="f" filled="f" strokeweight=".15239mm">
                <v:path arrowok="t" o:connecttype="custom" o:connectlocs="0,0;2468880,0" o:connectangles="0,0"/>
                <w10:wrap type="topAndBottom" anchorx="page"/>
              </v:polyline>
            </w:pict>
          </mc:Fallback>
        </mc:AlternateContent>
      </w:r>
    </w:p>
    <w:p w14:paraId="41CE8401" w14:textId="77777777" w:rsidR="009A4605" w:rsidRPr="005E55BB" w:rsidRDefault="009A4605" w:rsidP="009A4605">
      <w:pPr>
        <w:tabs>
          <w:tab w:val="left" w:pos="5641"/>
        </w:tabs>
        <w:kinsoku w:val="0"/>
        <w:overflowPunct w:val="0"/>
        <w:spacing w:before="11" w:after="120"/>
        <w:ind w:left="100"/>
        <w:rPr>
          <w:rFonts w:cstheme="minorHAnsi"/>
          <w:spacing w:val="-2"/>
          <w:szCs w:val="22"/>
        </w:rPr>
      </w:pPr>
      <w:r w:rsidRPr="005E55BB">
        <w:rPr>
          <w:rFonts w:cstheme="minorHAnsi"/>
          <w:szCs w:val="22"/>
        </w:rPr>
        <w:t>Employee</w:t>
      </w:r>
      <w:r w:rsidRPr="005E55BB">
        <w:rPr>
          <w:rFonts w:cstheme="minorHAnsi"/>
          <w:spacing w:val="18"/>
          <w:szCs w:val="22"/>
        </w:rPr>
        <w:t xml:space="preserve"> </w:t>
      </w:r>
      <w:r w:rsidRPr="005E55BB">
        <w:rPr>
          <w:rFonts w:cstheme="minorHAnsi"/>
          <w:spacing w:val="-2"/>
          <w:szCs w:val="22"/>
        </w:rPr>
        <w:t>Signature</w:t>
      </w:r>
      <w:r w:rsidRPr="005E55BB">
        <w:rPr>
          <w:rFonts w:cstheme="minorHAnsi"/>
          <w:szCs w:val="22"/>
        </w:rPr>
        <w:tab/>
      </w:r>
      <w:r w:rsidRPr="005E55BB">
        <w:rPr>
          <w:rFonts w:cstheme="minorHAnsi"/>
          <w:spacing w:val="-2"/>
          <w:szCs w:val="22"/>
        </w:rPr>
        <w:t>Supervisor</w:t>
      </w:r>
    </w:p>
    <w:p w14:paraId="2AAADFAC" w14:textId="77777777" w:rsidR="009A4605" w:rsidRPr="005E55BB" w:rsidRDefault="009A4605" w:rsidP="009A4605">
      <w:pPr>
        <w:kinsoku w:val="0"/>
        <w:overflowPunct w:val="0"/>
        <w:spacing w:after="120"/>
        <w:rPr>
          <w:rFonts w:cstheme="minorHAnsi"/>
          <w:szCs w:val="22"/>
        </w:rPr>
      </w:pPr>
    </w:p>
    <w:p w14:paraId="7853A3FF" w14:textId="77777777" w:rsidR="009A4605" w:rsidRPr="005E55BB" w:rsidRDefault="009A4605" w:rsidP="009A4605">
      <w:pPr>
        <w:kinsoku w:val="0"/>
        <w:overflowPunct w:val="0"/>
        <w:spacing w:before="6" w:after="120"/>
        <w:rPr>
          <w:rFonts w:cstheme="minorHAnsi"/>
          <w:szCs w:val="22"/>
        </w:rPr>
      </w:pPr>
      <w:r w:rsidRPr="005E55BB">
        <w:rPr>
          <w:rFonts w:cstheme="minorHAnsi"/>
          <w:noProof/>
          <w:szCs w:val="22"/>
        </w:rPr>
        <mc:AlternateContent>
          <mc:Choice Requires="wps">
            <w:drawing>
              <wp:anchor distT="0" distB="0" distL="0" distR="0" simplePos="0" relativeHeight="251658286" behindDoc="0" locked="0" layoutInCell="0" allowOverlap="1" wp14:anchorId="30684EC6" wp14:editId="2CA2C751">
                <wp:simplePos x="0" y="0"/>
                <wp:positionH relativeFrom="page">
                  <wp:posOffset>914400</wp:posOffset>
                </wp:positionH>
                <wp:positionV relativeFrom="paragraph">
                  <wp:posOffset>172085</wp:posOffset>
                </wp:positionV>
                <wp:extent cx="2468880" cy="635"/>
                <wp:effectExtent l="0" t="3810" r="7620" b="5080"/>
                <wp:wrapTopAndBottom/>
                <wp:docPr id="1078344523" name="Freeform: Shape 1078344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B36B72" id="Freeform: Shape 1078344523" o:spid="_x0000_s1026" style="position:absolute;z-index:2516582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55pt,266.4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" o:allowincell="f" filled="f" strokeweight=".15239mm">
                <v:path arrowok="t" o:connecttype="custom" o:connectlocs="0,0;2468880,0" o:connectangles="0,0"/>
                <w10:wrap type="topAndBottom" anchorx="page"/>
              </v:polyline>
            </w:pict>
          </mc:Fallback>
        </mc:AlternateContent>
      </w:r>
      <w:r w:rsidRPr="005E55BB">
        <w:rPr>
          <w:rFonts w:cstheme="minorHAnsi"/>
          <w:noProof/>
          <w:szCs w:val="22"/>
        </w:rPr>
        <mc:AlternateContent>
          <mc:Choice Requires="wps">
            <w:drawing>
              <wp:anchor distT="0" distB="0" distL="0" distR="0" simplePos="0" relativeHeight="251658287" behindDoc="0" locked="0" layoutInCell="0" allowOverlap="1" wp14:anchorId="7BC5298A" wp14:editId="55D79F66">
                <wp:simplePos x="0" y="0"/>
                <wp:positionH relativeFrom="page">
                  <wp:posOffset>4411345</wp:posOffset>
                </wp:positionH>
                <wp:positionV relativeFrom="paragraph">
                  <wp:posOffset>172085</wp:posOffset>
                </wp:positionV>
                <wp:extent cx="2468880" cy="635"/>
                <wp:effectExtent l="1270" t="3810" r="6350" b="5080"/>
                <wp:wrapTopAndBottom/>
                <wp:docPr id="1078344524" name="Freeform: Shape 107834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635"/>
                        </a:xfrm>
                        <a:custGeom>
                          <a:avLst/>
                          <a:gdLst>
                            <a:gd name="T0" fmla="*/ 0 w 3888"/>
                            <a:gd name="T1" fmla="*/ 0 h 1"/>
                            <a:gd name="T2" fmla="*/ 3888 w 3888"/>
                            <a:gd name="T3" fmla="*/ 0 h 1"/>
                          </a:gdLst>
                          <a:ahLst/>
                          <a:cxnLst>
                            <a:cxn ang="0">
                              <a:pos x="T0" y="T1"/>
                            </a:cxn>
                            <a:cxn ang="0">
                              <a:pos x="T2" y="T3"/>
                            </a:cxn>
                          </a:cxnLst>
                          <a:rect l="0" t="0" r="r" b="b"/>
                          <a:pathLst>
                            <a:path w="3888" h="1">
                              <a:moveTo>
                                <a:pt x="0" y="0"/>
                              </a:moveTo>
                              <a:lnTo>
                                <a:pt x="3888"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C1CD27" id="Freeform: Shape 1078344524" o:spid="_x0000_s1026" style="position:absolute;z-index:2516582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7.35pt,13.55pt,541.75pt,13.55pt" coordsize="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" o:allowincell="f" filled="f" strokeweight=".15239mm">
                <v:path arrowok="t" o:connecttype="custom" o:connectlocs="0,0;2468880,0" o:connectangles="0,0"/>
                <w10:wrap type="topAndBottom" anchorx="page"/>
              </v:polyline>
            </w:pict>
          </mc:Fallback>
        </mc:AlternateContent>
      </w:r>
    </w:p>
    <w:p w14:paraId="3BC757A9" w14:textId="77777777" w:rsidR="009A4605" w:rsidRPr="005E55BB" w:rsidRDefault="009A4605" w:rsidP="009A4605">
      <w:pPr>
        <w:tabs>
          <w:tab w:val="left" w:pos="5625"/>
        </w:tabs>
        <w:kinsoku w:val="0"/>
        <w:overflowPunct w:val="0"/>
        <w:spacing w:before="11" w:after="120"/>
        <w:ind w:left="100"/>
        <w:rPr>
          <w:rFonts w:cstheme="minorHAnsi"/>
          <w:spacing w:val="-4"/>
          <w:szCs w:val="22"/>
        </w:rPr>
      </w:pPr>
      <w:r w:rsidRPr="005E55BB">
        <w:rPr>
          <w:rFonts w:cstheme="minorHAnsi"/>
          <w:spacing w:val="-4"/>
          <w:szCs w:val="22"/>
        </w:rPr>
        <w:t>Date</w:t>
      </w:r>
      <w:r w:rsidRPr="005E55BB">
        <w:rPr>
          <w:rFonts w:cstheme="minorHAnsi"/>
          <w:szCs w:val="22"/>
        </w:rPr>
        <w:tab/>
      </w:r>
      <w:r w:rsidRPr="005E55BB">
        <w:rPr>
          <w:rFonts w:cstheme="minorHAnsi"/>
          <w:spacing w:val="-4"/>
          <w:szCs w:val="22"/>
        </w:rPr>
        <w:t>Date</w:t>
      </w:r>
    </w:p>
    <w:p w14:paraId="697AC921" w14:textId="77777777" w:rsidR="009A4605" w:rsidRPr="005E55BB" w:rsidRDefault="009A4605" w:rsidP="009A4605">
      <w:pPr>
        <w:kinsoku w:val="0"/>
        <w:overflowPunct w:val="0"/>
        <w:spacing w:before="10" w:after="120"/>
        <w:rPr>
          <w:rFonts w:cstheme="minorHAnsi"/>
          <w:szCs w:val="22"/>
        </w:rPr>
      </w:pPr>
    </w:p>
    <w:p w14:paraId="2682F5EB" w14:textId="77777777" w:rsidR="009A4605" w:rsidRPr="005E55BB" w:rsidRDefault="009A4605" w:rsidP="009A4605">
      <w:pPr>
        <w:kinsoku w:val="0"/>
        <w:overflowPunct w:val="0"/>
        <w:spacing w:after="120"/>
        <w:ind w:left="1152" w:right="106"/>
        <w:jc w:val="center"/>
        <w:rPr>
          <w:rFonts w:cstheme="minorHAnsi"/>
          <w:b/>
          <w:bCs/>
          <w:spacing w:val="-2"/>
          <w:szCs w:val="22"/>
        </w:rPr>
      </w:pPr>
      <w:r w:rsidRPr="005E55BB">
        <w:rPr>
          <w:rFonts w:cstheme="minorHAnsi"/>
          <w:b/>
          <w:bCs/>
          <w:szCs w:val="22"/>
        </w:rPr>
        <w:t>This</w:t>
      </w:r>
      <w:r w:rsidRPr="005E55BB">
        <w:rPr>
          <w:rFonts w:cstheme="minorHAnsi"/>
          <w:b/>
          <w:bCs/>
          <w:spacing w:val="8"/>
          <w:szCs w:val="22"/>
        </w:rPr>
        <w:t xml:space="preserve"> </w:t>
      </w:r>
      <w:r w:rsidRPr="005E55BB">
        <w:rPr>
          <w:rFonts w:cstheme="minorHAnsi"/>
          <w:b/>
          <w:bCs/>
          <w:szCs w:val="22"/>
        </w:rPr>
        <w:t>form</w:t>
      </w:r>
      <w:r w:rsidRPr="005E55BB">
        <w:rPr>
          <w:rFonts w:cstheme="minorHAnsi"/>
          <w:b/>
          <w:bCs/>
          <w:spacing w:val="8"/>
          <w:szCs w:val="22"/>
        </w:rPr>
        <w:t xml:space="preserve"> </w:t>
      </w:r>
      <w:r w:rsidRPr="005E55BB">
        <w:rPr>
          <w:rFonts w:cstheme="minorHAnsi"/>
          <w:b/>
          <w:bCs/>
          <w:szCs w:val="22"/>
        </w:rPr>
        <w:t>is</w:t>
      </w:r>
      <w:r w:rsidRPr="005E55BB">
        <w:rPr>
          <w:rFonts w:cstheme="minorHAnsi"/>
          <w:b/>
          <w:bCs/>
          <w:spacing w:val="8"/>
          <w:szCs w:val="22"/>
        </w:rPr>
        <w:t xml:space="preserve"> </w:t>
      </w:r>
      <w:r w:rsidRPr="005E55BB">
        <w:rPr>
          <w:rFonts w:cstheme="minorHAnsi"/>
          <w:b/>
          <w:bCs/>
          <w:szCs w:val="22"/>
        </w:rPr>
        <w:t>to</w:t>
      </w:r>
      <w:r w:rsidRPr="005E55BB">
        <w:rPr>
          <w:rFonts w:cstheme="minorHAnsi"/>
          <w:b/>
          <w:bCs/>
          <w:spacing w:val="8"/>
          <w:szCs w:val="22"/>
        </w:rPr>
        <w:t xml:space="preserve"> </w:t>
      </w:r>
      <w:r w:rsidRPr="005E55BB">
        <w:rPr>
          <w:rFonts w:cstheme="minorHAnsi"/>
          <w:b/>
          <w:bCs/>
          <w:szCs w:val="22"/>
        </w:rPr>
        <w:t>be</w:t>
      </w:r>
      <w:r w:rsidRPr="005E55BB">
        <w:rPr>
          <w:rFonts w:cstheme="minorHAnsi"/>
          <w:b/>
          <w:bCs/>
          <w:spacing w:val="8"/>
          <w:szCs w:val="22"/>
        </w:rPr>
        <w:t xml:space="preserve"> </w:t>
      </w:r>
      <w:r w:rsidRPr="005E55BB">
        <w:rPr>
          <w:rFonts w:cstheme="minorHAnsi"/>
          <w:b/>
          <w:bCs/>
          <w:szCs w:val="22"/>
        </w:rPr>
        <w:t>kept</w:t>
      </w:r>
      <w:r w:rsidRPr="005E55BB">
        <w:rPr>
          <w:rFonts w:cstheme="minorHAnsi"/>
          <w:b/>
          <w:bCs/>
          <w:spacing w:val="8"/>
          <w:szCs w:val="22"/>
        </w:rPr>
        <w:t xml:space="preserve"> </w:t>
      </w:r>
      <w:r w:rsidRPr="005E55BB">
        <w:rPr>
          <w:rFonts w:cstheme="minorHAnsi"/>
          <w:b/>
          <w:bCs/>
          <w:szCs w:val="22"/>
        </w:rPr>
        <w:t>at</w:t>
      </w:r>
      <w:r w:rsidRPr="005E55BB">
        <w:rPr>
          <w:rFonts w:cstheme="minorHAnsi"/>
          <w:b/>
          <w:bCs/>
          <w:spacing w:val="8"/>
          <w:szCs w:val="22"/>
        </w:rPr>
        <w:t xml:space="preserve"> </w:t>
      </w:r>
      <w:r w:rsidRPr="005E55BB">
        <w:rPr>
          <w:rFonts w:cstheme="minorHAnsi"/>
          <w:b/>
          <w:bCs/>
          <w:szCs w:val="22"/>
        </w:rPr>
        <w:t>the</w:t>
      </w:r>
      <w:r w:rsidRPr="005E55BB">
        <w:rPr>
          <w:rFonts w:cstheme="minorHAnsi"/>
          <w:b/>
          <w:bCs/>
          <w:spacing w:val="9"/>
          <w:szCs w:val="22"/>
        </w:rPr>
        <w:t xml:space="preserve"> </w:t>
      </w:r>
      <w:r w:rsidRPr="005E55BB">
        <w:rPr>
          <w:rFonts w:cstheme="minorHAnsi"/>
          <w:b/>
          <w:bCs/>
          <w:szCs w:val="22"/>
        </w:rPr>
        <w:t>employee’s</w:t>
      </w:r>
      <w:r w:rsidRPr="005E55BB">
        <w:rPr>
          <w:rFonts w:cstheme="minorHAnsi"/>
          <w:b/>
          <w:bCs/>
          <w:spacing w:val="8"/>
          <w:szCs w:val="22"/>
        </w:rPr>
        <w:t xml:space="preserve"> </w:t>
      </w:r>
      <w:r w:rsidRPr="005E55BB">
        <w:rPr>
          <w:rFonts w:cstheme="minorHAnsi"/>
          <w:b/>
          <w:bCs/>
          <w:spacing w:val="-2"/>
          <w:szCs w:val="22"/>
        </w:rPr>
        <w:t>facility.</w:t>
      </w:r>
    </w:p>
    <w:p w14:paraId="092106AD" w14:textId="77777777" w:rsidR="009A4605" w:rsidRPr="005E55BB" w:rsidRDefault="009A4605" w:rsidP="009A4605">
      <w:pPr>
        <w:tabs>
          <w:tab w:val="left" w:pos="4536"/>
        </w:tabs>
        <w:rPr>
          <w:rFonts w:eastAsia="Times New Roman" w:cs="Calibri"/>
          <w:szCs w:val="22"/>
        </w:rPr>
      </w:pPr>
    </w:p>
    <w:p w14:paraId="5309C734" w14:textId="77777777" w:rsidR="009A4605" w:rsidRDefault="009A4605" w:rsidP="009A4605">
      <w:pPr>
        <w:shd w:val="clear" w:color="auto" w:fill="FFFFFF"/>
        <w:spacing w:before="45" w:after="45" w:line="384" w:lineRule="atLeast"/>
        <w:rPr>
          <w:rFonts w:eastAsia="Times New Roman" w:cs="Times New Roman"/>
          <w:color w:val="696969"/>
          <w:szCs w:val="22"/>
          <w:lang w:eastAsia="en-AU" w:bidi="ar-SA"/>
        </w:rPr>
      </w:pPr>
      <w:r>
        <w:rPr>
          <w:rFonts w:eastAsia="Times New Roman" w:cs="Times New Roman"/>
          <w:color w:val="000000" w:themeColor="text1"/>
          <w:szCs w:val="22"/>
          <w:lang w:eastAsia="en-AU" w:bidi="ar-SA"/>
        </w:rPr>
        <w:t>3.6</w:t>
      </w:r>
      <w:r w:rsidRPr="00707E61">
        <w:rPr>
          <w:rFonts w:eastAsia="Times New Roman" w:cs="Times New Roman"/>
          <w:color w:val="000000" w:themeColor="text1"/>
          <w:szCs w:val="22"/>
          <w:lang w:eastAsia="en-AU" w:bidi="ar-SA"/>
        </w:rPr>
        <w:t xml:space="preserve"> Once activity is completed ensure all records, materials and equipment are stored in a designated clean area as per organisations policies and procedures</w:t>
      </w:r>
      <w:r w:rsidRPr="005E55BB">
        <w:rPr>
          <w:rFonts w:eastAsia="Times New Roman" w:cs="Times New Roman"/>
          <w:color w:val="696969"/>
          <w:szCs w:val="22"/>
          <w:lang w:eastAsia="en-AU" w:bidi="ar-SA"/>
        </w:rPr>
        <w:t>.</w:t>
      </w:r>
    </w:p>
    <w:p w14:paraId="392C041C"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carrying out storing activity once they have done so please sign and save this checklist. .Supervisor to clearly identify in the checklist if the required tasks was carried out correctly and sufficiently and was observed and add comments to capture how competency was demonstrated.</w:t>
      </w:r>
    </w:p>
    <w:p w14:paraId="68A6876D" w14:textId="77777777" w:rsidR="009A4605" w:rsidRPr="005E55BB" w:rsidRDefault="009A4605" w:rsidP="009A4605">
      <w:pPr>
        <w:shd w:val="clear" w:color="auto" w:fill="FFFFFF"/>
        <w:spacing w:before="45" w:after="45" w:line="384" w:lineRule="atLeast"/>
        <w:rPr>
          <w:rFonts w:eastAsia="Times New Roman" w:cs="Times New Roman"/>
          <w:color w:val="696969"/>
          <w:szCs w:val="22"/>
          <w:lang w:eastAsia="en-AU" w:bidi="ar-SA"/>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p w14:paraId="57A657F5" w14:textId="77777777" w:rsidR="009A4605" w:rsidRPr="005E55BB" w:rsidRDefault="009A4605" w:rsidP="009A4605">
      <w:pPr>
        <w:tabs>
          <w:tab w:val="left" w:pos="4536"/>
        </w:tabs>
        <w:rPr>
          <w:rFonts w:eastAsia="Times New Roman" w:cs="Calibri"/>
          <w:szCs w:val="22"/>
        </w:rPr>
      </w:pPr>
    </w:p>
    <w:tbl>
      <w:tblPr>
        <w:tblStyle w:val="CompliantTableGrid1"/>
        <w:tblW w:w="0" w:type="auto"/>
        <w:tblLook w:val="04A0" w:firstRow="1" w:lastRow="0" w:firstColumn="1" w:lastColumn="0" w:noHBand="0" w:noVBand="1"/>
      </w:tblPr>
      <w:tblGrid>
        <w:gridCol w:w="3638"/>
        <w:gridCol w:w="2517"/>
        <w:gridCol w:w="2070"/>
        <w:gridCol w:w="1403"/>
      </w:tblGrid>
      <w:tr w:rsidR="009A4605" w:rsidRPr="005E55BB" w14:paraId="67D74FAD" w14:textId="77777777" w:rsidTr="00CF439E">
        <w:trPr>
          <w:trHeight w:val="641"/>
        </w:trPr>
        <w:tc>
          <w:tcPr>
            <w:tcW w:w="9628" w:type="dxa"/>
            <w:gridSpan w:val="4"/>
            <w:shd w:val="clear" w:color="auto" w:fill="D9E2F3" w:themeFill="accent1" w:themeFillTint="33"/>
          </w:tcPr>
          <w:p w14:paraId="23893968" w14:textId="77777777" w:rsidR="009A4605" w:rsidRPr="005E55BB" w:rsidRDefault="009A4605" w:rsidP="00CF439E">
            <w:pPr>
              <w:jc w:val="center"/>
              <w:rPr>
                <w:rFonts w:eastAsia="Times New Roman" w:cs="Calibri"/>
                <w:b/>
                <w:bCs/>
              </w:rPr>
            </w:pPr>
            <w:r w:rsidRPr="005E55BB">
              <w:rPr>
                <w:rFonts w:eastAsia="Times New Roman" w:cs="Calibri"/>
                <w:b/>
                <w:bCs/>
              </w:rPr>
              <w:t>Record, material and equipment storage Checklist Template</w:t>
            </w:r>
          </w:p>
          <w:p w14:paraId="626C17BB" w14:textId="77777777" w:rsidR="009A4605" w:rsidRPr="005E55BB" w:rsidRDefault="009A4605" w:rsidP="00CF439E">
            <w:pPr>
              <w:jc w:val="center"/>
              <w:rPr>
                <w:rFonts w:eastAsia="Times New Roman" w:cs="Calibri"/>
                <w:i/>
                <w:iCs/>
              </w:rPr>
            </w:pPr>
            <w:r w:rsidRPr="005E55BB">
              <w:rPr>
                <w:rFonts w:eastAsia="Times New Roman" w:cs="Calibri"/>
                <w:i/>
                <w:iCs/>
              </w:rPr>
              <w:t>(tick the tasks completed)</w:t>
            </w:r>
          </w:p>
        </w:tc>
      </w:tr>
      <w:tr w:rsidR="009A4605" w:rsidRPr="005E55BB" w14:paraId="2ECDB135" w14:textId="77777777" w:rsidTr="00CF439E">
        <w:tc>
          <w:tcPr>
            <w:tcW w:w="3638" w:type="dxa"/>
            <w:shd w:val="clear" w:color="auto" w:fill="D9E2F3" w:themeFill="accent1" w:themeFillTint="33"/>
          </w:tcPr>
          <w:p w14:paraId="4A188B85" w14:textId="77777777" w:rsidR="009A4605" w:rsidRPr="005E55BB" w:rsidRDefault="009A4605" w:rsidP="00CF439E">
            <w:pPr>
              <w:jc w:val="center"/>
              <w:rPr>
                <w:rFonts w:eastAsia="Times New Roman" w:cs="Calibri"/>
                <w:b/>
                <w:bCs/>
              </w:rPr>
            </w:pPr>
          </w:p>
        </w:tc>
        <w:tc>
          <w:tcPr>
            <w:tcW w:w="2517" w:type="dxa"/>
            <w:shd w:val="clear" w:color="auto" w:fill="D9E2F3" w:themeFill="accent1" w:themeFillTint="33"/>
          </w:tcPr>
          <w:p w14:paraId="2AAD47D5" w14:textId="77777777" w:rsidR="009A4605" w:rsidRPr="005E55BB" w:rsidRDefault="009A4605" w:rsidP="00CF439E">
            <w:pPr>
              <w:jc w:val="center"/>
              <w:rPr>
                <w:rFonts w:eastAsia="Times New Roman" w:cs="Calibri"/>
                <w:b/>
                <w:bCs/>
              </w:rPr>
            </w:pPr>
            <w:r w:rsidRPr="005E55BB">
              <w:rPr>
                <w:rFonts w:eastAsia="Times New Roman" w:cs="Calibri"/>
                <w:b/>
                <w:bCs/>
              </w:rPr>
              <w:t>Date and time:</w:t>
            </w:r>
          </w:p>
          <w:p w14:paraId="54A97A0A" w14:textId="77777777" w:rsidR="009A4605" w:rsidRPr="005E55BB" w:rsidRDefault="009A4605" w:rsidP="00CF439E">
            <w:pPr>
              <w:jc w:val="center"/>
              <w:rPr>
                <w:rFonts w:eastAsia="Times New Roman" w:cs="Calibri"/>
                <w:b/>
                <w:bCs/>
              </w:rPr>
            </w:pPr>
            <w:r w:rsidRPr="005E55BB">
              <w:rPr>
                <w:rFonts w:eastAsia="Times New Roman" w:cs="Calibri"/>
                <w:b/>
                <w:bCs/>
              </w:rPr>
              <w:t xml:space="preserve"> </w:t>
            </w:r>
            <w:sdt>
              <w:sdtPr>
                <w:rPr>
                  <w:rFonts w:eastAsia="Times New Roman" w:cs="Calibri"/>
                  <w:b/>
                  <w:bCs/>
                </w:rPr>
                <w:id w:val="-222754041"/>
                <w:placeholder>
                  <w:docPart w:val="AEE41C4D23F64892A2B958F179D7841E"/>
                </w:placeholder>
                <w:showingPlcHdr/>
                <w:date>
                  <w:dateFormat w:val="d/MM/yyyy"/>
                  <w:lid w:val="en-AU"/>
                  <w:storeMappedDataAs w:val="dateTime"/>
                  <w:calendar w:val="gregorian"/>
                </w:date>
              </w:sdtPr>
              <w:sdtContent>
                <w:r w:rsidRPr="005E55BB">
                  <w:rPr>
                    <w:color w:val="808080"/>
                  </w:rPr>
                  <w:t>Click or tap to enter a date.</w:t>
                </w:r>
              </w:sdtContent>
            </w:sdt>
          </w:p>
        </w:tc>
        <w:tc>
          <w:tcPr>
            <w:tcW w:w="3473" w:type="dxa"/>
            <w:gridSpan w:val="2"/>
            <w:shd w:val="clear" w:color="auto" w:fill="D9E2F3" w:themeFill="accent1" w:themeFillTint="33"/>
          </w:tcPr>
          <w:p w14:paraId="04BBAC4D" w14:textId="77777777" w:rsidR="009A4605" w:rsidRPr="005E55BB" w:rsidRDefault="009A4605" w:rsidP="00CF439E">
            <w:pPr>
              <w:jc w:val="center"/>
              <w:rPr>
                <w:rFonts w:eastAsia="Times New Roman" w:cs="Calibri"/>
                <w:b/>
                <w:bCs/>
              </w:rPr>
            </w:pPr>
            <w:r w:rsidRPr="005E55BB">
              <w:rPr>
                <w:rFonts w:eastAsia="Times New Roman" w:cs="Calibri"/>
                <w:b/>
                <w:bCs/>
              </w:rPr>
              <w:t>Comments</w:t>
            </w:r>
          </w:p>
        </w:tc>
      </w:tr>
      <w:tr w:rsidR="009A4605" w:rsidRPr="005E55BB" w14:paraId="693A58C2" w14:textId="77777777" w:rsidTr="00CF439E">
        <w:tc>
          <w:tcPr>
            <w:tcW w:w="3638" w:type="dxa"/>
          </w:tcPr>
          <w:p w14:paraId="241410AD" w14:textId="77777777" w:rsidR="009A4605" w:rsidRPr="005E55BB" w:rsidRDefault="009A4605" w:rsidP="00CF439E">
            <w:pPr>
              <w:rPr>
                <w:iCs/>
                <w:lang w:val="en-AU"/>
              </w:rPr>
            </w:pPr>
            <w:r w:rsidRPr="005E55BB">
              <w:rPr>
                <w:iCs/>
                <w:lang w:val="en-AU"/>
              </w:rPr>
              <w:t xml:space="preserve">confine the contaminated instruments or equipment into the sterilising facility, all reusable items that have been used or unused during patient treatment are also cleaned in a physically separate area to prevent possible contamination of processed items. </w:t>
            </w:r>
          </w:p>
          <w:p w14:paraId="30D08F32" w14:textId="77777777" w:rsidR="009A4605" w:rsidRPr="005E55BB" w:rsidRDefault="009A4605" w:rsidP="00CF439E"/>
        </w:tc>
        <w:tc>
          <w:tcPr>
            <w:tcW w:w="2517" w:type="dxa"/>
            <w:vAlign w:val="center"/>
          </w:tcPr>
          <w:p w14:paraId="4C123C8B" w14:textId="77777777" w:rsidR="009A4605" w:rsidRPr="005E55BB" w:rsidRDefault="00000000" w:rsidP="00CF439E">
            <w:pPr>
              <w:jc w:val="center"/>
              <w:rPr>
                <w:rFonts w:eastAsia="Times New Roman" w:cs="Calibri"/>
                <w:b/>
                <w:bCs/>
              </w:rPr>
            </w:pPr>
            <w:sdt>
              <w:sdtPr>
                <w:rPr>
                  <w:rFonts w:eastAsia="Times New Roman" w:cs="Calibri"/>
                  <w:b/>
                  <w:bCs/>
                </w:rPr>
                <w:id w:val="-1052612979"/>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72A96FFE" w14:textId="77777777" w:rsidR="009A4605" w:rsidRPr="005E55BB" w:rsidRDefault="009A4605" w:rsidP="00CF439E">
            <w:pPr>
              <w:rPr>
                <w:rFonts w:eastAsia="Times New Roman" w:cs="Calibri"/>
                <w:b/>
                <w:bCs/>
              </w:rPr>
            </w:pPr>
          </w:p>
        </w:tc>
      </w:tr>
      <w:tr w:rsidR="009A4605" w:rsidRPr="005E55BB" w14:paraId="1E4AD6C4" w14:textId="77777777" w:rsidTr="00CF439E">
        <w:tc>
          <w:tcPr>
            <w:tcW w:w="3638" w:type="dxa"/>
          </w:tcPr>
          <w:p w14:paraId="7E6C037B"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 xml:space="preserve">All records are </w:t>
            </w:r>
          </w:p>
          <w:p w14:paraId="10CE934D"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kept in a clean zone.</w:t>
            </w:r>
            <w:r w:rsidRPr="003572F7">
              <w:rPr>
                <w:rFonts w:eastAsia="Times New Roman" w:cs="Times New Roman"/>
                <w:color w:val="000000" w:themeColor="text1"/>
                <w:lang w:eastAsia="en-AU" w:bidi="ar-SA"/>
              </w:rPr>
              <w:cr/>
              <w:t xml:space="preserve">Clean zones include those surfaces and drawers where clean or sterilised </w:t>
            </w:r>
          </w:p>
          <w:p w14:paraId="5FF5B023"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 xml:space="preserve">instruments are stored and that never </w:t>
            </w:r>
          </w:p>
          <w:p w14:paraId="6F730D46" w14:textId="77777777" w:rsidR="009A4605" w:rsidRPr="003572F7" w:rsidRDefault="009A4605" w:rsidP="00CF439E">
            <w:pPr>
              <w:rPr>
                <w:rFonts w:eastAsia="Times New Roman" w:cs="Times New Roman"/>
                <w:color w:val="000000" w:themeColor="text1"/>
                <w:lang w:eastAsia="en-AU" w:bidi="ar-SA"/>
              </w:rPr>
            </w:pPr>
            <w:r w:rsidRPr="003572F7">
              <w:rPr>
                <w:rFonts w:eastAsia="Times New Roman" w:cs="Times New Roman"/>
                <w:color w:val="000000" w:themeColor="text1"/>
                <w:lang w:eastAsia="en-AU" w:bidi="ar-SA"/>
              </w:rPr>
              <w:t xml:space="preserve">come in contact with contaminated </w:t>
            </w:r>
          </w:p>
          <w:p w14:paraId="2BD1191D" w14:textId="77777777" w:rsidR="009A4605" w:rsidRPr="003572F7" w:rsidRDefault="009A4605" w:rsidP="00CF439E">
            <w:pPr>
              <w:rPr>
                <w:color w:val="000000" w:themeColor="text1"/>
              </w:rPr>
            </w:pPr>
            <w:r w:rsidRPr="003572F7">
              <w:rPr>
                <w:rFonts w:eastAsia="Times New Roman" w:cs="Times New Roman"/>
                <w:color w:val="000000" w:themeColor="text1"/>
                <w:lang w:eastAsia="en-AU" w:bidi="ar-SA"/>
              </w:rPr>
              <w:t>instruments or equipment</w:t>
            </w:r>
          </w:p>
        </w:tc>
        <w:tc>
          <w:tcPr>
            <w:tcW w:w="2517" w:type="dxa"/>
            <w:vAlign w:val="center"/>
          </w:tcPr>
          <w:p w14:paraId="0FBD298E" w14:textId="77777777" w:rsidR="009A4605" w:rsidRPr="005E55BB" w:rsidRDefault="00000000" w:rsidP="00CF439E">
            <w:pPr>
              <w:jc w:val="center"/>
              <w:rPr>
                <w:rFonts w:eastAsia="Times New Roman" w:cs="Calibri"/>
                <w:b/>
                <w:bCs/>
              </w:rPr>
            </w:pPr>
            <w:sdt>
              <w:sdtPr>
                <w:rPr>
                  <w:rFonts w:eastAsia="Times New Roman" w:cs="Calibri"/>
                  <w:b/>
                  <w:bCs/>
                </w:rPr>
                <w:id w:val="13507945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66EFF304" w14:textId="77777777" w:rsidR="009A4605" w:rsidRPr="005E55BB" w:rsidRDefault="009A4605" w:rsidP="00CF439E">
            <w:pPr>
              <w:rPr>
                <w:rFonts w:eastAsia="Times New Roman" w:cs="Calibri"/>
                <w:b/>
                <w:bCs/>
              </w:rPr>
            </w:pPr>
          </w:p>
        </w:tc>
      </w:tr>
      <w:tr w:rsidR="009A4605" w:rsidRPr="005E55BB" w14:paraId="39EA4326" w14:textId="77777777" w:rsidTr="00CF439E">
        <w:tc>
          <w:tcPr>
            <w:tcW w:w="3638" w:type="dxa"/>
          </w:tcPr>
          <w:p w14:paraId="381DEFC6" w14:textId="77777777" w:rsidR="009A4605" w:rsidRPr="003572F7" w:rsidRDefault="009A4605" w:rsidP="00CF439E">
            <w:pPr>
              <w:rPr>
                <w:rFonts w:eastAsia="Times New Roman" w:cs="Times New Roman"/>
                <w:color w:val="000000" w:themeColor="text1"/>
                <w:lang w:eastAsia="en-AU" w:bidi="ar-SA"/>
              </w:rPr>
            </w:pPr>
            <w:r w:rsidRPr="003572F7">
              <w:rPr>
                <w:rFonts w:eastAsiaTheme="minorHAnsi" w:cs="Kalinga"/>
                <w:iCs/>
                <w:color w:val="000000" w:themeColor="text1"/>
                <w:lang w:eastAsia="en-AU" w:bidi="ar-SA"/>
              </w:rPr>
              <w:t>Appropriate signage /warning tape is installed to avoid contaminated instruments or equipment re-entering clean areas</w:t>
            </w:r>
          </w:p>
        </w:tc>
        <w:tc>
          <w:tcPr>
            <w:tcW w:w="2517" w:type="dxa"/>
            <w:vAlign w:val="center"/>
          </w:tcPr>
          <w:p w14:paraId="6F845F36" w14:textId="77777777" w:rsidR="009A4605" w:rsidRPr="005E55BB" w:rsidRDefault="00000000" w:rsidP="00CF439E">
            <w:pPr>
              <w:jc w:val="center"/>
              <w:rPr>
                <w:rFonts w:eastAsia="Times New Roman" w:cs="Calibri"/>
                <w:b/>
                <w:bCs/>
              </w:rPr>
            </w:pPr>
            <w:sdt>
              <w:sdtPr>
                <w:rPr>
                  <w:rFonts w:eastAsia="Times New Roman" w:cs="Calibri"/>
                  <w:b/>
                  <w:bCs/>
                </w:rPr>
                <w:id w:val="1667520587"/>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445841E" w14:textId="77777777" w:rsidR="009A4605" w:rsidRPr="005E55BB" w:rsidRDefault="009A4605" w:rsidP="00CF439E">
            <w:pPr>
              <w:rPr>
                <w:rFonts w:eastAsia="Times New Roman" w:cs="Calibri"/>
                <w:b/>
                <w:bCs/>
              </w:rPr>
            </w:pPr>
          </w:p>
        </w:tc>
      </w:tr>
      <w:tr w:rsidR="009A4605" w:rsidRPr="005E55BB" w14:paraId="0B3430A4" w14:textId="77777777" w:rsidTr="00CF439E">
        <w:tc>
          <w:tcPr>
            <w:tcW w:w="3638" w:type="dxa"/>
          </w:tcPr>
          <w:p w14:paraId="6B1ED0E2" w14:textId="77777777" w:rsidR="009A4605" w:rsidRPr="003572F7" w:rsidRDefault="009A4605" w:rsidP="00CF439E">
            <w:pPr>
              <w:rPr>
                <w:rFonts w:eastAsiaTheme="minorHAnsi" w:cs="Kalinga"/>
                <w:iCs/>
                <w:color w:val="000000" w:themeColor="text1"/>
                <w:lang w:eastAsia="en-AU" w:bidi="ar-SA"/>
              </w:rPr>
            </w:pPr>
          </w:p>
        </w:tc>
        <w:tc>
          <w:tcPr>
            <w:tcW w:w="2517" w:type="dxa"/>
            <w:vAlign w:val="center"/>
          </w:tcPr>
          <w:p w14:paraId="18406444" w14:textId="77777777" w:rsidR="009A4605" w:rsidRPr="005E55BB" w:rsidRDefault="009A4605" w:rsidP="00CF439E">
            <w:pPr>
              <w:jc w:val="center"/>
              <w:rPr>
                <w:rFonts w:eastAsia="Times New Roman" w:cs="Calibri"/>
                <w:b/>
                <w:bCs/>
              </w:rPr>
            </w:pPr>
          </w:p>
        </w:tc>
        <w:tc>
          <w:tcPr>
            <w:tcW w:w="3473" w:type="dxa"/>
            <w:gridSpan w:val="2"/>
          </w:tcPr>
          <w:p w14:paraId="79534969" w14:textId="77777777" w:rsidR="009A4605" w:rsidRPr="005E55BB" w:rsidRDefault="009A4605" w:rsidP="00CF439E">
            <w:pPr>
              <w:rPr>
                <w:rFonts w:eastAsia="Times New Roman" w:cs="Calibri"/>
                <w:b/>
                <w:bCs/>
              </w:rPr>
            </w:pPr>
          </w:p>
        </w:tc>
      </w:tr>
      <w:tr w:rsidR="009A4605" w:rsidRPr="005E55BB" w14:paraId="6BB05C0B" w14:textId="77777777" w:rsidTr="00CF439E">
        <w:tc>
          <w:tcPr>
            <w:tcW w:w="3638" w:type="dxa"/>
          </w:tcPr>
          <w:p w14:paraId="6C3AC1D7" w14:textId="77777777" w:rsidR="009A4605" w:rsidRPr="005E55BB" w:rsidRDefault="009A4605" w:rsidP="00CF439E">
            <w:pPr>
              <w:rPr>
                <w:rFonts w:eastAsia="Times New Roman" w:cs="Calibri"/>
                <w:b/>
                <w:bCs/>
              </w:rPr>
            </w:pPr>
            <w:r w:rsidRPr="005E55BB">
              <w:rPr>
                <w:rFonts w:eastAsia="Times New Roman" w:cs="Calibri"/>
                <w:b/>
                <w:bCs/>
                <w:color w:val="808080" w:themeColor="background1" w:themeShade="80"/>
              </w:rPr>
              <w:t>&lt;add rows as needed&gt;</w:t>
            </w:r>
          </w:p>
        </w:tc>
        <w:tc>
          <w:tcPr>
            <w:tcW w:w="2517" w:type="dxa"/>
            <w:vAlign w:val="center"/>
          </w:tcPr>
          <w:p w14:paraId="252B5323" w14:textId="77777777" w:rsidR="009A4605" w:rsidRPr="005E55BB" w:rsidRDefault="009A4605" w:rsidP="00CF439E">
            <w:pPr>
              <w:jc w:val="center"/>
              <w:rPr>
                <w:rFonts w:eastAsia="Times New Roman" w:cs="Calibri"/>
                <w:b/>
                <w:bCs/>
              </w:rPr>
            </w:pPr>
          </w:p>
        </w:tc>
        <w:tc>
          <w:tcPr>
            <w:tcW w:w="2070" w:type="dxa"/>
            <w:vAlign w:val="center"/>
          </w:tcPr>
          <w:p w14:paraId="0A212D46" w14:textId="77777777" w:rsidR="009A4605" w:rsidRPr="005E55BB" w:rsidRDefault="009A4605" w:rsidP="00CF439E">
            <w:pPr>
              <w:jc w:val="center"/>
              <w:rPr>
                <w:rFonts w:eastAsia="Times New Roman" w:cs="Calibri"/>
                <w:b/>
                <w:bCs/>
              </w:rPr>
            </w:pPr>
          </w:p>
        </w:tc>
        <w:tc>
          <w:tcPr>
            <w:tcW w:w="1403" w:type="dxa"/>
          </w:tcPr>
          <w:p w14:paraId="35D29BD0" w14:textId="77777777" w:rsidR="009A4605" w:rsidRPr="005E55BB" w:rsidRDefault="009A4605" w:rsidP="00CF439E">
            <w:pPr>
              <w:rPr>
                <w:rFonts w:eastAsia="Times New Roman" w:cs="Calibri"/>
                <w:b/>
                <w:bCs/>
              </w:rPr>
            </w:pPr>
          </w:p>
        </w:tc>
      </w:tr>
      <w:tr w:rsidR="009A4605" w:rsidRPr="005E55BB" w14:paraId="5DA8EF02" w14:textId="77777777" w:rsidTr="00CF439E">
        <w:tc>
          <w:tcPr>
            <w:tcW w:w="3638" w:type="dxa"/>
            <w:vMerge w:val="restart"/>
            <w:shd w:val="clear" w:color="auto" w:fill="D9D9D9" w:themeFill="background1" w:themeFillShade="D9"/>
            <w:vAlign w:val="center"/>
          </w:tcPr>
          <w:p w14:paraId="67C7F7E5"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D7E0D97"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67DC4E4B" w14:textId="77777777" w:rsidR="009A4605" w:rsidRPr="005E55BB" w:rsidRDefault="009A4605" w:rsidP="00CF439E">
            <w:pPr>
              <w:jc w:val="center"/>
              <w:rPr>
                <w:rFonts w:eastAsia="Times New Roman" w:cs="Calibri"/>
                <w:b/>
                <w:bCs/>
              </w:rPr>
            </w:pPr>
          </w:p>
          <w:p w14:paraId="09B47794" w14:textId="77777777" w:rsidR="009A4605" w:rsidRPr="005E55BB" w:rsidRDefault="009A4605" w:rsidP="00CF439E">
            <w:pPr>
              <w:jc w:val="center"/>
              <w:rPr>
                <w:rFonts w:eastAsia="Times New Roman" w:cs="Calibri"/>
                <w:b/>
                <w:bCs/>
              </w:rPr>
            </w:pPr>
          </w:p>
          <w:p w14:paraId="6B5C248E"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48F359D7" w14:textId="77777777" w:rsidR="009A4605" w:rsidRPr="005E55BB" w:rsidRDefault="009A4605" w:rsidP="00CF439E">
            <w:pPr>
              <w:jc w:val="center"/>
              <w:rPr>
                <w:rFonts w:eastAsia="Times New Roman" w:cs="Calibri"/>
                <w:b/>
                <w:bCs/>
              </w:rPr>
            </w:pPr>
          </w:p>
          <w:p w14:paraId="3ACA697E" w14:textId="77777777" w:rsidR="009A4605" w:rsidRPr="005E55BB" w:rsidRDefault="009A4605" w:rsidP="00CF439E">
            <w:pPr>
              <w:jc w:val="center"/>
              <w:rPr>
                <w:rFonts w:eastAsia="Times New Roman" w:cs="Calibri"/>
                <w:b/>
                <w:bCs/>
              </w:rPr>
            </w:pPr>
          </w:p>
          <w:p w14:paraId="023DDF31" w14:textId="77777777" w:rsidR="009A4605" w:rsidRPr="005E55BB" w:rsidRDefault="009A4605" w:rsidP="00CF439E">
            <w:pPr>
              <w:rPr>
                <w:rFonts w:eastAsia="Times New Roman" w:cs="Calibri"/>
                <w:b/>
                <w:bCs/>
              </w:rPr>
            </w:pPr>
            <w:r w:rsidRPr="005E55BB">
              <w:rPr>
                <w:rFonts w:eastAsia="Times New Roman" w:cs="Calibri"/>
                <w:b/>
                <w:bCs/>
              </w:rPr>
              <w:t>Date: ____________</w:t>
            </w:r>
          </w:p>
          <w:p w14:paraId="1AA81B2B" w14:textId="77777777" w:rsidR="009A4605" w:rsidRPr="005E55BB" w:rsidRDefault="009A4605" w:rsidP="00CF439E">
            <w:pPr>
              <w:jc w:val="center"/>
              <w:rPr>
                <w:rFonts w:eastAsia="Times New Roman" w:cs="Calibri"/>
                <w:b/>
                <w:bCs/>
              </w:rPr>
            </w:pPr>
          </w:p>
        </w:tc>
        <w:tc>
          <w:tcPr>
            <w:tcW w:w="3473" w:type="dxa"/>
            <w:gridSpan w:val="2"/>
            <w:shd w:val="clear" w:color="auto" w:fill="D9D9D9" w:themeFill="background1" w:themeFillShade="D9"/>
          </w:tcPr>
          <w:p w14:paraId="3E26F539" w14:textId="77777777" w:rsidR="009A4605" w:rsidRPr="005E55BB" w:rsidRDefault="009A4605" w:rsidP="00CF439E">
            <w:pPr>
              <w:jc w:val="center"/>
              <w:rPr>
                <w:rFonts w:eastAsia="Times New Roman" w:cs="Calibri"/>
                <w:b/>
                <w:bCs/>
              </w:rPr>
            </w:pPr>
            <w:r w:rsidRPr="005E55BB">
              <w:rPr>
                <w:rFonts w:eastAsia="Times New Roman" w:cs="Calibri"/>
                <w:b/>
                <w:bCs/>
              </w:rPr>
              <w:t xml:space="preserve">Supervisor’s </w:t>
            </w:r>
          </w:p>
          <w:p w14:paraId="779A69D0" w14:textId="77777777" w:rsidR="009A4605" w:rsidRPr="005E55BB" w:rsidRDefault="009A4605" w:rsidP="00CF439E">
            <w:pPr>
              <w:jc w:val="center"/>
              <w:rPr>
                <w:rFonts w:eastAsia="Times New Roman" w:cs="Calibri"/>
                <w:b/>
                <w:bCs/>
              </w:rPr>
            </w:pPr>
            <w:r w:rsidRPr="005E55BB">
              <w:rPr>
                <w:rFonts w:eastAsia="Times New Roman" w:cs="Calibri"/>
                <w:b/>
                <w:bCs/>
              </w:rPr>
              <w:t>signature:</w:t>
            </w:r>
          </w:p>
          <w:p w14:paraId="79DA5628" w14:textId="77777777" w:rsidR="009A4605" w:rsidRPr="005E55BB" w:rsidRDefault="009A4605" w:rsidP="00CF439E">
            <w:pPr>
              <w:jc w:val="center"/>
              <w:rPr>
                <w:rFonts w:eastAsia="Times New Roman" w:cs="Calibri"/>
                <w:b/>
                <w:bCs/>
              </w:rPr>
            </w:pPr>
          </w:p>
          <w:p w14:paraId="482837A3" w14:textId="77777777" w:rsidR="009A4605" w:rsidRPr="005E55BB" w:rsidRDefault="009A4605" w:rsidP="00CF439E">
            <w:pPr>
              <w:jc w:val="center"/>
              <w:rPr>
                <w:rFonts w:eastAsia="Times New Roman" w:cs="Calibri"/>
                <w:b/>
                <w:bCs/>
              </w:rPr>
            </w:pPr>
          </w:p>
          <w:p w14:paraId="49EB52D6"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63D5C7C9" w14:textId="77777777" w:rsidR="009A4605" w:rsidRPr="005E55BB" w:rsidRDefault="009A4605" w:rsidP="00CF439E">
            <w:pPr>
              <w:jc w:val="center"/>
              <w:rPr>
                <w:rFonts w:eastAsia="Times New Roman" w:cs="Calibri"/>
                <w:b/>
                <w:bCs/>
              </w:rPr>
            </w:pPr>
          </w:p>
          <w:p w14:paraId="1B5E6761" w14:textId="77777777" w:rsidR="009A4605" w:rsidRPr="005E55BB" w:rsidRDefault="009A4605" w:rsidP="00CF439E">
            <w:pPr>
              <w:jc w:val="center"/>
              <w:rPr>
                <w:rFonts w:eastAsia="Times New Roman" w:cs="Calibri"/>
                <w:b/>
                <w:bCs/>
              </w:rPr>
            </w:pPr>
          </w:p>
          <w:p w14:paraId="0FB0A34C" w14:textId="77777777" w:rsidR="009A4605" w:rsidRPr="005E55BB" w:rsidRDefault="009A4605" w:rsidP="00CF439E">
            <w:pPr>
              <w:rPr>
                <w:rFonts w:eastAsia="Times New Roman" w:cs="Calibri"/>
                <w:b/>
                <w:bCs/>
              </w:rPr>
            </w:pPr>
            <w:r w:rsidRPr="005E55BB">
              <w:rPr>
                <w:rFonts w:eastAsia="Times New Roman" w:cs="Calibri"/>
                <w:b/>
                <w:bCs/>
              </w:rPr>
              <w:t xml:space="preserve">      Date: ___________________</w:t>
            </w:r>
          </w:p>
          <w:p w14:paraId="067550C9" w14:textId="77777777" w:rsidR="009A4605" w:rsidRPr="005E55BB" w:rsidRDefault="009A4605" w:rsidP="00CF439E">
            <w:pPr>
              <w:rPr>
                <w:rFonts w:eastAsia="Times New Roman" w:cs="Calibri"/>
                <w:b/>
                <w:bCs/>
              </w:rPr>
            </w:pPr>
          </w:p>
        </w:tc>
      </w:tr>
      <w:tr w:rsidR="009A4605" w:rsidRPr="005E55BB" w14:paraId="5EBE1DE6" w14:textId="77777777" w:rsidTr="00CF439E">
        <w:tc>
          <w:tcPr>
            <w:tcW w:w="3638" w:type="dxa"/>
            <w:vMerge/>
            <w:shd w:val="clear" w:color="auto" w:fill="D9D9D9" w:themeFill="background1" w:themeFillShade="D9"/>
          </w:tcPr>
          <w:p w14:paraId="34E5FE36" w14:textId="77777777" w:rsidR="009A4605" w:rsidRPr="005E55BB" w:rsidRDefault="009A4605" w:rsidP="00CF439E">
            <w:pPr>
              <w:rPr>
                <w:rFonts w:eastAsia="Times New Roman" w:cs="Calibri"/>
                <w:b/>
                <w:bCs/>
              </w:rPr>
            </w:pPr>
          </w:p>
        </w:tc>
        <w:tc>
          <w:tcPr>
            <w:tcW w:w="2517" w:type="dxa"/>
            <w:shd w:val="clear" w:color="auto" w:fill="D9D9D9" w:themeFill="background1" w:themeFillShade="D9"/>
          </w:tcPr>
          <w:p w14:paraId="76563954" w14:textId="77777777" w:rsidR="009A4605" w:rsidRPr="005E55BB" w:rsidRDefault="009A4605" w:rsidP="00CF439E">
            <w:pPr>
              <w:rPr>
                <w:rFonts w:eastAsia="Times New Roman" w:cs="Calibri"/>
                <w:b/>
                <w:bCs/>
              </w:rPr>
            </w:pPr>
            <w:r w:rsidRPr="005E55BB">
              <w:rPr>
                <w:rFonts w:eastAsia="Times New Roman" w:cs="Calibri"/>
                <w:b/>
                <w:bCs/>
              </w:rPr>
              <w:t>Comments:</w:t>
            </w:r>
          </w:p>
        </w:tc>
        <w:tc>
          <w:tcPr>
            <w:tcW w:w="3473" w:type="dxa"/>
            <w:gridSpan w:val="2"/>
            <w:shd w:val="clear" w:color="auto" w:fill="D9D9D9" w:themeFill="background1" w:themeFillShade="D9"/>
          </w:tcPr>
          <w:p w14:paraId="64E231F1" w14:textId="77777777" w:rsidR="009A4605" w:rsidRPr="005E55BB" w:rsidRDefault="009A4605" w:rsidP="00CF439E">
            <w:pPr>
              <w:rPr>
                <w:rFonts w:eastAsia="Times New Roman" w:cs="Calibri"/>
                <w:b/>
                <w:bCs/>
              </w:rPr>
            </w:pPr>
            <w:r w:rsidRPr="005E55BB">
              <w:rPr>
                <w:rFonts w:eastAsia="Times New Roman" w:cs="Calibri"/>
                <w:b/>
                <w:bCs/>
              </w:rPr>
              <w:t>Comments:</w:t>
            </w:r>
          </w:p>
          <w:p w14:paraId="54A2D014" w14:textId="77777777" w:rsidR="009A4605" w:rsidRPr="005E55BB" w:rsidRDefault="009A4605" w:rsidP="00CF439E">
            <w:pPr>
              <w:rPr>
                <w:rFonts w:eastAsia="Times New Roman" w:cs="Calibri"/>
                <w:b/>
                <w:bCs/>
              </w:rPr>
            </w:pPr>
          </w:p>
          <w:p w14:paraId="05156DD4" w14:textId="77777777" w:rsidR="009A4605" w:rsidRPr="005E55BB" w:rsidRDefault="009A4605" w:rsidP="00CF439E">
            <w:pPr>
              <w:rPr>
                <w:rFonts w:eastAsia="Times New Roman" w:cs="Calibri"/>
                <w:b/>
                <w:bCs/>
              </w:rPr>
            </w:pPr>
          </w:p>
          <w:p w14:paraId="22231A56" w14:textId="77777777" w:rsidR="009A4605" w:rsidRPr="005E55BB" w:rsidRDefault="009A4605" w:rsidP="00CF439E">
            <w:pPr>
              <w:rPr>
                <w:rFonts w:eastAsia="Times New Roman" w:cs="Calibri"/>
                <w:b/>
                <w:bCs/>
              </w:rPr>
            </w:pPr>
          </w:p>
          <w:p w14:paraId="37B61130" w14:textId="77777777" w:rsidR="009A4605" w:rsidRPr="005E55BB" w:rsidRDefault="009A4605" w:rsidP="00CF439E">
            <w:pPr>
              <w:rPr>
                <w:rFonts w:eastAsia="Times New Roman" w:cs="Calibri"/>
                <w:b/>
                <w:bCs/>
              </w:rPr>
            </w:pPr>
          </w:p>
        </w:tc>
      </w:tr>
    </w:tbl>
    <w:p w14:paraId="397CAFC7" w14:textId="77777777" w:rsidR="009A4605" w:rsidRPr="005B1D5E" w:rsidRDefault="009A4605" w:rsidP="009A4605"/>
    <w:tbl>
      <w:tblPr>
        <w:tblStyle w:val="TableGrid0"/>
        <w:tblW w:w="0" w:type="auto"/>
        <w:tblLook w:val="04A0" w:firstRow="1" w:lastRow="0" w:firstColumn="1" w:lastColumn="0" w:noHBand="0" w:noVBand="1"/>
      </w:tblPr>
      <w:tblGrid>
        <w:gridCol w:w="9628"/>
      </w:tblGrid>
      <w:tr w:rsidR="009A4605" w:rsidRPr="004050F6" w14:paraId="0E7DE0AF" w14:textId="77777777" w:rsidTr="00CF439E">
        <w:trPr>
          <w:trHeight w:val="479"/>
        </w:trPr>
        <w:tc>
          <w:tcPr>
            <w:tcW w:w="9628" w:type="dxa"/>
            <w:shd w:val="clear" w:color="auto" w:fill="000000" w:themeFill="text1"/>
            <w:vAlign w:val="center"/>
          </w:tcPr>
          <w:p w14:paraId="7F7033BD" w14:textId="77777777" w:rsidR="009A4605" w:rsidRPr="004050F6" w:rsidRDefault="009A4605" w:rsidP="00CF439E">
            <w:pPr>
              <w:tabs>
                <w:tab w:val="left" w:pos="4536"/>
              </w:tabs>
              <w:rPr>
                <w:rFonts w:eastAsia="Times New Roman" w:cs="Calibri"/>
                <w:b/>
                <w:bCs/>
                <w:color w:val="FFFFFF" w:themeColor="background1"/>
              </w:rPr>
            </w:pPr>
            <w:r w:rsidRPr="01A440EE">
              <w:rPr>
                <w:rFonts w:eastAsia="Times New Roman" w:cs="Calibri"/>
                <w:b/>
                <w:bCs/>
                <w:color w:val="FFFFFF" w:themeColor="background1"/>
              </w:rPr>
              <w:t xml:space="preserve">ACTIVITY </w:t>
            </w:r>
            <w:r>
              <w:rPr>
                <w:rFonts w:eastAsia="Times New Roman" w:cs="Calibri"/>
                <w:b/>
                <w:bCs/>
                <w:color w:val="FFFFFF" w:themeColor="background1"/>
              </w:rPr>
              <w:t>4</w:t>
            </w:r>
            <w:r w:rsidRPr="01A440EE">
              <w:rPr>
                <w:rFonts w:eastAsia="Times New Roman" w:cs="Calibri"/>
                <w:b/>
                <w:bCs/>
                <w:color w:val="FFFFFF" w:themeColor="background1"/>
              </w:rPr>
              <w:t xml:space="preserve">: </w:t>
            </w:r>
            <w:r>
              <w:rPr>
                <w:rFonts w:eastAsia="Times New Roman" w:cs="Calibri"/>
                <w:b/>
                <w:bCs/>
                <w:color w:val="FFFFFF" w:themeColor="background1"/>
              </w:rPr>
              <w:t xml:space="preserve"> Scenario </w:t>
            </w:r>
          </w:p>
        </w:tc>
      </w:tr>
      <w:tr w:rsidR="009A4605" w:rsidRPr="004050F6" w14:paraId="306D2830" w14:textId="77777777" w:rsidTr="00CF439E">
        <w:trPr>
          <w:trHeight w:val="479"/>
        </w:trPr>
        <w:tc>
          <w:tcPr>
            <w:tcW w:w="9628" w:type="dxa"/>
          </w:tcPr>
          <w:p w14:paraId="0E215957" w14:textId="77777777" w:rsidR="009A4605" w:rsidRPr="004050F6" w:rsidRDefault="009A4605" w:rsidP="00CF439E">
            <w:pPr>
              <w:rPr>
                <w:rFonts w:eastAsia="Times New Roman" w:cs="Calibri"/>
                <w:szCs w:val="22"/>
              </w:rPr>
            </w:pPr>
            <w:r>
              <w:rPr>
                <w:rFonts w:eastAsia="Times New Roman" w:cs="Calibri"/>
                <w:szCs w:val="22"/>
              </w:rPr>
              <w:t>Module 5 – Activity 4</w:t>
            </w:r>
          </w:p>
        </w:tc>
      </w:tr>
      <w:tr w:rsidR="009A4605" w:rsidRPr="004050F6" w14:paraId="6F589160" w14:textId="77777777" w:rsidTr="00CF439E">
        <w:trPr>
          <w:trHeight w:val="479"/>
        </w:trPr>
        <w:tc>
          <w:tcPr>
            <w:tcW w:w="9628" w:type="dxa"/>
          </w:tcPr>
          <w:p w14:paraId="66AB7B26" w14:textId="77777777" w:rsidR="009A4605" w:rsidRDefault="009A4605" w:rsidP="00CF439E">
            <w:pPr>
              <w:rPr>
                <w:sz w:val="24"/>
                <w:szCs w:val="24"/>
              </w:rPr>
            </w:pPr>
            <w:r>
              <w:rPr>
                <w:sz w:val="24"/>
                <w:szCs w:val="24"/>
              </w:rPr>
              <w:t>For this activity you are required to read the scenario and follow manual handling tasks at workplace. You will need to complete this activity in presence of a supervisor/manager.</w:t>
            </w:r>
          </w:p>
          <w:p w14:paraId="5BA0461B" w14:textId="77777777" w:rsidR="009A4605" w:rsidRDefault="009A4605" w:rsidP="00CF439E">
            <w:pPr>
              <w:rPr>
                <w:sz w:val="24"/>
                <w:szCs w:val="24"/>
              </w:rPr>
            </w:pPr>
          </w:p>
          <w:p w14:paraId="2EAE69D4" w14:textId="77777777" w:rsidR="009A4605" w:rsidRDefault="009A4605" w:rsidP="00CF439E">
            <w:pPr>
              <w:rPr>
                <w:sz w:val="24"/>
                <w:szCs w:val="24"/>
              </w:rPr>
            </w:pPr>
            <w:r>
              <w:rPr>
                <w:sz w:val="24"/>
                <w:szCs w:val="24"/>
              </w:rPr>
              <w:t>Student note: In the scenario your assessor/supervisor will provide you with a few small boxes with distributed weight (heavy and light) totaling up to 10kgs. The contents of the boxes may vary from items such as medicines, clothing, linen ect. The boxes You will be required to follow manual handling procedures and lift the boxes and stack them as per requirements of the task.</w:t>
            </w:r>
          </w:p>
          <w:p w14:paraId="741EB2B1" w14:textId="77777777" w:rsidR="009A4605" w:rsidRDefault="009A4605" w:rsidP="00CF439E">
            <w:pPr>
              <w:rPr>
                <w:sz w:val="24"/>
                <w:szCs w:val="24"/>
              </w:rPr>
            </w:pPr>
          </w:p>
          <w:p w14:paraId="58BA37D8" w14:textId="77777777" w:rsidR="009A4605" w:rsidRPr="00BB3542" w:rsidRDefault="009A4605" w:rsidP="00CF439E">
            <w:pPr>
              <w:rPr>
                <w:color w:val="000000" w:themeColor="text1"/>
                <w:sz w:val="24"/>
                <w:szCs w:val="24"/>
              </w:rPr>
            </w:pPr>
            <w:r w:rsidRPr="004B4FFE">
              <w:rPr>
                <w:b/>
                <w:bCs/>
                <w:color w:val="000000" w:themeColor="text1"/>
                <w:sz w:val="24"/>
                <w:szCs w:val="24"/>
              </w:rPr>
              <w:t>Supervisor note</w:t>
            </w:r>
            <w:r w:rsidRPr="00BB3542">
              <w:rPr>
                <w:color w:val="000000" w:themeColor="text1"/>
                <w:sz w:val="24"/>
                <w:szCs w:val="24"/>
              </w:rPr>
              <w:t>: For the purposes of completion of this activity please provide varying small size and shape of boxes to the students which totals up to 10kgs. The boxes can be filled with items of your choice or any items used in the facility such as medicines, clothing, linen ect. Please note this task may involve risk of manual injury so ensure that students are provided with manual handling procedures and all working tools and equipment such as trolleys ect. To undertake the activity.</w:t>
            </w:r>
          </w:p>
          <w:p w14:paraId="7AFD49EF" w14:textId="77777777" w:rsidR="009A4605" w:rsidRDefault="009A4605" w:rsidP="00CF439E">
            <w:pPr>
              <w:rPr>
                <w:color w:val="FF0000"/>
                <w:sz w:val="24"/>
                <w:szCs w:val="24"/>
              </w:rPr>
            </w:pPr>
          </w:p>
          <w:p w14:paraId="620A4850" w14:textId="77777777" w:rsidR="009A4605" w:rsidRDefault="009A4605" w:rsidP="00CF439E">
            <w:pPr>
              <w:rPr>
                <w:color w:val="FF0000"/>
                <w:sz w:val="24"/>
                <w:szCs w:val="24"/>
              </w:rPr>
            </w:pPr>
            <w:r>
              <w:rPr>
                <w:color w:val="FF0000"/>
                <w:sz w:val="24"/>
                <w:szCs w:val="24"/>
              </w:rPr>
              <w:t>Assessor note: Please ensure that as evidence student has uploaded the signed copy by their workplace supervisor noting successful task completion or any valid comments in relation to the tasks and checklist as corresponding to Activity 4. Task 4.1,4.2.</w:t>
            </w:r>
          </w:p>
          <w:p w14:paraId="3F8513E2" w14:textId="77777777" w:rsidR="009A4605" w:rsidRDefault="009A4605" w:rsidP="00CF439E">
            <w:pPr>
              <w:rPr>
                <w:sz w:val="24"/>
                <w:szCs w:val="24"/>
              </w:rPr>
            </w:pPr>
          </w:p>
        </w:tc>
      </w:tr>
      <w:tr w:rsidR="009A4605" w:rsidRPr="004050F6" w14:paraId="5D515D3D" w14:textId="77777777" w:rsidTr="00CF439E">
        <w:trPr>
          <w:trHeight w:val="479"/>
        </w:trPr>
        <w:tc>
          <w:tcPr>
            <w:tcW w:w="9628" w:type="dxa"/>
          </w:tcPr>
          <w:p w14:paraId="33CE0CA2" w14:textId="77777777" w:rsidR="009A4605" w:rsidRDefault="009A4605" w:rsidP="00CF439E">
            <w:pPr>
              <w:rPr>
                <w:sz w:val="24"/>
                <w:szCs w:val="24"/>
              </w:rPr>
            </w:pPr>
            <w:r>
              <w:rPr>
                <w:sz w:val="24"/>
                <w:szCs w:val="24"/>
              </w:rPr>
              <w:t>SCENARIO</w:t>
            </w:r>
          </w:p>
          <w:p w14:paraId="02C766F7" w14:textId="77777777" w:rsidR="009A4605" w:rsidRDefault="009A4605" w:rsidP="00CF439E">
            <w:pPr>
              <w:rPr>
                <w:sz w:val="24"/>
                <w:szCs w:val="24"/>
              </w:rPr>
            </w:pPr>
          </w:p>
          <w:p w14:paraId="36C5C97A" w14:textId="77777777" w:rsidR="009A4605" w:rsidRPr="00610CFE" w:rsidRDefault="009A4605" w:rsidP="00CF439E">
            <w:r w:rsidRPr="00610CFE">
              <w:t xml:space="preserve">Your supervisor has asked you to lift and place </w:t>
            </w:r>
            <w:r>
              <w:t xml:space="preserve">small sized storage </w:t>
            </w:r>
            <w:r w:rsidRPr="00610CFE">
              <w:t xml:space="preserve">boxes </w:t>
            </w:r>
            <w:r>
              <w:t>t</w:t>
            </w:r>
            <w:r w:rsidRPr="00610CFE">
              <w:t xml:space="preserve">hat have just been delivered to your workplace. The boxes contain medicines and other </w:t>
            </w:r>
            <w:r>
              <w:t>day to day utility items.</w:t>
            </w:r>
            <w:r w:rsidRPr="00610CFE">
              <w:t xml:space="preserve"> You are required to lift these boxes</w:t>
            </w:r>
            <w:r>
              <w:t>, carry them</w:t>
            </w:r>
            <w:r w:rsidRPr="00610CFE">
              <w:t xml:space="preserve"> and stack them in a storage room. To access the storage room, you have to maneuver your way through a small area</w:t>
            </w:r>
            <w:r>
              <w:t xml:space="preserve">. </w:t>
            </w:r>
            <w:r w:rsidRPr="00610CFE">
              <w:t xml:space="preserve">The boxes are of different shapes and sizes in total there are five (5) boxes and the total weight to be pushed out is approximately </w:t>
            </w:r>
            <w:r>
              <w:t>1</w:t>
            </w:r>
            <w:r w:rsidRPr="00610CFE">
              <w:t xml:space="preserve">0 kgs. </w:t>
            </w:r>
          </w:p>
          <w:p w14:paraId="5CCF2C8E"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r w:rsidRPr="00912987">
              <w:rPr>
                <w:rFonts w:ascii="Simplon Norm" w:hAnsi="Simplon Norm"/>
                <w:sz w:val="22"/>
                <w:szCs w:val="22"/>
              </w:rPr>
              <w:t>You are required to carry out the following</w:t>
            </w:r>
            <w:r>
              <w:rPr>
                <w:rFonts w:ascii="Simplon Norm" w:hAnsi="Simplon Norm"/>
                <w:sz w:val="22"/>
                <w:szCs w:val="22"/>
              </w:rPr>
              <w:t xml:space="preserve"> tasks for this activity:</w:t>
            </w:r>
          </w:p>
          <w:p w14:paraId="12ED2F43" w14:textId="77777777" w:rsidR="009A4605" w:rsidRDefault="009A4605" w:rsidP="00CF439E">
            <w:pPr>
              <w:pStyle w:val="AABodyTextNumberedList"/>
              <w:numPr>
                <w:ilvl w:val="0"/>
                <w:numId w:val="0"/>
              </w:numPr>
              <w:spacing w:before="120"/>
              <w:ind w:left="360" w:hanging="360"/>
              <w:rPr>
                <w:rFonts w:ascii="Simplon Norm" w:hAnsi="Simplon Norm"/>
                <w:sz w:val="22"/>
                <w:szCs w:val="22"/>
              </w:rPr>
            </w:pPr>
          </w:p>
          <w:p w14:paraId="303AD17E"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4.1 Follow manual handling procedures and work instructions for minimising manual handling risk.</w:t>
            </w:r>
          </w:p>
          <w:p w14:paraId="5B83926F" w14:textId="77777777" w:rsidR="009A4605" w:rsidRPr="00D241BA" w:rsidRDefault="009A4605" w:rsidP="00CF439E">
            <w:pPr>
              <w:pStyle w:val="AABodyTextNumberedList"/>
              <w:numPr>
                <w:ilvl w:val="0"/>
                <w:numId w:val="0"/>
              </w:numPr>
              <w:spacing w:before="120"/>
              <w:rPr>
                <w:rFonts w:ascii="Simplon Norm" w:hAnsi="Simplon Norm"/>
                <w:color w:val="000000" w:themeColor="text1"/>
                <w:sz w:val="22"/>
                <w:szCs w:val="22"/>
              </w:rPr>
            </w:pPr>
          </w:p>
          <w:p w14:paraId="619586FC" w14:textId="77777777" w:rsidR="009A4605" w:rsidRPr="00D241BA" w:rsidRDefault="009A4605" w:rsidP="00CF439E">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4.2 </w:t>
            </w:r>
            <w:r w:rsidRPr="00D241BA">
              <w:rPr>
                <w:rFonts w:ascii="Simplon Norm" w:hAnsi="Simplon Norm"/>
                <w:color w:val="000000" w:themeColor="text1"/>
                <w:sz w:val="22"/>
                <w:szCs w:val="22"/>
              </w:rPr>
              <w:t>Complete the hazard and risk assessment:</w:t>
            </w:r>
          </w:p>
          <w:p w14:paraId="40686982"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Identify two(2) hazards and two(2) risk and assess the risk and take appropriate immediate action in accordance with industry and organisational guidelines.</w:t>
            </w:r>
          </w:p>
          <w:p w14:paraId="00A472A7"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 xml:space="preserve"> Implement two(2) control measures for each of the identified hazard and risk to minimise </w:t>
            </w:r>
            <w:r>
              <w:rPr>
                <w:rFonts w:ascii="Simplon Norm" w:hAnsi="Simplon Norm"/>
                <w:color w:val="000000" w:themeColor="text1"/>
                <w:sz w:val="22"/>
                <w:szCs w:val="22"/>
              </w:rPr>
              <w:t>risks.</w:t>
            </w:r>
          </w:p>
          <w:p w14:paraId="7A40ED52" w14:textId="77777777" w:rsidR="009A4605" w:rsidRDefault="009A4605" w:rsidP="00CF439E">
            <w:pPr>
              <w:rPr>
                <w:szCs w:val="22"/>
              </w:rPr>
            </w:pPr>
            <w:r>
              <w:rPr>
                <w:szCs w:val="22"/>
              </w:rPr>
              <w:t>To complete this activity you are required to access following documents:</w:t>
            </w:r>
          </w:p>
          <w:p w14:paraId="27DD5043" w14:textId="77777777" w:rsidR="009A4605" w:rsidRDefault="009A4605" w:rsidP="00CF439E">
            <w:pPr>
              <w:rPr>
                <w:szCs w:val="22"/>
              </w:rPr>
            </w:pPr>
          </w:p>
          <w:p w14:paraId="705CDC59" w14:textId="77777777" w:rsidR="009A4605" w:rsidRDefault="009A4605" w:rsidP="00CF439E">
            <w:pPr>
              <w:rPr>
                <w:szCs w:val="22"/>
              </w:rPr>
            </w:pPr>
            <w:r>
              <w:rPr>
                <w:szCs w:val="22"/>
              </w:rPr>
              <w:t>a) Workplace policies and procedures for manual handling tasks</w:t>
            </w:r>
          </w:p>
          <w:p w14:paraId="357E4382" w14:textId="77777777" w:rsidR="009A4605" w:rsidRDefault="009A4605" w:rsidP="00CF439E">
            <w:pPr>
              <w:rPr>
                <w:szCs w:val="22"/>
              </w:rPr>
            </w:pPr>
            <w:r>
              <w:rPr>
                <w:szCs w:val="22"/>
              </w:rPr>
              <w:t xml:space="preserve">b)Workplace policies and procedures for hazard and risk management </w:t>
            </w:r>
          </w:p>
          <w:p w14:paraId="47F0B1C3" w14:textId="77777777" w:rsidR="009A4605" w:rsidRDefault="009A4605" w:rsidP="00CF439E">
            <w:pPr>
              <w:rPr>
                <w:rFonts w:eastAsia="Times New Roman" w:cs="Calibri"/>
                <w:szCs w:val="22"/>
              </w:rPr>
            </w:pPr>
          </w:p>
          <w:p w14:paraId="77E05004" w14:textId="77777777" w:rsidR="009A4605" w:rsidRPr="00C15065" w:rsidRDefault="009A4605" w:rsidP="00CF439E">
            <w:pPr>
              <w:rPr>
                <w:szCs w:val="22"/>
              </w:rPr>
            </w:pPr>
            <w:r>
              <w:rPr>
                <w:rFonts w:eastAsia="Times New Roman" w:cs="Calibri"/>
                <w:szCs w:val="22"/>
              </w:rPr>
              <w:t>Student Note:</w:t>
            </w:r>
          </w:p>
          <w:p w14:paraId="736AA2E9"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Your supervisor/Manager will provide you with a manual handling workplace policies and procedures and other items such as boxes, equipment as required to complete the task.</w:t>
            </w:r>
          </w:p>
          <w:p w14:paraId="5CF8AF6A" w14:textId="77777777" w:rsidR="009A4605" w:rsidRDefault="009A4605" w:rsidP="00CF439E">
            <w:pPr>
              <w:rPr>
                <w:rFonts w:eastAsiaTheme="minorHAnsi" w:cs="Kalinga"/>
                <w:szCs w:val="22"/>
                <w:lang w:eastAsia="en-AU" w:bidi="ar-SA"/>
              </w:rPr>
            </w:pPr>
          </w:p>
          <w:p w14:paraId="4B6E6F91"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 xml:space="preserve"> Your task will be to follow manual handling procedures as per the task and work instructions.</w:t>
            </w:r>
          </w:p>
          <w:p w14:paraId="66BAE364" w14:textId="77777777" w:rsidR="009A4605" w:rsidRDefault="009A4605" w:rsidP="00CF439E">
            <w:pPr>
              <w:rPr>
                <w:rFonts w:eastAsia="Times New Roman" w:cs="Calibri"/>
                <w:szCs w:val="22"/>
              </w:rPr>
            </w:pPr>
          </w:p>
          <w:p w14:paraId="2AB26BBD" w14:textId="77777777" w:rsidR="009A4605" w:rsidRDefault="009A4605" w:rsidP="00CF439E">
            <w:pPr>
              <w:rPr>
                <w:szCs w:val="22"/>
              </w:rPr>
            </w:pPr>
            <w:r w:rsidRPr="002364AE">
              <w:rPr>
                <w:szCs w:val="22"/>
              </w:rPr>
              <w:t xml:space="preserve">If the service does not have </w:t>
            </w:r>
            <w:r>
              <w:rPr>
                <w:szCs w:val="22"/>
              </w:rPr>
              <w:t>observation checklist for manual handling task</w:t>
            </w:r>
            <w:r w:rsidRPr="002364AE">
              <w:rPr>
                <w:szCs w:val="22"/>
              </w:rPr>
              <w:t>, you may use the template provided below (you may customise the template to capture the actual completed</w:t>
            </w:r>
            <w:r>
              <w:rPr>
                <w:szCs w:val="22"/>
              </w:rPr>
              <w:t xml:space="preserve"> manual handling </w:t>
            </w:r>
            <w:r w:rsidRPr="002364AE">
              <w:rPr>
                <w:szCs w:val="22"/>
              </w:rPr>
              <w:t xml:space="preserve">tasks.) </w:t>
            </w:r>
          </w:p>
          <w:p w14:paraId="19DC0788" w14:textId="77777777" w:rsidR="009A4605" w:rsidRPr="002364AE" w:rsidRDefault="009A4605" w:rsidP="00CF439E">
            <w:pPr>
              <w:rPr>
                <w:szCs w:val="22"/>
              </w:rPr>
            </w:pPr>
          </w:p>
          <w:p w14:paraId="2919A607" w14:textId="77777777" w:rsidR="009A4605" w:rsidRDefault="009A4605" w:rsidP="00CF439E">
            <w:pPr>
              <w:rPr>
                <w:szCs w:val="22"/>
              </w:rPr>
            </w:pPr>
            <w:r w:rsidRPr="002364AE">
              <w:rPr>
                <w:szCs w:val="22"/>
              </w:rPr>
              <w:t xml:space="preserve">If you are using the service’s </w:t>
            </w:r>
            <w:r>
              <w:rPr>
                <w:szCs w:val="22"/>
              </w:rPr>
              <w:t>observation</w:t>
            </w:r>
            <w:r w:rsidRPr="002364AE">
              <w:rPr>
                <w:szCs w:val="22"/>
              </w:rPr>
              <w:t xml:space="preserve"> checklist, Workplace Supervisor must confirm the tasks completed, adding the statement: “I confirm that all tasks listed above have been completed by the student.” Workplace Supervisor must date and sign the completed checklist.</w:t>
            </w:r>
          </w:p>
          <w:p w14:paraId="5803282B" w14:textId="77777777" w:rsidR="009A4605" w:rsidRPr="002364AE" w:rsidRDefault="009A4605" w:rsidP="00CF439E">
            <w:pPr>
              <w:rPr>
                <w:szCs w:val="22"/>
              </w:rPr>
            </w:pPr>
          </w:p>
          <w:p w14:paraId="0C28DA5B" w14:textId="77777777" w:rsidR="009A4605" w:rsidRDefault="009A4605" w:rsidP="00CF439E">
            <w:pPr>
              <w:rPr>
                <w:szCs w:val="22"/>
              </w:rPr>
            </w:pPr>
            <w:r w:rsidRPr="002364AE">
              <w:rPr>
                <w:szCs w:val="22"/>
              </w:rPr>
              <w:t>Save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selecting and using manual handling</w:t>
            </w:r>
            <w:r w:rsidRPr="002364AE">
              <w:rPr>
                <w:szCs w:val="22"/>
              </w:rPr>
              <w:t xml:space="preserve"> checklist and submit it together with Portfolio 1 and the other SWLA-related documents.</w:t>
            </w:r>
          </w:p>
          <w:p w14:paraId="164D9BA5" w14:textId="77777777" w:rsidR="009A4605" w:rsidRDefault="009A4605" w:rsidP="00CF439E">
            <w:pPr>
              <w:rPr>
                <w:szCs w:val="22"/>
              </w:rPr>
            </w:pPr>
          </w:p>
          <w:p w14:paraId="3A58C077" w14:textId="77777777" w:rsidR="009A4605" w:rsidRPr="00BB3542" w:rsidRDefault="009A4605" w:rsidP="00CF439E">
            <w:pPr>
              <w:tabs>
                <w:tab w:val="left" w:pos="4536"/>
              </w:tabs>
              <w:rPr>
                <w:rFonts w:eastAsia="Times New Roman" w:cs="Calibri"/>
                <w:color w:val="000000" w:themeColor="text1"/>
                <w:szCs w:val="22"/>
              </w:rPr>
            </w:pPr>
            <w:r w:rsidRPr="00BB3542">
              <w:rPr>
                <w:rFonts w:eastAsia="Times New Roman" w:cs="Calibri"/>
                <w:color w:val="000000" w:themeColor="text1"/>
                <w:szCs w:val="22"/>
              </w:rPr>
              <w:t>Supervisor checklist: Supervisor /Manager please check the student has followed the below steps in the checklist provided in correct order when carrying out manual handling once they have done so please sign and save this checklist.</w:t>
            </w:r>
          </w:p>
          <w:p w14:paraId="79DC5F8E" w14:textId="77777777" w:rsidR="009A4605" w:rsidRPr="00BB3542" w:rsidRDefault="009A4605" w:rsidP="00CF439E">
            <w:pPr>
              <w:rPr>
                <w:color w:val="000000" w:themeColor="text1"/>
                <w:szCs w:val="22"/>
              </w:rPr>
            </w:pPr>
          </w:p>
          <w:p w14:paraId="164AD1FC" w14:textId="77777777" w:rsidR="009A4605" w:rsidRPr="00790276" w:rsidRDefault="009A4605" w:rsidP="00CF439E">
            <w:pPr>
              <w:rPr>
                <w:szCs w:val="22"/>
              </w:rPr>
            </w:pPr>
          </w:p>
          <w:p w14:paraId="27657CDA" w14:textId="77777777" w:rsidR="009A4605" w:rsidRPr="00912987" w:rsidRDefault="009A4605" w:rsidP="00CF439E">
            <w:pPr>
              <w:pStyle w:val="AABodyTextNumberedList"/>
              <w:numPr>
                <w:ilvl w:val="0"/>
                <w:numId w:val="0"/>
              </w:numPr>
              <w:spacing w:before="120"/>
              <w:ind w:left="357"/>
              <w:rPr>
                <w:rFonts w:ascii="Simplon Norm" w:hAnsi="Simplon Norm"/>
                <w:sz w:val="22"/>
                <w:szCs w:val="22"/>
              </w:rPr>
            </w:pPr>
            <w:r w:rsidRPr="00912987">
              <w:rPr>
                <w:rFonts w:ascii="Simplon Norm" w:hAnsi="Simplon Norm"/>
                <w:sz w:val="22"/>
                <w:szCs w:val="22"/>
              </w:rPr>
              <w:t>Resources required for this task:</w:t>
            </w:r>
          </w:p>
          <w:p w14:paraId="7B737EE6"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Access to their workplace </w:t>
            </w:r>
          </w:p>
          <w:p w14:paraId="18D8373E"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Access to workplace policies and procedures.</w:t>
            </w:r>
          </w:p>
          <w:p w14:paraId="39CBF867" w14:textId="77777777" w:rsidR="009A4605"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An area in which they can demonstrate procedures</w:t>
            </w:r>
            <w:r>
              <w:rPr>
                <w:rFonts w:ascii="Simplon Norm" w:hAnsi="Simplon Norm"/>
                <w:sz w:val="22"/>
                <w:szCs w:val="22"/>
              </w:rPr>
              <w:t xml:space="preserve"> of manual handling</w:t>
            </w:r>
          </w:p>
          <w:p w14:paraId="610547B4" w14:textId="77777777" w:rsidR="009A4605" w:rsidRPr="00912987" w:rsidRDefault="009A4605" w:rsidP="009A4605">
            <w:pPr>
              <w:pStyle w:val="AABulletLevel1"/>
              <w:numPr>
                <w:ilvl w:val="0"/>
                <w:numId w:val="86"/>
              </w:numPr>
              <w:rPr>
                <w:rFonts w:ascii="Simplon Norm" w:hAnsi="Simplon Norm"/>
                <w:sz w:val="22"/>
                <w:szCs w:val="22"/>
              </w:rPr>
            </w:pPr>
            <w:r>
              <w:rPr>
                <w:rFonts w:ascii="Simplon Norm" w:hAnsi="Simplon Norm"/>
                <w:sz w:val="22"/>
                <w:szCs w:val="22"/>
              </w:rPr>
              <w:t>A storage area where they store and stack the boxes.</w:t>
            </w:r>
          </w:p>
          <w:p w14:paraId="229CBEC0"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A </w:t>
            </w:r>
            <w:r>
              <w:rPr>
                <w:rFonts w:ascii="Simplon Norm" w:hAnsi="Simplon Norm"/>
                <w:sz w:val="22"/>
                <w:szCs w:val="22"/>
              </w:rPr>
              <w:t>range of small size and shape of boxes totaling not more than 10kgs weight</w:t>
            </w:r>
          </w:p>
          <w:p w14:paraId="724E96FA"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 xml:space="preserve">2 x </w:t>
            </w:r>
            <w:r>
              <w:rPr>
                <w:rFonts w:ascii="Simplon Norm" w:hAnsi="Simplon Norm"/>
                <w:sz w:val="22"/>
                <w:szCs w:val="22"/>
              </w:rPr>
              <w:t>signage</w:t>
            </w:r>
          </w:p>
          <w:p w14:paraId="4C02DCBF" w14:textId="77777777" w:rsidR="009A4605" w:rsidRPr="00912987" w:rsidRDefault="009A4605" w:rsidP="009A4605">
            <w:pPr>
              <w:pStyle w:val="AABulletLevel1"/>
              <w:numPr>
                <w:ilvl w:val="0"/>
                <w:numId w:val="86"/>
              </w:numPr>
              <w:rPr>
                <w:rFonts w:ascii="Simplon Norm" w:hAnsi="Simplon Norm"/>
                <w:sz w:val="22"/>
                <w:szCs w:val="22"/>
              </w:rPr>
            </w:pPr>
            <w:r w:rsidRPr="00912987">
              <w:rPr>
                <w:rFonts w:ascii="Simplon Norm" w:hAnsi="Simplon Norm"/>
                <w:sz w:val="22"/>
                <w:szCs w:val="22"/>
              </w:rPr>
              <w:t>PPE.</w:t>
            </w:r>
          </w:p>
          <w:p w14:paraId="24DB62D4" w14:textId="77777777" w:rsidR="009A4605" w:rsidRPr="00912987" w:rsidRDefault="009A4605" w:rsidP="009A4605">
            <w:pPr>
              <w:pStyle w:val="AABulletLevel1"/>
              <w:numPr>
                <w:ilvl w:val="0"/>
                <w:numId w:val="86"/>
              </w:numPr>
              <w:rPr>
                <w:rFonts w:ascii="Simplon Norm" w:hAnsi="Simplon Norm"/>
                <w:sz w:val="22"/>
                <w:szCs w:val="22"/>
              </w:rPr>
            </w:pPr>
            <w:r>
              <w:rPr>
                <w:rFonts w:ascii="Simplon Norm" w:hAnsi="Simplon Norm"/>
                <w:sz w:val="22"/>
                <w:szCs w:val="22"/>
              </w:rPr>
              <w:t>Equipment’s to assist in carrying and staking the boxes eg trolley, ladders ect.</w:t>
            </w:r>
          </w:p>
          <w:p w14:paraId="0F6B37E2" w14:textId="77777777" w:rsidR="009A4605" w:rsidRDefault="009A4605" w:rsidP="00CF439E">
            <w:pPr>
              <w:pStyle w:val="AABulletLevel1"/>
              <w:numPr>
                <w:ilvl w:val="0"/>
                <w:numId w:val="0"/>
              </w:numPr>
              <w:ind w:left="2520"/>
              <w:rPr>
                <w:rFonts w:ascii="Simplon Norm" w:hAnsi="Simplon Norm"/>
                <w:sz w:val="22"/>
                <w:szCs w:val="22"/>
              </w:rPr>
            </w:pPr>
          </w:p>
          <w:p w14:paraId="1F4B9CEA" w14:textId="77777777" w:rsidR="009A4605" w:rsidRPr="00912987" w:rsidRDefault="009A4605" w:rsidP="00CF439E">
            <w:pPr>
              <w:pStyle w:val="AABulletLevel1"/>
              <w:numPr>
                <w:ilvl w:val="0"/>
                <w:numId w:val="0"/>
              </w:numPr>
              <w:ind w:left="2520"/>
              <w:rPr>
                <w:rFonts w:ascii="Simplon Norm" w:hAnsi="Simplon Norm"/>
                <w:sz w:val="22"/>
                <w:szCs w:val="22"/>
              </w:rPr>
            </w:pPr>
          </w:p>
          <w:p w14:paraId="32CF7F3F" w14:textId="77777777" w:rsidR="009A4605" w:rsidRDefault="009A4605" w:rsidP="00CF439E">
            <w:pPr>
              <w:pStyle w:val="AABodyTextNumberedList"/>
              <w:numPr>
                <w:ilvl w:val="0"/>
                <w:numId w:val="0"/>
              </w:numPr>
              <w:spacing w:before="120"/>
              <w:ind w:left="357"/>
              <w:rPr>
                <w:sz w:val="24"/>
                <w:szCs w:val="24"/>
              </w:rPr>
            </w:pPr>
          </w:p>
        </w:tc>
      </w:tr>
    </w:tbl>
    <w:p w14:paraId="1572E6B2" w14:textId="77777777" w:rsidR="009A4605" w:rsidRDefault="009A4605" w:rsidP="009A4605">
      <w:pPr>
        <w:tabs>
          <w:tab w:val="left" w:pos="4536"/>
        </w:tabs>
        <w:rPr>
          <w:rFonts w:eastAsia="Times New Roman" w:cs="Calibri"/>
          <w:szCs w:val="22"/>
        </w:rPr>
      </w:pPr>
    </w:p>
    <w:p w14:paraId="740905F7" w14:textId="77777777" w:rsidR="009A4605" w:rsidRDefault="009A4605" w:rsidP="009A4605">
      <w:pPr>
        <w:tabs>
          <w:tab w:val="left" w:pos="4536"/>
        </w:tabs>
        <w:rPr>
          <w:rFonts w:eastAsia="Times New Roman" w:cs="Calibri"/>
          <w:szCs w:val="22"/>
        </w:rPr>
      </w:pPr>
      <w:r>
        <w:rPr>
          <w:rFonts w:eastAsia="Times New Roman" w:cs="Calibri"/>
          <w:szCs w:val="22"/>
        </w:rPr>
        <w:t>4.1. Follow correct manual handling procedures for lifting, carrying, stacking boxes.</w:t>
      </w:r>
    </w:p>
    <w:p w14:paraId="1936C3A1"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in correct order when carrying out manual handling task once they have done so please sign and save this checklist. .Supervisor to clearly identify in the checklist if the required tasks was carried out correctly and sufficiently and was observed and add comments to capture how competency was demonstrated.</w:t>
      </w:r>
    </w:p>
    <w:p w14:paraId="64FBA45E" w14:textId="77777777" w:rsidR="009A4605" w:rsidRDefault="009A4605" w:rsidP="009A4605">
      <w:pPr>
        <w:tabs>
          <w:tab w:val="left" w:pos="4536"/>
        </w:tabs>
        <w:rPr>
          <w:rFonts w:eastAsia="Times New Roman" w:cs="Calibri"/>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tbl>
      <w:tblPr>
        <w:tblStyle w:val="CompliantTableGrid1"/>
        <w:tblW w:w="0" w:type="auto"/>
        <w:tblLook w:val="04A0" w:firstRow="1" w:lastRow="0" w:firstColumn="1" w:lastColumn="0" w:noHBand="0" w:noVBand="1"/>
      </w:tblPr>
      <w:tblGrid>
        <w:gridCol w:w="3638"/>
        <w:gridCol w:w="2517"/>
        <w:gridCol w:w="2070"/>
        <w:gridCol w:w="1403"/>
      </w:tblGrid>
      <w:tr w:rsidR="009A4605" w:rsidRPr="005E55BB" w14:paraId="4801F895" w14:textId="77777777" w:rsidTr="00CF439E">
        <w:trPr>
          <w:trHeight w:val="641"/>
        </w:trPr>
        <w:tc>
          <w:tcPr>
            <w:tcW w:w="9628" w:type="dxa"/>
            <w:gridSpan w:val="4"/>
            <w:shd w:val="clear" w:color="auto" w:fill="D9E2F3" w:themeFill="accent1" w:themeFillTint="33"/>
          </w:tcPr>
          <w:p w14:paraId="24DDA2C9" w14:textId="77777777" w:rsidR="009A4605" w:rsidRPr="005E55BB" w:rsidRDefault="009A4605" w:rsidP="00CF439E">
            <w:pPr>
              <w:jc w:val="center"/>
              <w:rPr>
                <w:rFonts w:eastAsia="Times New Roman" w:cs="Calibri"/>
                <w:b/>
                <w:bCs/>
              </w:rPr>
            </w:pPr>
            <w:r>
              <w:rPr>
                <w:rFonts w:eastAsia="Times New Roman" w:cs="Calibri"/>
                <w:b/>
                <w:bCs/>
              </w:rPr>
              <w:t xml:space="preserve">Manual Handling </w:t>
            </w:r>
            <w:r w:rsidRPr="005E55BB">
              <w:rPr>
                <w:rFonts w:eastAsia="Times New Roman" w:cs="Calibri"/>
                <w:b/>
                <w:bCs/>
              </w:rPr>
              <w:t>Checklist Template</w:t>
            </w:r>
          </w:p>
          <w:p w14:paraId="65BABD6D" w14:textId="77777777" w:rsidR="009A4605" w:rsidRPr="005E55BB" w:rsidRDefault="009A4605" w:rsidP="00CF439E">
            <w:pPr>
              <w:jc w:val="center"/>
              <w:rPr>
                <w:rFonts w:eastAsia="Times New Roman" w:cs="Calibri"/>
                <w:i/>
                <w:iCs/>
              </w:rPr>
            </w:pPr>
            <w:r w:rsidRPr="005E55BB">
              <w:rPr>
                <w:rFonts w:eastAsia="Times New Roman" w:cs="Calibri"/>
                <w:i/>
                <w:iCs/>
              </w:rPr>
              <w:t>(tick the tasks completed)</w:t>
            </w:r>
          </w:p>
        </w:tc>
      </w:tr>
      <w:tr w:rsidR="009A4605" w:rsidRPr="005E55BB" w14:paraId="4181B38E" w14:textId="77777777" w:rsidTr="00CF439E">
        <w:tc>
          <w:tcPr>
            <w:tcW w:w="3638" w:type="dxa"/>
            <w:shd w:val="clear" w:color="auto" w:fill="D9E2F3" w:themeFill="accent1" w:themeFillTint="33"/>
          </w:tcPr>
          <w:p w14:paraId="0EAA3AE2" w14:textId="77777777" w:rsidR="009A4605" w:rsidRPr="005E55BB" w:rsidRDefault="009A4605" w:rsidP="00CF439E">
            <w:pPr>
              <w:jc w:val="center"/>
              <w:rPr>
                <w:rFonts w:eastAsia="Times New Roman" w:cs="Calibri"/>
                <w:b/>
                <w:bCs/>
              </w:rPr>
            </w:pPr>
          </w:p>
        </w:tc>
        <w:tc>
          <w:tcPr>
            <w:tcW w:w="2517" w:type="dxa"/>
            <w:shd w:val="clear" w:color="auto" w:fill="D9E2F3" w:themeFill="accent1" w:themeFillTint="33"/>
          </w:tcPr>
          <w:p w14:paraId="33A19FE8" w14:textId="77777777" w:rsidR="009A4605" w:rsidRPr="005E55BB" w:rsidRDefault="009A4605" w:rsidP="00CF439E">
            <w:pPr>
              <w:jc w:val="center"/>
              <w:rPr>
                <w:rFonts w:eastAsia="Times New Roman" w:cs="Calibri"/>
                <w:b/>
                <w:bCs/>
              </w:rPr>
            </w:pPr>
            <w:r w:rsidRPr="005E55BB">
              <w:rPr>
                <w:rFonts w:eastAsia="Times New Roman" w:cs="Calibri"/>
                <w:b/>
                <w:bCs/>
              </w:rPr>
              <w:t>Date and time:</w:t>
            </w:r>
          </w:p>
          <w:p w14:paraId="5A805CC6" w14:textId="77777777" w:rsidR="009A4605" w:rsidRPr="005E55BB" w:rsidRDefault="009A4605" w:rsidP="00CF439E">
            <w:pPr>
              <w:jc w:val="center"/>
              <w:rPr>
                <w:rFonts w:eastAsia="Times New Roman" w:cs="Calibri"/>
                <w:b/>
                <w:bCs/>
              </w:rPr>
            </w:pPr>
            <w:r w:rsidRPr="005E55BB">
              <w:rPr>
                <w:rFonts w:eastAsia="Times New Roman" w:cs="Calibri"/>
                <w:b/>
                <w:bCs/>
              </w:rPr>
              <w:t xml:space="preserve"> </w:t>
            </w:r>
            <w:sdt>
              <w:sdtPr>
                <w:rPr>
                  <w:rFonts w:eastAsia="Times New Roman" w:cs="Calibri"/>
                  <w:b/>
                  <w:bCs/>
                </w:rPr>
                <w:id w:val="-1448995487"/>
                <w:placeholder>
                  <w:docPart w:val="5F05581BA97347C5A0402AE435D95C27"/>
                </w:placeholder>
                <w:showingPlcHdr/>
                <w:date>
                  <w:dateFormat w:val="d/MM/yyyy"/>
                  <w:lid w:val="en-AU"/>
                  <w:storeMappedDataAs w:val="dateTime"/>
                  <w:calendar w:val="gregorian"/>
                </w:date>
              </w:sdtPr>
              <w:sdtContent>
                <w:r w:rsidRPr="005E55BB">
                  <w:rPr>
                    <w:color w:val="808080"/>
                  </w:rPr>
                  <w:t>Click or tap to enter a date.</w:t>
                </w:r>
              </w:sdtContent>
            </w:sdt>
          </w:p>
        </w:tc>
        <w:tc>
          <w:tcPr>
            <w:tcW w:w="3473" w:type="dxa"/>
            <w:gridSpan w:val="2"/>
            <w:shd w:val="clear" w:color="auto" w:fill="D9E2F3" w:themeFill="accent1" w:themeFillTint="33"/>
          </w:tcPr>
          <w:p w14:paraId="0973FB70" w14:textId="77777777" w:rsidR="009A4605" w:rsidRPr="005E55BB" w:rsidRDefault="009A4605" w:rsidP="00CF439E">
            <w:pPr>
              <w:jc w:val="center"/>
              <w:rPr>
                <w:rFonts w:eastAsia="Times New Roman" w:cs="Calibri"/>
                <w:b/>
                <w:bCs/>
              </w:rPr>
            </w:pPr>
            <w:r w:rsidRPr="005E55BB">
              <w:rPr>
                <w:rFonts w:eastAsia="Times New Roman" w:cs="Calibri"/>
                <w:b/>
                <w:bCs/>
              </w:rPr>
              <w:t>Comments</w:t>
            </w:r>
          </w:p>
        </w:tc>
      </w:tr>
      <w:tr w:rsidR="009A4605" w:rsidRPr="005E55BB" w14:paraId="17AD2B51" w14:textId="77777777" w:rsidTr="00CF439E">
        <w:tc>
          <w:tcPr>
            <w:tcW w:w="3638" w:type="dxa"/>
            <w:shd w:val="clear" w:color="auto" w:fill="auto"/>
          </w:tcPr>
          <w:p w14:paraId="27D22D72" w14:textId="77777777" w:rsidR="009A4605" w:rsidRPr="005E55BB" w:rsidRDefault="009A4605" w:rsidP="00CF439E">
            <w:pPr>
              <w:rPr>
                <w:rFonts w:eastAsia="Times New Roman" w:cs="Calibri"/>
                <w:b/>
                <w:bCs/>
              </w:rPr>
            </w:pPr>
            <w:r w:rsidRPr="00422718">
              <w:rPr>
                <w:iCs/>
                <w:lang w:val="en-AU"/>
              </w:rPr>
              <w:t>Read relevant workplace documents and follow manual handling instructions and procedures</w:t>
            </w:r>
          </w:p>
        </w:tc>
        <w:tc>
          <w:tcPr>
            <w:tcW w:w="2517" w:type="dxa"/>
            <w:shd w:val="clear" w:color="auto" w:fill="auto"/>
          </w:tcPr>
          <w:p w14:paraId="4526469B" w14:textId="77777777" w:rsidR="009A4605" w:rsidRPr="005E55BB" w:rsidRDefault="00000000" w:rsidP="00CF439E">
            <w:pPr>
              <w:jc w:val="center"/>
              <w:rPr>
                <w:rFonts w:eastAsia="Times New Roman" w:cs="Calibri"/>
                <w:b/>
                <w:bCs/>
              </w:rPr>
            </w:pPr>
            <w:sdt>
              <w:sdtPr>
                <w:rPr>
                  <w:rFonts w:eastAsia="Times New Roman" w:cs="Calibri"/>
                  <w:b/>
                  <w:bCs/>
                </w:rPr>
                <w:id w:val="1921823577"/>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shd w:val="clear" w:color="auto" w:fill="auto"/>
          </w:tcPr>
          <w:p w14:paraId="686F7A21" w14:textId="77777777" w:rsidR="009A4605" w:rsidRPr="005E55BB" w:rsidRDefault="009A4605" w:rsidP="00CF439E">
            <w:pPr>
              <w:jc w:val="center"/>
              <w:rPr>
                <w:rFonts w:eastAsia="Times New Roman" w:cs="Calibri"/>
                <w:b/>
                <w:bCs/>
              </w:rPr>
            </w:pPr>
          </w:p>
        </w:tc>
      </w:tr>
      <w:tr w:rsidR="009A4605" w:rsidRPr="005E55BB" w14:paraId="49416332" w14:textId="77777777" w:rsidTr="00CF439E">
        <w:tc>
          <w:tcPr>
            <w:tcW w:w="3638" w:type="dxa"/>
            <w:shd w:val="clear" w:color="auto" w:fill="auto"/>
          </w:tcPr>
          <w:p w14:paraId="69638868" w14:textId="77777777" w:rsidR="009A4605" w:rsidRPr="00422718" w:rsidRDefault="009A4605" w:rsidP="00CF439E">
            <w:pPr>
              <w:rPr>
                <w:iCs/>
              </w:rPr>
            </w:pPr>
            <w:r>
              <w:rPr>
                <w:iCs/>
              </w:rPr>
              <w:t>Wear appropriate PPE such as closed shoes, safety vest</w:t>
            </w:r>
          </w:p>
        </w:tc>
        <w:tc>
          <w:tcPr>
            <w:tcW w:w="2517" w:type="dxa"/>
            <w:shd w:val="clear" w:color="auto" w:fill="auto"/>
          </w:tcPr>
          <w:p w14:paraId="2A74F0A6" w14:textId="77777777" w:rsidR="009A4605" w:rsidRPr="005E55BB" w:rsidRDefault="00000000" w:rsidP="00CF439E">
            <w:pPr>
              <w:jc w:val="center"/>
              <w:rPr>
                <w:rFonts w:eastAsia="Times New Roman" w:cs="Calibri"/>
                <w:b/>
                <w:bCs/>
              </w:rPr>
            </w:pPr>
            <w:sdt>
              <w:sdtPr>
                <w:rPr>
                  <w:rFonts w:eastAsia="Times New Roman" w:cs="Calibri"/>
                  <w:b/>
                  <w:bCs/>
                </w:rPr>
                <w:id w:val="253252796"/>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shd w:val="clear" w:color="auto" w:fill="auto"/>
          </w:tcPr>
          <w:p w14:paraId="6340D53D" w14:textId="77777777" w:rsidR="009A4605" w:rsidRPr="005E55BB" w:rsidRDefault="009A4605" w:rsidP="00CF439E">
            <w:pPr>
              <w:jc w:val="center"/>
              <w:rPr>
                <w:rFonts w:eastAsia="Times New Roman" w:cs="Calibri"/>
                <w:b/>
                <w:bCs/>
              </w:rPr>
            </w:pPr>
          </w:p>
        </w:tc>
      </w:tr>
      <w:tr w:rsidR="009A4605" w:rsidRPr="005E55BB" w14:paraId="0F1DDA3C" w14:textId="77777777" w:rsidTr="00CF439E">
        <w:tc>
          <w:tcPr>
            <w:tcW w:w="3638" w:type="dxa"/>
          </w:tcPr>
          <w:p w14:paraId="6C874D6D" w14:textId="77777777" w:rsidR="009A4605" w:rsidRPr="005E55BB" w:rsidRDefault="009A4605" w:rsidP="00CF439E">
            <w:r>
              <w:rPr>
                <w:iCs/>
                <w:lang w:val="en-AU"/>
              </w:rPr>
              <w:t xml:space="preserve">Determine if the size of the Load </w:t>
            </w:r>
          </w:p>
        </w:tc>
        <w:tc>
          <w:tcPr>
            <w:tcW w:w="2517" w:type="dxa"/>
            <w:vAlign w:val="center"/>
          </w:tcPr>
          <w:p w14:paraId="1DB24DC1" w14:textId="77777777" w:rsidR="009A4605" w:rsidRPr="005E55BB" w:rsidRDefault="00000000" w:rsidP="00CF439E">
            <w:pPr>
              <w:jc w:val="center"/>
              <w:rPr>
                <w:rFonts w:eastAsia="Times New Roman" w:cs="Calibri"/>
                <w:b/>
                <w:bCs/>
              </w:rPr>
            </w:pPr>
            <w:sdt>
              <w:sdtPr>
                <w:rPr>
                  <w:rFonts w:eastAsia="Times New Roman" w:cs="Calibri"/>
                  <w:b/>
                  <w:bCs/>
                </w:rPr>
                <w:id w:val="1971547543"/>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5C5DA207" w14:textId="77777777" w:rsidR="009A4605" w:rsidRPr="005E55BB" w:rsidRDefault="009A4605" w:rsidP="00CF439E">
            <w:pPr>
              <w:rPr>
                <w:rFonts w:eastAsia="Times New Roman" w:cs="Calibri"/>
                <w:b/>
                <w:bCs/>
              </w:rPr>
            </w:pPr>
          </w:p>
        </w:tc>
      </w:tr>
      <w:tr w:rsidR="009A4605" w:rsidRPr="005E55BB" w14:paraId="1F5CE20D" w14:textId="77777777" w:rsidTr="00CF439E">
        <w:tc>
          <w:tcPr>
            <w:tcW w:w="3638" w:type="dxa"/>
          </w:tcPr>
          <w:p w14:paraId="0749F4A9" w14:textId="77777777" w:rsidR="009A4605" w:rsidRDefault="009A4605" w:rsidP="00CF439E">
            <w:r>
              <w:t xml:space="preserve">Determine Is the load difficult to grasp and/or hold because of its </w:t>
            </w:r>
          </w:p>
          <w:p w14:paraId="3B3BA819" w14:textId="77777777" w:rsidR="009A4605" w:rsidRDefault="009A4605" w:rsidP="00CF439E">
            <w:r>
              <w:t xml:space="preserve">o instability? </w:t>
            </w:r>
          </w:p>
          <w:p w14:paraId="7AACA377" w14:textId="77777777" w:rsidR="009A4605" w:rsidRDefault="009A4605" w:rsidP="00CF439E">
            <w:r>
              <w:t xml:space="preserve">o volume (bulky)? </w:t>
            </w:r>
          </w:p>
          <w:p w14:paraId="4C080B02" w14:textId="77777777" w:rsidR="009A4605" w:rsidRDefault="009A4605" w:rsidP="00CF439E">
            <w:r>
              <w:t>o shape?</w:t>
            </w:r>
          </w:p>
          <w:p w14:paraId="6B9B3273" w14:textId="77777777" w:rsidR="009A4605" w:rsidRPr="003572F7" w:rsidRDefault="009A4605" w:rsidP="00CF439E">
            <w:pPr>
              <w:rPr>
                <w:color w:val="000000" w:themeColor="text1"/>
              </w:rPr>
            </w:pPr>
            <w:r>
              <w:t>o surface material?</w:t>
            </w:r>
          </w:p>
        </w:tc>
        <w:tc>
          <w:tcPr>
            <w:tcW w:w="2517" w:type="dxa"/>
            <w:vAlign w:val="center"/>
          </w:tcPr>
          <w:p w14:paraId="3BEB671B" w14:textId="77777777" w:rsidR="009A4605" w:rsidRPr="005E55BB" w:rsidRDefault="00000000" w:rsidP="00CF439E">
            <w:pPr>
              <w:jc w:val="center"/>
              <w:rPr>
                <w:rFonts w:eastAsia="Times New Roman" w:cs="Calibri"/>
                <w:b/>
                <w:bCs/>
              </w:rPr>
            </w:pPr>
            <w:sdt>
              <w:sdtPr>
                <w:rPr>
                  <w:rFonts w:eastAsia="Times New Roman" w:cs="Calibri"/>
                  <w:b/>
                  <w:bCs/>
                </w:rPr>
                <w:id w:val="-2004197087"/>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50DF3E11" w14:textId="77777777" w:rsidR="009A4605" w:rsidRPr="005E55BB" w:rsidRDefault="009A4605" w:rsidP="00CF439E">
            <w:pPr>
              <w:rPr>
                <w:rFonts w:eastAsia="Times New Roman" w:cs="Calibri"/>
                <w:b/>
                <w:bCs/>
              </w:rPr>
            </w:pPr>
          </w:p>
        </w:tc>
      </w:tr>
      <w:tr w:rsidR="009A4605" w:rsidRPr="005E55BB" w14:paraId="438C3F3D" w14:textId="77777777" w:rsidTr="00CF439E">
        <w:tc>
          <w:tcPr>
            <w:tcW w:w="3638" w:type="dxa"/>
          </w:tcPr>
          <w:p w14:paraId="4958D853" w14:textId="77777777" w:rsidR="009A4605" w:rsidRDefault="009A4605" w:rsidP="00CF439E">
            <w:r>
              <w:t xml:space="preserve">Check Is the load harmful because of its </w:t>
            </w:r>
          </w:p>
          <w:p w14:paraId="706FCC8E" w14:textId="77777777" w:rsidR="009A4605" w:rsidRDefault="009A4605" w:rsidP="00CF439E">
            <w:r>
              <w:t>o sharp edges?</w:t>
            </w:r>
          </w:p>
          <w:p w14:paraId="0C074CB7" w14:textId="77777777" w:rsidR="009A4605" w:rsidRDefault="009A4605" w:rsidP="00CF439E">
            <w:r>
              <w:t xml:space="preserve">o high or low temperature? </w:t>
            </w:r>
          </w:p>
          <w:p w14:paraId="0F16B5F7" w14:textId="77777777" w:rsidR="009A4605" w:rsidRDefault="009A4605" w:rsidP="00CF439E">
            <w:r>
              <w:t>o dangerous substance?</w:t>
            </w:r>
          </w:p>
        </w:tc>
        <w:tc>
          <w:tcPr>
            <w:tcW w:w="2517" w:type="dxa"/>
            <w:vAlign w:val="center"/>
          </w:tcPr>
          <w:p w14:paraId="754F8205" w14:textId="77777777" w:rsidR="009A4605" w:rsidRDefault="00000000" w:rsidP="00CF439E">
            <w:pPr>
              <w:jc w:val="center"/>
              <w:rPr>
                <w:rFonts w:eastAsia="Times New Roman" w:cs="Calibri"/>
                <w:b/>
                <w:bCs/>
              </w:rPr>
            </w:pPr>
            <w:sdt>
              <w:sdtPr>
                <w:rPr>
                  <w:rFonts w:eastAsia="Times New Roman" w:cs="Calibri"/>
                  <w:b/>
                  <w:bCs/>
                </w:rPr>
                <w:id w:val="-662927971"/>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063BE9FD" w14:textId="77777777" w:rsidR="009A4605" w:rsidRPr="005E55BB" w:rsidRDefault="009A4605" w:rsidP="00CF439E">
            <w:pPr>
              <w:rPr>
                <w:rFonts w:eastAsia="Times New Roman" w:cs="Calibri"/>
                <w:b/>
                <w:bCs/>
              </w:rPr>
            </w:pPr>
          </w:p>
        </w:tc>
      </w:tr>
      <w:tr w:rsidR="009A4605" w:rsidRPr="005E55BB" w14:paraId="640BE0E5" w14:textId="77777777" w:rsidTr="00CF439E">
        <w:tc>
          <w:tcPr>
            <w:tcW w:w="3638" w:type="dxa"/>
          </w:tcPr>
          <w:p w14:paraId="7662E711" w14:textId="77777777" w:rsidR="009A4605" w:rsidRPr="003572F7" w:rsidRDefault="009A4605" w:rsidP="00CF439E">
            <w:pPr>
              <w:rPr>
                <w:rFonts w:eastAsia="Times New Roman" w:cs="Times New Roman"/>
                <w:color w:val="000000" w:themeColor="text1"/>
                <w:lang w:eastAsia="en-AU" w:bidi="ar-SA"/>
              </w:rPr>
            </w:pPr>
            <w:r>
              <w:t>Does the load block the worker’s view?</w:t>
            </w:r>
          </w:p>
        </w:tc>
        <w:tc>
          <w:tcPr>
            <w:tcW w:w="2517" w:type="dxa"/>
            <w:vAlign w:val="center"/>
          </w:tcPr>
          <w:p w14:paraId="4B476432" w14:textId="77777777" w:rsidR="009A4605" w:rsidRPr="005E55BB" w:rsidRDefault="00000000" w:rsidP="00CF439E">
            <w:pPr>
              <w:jc w:val="center"/>
              <w:rPr>
                <w:rFonts w:eastAsia="Times New Roman" w:cs="Calibri"/>
                <w:b/>
                <w:bCs/>
              </w:rPr>
            </w:pPr>
            <w:sdt>
              <w:sdtPr>
                <w:rPr>
                  <w:rFonts w:eastAsia="Times New Roman" w:cs="Calibri"/>
                  <w:b/>
                  <w:bCs/>
                </w:rPr>
                <w:id w:val="-1732068323"/>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0CDBB719" w14:textId="77777777" w:rsidR="009A4605" w:rsidRPr="005E55BB" w:rsidRDefault="009A4605" w:rsidP="00CF439E">
            <w:pPr>
              <w:rPr>
                <w:rFonts w:eastAsia="Times New Roman" w:cs="Calibri"/>
                <w:b/>
                <w:bCs/>
              </w:rPr>
            </w:pPr>
          </w:p>
        </w:tc>
      </w:tr>
      <w:tr w:rsidR="009A4605" w:rsidRPr="005E55BB" w14:paraId="6083B883" w14:textId="77777777" w:rsidTr="00CF439E">
        <w:tc>
          <w:tcPr>
            <w:tcW w:w="3638" w:type="dxa"/>
          </w:tcPr>
          <w:p w14:paraId="36BF8E7A" w14:textId="77777777" w:rsidR="009A4605" w:rsidRDefault="009A4605" w:rsidP="00CF439E">
            <w:r>
              <w:t xml:space="preserve">Check Is the floor of bad quality: </w:t>
            </w:r>
          </w:p>
          <w:p w14:paraId="6DC9BDA0" w14:textId="77777777" w:rsidR="009A4605" w:rsidRDefault="009A4605" w:rsidP="00CF439E">
            <w:r>
              <w:t xml:space="preserve">o rough? </w:t>
            </w:r>
          </w:p>
          <w:p w14:paraId="6F7CA51F" w14:textId="77777777" w:rsidR="009A4605" w:rsidRDefault="009A4605" w:rsidP="00CF439E">
            <w:r>
              <w:t xml:space="preserve">o too soft? </w:t>
            </w:r>
          </w:p>
          <w:p w14:paraId="1BD79C29" w14:textId="77777777" w:rsidR="009A4605" w:rsidRDefault="009A4605" w:rsidP="00CF439E">
            <w:r>
              <w:t>o slippery?</w:t>
            </w:r>
          </w:p>
          <w:p w14:paraId="398E9B26" w14:textId="77777777" w:rsidR="009A4605" w:rsidRDefault="009A4605" w:rsidP="00CF439E">
            <w:r>
              <w:t xml:space="preserve">o variation in levels? </w:t>
            </w:r>
          </w:p>
          <w:p w14:paraId="2EE2DADF" w14:textId="77777777" w:rsidR="009A4605" w:rsidRDefault="009A4605" w:rsidP="00CF439E">
            <w:r>
              <w:t xml:space="preserve">o cluttered? </w:t>
            </w:r>
          </w:p>
          <w:p w14:paraId="4FF35D3A" w14:textId="77777777" w:rsidR="009A4605" w:rsidRDefault="009A4605" w:rsidP="00CF439E">
            <w:r>
              <w:t>o any other tripping hazard?</w:t>
            </w:r>
          </w:p>
        </w:tc>
        <w:tc>
          <w:tcPr>
            <w:tcW w:w="2517" w:type="dxa"/>
            <w:vAlign w:val="center"/>
          </w:tcPr>
          <w:p w14:paraId="464C4719" w14:textId="77777777" w:rsidR="009A4605" w:rsidRDefault="00000000" w:rsidP="00CF439E">
            <w:pPr>
              <w:jc w:val="center"/>
              <w:rPr>
                <w:rFonts w:eastAsia="Times New Roman" w:cs="Calibri"/>
                <w:b/>
                <w:bCs/>
              </w:rPr>
            </w:pPr>
            <w:sdt>
              <w:sdtPr>
                <w:rPr>
                  <w:rFonts w:eastAsia="Times New Roman" w:cs="Calibri"/>
                  <w:b/>
                  <w:bCs/>
                </w:rPr>
                <w:id w:val="-391353758"/>
                <w14:checkbox>
                  <w14:checked w14:val="1"/>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7750596E" w14:textId="77777777" w:rsidR="009A4605" w:rsidRPr="005E55BB" w:rsidRDefault="009A4605" w:rsidP="00CF439E">
            <w:pPr>
              <w:rPr>
                <w:rFonts w:eastAsia="Times New Roman" w:cs="Calibri"/>
                <w:b/>
                <w:bCs/>
              </w:rPr>
            </w:pPr>
          </w:p>
        </w:tc>
      </w:tr>
      <w:tr w:rsidR="009A4605" w:rsidRPr="005E55BB" w14:paraId="213DCFFF" w14:textId="77777777" w:rsidTr="00CF439E">
        <w:tc>
          <w:tcPr>
            <w:tcW w:w="3638" w:type="dxa"/>
          </w:tcPr>
          <w:p w14:paraId="384A54A1" w14:textId="77777777" w:rsidR="009A4605" w:rsidRPr="003572F7" w:rsidRDefault="009A4605" w:rsidP="00CF439E">
            <w:pPr>
              <w:rPr>
                <w:rFonts w:eastAsiaTheme="minorHAnsi" w:cs="Kalinga"/>
                <w:iCs/>
                <w:color w:val="000000" w:themeColor="text1"/>
                <w:lang w:eastAsia="en-AU" w:bidi="ar-SA"/>
              </w:rPr>
            </w:pPr>
            <w:r>
              <w:t>Check Is the load being lifted/carried/pushed or pulled in a repetitive manner?</w:t>
            </w:r>
          </w:p>
        </w:tc>
        <w:tc>
          <w:tcPr>
            <w:tcW w:w="2517" w:type="dxa"/>
            <w:vAlign w:val="center"/>
          </w:tcPr>
          <w:p w14:paraId="169D7291" w14:textId="77777777" w:rsidR="009A4605" w:rsidRPr="005E55BB" w:rsidRDefault="00000000" w:rsidP="00CF439E">
            <w:pPr>
              <w:jc w:val="center"/>
              <w:rPr>
                <w:rFonts w:eastAsia="Times New Roman" w:cs="Calibri"/>
                <w:b/>
                <w:bCs/>
              </w:rPr>
            </w:pPr>
            <w:sdt>
              <w:sdtPr>
                <w:rPr>
                  <w:rFonts w:eastAsia="Times New Roman" w:cs="Calibri"/>
                  <w:b/>
                  <w:bCs/>
                </w:rPr>
                <w:id w:val="1553036293"/>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3140E27E" w14:textId="77777777" w:rsidR="009A4605" w:rsidRPr="005E55BB" w:rsidRDefault="009A4605" w:rsidP="00CF439E">
            <w:pPr>
              <w:rPr>
                <w:rFonts w:eastAsia="Times New Roman" w:cs="Calibri"/>
                <w:b/>
                <w:bCs/>
              </w:rPr>
            </w:pPr>
          </w:p>
        </w:tc>
      </w:tr>
      <w:tr w:rsidR="009A4605" w:rsidRPr="005E55BB" w14:paraId="6DC2C632" w14:textId="77777777" w:rsidTr="00CF439E">
        <w:tc>
          <w:tcPr>
            <w:tcW w:w="3638" w:type="dxa"/>
          </w:tcPr>
          <w:p w14:paraId="5B612368" w14:textId="77777777" w:rsidR="009A4605" w:rsidRDefault="009A4605" w:rsidP="00CF439E">
            <w:r>
              <w:t>Does the task require awkward postures like twisting the trunk, bending the back forwards or backwards, reaching, holding objects far from the body?</w:t>
            </w:r>
          </w:p>
        </w:tc>
        <w:tc>
          <w:tcPr>
            <w:tcW w:w="2517" w:type="dxa"/>
            <w:vAlign w:val="center"/>
          </w:tcPr>
          <w:p w14:paraId="38982858" w14:textId="77777777" w:rsidR="009A4605" w:rsidRPr="005E55BB" w:rsidRDefault="00000000" w:rsidP="00CF439E">
            <w:pPr>
              <w:jc w:val="center"/>
              <w:rPr>
                <w:rFonts w:eastAsia="Times New Roman" w:cs="Calibri"/>
                <w:b/>
                <w:bCs/>
              </w:rPr>
            </w:pPr>
            <w:sdt>
              <w:sdtPr>
                <w:rPr>
                  <w:rFonts w:eastAsia="Times New Roman" w:cs="Calibri"/>
                  <w:b/>
                  <w:bCs/>
                </w:rPr>
                <w:id w:val="-79213068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40509076" w14:textId="77777777" w:rsidR="009A4605" w:rsidRPr="005E55BB" w:rsidRDefault="009A4605" w:rsidP="00CF439E">
            <w:pPr>
              <w:rPr>
                <w:rFonts w:eastAsia="Times New Roman" w:cs="Calibri"/>
                <w:b/>
                <w:bCs/>
              </w:rPr>
            </w:pPr>
          </w:p>
        </w:tc>
      </w:tr>
      <w:tr w:rsidR="009A4605" w:rsidRPr="005E55BB" w14:paraId="17D0AE38" w14:textId="77777777" w:rsidTr="00CF439E">
        <w:tc>
          <w:tcPr>
            <w:tcW w:w="3638" w:type="dxa"/>
          </w:tcPr>
          <w:p w14:paraId="643A695E" w14:textId="77777777" w:rsidR="009A4605" w:rsidRDefault="009A4605" w:rsidP="00CF439E">
            <w:r>
              <w:t>Follow proper lifting techniques as per below:</w:t>
            </w:r>
          </w:p>
          <w:p w14:paraId="2FE92912" w14:textId="77777777" w:rsidR="009A4605" w:rsidRDefault="009A4605" w:rsidP="00CF439E">
            <w:r w:rsidRPr="00EF14A7">
              <w:t>Proper Positioning – Make sure to stand close to the load you are lifting, with your feet about shoulder width apart. Put one foot slightly ahead of the other to help improve your balance.</w:t>
            </w:r>
          </w:p>
          <w:p w14:paraId="1ED95CED" w14:textId="77777777" w:rsidR="009A4605" w:rsidRDefault="009A4605" w:rsidP="00CF439E">
            <w:r w:rsidRPr="00EF14A7">
              <w:t>Squat at the Knees – Never bend down at the waste or with your back when lifting. Instead, bend your knees and keep your back as straight as possible. This will help avoid back injuries.</w:t>
            </w:r>
          </w:p>
          <w:p w14:paraId="13CEAB38" w14:textId="77777777" w:rsidR="009A4605" w:rsidRDefault="009A4605" w:rsidP="00CF439E">
            <w:r w:rsidRPr="00EF14A7">
              <w:t>Firm Grip – Make sure you have a very firm grip before lifting. Don’t attempt to lift it up, and then adjust to get a better grip. Many times, using gloves can help with this.</w:t>
            </w:r>
          </w:p>
          <w:p w14:paraId="7A8B42E1" w14:textId="77777777" w:rsidR="009A4605" w:rsidRPr="00EF14A7" w:rsidRDefault="009A4605" w:rsidP="00CF439E">
            <w:r w:rsidRPr="00EF14A7">
              <w:t>Lift Slowly – Don’t make the mistake of quickly coming to a standing position. This can cause the object to shift, or the grip to slip. Instead, rise yourself up smoothly to ensure proper balance.</w:t>
            </w:r>
          </w:p>
        </w:tc>
        <w:tc>
          <w:tcPr>
            <w:tcW w:w="2517" w:type="dxa"/>
            <w:vAlign w:val="center"/>
          </w:tcPr>
          <w:p w14:paraId="4B91B324" w14:textId="77777777" w:rsidR="009A4605" w:rsidRDefault="00000000" w:rsidP="00CF439E">
            <w:pPr>
              <w:jc w:val="center"/>
              <w:rPr>
                <w:rFonts w:eastAsia="Times New Roman" w:cs="Calibri"/>
                <w:b/>
                <w:bCs/>
              </w:rPr>
            </w:pPr>
            <w:sdt>
              <w:sdtPr>
                <w:rPr>
                  <w:rFonts w:eastAsia="Times New Roman" w:cs="Calibri"/>
                  <w:b/>
                  <w:bCs/>
                </w:rPr>
                <w:id w:val="7948728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2F923A3B" w14:textId="77777777" w:rsidR="009A4605" w:rsidRPr="005E55BB" w:rsidRDefault="009A4605" w:rsidP="00CF439E">
            <w:pPr>
              <w:rPr>
                <w:rFonts w:eastAsia="Times New Roman" w:cs="Calibri"/>
                <w:b/>
                <w:bCs/>
              </w:rPr>
            </w:pPr>
          </w:p>
        </w:tc>
      </w:tr>
      <w:tr w:rsidR="009A4605" w:rsidRPr="005E55BB" w14:paraId="65887E28" w14:textId="77777777" w:rsidTr="00CF439E">
        <w:tc>
          <w:tcPr>
            <w:tcW w:w="3638" w:type="dxa"/>
          </w:tcPr>
          <w:p w14:paraId="3BB86A71" w14:textId="77777777" w:rsidR="009A4605" w:rsidRDefault="009A4605" w:rsidP="00CF439E">
            <w:r w:rsidRPr="00EF14A7">
              <w:t>Keep Objects Close – Once you are standing, make sure you hold the object close to the body so that it stays stable and secure. This will also help to avoid back injuries while moving.</w:t>
            </w:r>
          </w:p>
        </w:tc>
        <w:tc>
          <w:tcPr>
            <w:tcW w:w="2517" w:type="dxa"/>
            <w:vAlign w:val="center"/>
          </w:tcPr>
          <w:p w14:paraId="2CD8518F" w14:textId="77777777" w:rsidR="009A4605" w:rsidRPr="005E55BB" w:rsidRDefault="00000000" w:rsidP="00CF439E">
            <w:pPr>
              <w:jc w:val="center"/>
              <w:rPr>
                <w:rFonts w:eastAsia="Times New Roman" w:cs="Calibri"/>
                <w:b/>
                <w:bCs/>
              </w:rPr>
            </w:pPr>
            <w:sdt>
              <w:sdtPr>
                <w:rPr>
                  <w:rFonts w:eastAsia="Times New Roman" w:cs="Calibri"/>
                  <w:b/>
                  <w:bCs/>
                </w:rPr>
                <w:id w:val="2057505295"/>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01BDB2FE" w14:textId="77777777" w:rsidR="009A4605" w:rsidRPr="005E55BB" w:rsidRDefault="009A4605" w:rsidP="00CF439E">
            <w:pPr>
              <w:rPr>
                <w:rFonts w:eastAsia="Times New Roman" w:cs="Calibri"/>
                <w:b/>
                <w:bCs/>
              </w:rPr>
            </w:pPr>
          </w:p>
        </w:tc>
      </w:tr>
      <w:tr w:rsidR="009A4605" w:rsidRPr="005E55BB" w14:paraId="6AE762B0" w14:textId="77777777" w:rsidTr="00CF439E">
        <w:tc>
          <w:tcPr>
            <w:tcW w:w="3638" w:type="dxa"/>
          </w:tcPr>
          <w:p w14:paraId="405CB41A" w14:textId="77777777" w:rsidR="009A4605" w:rsidRPr="00EF14A7" w:rsidRDefault="009A4605" w:rsidP="00CF439E">
            <w:r>
              <w:t>Carry and stack the boxes in designated storage area</w:t>
            </w:r>
          </w:p>
        </w:tc>
        <w:tc>
          <w:tcPr>
            <w:tcW w:w="2517" w:type="dxa"/>
            <w:vAlign w:val="center"/>
          </w:tcPr>
          <w:p w14:paraId="3F7625AF" w14:textId="77777777" w:rsidR="009A4605" w:rsidRPr="005E55BB" w:rsidRDefault="00000000" w:rsidP="00CF439E">
            <w:pPr>
              <w:jc w:val="center"/>
              <w:rPr>
                <w:rFonts w:eastAsia="Times New Roman" w:cs="Calibri"/>
                <w:b/>
                <w:bCs/>
              </w:rPr>
            </w:pPr>
            <w:sdt>
              <w:sdtPr>
                <w:rPr>
                  <w:rFonts w:eastAsia="Times New Roman" w:cs="Calibri"/>
                  <w:b/>
                  <w:bCs/>
                </w:rPr>
                <w:id w:val="160440332"/>
                <w14:checkbox>
                  <w14:checked w14:val="0"/>
                  <w14:checkedState w14:val="2612" w14:font="MS Gothic"/>
                  <w14:uncheckedState w14:val="2610" w14:font="MS Gothic"/>
                </w14:checkbox>
              </w:sdtPr>
              <w:sdtContent>
                <w:r w:rsidR="009A4605">
                  <w:rPr>
                    <w:rFonts w:ascii="MS Gothic" w:eastAsia="MS Gothic" w:hAnsi="MS Gothic" w:cs="Calibri" w:hint="eastAsia"/>
                    <w:b/>
                    <w:bCs/>
                  </w:rPr>
                  <w:t>☐</w:t>
                </w:r>
              </w:sdtContent>
            </w:sdt>
          </w:p>
        </w:tc>
        <w:tc>
          <w:tcPr>
            <w:tcW w:w="3473" w:type="dxa"/>
            <w:gridSpan w:val="2"/>
          </w:tcPr>
          <w:p w14:paraId="3290750E" w14:textId="77777777" w:rsidR="009A4605" w:rsidRPr="005E55BB" w:rsidRDefault="009A4605" w:rsidP="00CF439E">
            <w:pPr>
              <w:rPr>
                <w:rFonts w:eastAsia="Times New Roman" w:cs="Calibri"/>
                <w:b/>
                <w:bCs/>
              </w:rPr>
            </w:pPr>
          </w:p>
        </w:tc>
      </w:tr>
      <w:tr w:rsidR="009A4605" w:rsidRPr="005E55BB" w14:paraId="3AFA3702" w14:textId="77777777" w:rsidTr="00CF439E">
        <w:tc>
          <w:tcPr>
            <w:tcW w:w="3638" w:type="dxa"/>
          </w:tcPr>
          <w:p w14:paraId="49C1FA84" w14:textId="77777777" w:rsidR="009A4605" w:rsidRPr="005E55BB" w:rsidRDefault="009A4605" w:rsidP="00CF439E">
            <w:pPr>
              <w:rPr>
                <w:rFonts w:eastAsia="Times New Roman" w:cs="Calibri"/>
                <w:b/>
                <w:bCs/>
              </w:rPr>
            </w:pPr>
            <w:r w:rsidRPr="005E55BB">
              <w:rPr>
                <w:rFonts w:eastAsia="Times New Roman" w:cs="Calibri"/>
                <w:b/>
                <w:bCs/>
                <w:color w:val="808080" w:themeColor="background1" w:themeShade="80"/>
              </w:rPr>
              <w:t>&lt;add rows as needed&gt;</w:t>
            </w:r>
          </w:p>
        </w:tc>
        <w:tc>
          <w:tcPr>
            <w:tcW w:w="2517" w:type="dxa"/>
            <w:vAlign w:val="center"/>
          </w:tcPr>
          <w:p w14:paraId="31B4681B" w14:textId="77777777" w:rsidR="009A4605" w:rsidRPr="005E55BB" w:rsidRDefault="009A4605" w:rsidP="00CF439E">
            <w:pPr>
              <w:jc w:val="center"/>
              <w:rPr>
                <w:rFonts w:eastAsia="Times New Roman" w:cs="Calibri"/>
                <w:b/>
                <w:bCs/>
              </w:rPr>
            </w:pPr>
          </w:p>
        </w:tc>
        <w:tc>
          <w:tcPr>
            <w:tcW w:w="2070" w:type="dxa"/>
            <w:vAlign w:val="center"/>
          </w:tcPr>
          <w:p w14:paraId="710A9897" w14:textId="77777777" w:rsidR="009A4605" w:rsidRPr="005E55BB" w:rsidRDefault="009A4605" w:rsidP="00CF439E">
            <w:pPr>
              <w:jc w:val="center"/>
              <w:rPr>
                <w:rFonts w:eastAsia="Times New Roman" w:cs="Calibri"/>
                <w:b/>
                <w:bCs/>
              </w:rPr>
            </w:pPr>
          </w:p>
        </w:tc>
        <w:tc>
          <w:tcPr>
            <w:tcW w:w="1403" w:type="dxa"/>
          </w:tcPr>
          <w:p w14:paraId="3E8CCF51" w14:textId="77777777" w:rsidR="009A4605" w:rsidRPr="005E55BB" w:rsidRDefault="009A4605" w:rsidP="00CF439E">
            <w:pPr>
              <w:rPr>
                <w:rFonts w:eastAsia="Times New Roman" w:cs="Calibri"/>
                <w:b/>
                <w:bCs/>
              </w:rPr>
            </w:pPr>
          </w:p>
        </w:tc>
      </w:tr>
      <w:tr w:rsidR="009A4605" w:rsidRPr="005E55BB" w14:paraId="6EC70912" w14:textId="77777777" w:rsidTr="00CF439E">
        <w:tc>
          <w:tcPr>
            <w:tcW w:w="3638" w:type="dxa"/>
            <w:vMerge w:val="restart"/>
            <w:shd w:val="clear" w:color="auto" w:fill="D9D9D9" w:themeFill="background1" w:themeFillShade="D9"/>
            <w:vAlign w:val="center"/>
          </w:tcPr>
          <w:p w14:paraId="2C1D26BD"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2517" w:type="dxa"/>
            <w:shd w:val="clear" w:color="auto" w:fill="D9D9D9" w:themeFill="background1" w:themeFillShade="D9"/>
          </w:tcPr>
          <w:p w14:paraId="7563E06C"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13A57F2E" w14:textId="77777777" w:rsidR="009A4605" w:rsidRPr="005E55BB" w:rsidRDefault="009A4605" w:rsidP="00CF439E">
            <w:pPr>
              <w:jc w:val="center"/>
              <w:rPr>
                <w:rFonts w:eastAsia="Times New Roman" w:cs="Calibri"/>
                <w:b/>
                <w:bCs/>
              </w:rPr>
            </w:pPr>
          </w:p>
          <w:p w14:paraId="4F0CC993" w14:textId="77777777" w:rsidR="009A4605" w:rsidRPr="005E55BB" w:rsidRDefault="009A4605" w:rsidP="00CF439E">
            <w:pPr>
              <w:jc w:val="center"/>
              <w:rPr>
                <w:rFonts w:eastAsia="Times New Roman" w:cs="Calibri"/>
                <w:b/>
                <w:bCs/>
              </w:rPr>
            </w:pPr>
          </w:p>
          <w:p w14:paraId="389DD948"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1AA56092" w14:textId="77777777" w:rsidR="009A4605" w:rsidRPr="005E55BB" w:rsidRDefault="009A4605" w:rsidP="00CF439E">
            <w:pPr>
              <w:jc w:val="center"/>
              <w:rPr>
                <w:rFonts w:eastAsia="Times New Roman" w:cs="Calibri"/>
                <w:b/>
                <w:bCs/>
              </w:rPr>
            </w:pPr>
          </w:p>
          <w:p w14:paraId="55768A78" w14:textId="77777777" w:rsidR="009A4605" w:rsidRPr="005E55BB" w:rsidRDefault="009A4605" w:rsidP="00CF439E">
            <w:pPr>
              <w:jc w:val="center"/>
              <w:rPr>
                <w:rFonts w:eastAsia="Times New Roman" w:cs="Calibri"/>
                <w:b/>
                <w:bCs/>
              </w:rPr>
            </w:pPr>
          </w:p>
          <w:p w14:paraId="3FAAF7BC" w14:textId="77777777" w:rsidR="009A4605" w:rsidRPr="005E55BB" w:rsidRDefault="009A4605" w:rsidP="00CF439E">
            <w:pPr>
              <w:rPr>
                <w:rFonts w:eastAsia="Times New Roman" w:cs="Calibri"/>
                <w:b/>
                <w:bCs/>
              </w:rPr>
            </w:pPr>
            <w:r w:rsidRPr="005E55BB">
              <w:rPr>
                <w:rFonts w:eastAsia="Times New Roman" w:cs="Calibri"/>
                <w:b/>
                <w:bCs/>
              </w:rPr>
              <w:t>Date: ____________</w:t>
            </w:r>
          </w:p>
          <w:p w14:paraId="1CEEAE7B" w14:textId="77777777" w:rsidR="009A4605" w:rsidRPr="005E55BB" w:rsidRDefault="009A4605" w:rsidP="00CF439E">
            <w:pPr>
              <w:jc w:val="center"/>
              <w:rPr>
                <w:rFonts w:eastAsia="Times New Roman" w:cs="Calibri"/>
                <w:b/>
                <w:bCs/>
              </w:rPr>
            </w:pPr>
          </w:p>
        </w:tc>
        <w:tc>
          <w:tcPr>
            <w:tcW w:w="3473" w:type="dxa"/>
            <w:gridSpan w:val="2"/>
            <w:shd w:val="clear" w:color="auto" w:fill="D9D9D9" w:themeFill="background1" w:themeFillShade="D9"/>
          </w:tcPr>
          <w:p w14:paraId="0BA86D98" w14:textId="77777777" w:rsidR="009A4605" w:rsidRPr="005E55BB" w:rsidRDefault="009A4605" w:rsidP="00CF439E">
            <w:pPr>
              <w:jc w:val="center"/>
              <w:rPr>
                <w:rFonts w:eastAsia="Times New Roman" w:cs="Calibri"/>
                <w:b/>
                <w:bCs/>
              </w:rPr>
            </w:pPr>
            <w:r w:rsidRPr="005E55BB">
              <w:rPr>
                <w:rFonts w:eastAsia="Times New Roman" w:cs="Calibri"/>
                <w:b/>
                <w:bCs/>
              </w:rPr>
              <w:t xml:space="preserve">Supervisor’s </w:t>
            </w:r>
          </w:p>
          <w:p w14:paraId="57810994" w14:textId="77777777" w:rsidR="009A4605" w:rsidRPr="005E55BB" w:rsidRDefault="009A4605" w:rsidP="00CF439E">
            <w:pPr>
              <w:jc w:val="center"/>
              <w:rPr>
                <w:rFonts w:eastAsia="Times New Roman" w:cs="Calibri"/>
                <w:b/>
                <w:bCs/>
              </w:rPr>
            </w:pPr>
            <w:r w:rsidRPr="005E55BB">
              <w:rPr>
                <w:rFonts w:eastAsia="Times New Roman" w:cs="Calibri"/>
                <w:b/>
                <w:bCs/>
              </w:rPr>
              <w:t>signature:</w:t>
            </w:r>
          </w:p>
          <w:p w14:paraId="0C5956CC" w14:textId="77777777" w:rsidR="009A4605" w:rsidRPr="005E55BB" w:rsidRDefault="009A4605" w:rsidP="00CF439E">
            <w:pPr>
              <w:jc w:val="center"/>
              <w:rPr>
                <w:rFonts w:eastAsia="Times New Roman" w:cs="Calibri"/>
                <w:b/>
                <w:bCs/>
              </w:rPr>
            </w:pPr>
          </w:p>
          <w:p w14:paraId="5A639664" w14:textId="77777777" w:rsidR="009A4605" w:rsidRPr="005E55BB" w:rsidRDefault="009A4605" w:rsidP="00CF439E">
            <w:pPr>
              <w:jc w:val="center"/>
              <w:rPr>
                <w:rFonts w:eastAsia="Times New Roman" w:cs="Calibri"/>
                <w:b/>
                <w:bCs/>
              </w:rPr>
            </w:pPr>
          </w:p>
          <w:p w14:paraId="398D62B4"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00106E35" w14:textId="77777777" w:rsidR="009A4605" w:rsidRPr="005E55BB" w:rsidRDefault="009A4605" w:rsidP="00CF439E">
            <w:pPr>
              <w:jc w:val="center"/>
              <w:rPr>
                <w:rFonts w:eastAsia="Times New Roman" w:cs="Calibri"/>
                <w:b/>
                <w:bCs/>
              </w:rPr>
            </w:pPr>
          </w:p>
          <w:p w14:paraId="1160A06D" w14:textId="77777777" w:rsidR="009A4605" w:rsidRPr="005E55BB" w:rsidRDefault="009A4605" w:rsidP="00CF439E">
            <w:pPr>
              <w:jc w:val="center"/>
              <w:rPr>
                <w:rFonts w:eastAsia="Times New Roman" w:cs="Calibri"/>
                <w:b/>
                <w:bCs/>
              </w:rPr>
            </w:pPr>
          </w:p>
          <w:p w14:paraId="42F73FC7" w14:textId="77777777" w:rsidR="009A4605" w:rsidRPr="005E55BB" w:rsidRDefault="009A4605" w:rsidP="00CF439E">
            <w:pPr>
              <w:rPr>
                <w:rFonts w:eastAsia="Times New Roman" w:cs="Calibri"/>
                <w:b/>
                <w:bCs/>
              </w:rPr>
            </w:pPr>
            <w:r w:rsidRPr="005E55BB">
              <w:rPr>
                <w:rFonts w:eastAsia="Times New Roman" w:cs="Calibri"/>
                <w:b/>
                <w:bCs/>
              </w:rPr>
              <w:t xml:space="preserve">      Date: ___________________</w:t>
            </w:r>
          </w:p>
          <w:p w14:paraId="2256960C" w14:textId="77777777" w:rsidR="009A4605" w:rsidRPr="005E55BB" w:rsidRDefault="009A4605" w:rsidP="00CF439E">
            <w:pPr>
              <w:rPr>
                <w:rFonts w:eastAsia="Times New Roman" w:cs="Calibri"/>
                <w:b/>
                <w:bCs/>
              </w:rPr>
            </w:pPr>
          </w:p>
        </w:tc>
      </w:tr>
      <w:tr w:rsidR="009A4605" w:rsidRPr="005E55BB" w14:paraId="6F319DAF" w14:textId="77777777" w:rsidTr="00CF439E">
        <w:tc>
          <w:tcPr>
            <w:tcW w:w="3638" w:type="dxa"/>
            <w:vMerge/>
            <w:shd w:val="clear" w:color="auto" w:fill="D9D9D9" w:themeFill="background1" w:themeFillShade="D9"/>
          </w:tcPr>
          <w:p w14:paraId="64B3F903" w14:textId="77777777" w:rsidR="009A4605" w:rsidRPr="005E55BB" w:rsidRDefault="009A4605" w:rsidP="00CF439E">
            <w:pPr>
              <w:rPr>
                <w:rFonts w:eastAsia="Times New Roman" w:cs="Calibri"/>
                <w:b/>
                <w:bCs/>
              </w:rPr>
            </w:pPr>
          </w:p>
        </w:tc>
        <w:tc>
          <w:tcPr>
            <w:tcW w:w="2517" w:type="dxa"/>
            <w:shd w:val="clear" w:color="auto" w:fill="D9D9D9" w:themeFill="background1" w:themeFillShade="D9"/>
          </w:tcPr>
          <w:p w14:paraId="6764E37F" w14:textId="77777777" w:rsidR="009A4605" w:rsidRPr="005E55BB" w:rsidRDefault="009A4605" w:rsidP="00CF439E">
            <w:pPr>
              <w:rPr>
                <w:rFonts w:eastAsia="Times New Roman" w:cs="Calibri"/>
                <w:b/>
                <w:bCs/>
              </w:rPr>
            </w:pPr>
            <w:r w:rsidRPr="005E55BB">
              <w:rPr>
                <w:rFonts w:eastAsia="Times New Roman" w:cs="Calibri"/>
                <w:b/>
                <w:bCs/>
              </w:rPr>
              <w:t>Comments:</w:t>
            </w:r>
          </w:p>
        </w:tc>
        <w:tc>
          <w:tcPr>
            <w:tcW w:w="3473" w:type="dxa"/>
            <w:gridSpan w:val="2"/>
            <w:shd w:val="clear" w:color="auto" w:fill="D9D9D9" w:themeFill="background1" w:themeFillShade="D9"/>
          </w:tcPr>
          <w:p w14:paraId="24785F32" w14:textId="77777777" w:rsidR="009A4605" w:rsidRPr="005E55BB" w:rsidRDefault="009A4605" w:rsidP="00CF439E">
            <w:pPr>
              <w:rPr>
                <w:rFonts w:eastAsia="Times New Roman" w:cs="Calibri"/>
                <w:b/>
                <w:bCs/>
              </w:rPr>
            </w:pPr>
            <w:r w:rsidRPr="005E55BB">
              <w:rPr>
                <w:rFonts w:eastAsia="Times New Roman" w:cs="Calibri"/>
                <w:b/>
                <w:bCs/>
              </w:rPr>
              <w:t>Comments:</w:t>
            </w:r>
          </w:p>
          <w:p w14:paraId="38E8D5C2" w14:textId="77777777" w:rsidR="009A4605" w:rsidRPr="005E55BB" w:rsidRDefault="009A4605" w:rsidP="00CF439E">
            <w:pPr>
              <w:rPr>
                <w:rFonts w:eastAsia="Times New Roman" w:cs="Calibri"/>
                <w:b/>
                <w:bCs/>
              </w:rPr>
            </w:pPr>
          </w:p>
          <w:p w14:paraId="575D5016" w14:textId="77777777" w:rsidR="009A4605" w:rsidRPr="005E55BB" w:rsidRDefault="009A4605" w:rsidP="00CF439E">
            <w:pPr>
              <w:rPr>
                <w:rFonts w:eastAsia="Times New Roman" w:cs="Calibri"/>
                <w:b/>
                <w:bCs/>
              </w:rPr>
            </w:pPr>
          </w:p>
          <w:p w14:paraId="31D64950" w14:textId="77777777" w:rsidR="009A4605" w:rsidRPr="005E55BB" w:rsidRDefault="009A4605" w:rsidP="00CF439E">
            <w:pPr>
              <w:rPr>
                <w:rFonts w:eastAsia="Times New Roman" w:cs="Calibri"/>
                <w:b/>
                <w:bCs/>
              </w:rPr>
            </w:pPr>
          </w:p>
          <w:p w14:paraId="04C75C6E" w14:textId="77777777" w:rsidR="009A4605" w:rsidRPr="005E55BB" w:rsidRDefault="009A4605" w:rsidP="00CF439E">
            <w:pPr>
              <w:rPr>
                <w:rFonts w:eastAsia="Times New Roman" w:cs="Calibri"/>
                <w:b/>
                <w:bCs/>
              </w:rPr>
            </w:pPr>
          </w:p>
        </w:tc>
      </w:tr>
    </w:tbl>
    <w:p w14:paraId="5D7B257A" w14:textId="77777777" w:rsidR="009A4605" w:rsidRDefault="009A4605" w:rsidP="009A4605">
      <w:pPr>
        <w:tabs>
          <w:tab w:val="left" w:pos="4536"/>
        </w:tabs>
        <w:rPr>
          <w:rFonts w:eastAsia="Times New Roman" w:cs="Calibri"/>
          <w:szCs w:val="22"/>
        </w:rPr>
      </w:pPr>
    </w:p>
    <w:p w14:paraId="5859B088" w14:textId="77777777" w:rsidR="009A4605" w:rsidRPr="00D241BA" w:rsidRDefault="009A4605" w:rsidP="009A4605">
      <w:pPr>
        <w:pStyle w:val="AABodyTextNumberedList"/>
        <w:numPr>
          <w:ilvl w:val="0"/>
          <w:numId w:val="0"/>
        </w:numPr>
        <w:spacing w:before="120"/>
        <w:ind w:left="360" w:hanging="360"/>
        <w:rPr>
          <w:rFonts w:ascii="Simplon Norm" w:hAnsi="Simplon Norm"/>
          <w:color w:val="000000" w:themeColor="text1"/>
          <w:sz w:val="22"/>
          <w:szCs w:val="22"/>
        </w:rPr>
      </w:pPr>
      <w:r>
        <w:rPr>
          <w:rFonts w:ascii="Simplon Norm" w:hAnsi="Simplon Norm"/>
          <w:color w:val="000000" w:themeColor="text1"/>
          <w:sz w:val="22"/>
          <w:szCs w:val="22"/>
        </w:rPr>
        <w:t xml:space="preserve">4.2 </w:t>
      </w:r>
      <w:r w:rsidRPr="00D241BA">
        <w:rPr>
          <w:rFonts w:ascii="Simplon Norm" w:hAnsi="Simplon Norm"/>
          <w:color w:val="000000" w:themeColor="text1"/>
          <w:sz w:val="22"/>
          <w:szCs w:val="22"/>
        </w:rPr>
        <w:t>Complete the hazard and risk assessment:</w:t>
      </w:r>
    </w:p>
    <w:p w14:paraId="03D62AE0"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Identify two(2) hazards and two(2) risk and assess the risk and take appropriate immediate action in accordance with industry and organisational guidelines.</w:t>
      </w:r>
    </w:p>
    <w:p w14:paraId="4A378234" w14:textId="77777777" w:rsidR="009A4605" w:rsidRPr="00D241BA" w:rsidRDefault="009A4605" w:rsidP="009A4605">
      <w:pPr>
        <w:pStyle w:val="AABodyTextNumberedList"/>
        <w:numPr>
          <w:ilvl w:val="0"/>
          <w:numId w:val="98"/>
        </w:numPr>
        <w:spacing w:before="120"/>
        <w:rPr>
          <w:rFonts w:ascii="Simplon Norm" w:hAnsi="Simplon Norm"/>
          <w:color w:val="000000" w:themeColor="text1"/>
          <w:sz w:val="22"/>
          <w:szCs w:val="22"/>
        </w:rPr>
      </w:pPr>
      <w:r w:rsidRPr="00D241BA">
        <w:rPr>
          <w:rFonts w:ascii="Simplon Norm" w:hAnsi="Simplon Norm"/>
          <w:color w:val="000000" w:themeColor="text1"/>
          <w:sz w:val="22"/>
          <w:szCs w:val="22"/>
        </w:rPr>
        <w:t xml:space="preserve"> Implement two(2) control measures for each of the identified hazard and risk to minimise </w:t>
      </w:r>
      <w:r>
        <w:rPr>
          <w:rFonts w:ascii="Simplon Norm" w:hAnsi="Simplon Norm"/>
          <w:color w:val="000000" w:themeColor="text1"/>
          <w:sz w:val="22"/>
          <w:szCs w:val="22"/>
        </w:rPr>
        <w:t>risks.</w:t>
      </w:r>
    </w:p>
    <w:p w14:paraId="4E8AF2E3" w14:textId="77777777" w:rsidR="009A4605" w:rsidRDefault="009A4605" w:rsidP="009A4605">
      <w:pPr>
        <w:tabs>
          <w:tab w:val="left" w:pos="4536"/>
        </w:tabs>
        <w:rPr>
          <w:rFonts w:eastAsia="Times New Roman" w:cs="Calibri"/>
          <w:szCs w:val="22"/>
        </w:rPr>
      </w:pPr>
    </w:p>
    <w:p w14:paraId="4394BAD1" w14:textId="77777777" w:rsidR="009A4605" w:rsidRDefault="009A4605" w:rsidP="009A4605">
      <w:pPr>
        <w:tabs>
          <w:tab w:val="left" w:pos="4536"/>
        </w:tabs>
        <w:rPr>
          <w:rFonts w:eastAsia="Times New Roman" w:cs="Calibri"/>
          <w:szCs w:val="22"/>
        </w:rPr>
      </w:pPr>
    </w:p>
    <w:p w14:paraId="3BCFC149" w14:textId="77777777" w:rsidR="009A4605" w:rsidRDefault="009A4605" w:rsidP="009A4605">
      <w:pPr>
        <w:tabs>
          <w:tab w:val="left" w:pos="4536"/>
        </w:tabs>
        <w:rPr>
          <w:rFonts w:eastAsia="Times New Roman" w:cs="Calibri"/>
          <w:szCs w:val="22"/>
        </w:rPr>
      </w:pPr>
      <w:r w:rsidRPr="00C467D0">
        <w:rPr>
          <w:rFonts w:eastAsia="Times New Roman" w:cs="Calibri"/>
          <w:color w:val="FF0000"/>
          <w:szCs w:val="22"/>
        </w:rPr>
        <w:t xml:space="preserve">Assessor note: Students must identify two </w:t>
      </w:r>
      <w:r>
        <w:rPr>
          <w:rFonts w:eastAsia="Times New Roman" w:cs="Calibri"/>
          <w:color w:val="FF0000"/>
          <w:szCs w:val="22"/>
        </w:rPr>
        <w:t xml:space="preserve">(2) </w:t>
      </w:r>
      <w:r w:rsidRPr="00C467D0">
        <w:rPr>
          <w:rFonts w:eastAsia="Times New Roman" w:cs="Calibri"/>
          <w:color w:val="FF0000"/>
          <w:szCs w:val="22"/>
        </w:rPr>
        <w:t>out of three</w:t>
      </w:r>
      <w:r>
        <w:rPr>
          <w:rFonts w:eastAsia="Times New Roman" w:cs="Calibri"/>
          <w:color w:val="FF0000"/>
          <w:szCs w:val="22"/>
        </w:rPr>
        <w:t>(3)</w:t>
      </w:r>
      <w:r w:rsidRPr="00C467D0">
        <w:rPr>
          <w:rFonts w:eastAsia="Times New Roman" w:cs="Calibri"/>
          <w:color w:val="FF0000"/>
          <w:szCs w:val="22"/>
        </w:rPr>
        <w:t xml:space="preserve"> hazards and risk options provided below in the sample answers. </w:t>
      </w:r>
      <w:r>
        <w:rPr>
          <w:rFonts w:eastAsia="Times New Roman" w:cs="Calibri"/>
          <w:color w:val="FF0000"/>
          <w:szCs w:val="22"/>
        </w:rPr>
        <w:t xml:space="preserve"> </w:t>
      </w:r>
    </w:p>
    <w:p w14:paraId="2C36F3CC" w14:textId="77777777" w:rsidR="009A4605" w:rsidRDefault="009A4605" w:rsidP="009A4605">
      <w:pPr>
        <w:tabs>
          <w:tab w:val="left" w:pos="4536"/>
        </w:tabs>
        <w:rPr>
          <w:rFonts w:eastAsia="Times New Roman" w:cs="Calibri"/>
          <w:szCs w:val="22"/>
        </w:rPr>
      </w:pPr>
    </w:p>
    <w:p w14:paraId="5333B0A0" w14:textId="77777777" w:rsidR="009A4605" w:rsidRDefault="009A4605" w:rsidP="009A4605">
      <w:pPr>
        <w:tabs>
          <w:tab w:val="left" w:pos="4536"/>
        </w:tabs>
        <w:rPr>
          <w:rFonts w:eastAsia="Times New Roman" w:cs="Calibri"/>
          <w:szCs w:val="22"/>
        </w:rPr>
      </w:pPr>
    </w:p>
    <w:p w14:paraId="010BC9F6" w14:textId="77777777" w:rsidR="009A4605" w:rsidRDefault="009A4605" w:rsidP="009A4605">
      <w:pPr>
        <w:tabs>
          <w:tab w:val="left" w:pos="4536"/>
        </w:tabs>
        <w:rPr>
          <w:rFonts w:eastAsia="Times New Roman" w:cs="Calibri"/>
          <w:szCs w:val="22"/>
        </w:rPr>
      </w:pPr>
    </w:p>
    <w:p w14:paraId="3C4FA20F" w14:textId="77777777" w:rsidR="009A4605" w:rsidRDefault="009A4605" w:rsidP="009A4605">
      <w:pPr>
        <w:tabs>
          <w:tab w:val="left" w:pos="4536"/>
        </w:tabs>
        <w:rPr>
          <w:rFonts w:eastAsia="Times New Roman" w:cs="Calibri"/>
          <w:szCs w:val="22"/>
        </w:rPr>
      </w:pPr>
    </w:p>
    <w:p w14:paraId="5608DC10" w14:textId="77777777" w:rsidR="009A4605" w:rsidRDefault="009A4605" w:rsidP="009A4605">
      <w:pPr>
        <w:tabs>
          <w:tab w:val="left" w:pos="4536"/>
        </w:tabs>
        <w:rPr>
          <w:rFonts w:eastAsia="Times New Roman" w:cs="Calibri"/>
          <w:szCs w:val="22"/>
        </w:rPr>
      </w:pPr>
    </w:p>
    <w:p w14:paraId="2CEF231C" w14:textId="77777777" w:rsidR="009A4605" w:rsidRDefault="009A4605" w:rsidP="009A4605">
      <w:pPr>
        <w:tabs>
          <w:tab w:val="left" w:pos="4536"/>
        </w:tabs>
        <w:rPr>
          <w:rFonts w:eastAsia="Times New Roman" w:cs="Calibri"/>
          <w:szCs w:val="22"/>
        </w:rPr>
      </w:pPr>
    </w:p>
    <w:p w14:paraId="6D22C615" w14:textId="77777777" w:rsidR="009A4605" w:rsidRDefault="009A4605" w:rsidP="009A4605">
      <w:pPr>
        <w:tabs>
          <w:tab w:val="left" w:pos="4536"/>
        </w:tabs>
        <w:rPr>
          <w:rFonts w:eastAsia="Times New Roman" w:cs="Calibri"/>
          <w:szCs w:val="22"/>
        </w:rPr>
      </w:pPr>
    </w:p>
    <w:p w14:paraId="6A15F675" w14:textId="77777777" w:rsidR="009A4605" w:rsidRDefault="009A4605" w:rsidP="009A4605">
      <w:pPr>
        <w:tabs>
          <w:tab w:val="left" w:pos="4536"/>
        </w:tabs>
        <w:rPr>
          <w:rFonts w:eastAsia="Times New Roman" w:cs="Calibri"/>
          <w:szCs w:val="22"/>
        </w:rPr>
      </w:pPr>
    </w:p>
    <w:p w14:paraId="679CD6D2" w14:textId="77777777" w:rsidR="009A4605" w:rsidRDefault="009A4605" w:rsidP="009A4605">
      <w:pPr>
        <w:tabs>
          <w:tab w:val="left" w:pos="4536"/>
        </w:tabs>
        <w:rPr>
          <w:rFonts w:eastAsia="Times New Roman" w:cs="Calibri"/>
          <w:szCs w:val="22"/>
        </w:rPr>
      </w:pPr>
    </w:p>
    <w:p w14:paraId="06EA1AD9" w14:textId="77777777" w:rsidR="009A4605" w:rsidRDefault="009A4605" w:rsidP="009A4605">
      <w:pPr>
        <w:tabs>
          <w:tab w:val="left" w:pos="4536"/>
        </w:tabs>
        <w:rPr>
          <w:rFonts w:eastAsia="Times New Roman" w:cs="Calibri"/>
          <w:szCs w:val="22"/>
        </w:rPr>
      </w:pPr>
    </w:p>
    <w:p w14:paraId="5E14A12A" w14:textId="77777777" w:rsidR="009A4605" w:rsidRDefault="009A4605" w:rsidP="009A4605">
      <w:pPr>
        <w:tabs>
          <w:tab w:val="left" w:pos="4536"/>
        </w:tabs>
        <w:rPr>
          <w:rFonts w:eastAsia="Times New Roman" w:cs="Calibri"/>
          <w:szCs w:val="22"/>
        </w:rPr>
      </w:pPr>
    </w:p>
    <w:p w14:paraId="5877BA26" w14:textId="77777777" w:rsidR="009A4605" w:rsidRDefault="009A4605" w:rsidP="009A4605">
      <w:pPr>
        <w:tabs>
          <w:tab w:val="left" w:pos="4536"/>
        </w:tabs>
        <w:rPr>
          <w:rFonts w:eastAsia="Times New Roman" w:cs="Calibri"/>
          <w:szCs w:val="22"/>
        </w:rPr>
      </w:pPr>
    </w:p>
    <w:p w14:paraId="042D213F" w14:textId="77777777" w:rsidR="009A4605" w:rsidRDefault="009A4605" w:rsidP="009A4605">
      <w:pPr>
        <w:tabs>
          <w:tab w:val="left" w:pos="4536"/>
        </w:tabs>
        <w:rPr>
          <w:rFonts w:eastAsia="Times New Roman" w:cs="Calibri"/>
          <w:szCs w:val="22"/>
        </w:rPr>
      </w:pPr>
    </w:p>
    <w:p w14:paraId="52610E68" w14:textId="77777777" w:rsidR="009A4605" w:rsidRDefault="009A4605" w:rsidP="009A4605">
      <w:pPr>
        <w:tabs>
          <w:tab w:val="left" w:pos="4536"/>
        </w:tabs>
        <w:rPr>
          <w:rFonts w:eastAsia="Times New Roman" w:cs="Calibri"/>
          <w:szCs w:val="22"/>
        </w:rPr>
      </w:pPr>
    </w:p>
    <w:p w14:paraId="70727F2C" w14:textId="77777777" w:rsidR="009A4605" w:rsidRDefault="009A4605" w:rsidP="009A4605">
      <w:pPr>
        <w:tabs>
          <w:tab w:val="left" w:pos="4536"/>
        </w:tabs>
        <w:rPr>
          <w:rFonts w:eastAsia="Times New Roman" w:cs="Calibri"/>
          <w:szCs w:val="22"/>
        </w:rPr>
      </w:pPr>
    </w:p>
    <w:p w14:paraId="7385C18E" w14:textId="77777777" w:rsidR="009A4605" w:rsidRDefault="009A4605" w:rsidP="009A4605">
      <w:pPr>
        <w:tabs>
          <w:tab w:val="left" w:pos="4536"/>
        </w:tabs>
        <w:rPr>
          <w:rFonts w:eastAsia="Times New Roman" w:cs="Calibri"/>
          <w:szCs w:val="22"/>
        </w:rPr>
      </w:pPr>
    </w:p>
    <w:p w14:paraId="6D5F471D" w14:textId="77777777" w:rsidR="009A4605" w:rsidRDefault="009A4605" w:rsidP="009A4605">
      <w:pPr>
        <w:tabs>
          <w:tab w:val="left" w:pos="4536"/>
        </w:tabs>
        <w:rPr>
          <w:rFonts w:eastAsia="Times New Roman" w:cs="Calibri"/>
          <w:szCs w:val="22"/>
        </w:rPr>
      </w:pPr>
    </w:p>
    <w:p w14:paraId="7B381E57" w14:textId="77777777" w:rsidR="009A4605" w:rsidRDefault="009A4605" w:rsidP="009A4605">
      <w:pPr>
        <w:spacing w:before="40" w:after="40"/>
        <w:jc w:val="center"/>
        <w:rPr>
          <w:rFonts w:cs="Kalinga"/>
        </w:rPr>
        <w:sectPr w:rsidR="009A4605" w:rsidSect="00B43CFC">
          <w:pgSz w:w="11906" w:h="16838"/>
          <w:pgMar w:top="1134" w:right="1134" w:bottom="1559" w:left="1134" w:header="709" w:footer="709" w:gutter="0"/>
          <w:pgNumType w:start="0"/>
          <w:cols w:space="708"/>
          <w:titlePg/>
          <w:docGrid w:linePitch="360"/>
        </w:sectPr>
      </w:pPr>
    </w:p>
    <w:p w14:paraId="32F0E4B8" w14:textId="77777777" w:rsidR="009A4605" w:rsidRPr="005A45AB" w:rsidRDefault="009A4605" w:rsidP="009A4605">
      <w:pPr>
        <w:tabs>
          <w:tab w:val="left" w:pos="4536"/>
        </w:tabs>
        <w:rPr>
          <w:rFonts w:eastAsia="Calibri" w:cs="Kalinga"/>
          <w:b/>
          <w:szCs w:val="22"/>
          <w:lang w:eastAsia="en-AU" w:bidi="ar-SA"/>
        </w:rPr>
      </w:pPr>
      <w:r>
        <w:rPr>
          <w:rFonts w:eastAsia="Calibri" w:cs="Kalinga"/>
          <w:b/>
          <w:szCs w:val="22"/>
          <w:lang w:eastAsia="en-US" w:bidi="ar-SA"/>
        </w:rPr>
        <w:t xml:space="preserve">                                                                                                </w:t>
      </w:r>
      <w:r w:rsidRPr="005A45AB">
        <w:rPr>
          <w:rFonts w:eastAsia="Calibri" w:cs="Kalinga"/>
          <w:b/>
          <w:szCs w:val="22"/>
          <w:lang w:eastAsia="en-AU" w:bidi="ar-SA"/>
        </w:rPr>
        <w:t>RISK ASSESSMENT RATING MATRIX</w:t>
      </w:r>
    </w:p>
    <w:tbl>
      <w:tblPr>
        <w:tblStyle w:val="TableGrid2"/>
        <w:tblpPr w:leftFromText="180" w:rightFromText="180" w:vertAnchor="page" w:horzAnchor="margin" w:tblpY="2331"/>
        <w:tblW w:w="15306" w:type="dxa"/>
        <w:tblLayout w:type="fixed"/>
        <w:tblLook w:val="04A0" w:firstRow="1" w:lastRow="0" w:firstColumn="1" w:lastColumn="0" w:noHBand="0" w:noVBand="1"/>
      </w:tblPr>
      <w:tblGrid>
        <w:gridCol w:w="616"/>
        <w:gridCol w:w="2962"/>
        <w:gridCol w:w="2333"/>
        <w:gridCol w:w="2333"/>
        <w:gridCol w:w="2333"/>
        <w:gridCol w:w="2334"/>
        <w:gridCol w:w="2395"/>
      </w:tblGrid>
      <w:tr w:rsidR="009A4605" w:rsidRPr="005A45AB" w14:paraId="7200AE86" w14:textId="77777777" w:rsidTr="00CF439E">
        <w:trPr>
          <w:trHeight w:val="185"/>
        </w:trPr>
        <w:tc>
          <w:tcPr>
            <w:tcW w:w="3578" w:type="dxa"/>
            <w:gridSpan w:val="2"/>
            <w:vMerge w:val="restart"/>
            <w:tcBorders>
              <w:top w:val="nil"/>
              <w:left w:val="nil"/>
            </w:tcBorders>
            <w:vAlign w:val="center"/>
          </w:tcPr>
          <w:p w14:paraId="5E833D16" w14:textId="77777777" w:rsidR="009A4605" w:rsidRPr="005A45AB" w:rsidRDefault="009A4605" w:rsidP="00CF439E">
            <w:pPr>
              <w:spacing w:before="40" w:after="40"/>
              <w:jc w:val="center"/>
              <w:rPr>
                <w:rFonts w:cs="Kalinga"/>
              </w:rPr>
            </w:pPr>
          </w:p>
        </w:tc>
        <w:tc>
          <w:tcPr>
            <w:tcW w:w="11728" w:type="dxa"/>
            <w:gridSpan w:val="5"/>
            <w:shd w:val="clear" w:color="auto" w:fill="0070C0"/>
            <w:vAlign w:val="center"/>
          </w:tcPr>
          <w:p w14:paraId="6BCB5174" w14:textId="77777777" w:rsidR="009A4605" w:rsidRPr="005A45AB" w:rsidRDefault="009A4605" w:rsidP="00CF439E">
            <w:pPr>
              <w:spacing w:before="40" w:after="40"/>
              <w:jc w:val="center"/>
              <w:rPr>
                <w:rFonts w:cs="Kalinga"/>
              </w:rPr>
            </w:pPr>
            <w:r w:rsidRPr="005A45AB">
              <w:rPr>
                <w:rFonts w:cs="Kalinga"/>
                <w:color w:val="FFFFFF"/>
              </w:rPr>
              <w:t>LIKELIHOOD</w:t>
            </w:r>
          </w:p>
        </w:tc>
      </w:tr>
      <w:tr w:rsidR="009A4605" w:rsidRPr="005A45AB" w14:paraId="10612A87" w14:textId="77777777" w:rsidTr="00CF439E">
        <w:trPr>
          <w:trHeight w:val="761"/>
        </w:trPr>
        <w:tc>
          <w:tcPr>
            <w:tcW w:w="3578" w:type="dxa"/>
            <w:gridSpan w:val="2"/>
            <w:vMerge/>
            <w:tcBorders>
              <w:left w:val="nil"/>
            </w:tcBorders>
            <w:textDirection w:val="btLr"/>
          </w:tcPr>
          <w:p w14:paraId="1F342D5D" w14:textId="77777777" w:rsidR="009A4605" w:rsidRPr="005A45AB" w:rsidRDefault="009A4605" w:rsidP="00CF439E">
            <w:pPr>
              <w:spacing w:before="40" w:after="40"/>
              <w:jc w:val="center"/>
              <w:rPr>
                <w:rFonts w:cs="Kalinga"/>
              </w:rPr>
            </w:pPr>
          </w:p>
        </w:tc>
        <w:tc>
          <w:tcPr>
            <w:tcW w:w="2333" w:type="dxa"/>
            <w:shd w:val="clear" w:color="auto" w:fill="B8CCE4"/>
          </w:tcPr>
          <w:p w14:paraId="2FBD04CE" w14:textId="77777777" w:rsidR="009A4605" w:rsidRPr="005A45AB" w:rsidRDefault="009A4605" w:rsidP="00CF439E">
            <w:pPr>
              <w:spacing w:before="40" w:after="40"/>
              <w:jc w:val="center"/>
              <w:rPr>
                <w:rFonts w:cs="Kalinga"/>
              </w:rPr>
            </w:pPr>
            <w:r w:rsidRPr="005A45AB">
              <w:rPr>
                <w:rFonts w:cs="Kalinga"/>
              </w:rPr>
              <w:t>Rare</w:t>
            </w:r>
            <w:r w:rsidRPr="005A45AB">
              <w:rPr>
                <w:rFonts w:cs="Kalinga"/>
              </w:rPr>
              <w:br/>
            </w:r>
            <w:r w:rsidRPr="005A45AB">
              <w:rPr>
                <w:rFonts w:cs="Kalinga"/>
                <w:snapToGrid w:val="0"/>
              </w:rPr>
              <w:t>The event will only occur in exceptional circumstances</w:t>
            </w:r>
          </w:p>
        </w:tc>
        <w:tc>
          <w:tcPr>
            <w:tcW w:w="2333" w:type="dxa"/>
            <w:shd w:val="clear" w:color="auto" w:fill="B8CCE4"/>
          </w:tcPr>
          <w:p w14:paraId="016E1946" w14:textId="77777777" w:rsidR="009A4605" w:rsidRPr="005A45AB" w:rsidRDefault="009A4605" w:rsidP="00CF439E">
            <w:pPr>
              <w:spacing w:before="40" w:after="40"/>
              <w:jc w:val="center"/>
              <w:rPr>
                <w:rFonts w:cs="Kalinga"/>
              </w:rPr>
            </w:pPr>
            <w:r w:rsidRPr="005A45AB">
              <w:rPr>
                <w:rFonts w:cs="Kalinga"/>
              </w:rPr>
              <w:t>Unlikely</w:t>
            </w:r>
            <w:r w:rsidRPr="005A45AB">
              <w:rPr>
                <w:rFonts w:cs="Kalinga"/>
              </w:rPr>
              <w:br/>
            </w:r>
            <w:r w:rsidRPr="005A45AB">
              <w:rPr>
                <w:rFonts w:cs="Kalinga"/>
                <w:snapToGrid w:val="0"/>
              </w:rPr>
              <w:t>The event is not likely to occur in a year</w:t>
            </w:r>
          </w:p>
        </w:tc>
        <w:tc>
          <w:tcPr>
            <w:tcW w:w="2333" w:type="dxa"/>
            <w:shd w:val="clear" w:color="auto" w:fill="B8CCE4"/>
          </w:tcPr>
          <w:p w14:paraId="77CC3C03" w14:textId="77777777" w:rsidR="009A4605" w:rsidRPr="005A45AB" w:rsidRDefault="009A4605" w:rsidP="00CF439E">
            <w:pPr>
              <w:spacing w:before="40" w:after="40"/>
              <w:jc w:val="center"/>
              <w:rPr>
                <w:rFonts w:cs="Kalinga"/>
              </w:rPr>
            </w:pPr>
            <w:r w:rsidRPr="005A45AB">
              <w:rPr>
                <w:rFonts w:cs="Kalinga"/>
              </w:rPr>
              <w:t>Possible</w:t>
            </w:r>
            <w:r w:rsidRPr="005A45AB">
              <w:rPr>
                <w:rFonts w:cs="Kalinga"/>
              </w:rPr>
              <w:br/>
            </w:r>
            <w:r w:rsidRPr="005A45AB">
              <w:rPr>
                <w:rFonts w:cs="Kalinga"/>
                <w:snapToGrid w:val="0"/>
              </w:rPr>
              <w:t>The event may occur within a year</w:t>
            </w:r>
          </w:p>
        </w:tc>
        <w:tc>
          <w:tcPr>
            <w:tcW w:w="2334" w:type="dxa"/>
            <w:shd w:val="clear" w:color="auto" w:fill="B8CCE4"/>
          </w:tcPr>
          <w:p w14:paraId="71273806" w14:textId="77777777" w:rsidR="009A4605" w:rsidRPr="005A45AB" w:rsidRDefault="009A4605" w:rsidP="00CF439E">
            <w:pPr>
              <w:spacing w:before="40" w:after="40"/>
              <w:jc w:val="center"/>
              <w:rPr>
                <w:rFonts w:cs="Kalinga"/>
              </w:rPr>
            </w:pPr>
            <w:r w:rsidRPr="005A45AB">
              <w:rPr>
                <w:rFonts w:cs="Kalinga"/>
              </w:rPr>
              <w:t>Likely</w:t>
            </w:r>
            <w:r w:rsidRPr="005A45AB">
              <w:rPr>
                <w:rFonts w:cs="Kalinga"/>
              </w:rPr>
              <w:br/>
            </w:r>
            <w:r w:rsidRPr="005A45AB">
              <w:rPr>
                <w:rFonts w:cs="Kalinga"/>
                <w:snapToGrid w:val="0"/>
              </w:rPr>
              <w:t>The event is likely to occur within a year</w:t>
            </w:r>
          </w:p>
        </w:tc>
        <w:tc>
          <w:tcPr>
            <w:tcW w:w="2394" w:type="dxa"/>
            <w:shd w:val="clear" w:color="auto" w:fill="B8CCE4"/>
          </w:tcPr>
          <w:p w14:paraId="089D2A01" w14:textId="77777777" w:rsidR="009A4605" w:rsidRPr="005A45AB" w:rsidRDefault="009A4605" w:rsidP="00CF439E">
            <w:pPr>
              <w:spacing w:before="40" w:after="40"/>
              <w:jc w:val="center"/>
              <w:rPr>
                <w:rFonts w:cs="Kalinga"/>
                <w:snapToGrid w:val="0"/>
              </w:rPr>
            </w:pPr>
            <w:r w:rsidRPr="005A45AB">
              <w:rPr>
                <w:rFonts w:cs="Kalinga"/>
              </w:rPr>
              <w:t>Almost certain</w:t>
            </w:r>
            <w:r w:rsidRPr="005A45AB">
              <w:rPr>
                <w:rFonts w:cs="Kalinga"/>
              </w:rPr>
              <w:br/>
            </w:r>
            <w:r w:rsidRPr="005A45AB">
              <w:rPr>
                <w:rFonts w:cs="Kalinga"/>
                <w:snapToGrid w:val="0"/>
              </w:rPr>
              <w:t>The event is almost certain to occur within a year</w:t>
            </w:r>
          </w:p>
        </w:tc>
      </w:tr>
      <w:tr w:rsidR="009A4605" w:rsidRPr="005A45AB" w14:paraId="50DFE1EB" w14:textId="77777777" w:rsidTr="00CF439E">
        <w:trPr>
          <w:trHeight w:val="666"/>
        </w:trPr>
        <w:tc>
          <w:tcPr>
            <w:tcW w:w="616" w:type="dxa"/>
            <w:vMerge w:val="restart"/>
            <w:shd w:val="clear" w:color="auto" w:fill="4A442A"/>
            <w:textDirection w:val="btLr"/>
          </w:tcPr>
          <w:p w14:paraId="7AA93F6D" w14:textId="77777777" w:rsidR="009A4605" w:rsidRPr="005A45AB" w:rsidRDefault="009A4605" w:rsidP="00CF439E">
            <w:pPr>
              <w:spacing w:before="40" w:after="40"/>
              <w:ind w:left="113" w:right="113"/>
              <w:jc w:val="center"/>
              <w:rPr>
                <w:rFonts w:cs="Kalinga"/>
              </w:rPr>
            </w:pPr>
            <w:r w:rsidRPr="005A45AB">
              <w:rPr>
                <w:rFonts w:cs="Kalinga"/>
                <w:color w:val="FFFFFF"/>
              </w:rPr>
              <w:t>CONSEQUENCE</w:t>
            </w:r>
          </w:p>
        </w:tc>
        <w:tc>
          <w:tcPr>
            <w:tcW w:w="2962" w:type="dxa"/>
            <w:shd w:val="clear" w:color="auto" w:fill="B8CCE4"/>
            <w:vAlign w:val="center"/>
          </w:tcPr>
          <w:p w14:paraId="49F33641" w14:textId="77777777" w:rsidR="009A4605" w:rsidRPr="005A45AB" w:rsidRDefault="009A4605" w:rsidP="00CF439E">
            <w:pPr>
              <w:spacing w:before="40" w:after="40"/>
              <w:jc w:val="center"/>
              <w:rPr>
                <w:rFonts w:cs="Kalinga"/>
              </w:rPr>
            </w:pPr>
            <w:r w:rsidRPr="005A45AB">
              <w:rPr>
                <w:rFonts w:cs="Kalinga"/>
              </w:rPr>
              <w:t>Severe/Catastrophic</w:t>
            </w:r>
            <w:r w:rsidRPr="005A45AB">
              <w:rPr>
                <w:rFonts w:cs="Kalinga"/>
              </w:rPr>
              <w:br/>
              <w:t>(Accidental death/</w:t>
            </w:r>
            <w:r w:rsidRPr="005A45AB">
              <w:rPr>
                <w:rFonts w:cs="Kalinga"/>
              </w:rPr>
              <w:br/>
              <w:t>serious injury)</w:t>
            </w:r>
          </w:p>
        </w:tc>
        <w:tc>
          <w:tcPr>
            <w:tcW w:w="2333" w:type="dxa"/>
            <w:shd w:val="clear" w:color="auto" w:fill="FFFF00"/>
            <w:vAlign w:val="center"/>
          </w:tcPr>
          <w:p w14:paraId="1275269F"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MEDIUM</w:t>
            </w:r>
          </w:p>
        </w:tc>
        <w:tc>
          <w:tcPr>
            <w:tcW w:w="2333" w:type="dxa"/>
            <w:tcBorders>
              <w:bottom w:val="single" w:sz="4" w:space="0" w:color="auto"/>
            </w:tcBorders>
            <w:shd w:val="clear" w:color="auto" w:fill="FF9900"/>
            <w:vAlign w:val="center"/>
          </w:tcPr>
          <w:p w14:paraId="33574E6C"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33" w:type="dxa"/>
            <w:tcBorders>
              <w:bottom w:val="single" w:sz="4" w:space="0" w:color="auto"/>
            </w:tcBorders>
            <w:shd w:val="clear" w:color="auto" w:fill="FF0000"/>
            <w:vAlign w:val="center"/>
          </w:tcPr>
          <w:p w14:paraId="3768429A"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c>
          <w:tcPr>
            <w:tcW w:w="2334" w:type="dxa"/>
            <w:tcBorders>
              <w:bottom w:val="single" w:sz="4" w:space="0" w:color="auto"/>
            </w:tcBorders>
            <w:shd w:val="clear" w:color="auto" w:fill="FF0000"/>
            <w:vAlign w:val="center"/>
          </w:tcPr>
          <w:p w14:paraId="35CFDEB8"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c>
          <w:tcPr>
            <w:tcW w:w="2394" w:type="dxa"/>
            <w:shd w:val="clear" w:color="auto" w:fill="FF0000"/>
            <w:vAlign w:val="center"/>
          </w:tcPr>
          <w:p w14:paraId="02A00B58"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r>
      <w:tr w:rsidR="009A4605" w:rsidRPr="005A45AB" w14:paraId="2C54FD40" w14:textId="77777777" w:rsidTr="00CF439E">
        <w:trPr>
          <w:trHeight w:val="666"/>
        </w:trPr>
        <w:tc>
          <w:tcPr>
            <w:tcW w:w="616" w:type="dxa"/>
            <w:vMerge/>
            <w:shd w:val="clear" w:color="auto" w:fill="4A442A"/>
          </w:tcPr>
          <w:p w14:paraId="37EAE1FF"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48ECB426" w14:textId="77777777" w:rsidR="009A4605" w:rsidRPr="005A45AB" w:rsidRDefault="009A4605" w:rsidP="00CF439E">
            <w:pPr>
              <w:spacing w:before="40" w:after="40"/>
              <w:jc w:val="center"/>
              <w:rPr>
                <w:rFonts w:cs="Kalinga"/>
              </w:rPr>
            </w:pPr>
            <w:r w:rsidRPr="005A45AB">
              <w:rPr>
                <w:rFonts w:cs="Kalinga"/>
              </w:rPr>
              <w:t>Major</w:t>
            </w:r>
            <w:r w:rsidRPr="005A45AB">
              <w:rPr>
                <w:rFonts w:cs="Kalinga"/>
              </w:rPr>
              <w:br/>
              <w:t>(serious injury)</w:t>
            </w:r>
          </w:p>
        </w:tc>
        <w:tc>
          <w:tcPr>
            <w:tcW w:w="2333" w:type="dxa"/>
            <w:shd w:val="clear" w:color="auto" w:fill="FFFF00"/>
            <w:vAlign w:val="center"/>
          </w:tcPr>
          <w:p w14:paraId="3BC7FEB4"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MEDIUM</w:t>
            </w:r>
          </w:p>
        </w:tc>
        <w:tc>
          <w:tcPr>
            <w:tcW w:w="2333" w:type="dxa"/>
            <w:tcBorders>
              <w:bottom w:val="single" w:sz="4" w:space="0" w:color="auto"/>
            </w:tcBorders>
            <w:shd w:val="clear" w:color="auto" w:fill="FFFF00"/>
            <w:vAlign w:val="center"/>
          </w:tcPr>
          <w:p w14:paraId="0283249F" w14:textId="77777777" w:rsidR="009A4605" w:rsidRPr="005A45AB" w:rsidRDefault="009A4605" w:rsidP="00CF439E">
            <w:pPr>
              <w:spacing w:before="40" w:after="40"/>
              <w:jc w:val="center"/>
              <w:rPr>
                <w:rFonts w:cs="Kalinga"/>
              </w:rPr>
            </w:pPr>
            <w:r w:rsidRPr="005A45AB">
              <w:rPr>
                <w:rFonts w:cs="Kalinga"/>
              </w:rPr>
              <w:t>MEDIUM</w:t>
            </w:r>
          </w:p>
        </w:tc>
        <w:tc>
          <w:tcPr>
            <w:tcW w:w="2333" w:type="dxa"/>
            <w:tcBorders>
              <w:bottom w:val="single" w:sz="4" w:space="0" w:color="auto"/>
            </w:tcBorders>
            <w:shd w:val="clear" w:color="auto" w:fill="FF9900"/>
            <w:vAlign w:val="center"/>
          </w:tcPr>
          <w:p w14:paraId="7C20AA72"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34" w:type="dxa"/>
            <w:tcBorders>
              <w:bottom w:val="single" w:sz="4" w:space="0" w:color="auto"/>
            </w:tcBorders>
            <w:shd w:val="clear" w:color="auto" w:fill="FF0000"/>
            <w:vAlign w:val="center"/>
          </w:tcPr>
          <w:p w14:paraId="0C37CA96"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c>
          <w:tcPr>
            <w:tcW w:w="2394" w:type="dxa"/>
            <w:tcBorders>
              <w:bottom w:val="single" w:sz="4" w:space="0" w:color="auto"/>
            </w:tcBorders>
            <w:shd w:val="clear" w:color="auto" w:fill="FF0000"/>
            <w:vAlign w:val="center"/>
          </w:tcPr>
          <w:p w14:paraId="53638793"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EXTREME</w:t>
            </w:r>
          </w:p>
        </w:tc>
      </w:tr>
      <w:tr w:rsidR="009A4605" w:rsidRPr="005A45AB" w14:paraId="34B56B86" w14:textId="77777777" w:rsidTr="00CF439E">
        <w:trPr>
          <w:trHeight w:val="666"/>
        </w:trPr>
        <w:tc>
          <w:tcPr>
            <w:tcW w:w="616" w:type="dxa"/>
            <w:vMerge/>
            <w:shd w:val="clear" w:color="auto" w:fill="4A442A"/>
          </w:tcPr>
          <w:p w14:paraId="53845AD6"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179DB4BD" w14:textId="77777777" w:rsidR="009A4605" w:rsidRPr="005A45AB" w:rsidRDefault="009A4605" w:rsidP="00CF439E">
            <w:pPr>
              <w:spacing w:before="40" w:after="40"/>
              <w:jc w:val="center"/>
              <w:rPr>
                <w:rFonts w:cs="Kalinga"/>
              </w:rPr>
            </w:pPr>
            <w:r w:rsidRPr="005A45AB">
              <w:rPr>
                <w:rFonts w:cs="Kalinga"/>
              </w:rPr>
              <w:t>Moderate</w:t>
            </w:r>
            <w:r w:rsidRPr="005A45AB">
              <w:rPr>
                <w:rFonts w:cs="Kalinga"/>
              </w:rPr>
              <w:br/>
              <w:t>(Lost time due to workplace injury)</w:t>
            </w:r>
          </w:p>
        </w:tc>
        <w:tc>
          <w:tcPr>
            <w:tcW w:w="2333" w:type="dxa"/>
            <w:shd w:val="clear" w:color="auto" w:fill="00B050"/>
            <w:vAlign w:val="center"/>
          </w:tcPr>
          <w:p w14:paraId="182B66D8"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LOW</w:t>
            </w:r>
          </w:p>
        </w:tc>
        <w:tc>
          <w:tcPr>
            <w:tcW w:w="2333" w:type="dxa"/>
            <w:tcBorders>
              <w:bottom w:val="single" w:sz="4" w:space="0" w:color="auto"/>
            </w:tcBorders>
            <w:shd w:val="clear" w:color="auto" w:fill="FFFF00"/>
            <w:vAlign w:val="center"/>
          </w:tcPr>
          <w:p w14:paraId="54151813" w14:textId="77777777" w:rsidR="009A4605" w:rsidRPr="005A45AB" w:rsidRDefault="009A4605" w:rsidP="00CF439E">
            <w:pPr>
              <w:spacing w:before="40" w:after="40"/>
              <w:jc w:val="center"/>
              <w:rPr>
                <w:rFonts w:cs="Kalinga"/>
              </w:rPr>
            </w:pPr>
            <w:r w:rsidRPr="005A45AB">
              <w:rPr>
                <w:rFonts w:cs="Kalinga"/>
              </w:rPr>
              <w:t>MEDIUM</w:t>
            </w:r>
          </w:p>
        </w:tc>
        <w:tc>
          <w:tcPr>
            <w:tcW w:w="2333" w:type="dxa"/>
            <w:tcBorders>
              <w:bottom w:val="single" w:sz="4" w:space="0" w:color="auto"/>
            </w:tcBorders>
            <w:shd w:val="clear" w:color="auto" w:fill="FF9900"/>
            <w:vAlign w:val="center"/>
          </w:tcPr>
          <w:p w14:paraId="4849862A"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34" w:type="dxa"/>
            <w:tcBorders>
              <w:bottom w:val="single" w:sz="4" w:space="0" w:color="auto"/>
            </w:tcBorders>
            <w:shd w:val="clear" w:color="auto" w:fill="FF9900"/>
            <w:vAlign w:val="center"/>
          </w:tcPr>
          <w:p w14:paraId="47ACDD5D"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c>
          <w:tcPr>
            <w:tcW w:w="2394" w:type="dxa"/>
            <w:tcBorders>
              <w:bottom w:val="single" w:sz="4" w:space="0" w:color="auto"/>
            </w:tcBorders>
            <w:shd w:val="clear" w:color="auto" w:fill="FF9900"/>
            <w:vAlign w:val="center"/>
          </w:tcPr>
          <w:p w14:paraId="4DB50609"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HIGH</w:t>
            </w:r>
          </w:p>
        </w:tc>
      </w:tr>
      <w:tr w:rsidR="009A4605" w:rsidRPr="005A45AB" w14:paraId="77D52BF4" w14:textId="77777777" w:rsidTr="00CF439E">
        <w:trPr>
          <w:trHeight w:val="666"/>
        </w:trPr>
        <w:tc>
          <w:tcPr>
            <w:tcW w:w="616" w:type="dxa"/>
            <w:vMerge/>
            <w:shd w:val="clear" w:color="auto" w:fill="4A442A"/>
          </w:tcPr>
          <w:p w14:paraId="2EEACEDE"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010EF6AA" w14:textId="77777777" w:rsidR="009A4605" w:rsidRPr="005A45AB" w:rsidRDefault="009A4605" w:rsidP="00CF439E">
            <w:pPr>
              <w:spacing w:before="40" w:after="40"/>
              <w:jc w:val="center"/>
              <w:rPr>
                <w:rFonts w:cs="Kalinga"/>
              </w:rPr>
            </w:pPr>
            <w:r w:rsidRPr="005A45AB">
              <w:rPr>
                <w:rFonts w:cs="Kalinga"/>
              </w:rPr>
              <w:t>Minor</w:t>
            </w:r>
            <w:r w:rsidRPr="005A45AB">
              <w:rPr>
                <w:rFonts w:cs="Kalinga"/>
              </w:rPr>
              <w:br/>
              <w:t xml:space="preserve">(Minor workplace injury – </w:t>
            </w:r>
            <w:r w:rsidRPr="005A45AB">
              <w:rPr>
                <w:rFonts w:cs="Kalinga"/>
              </w:rPr>
              <w:br/>
              <w:t>no lost time)</w:t>
            </w:r>
          </w:p>
        </w:tc>
        <w:tc>
          <w:tcPr>
            <w:tcW w:w="2333" w:type="dxa"/>
            <w:shd w:val="clear" w:color="auto" w:fill="00B050"/>
            <w:vAlign w:val="center"/>
          </w:tcPr>
          <w:p w14:paraId="36198D55"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LOW</w:t>
            </w:r>
          </w:p>
        </w:tc>
        <w:tc>
          <w:tcPr>
            <w:tcW w:w="2333" w:type="dxa"/>
            <w:shd w:val="clear" w:color="auto" w:fill="00B050"/>
            <w:vAlign w:val="center"/>
          </w:tcPr>
          <w:p w14:paraId="0D4FCADA" w14:textId="77777777" w:rsidR="009A4605" w:rsidRPr="005A45AB" w:rsidRDefault="009A4605" w:rsidP="00CF439E">
            <w:pPr>
              <w:spacing w:before="40" w:after="40"/>
              <w:jc w:val="center"/>
              <w:rPr>
                <w:rFonts w:cs="Kalinga"/>
              </w:rPr>
            </w:pPr>
            <w:r w:rsidRPr="005A45AB">
              <w:rPr>
                <w:rFonts w:cs="Kalinga"/>
              </w:rPr>
              <w:t>LOW</w:t>
            </w:r>
          </w:p>
        </w:tc>
        <w:tc>
          <w:tcPr>
            <w:tcW w:w="2333" w:type="dxa"/>
            <w:tcBorders>
              <w:bottom w:val="single" w:sz="4" w:space="0" w:color="auto"/>
            </w:tcBorders>
            <w:shd w:val="clear" w:color="auto" w:fill="FFFF00"/>
            <w:vAlign w:val="center"/>
          </w:tcPr>
          <w:p w14:paraId="4925CB63" w14:textId="77777777" w:rsidR="009A4605" w:rsidRPr="005A45AB" w:rsidRDefault="009A4605" w:rsidP="00CF439E">
            <w:pPr>
              <w:spacing w:before="40" w:after="40"/>
              <w:jc w:val="center"/>
              <w:rPr>
                <w:rFonts w:cs="Kalinga"/>
              </w:rPr>
            </w:pPr>
            <w:r w:rsidRPr="005A45AB">
              <w:rPr>
                <w:rFonts w:cs="Kalinga"/>
              </w:rPr>
              <w:t>MEDIUM</w:t>
            </w:r>
          </w:p>
        </w:tc>
        <w:tc>
          <w:tcPr>
            <w:tcW w:w="2334" w:type="dxa"/>
            <w:shd w:val="clear" w:color="auto" w:fill="FFFF00"/>
            <w:vAlign w:val="center"/>
          </w:tcPr>
          <w:p w14:paraId="49F865AA" w14:textId="77777777" w:rsidR="009A4605" w:rsidRPr="005A45AB" w:rsidRDefault="009A4605" w:rsidP="00CF439E">
            <w:pPr>
              <w:spacing w:before="40" w:after="40"/>
              <w:jc w:val="center"/>
              <w:rPr>
                <w:rFonts w:cs="Kalinga"/>
              </w:rPr>
            </w:pPr>
            <w:r w:rsidRPr="005A45AB">
              <w:rPr>
                <w:rFonts w:cs="Kalinga"/>
              </w:rPr>
              <w:t>MEDIUM</w:t>
            </w:r>
          </w:p>
        </w:tc>
        <w:tc>
          <w:tcPr>
            <w:tcW w:w="2394" w:type="dxa"/>
            <w:tcBorders>
              <w:bottom w:val="single" w:sz="4" w:space="0" w:color="auto"/>
            </w:tcBorders>
            <w:shd w:val="clear" w:color="auto" w:fill="FFFF00"/>
            <w:vAlign w:val="center"/>
          </w:tcPr>
          <w:p w14:paraId="5960F649"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MEDIUM</w:t>
            </w:r>
          </w:p>
        </w:tc>
      </w:tr>
      <w:tr w:rsidR="009A4605" w:rsidRPr="005A45AB" w14:paraId="58B75D09" w14:textId="77777777" w:rsidTr="00CF439E">
        <w:trPr>
          <w:trHeight w:val="50"/>
        </w:trPr>
        <w:tc>
          <w:tcPr>
            <w:tcW w:w="616" w:type="dxa"/>
            <w:vMerge/>
            <w:shd w:val="clear" w:color="auto" w:fill="4A442A"/>
          </w:tcPr>
          <w:p w14:paraId="48041CE3" w14:textId="77777777" w:rsidR="009A4605" w:rsidRPr="005A45AB" w:rsidRDefault="009A4605" w:rsidP="00CF439E">
            <w:pPr>
              <w:spacing w:before="40" w:after="40"/>
              <w:jc w:val="center"/>
              <w:rPr>
                <w:rFonts w:cs="Kalinga"/>
              </w:rPr>
            </w:pPr>
          </w:p>
        </w:tc>
        <w:tc>
          <w:tcPr>
            <w:tcW w:w="2962" w:type="dxa"/>
            <w:shd w:val="clear" w:color="auto" w:fill="B8CCE4"/>
            <w:vAlign w:val="center"/>
          </w:tcPr>
          <w:p w14:paraId="60D50402" w14:textId="77777777" w:rsidR="009A4605" w:rsidRPr="005A45AB" w:rsidRDefault="009A4605" w:rsidP="00CF439E">
            <w:pPr>
              <w:spacing w:before="40" w:after="40"/>
              <w:jc w:val="center"/>
              <w:rPr>
                <w:rFonts w:cs="Kalinga"/>
              </w:rPr>
            </w:pPr>
            <w:r w:rsidRPr="005A45AB">
              <w:rPr>
                <w:rFonts w:cs="Kalinga"/>
              </w:rPr>
              <w:t>Minimal</w:t>
            </w:r>
            <w:r w:rsidRPr="005A45AB">
              <w:rPr>
                <w:rFonts w:cs="Kalinga"/>
              </w:rPr>
              <w:br/>
              <w:t>(no injury)</w:t>
            </w:r>
          </w:p>
        </w:tc>
        <w:tc>
          <w:tcPr>
            <w:tcW w:w="2333" w:type="dxa"/>
            <w:shd w:val="clear" w:color="auto" w:fill="00B050"/>
            <w:vAlign w:val="center"/>
          </w:tcPr>
          <w:p w14:paraId="6707AEDE" w14:textId="77777777" w:rsidR="009A4605" w:rsidRPr="005A45AB" w:rsidRDefault="009A4605" w:rsidP="00CF439E">
            <w:pPr>
              <w:tabs>
                <w:tab w:val="center" w:pos="4513"/>
                <w:tab w:val="right" w:pos="9026"/>
              </w:tabs>
              <w:spacing w:before="40" w:after="40"/>
              <w:jc w:val="center"/>
              <w:rPr>
                <w:rFonts w:cs="Kalinga"/>
              </w:rPr>
            </w:pPr>
            <w:r w:rsidRPr="005A45AB">
              <w:rPr>
                <w:rFonts w:cs="Kalinga"/>
              </w:rPr>
              <w:t>LOW</w:t>
            </w:r>
          </w:p>
        </w:tc>
        <w:tc>
          <w:tcPr>
            <w:tcW w:w="2333" w:type="dxa"/>
            <w:shd w:val="clear" w:color="auto" w:fill="00B050"/>
            <w:vAlign w:val="center"/>
          </w:tcPr>
          <w:p w14:paraId="2CCC7B4D" w14:textId="77777777" w:rsidR="009A4605" w:rsidRPr="005A45AB" w:rsidRDefault="009A4605" w:rsidP="00CF439E">
            <w:pPr>
              <w:spacing w:before="40" w:after="40"/>
              <w:jc w:val="center"/>
              <w:rPr>
                <w:rFonts w:cs="Kalinga"/>
              </w:rPr>
            </w:pPr>
            <w:r w:rsidRPr="005A45AB">
              <w:rPr>
                <w:rFonts w:cs="Kalinga"/>
              </w:rPr>
              <w:t>LOW</w:t>
            </w:r>
          </w:p>
        </w:tc>
        <w:tc>
          <w:tcPr>
            <w:tcW w:w="2333" w:type="dxa"/>
            <w:shd w:val="clear" w:color="auto" w:fill="00B050"/>
            <w:vAlign w:val="center"/>
          </w:tcPr>
          <w:p w14:paraId="3BA30E17" w14:textId="77777777" w:rsidR="009A4605" w:rsidRPr="005A45AB" w:rsidRDefault="009A4605" w:rsidP="00CF439E">
            <w:pPr>
              <w:spacing w:before="40" w:after="40"/>
              <w:jc w:val="center"/>
              <w:rPr>
                <w:rFonts w:cs="Kalinga"/>
              </w:rPr>
            </w:pPr>
            <w:r w:rsidRPr="005A45AB">
              <w:rPr>
                <w:rFonts w:cs="Kalinga"/>
              </w:rPr>
              <w:t>LOW</w:t>
            </w:r>
          </w:p>
        </w:tc>
        <w:tc>
          <w:tcPr>
            <w:tcW w:w="2334" w:type="dxa"/>
            <w:shd w:val="clear" w:color="auto" w:fill="00B050"/>
            <w:vAlign w:val="center"/>
          </w:tcPr>
          <w:p w14:paraId="79606F61" w14:textId="77777777" w:rsidR="009A4605" w:rsidRPr="005A45AB" w:rsidRDefault="009A4605" w:rsidP="00CF439E">
            <w:pPr>
              <w:spacing w:before="40" w:after="40"/>
              <w:jc w:val="center"/>
              <w:rPr>
                <w:rFonts w:cs="Kalinga"/>
              </w:rPr>
            </w:pPr>
            <w:r w:rsidRPr="005A45AB">
              <w:rPr>
                <w:rFonts w:cs="Kalinga"/>
              </w:rPr>
              <w:t>LOW</w:t>
            </w:r>
          </w:p>
        </w:tc>
        <w:tc>
          <w:tcPr>
            <w:tcW w:w="2394" w:type="dxa"/>
            <w:shd w:val="clear" w:color="auto" w:fill="00B050"/>
            <w:vAlign w:val="center"/>
          </w:tcPr>
          <w:p w14:paraId="039DD314" w14:textId="77777777" w:rsidR="009A4605" w:rsidRPr="005A45AB" w:rsidRDefault="009A4605" w:rsidP="00CF439E">
            <w:pPr>
              <w:spacing w:before="40" w:after="40"/>
              <w:jc w:val="center"/>
              <w:rPr>
                <w:rFonts w:cs="Kalinga"/>
              </w:rPr>
            </w:pPr>
            <w:r w:rsidRPr="005A45AB">
              <w:rPr>
                <w:rFonts w:cs="Kalinga"/>
              </w:rPr>
              <w:t>LOW</w:t>
            </w:r>
          </w:p>
        </w:tc>
      </w:tr>
    </w:tbl>
    <w:p w14:paraId="0D791A02" w14:textId="77777777" w:rsidR="009A4605" w:rsidRPr="005A45AB" w:rsidRDefault="009A4605" w:rsidP="009A4605">
      <w:pPr>
        <w:spacing w:before="80" w:after="240" w:line="240" w:lineRule="exact"/>
        <w:jc w:val="center"/>
        <w:rPr>
          <w:rFonts w:eastAsia="Calibri" w:cs="Kalinga"/>
          <w:b/>
          <w:szCs w:val="22"/>
          <w:lang w:eastAsia="en-AU" w:bidi="ar-SA"/>
        </w:rPr>
      </w:pPr>
      <w:r w:rsidRPr="005A45AB">
        <w:rPr>
          <w:rFonts w:eastAsia="Calibri" w:cs="Kalinga"/>
          <w:b/>
          <w:szCs w:val="22"/>
          <w:lang w:eastAsia="en-AU" w:bidi="ar-SA"/>
        </w:rPr>
        <w:t>Use this table to determine the current risk for each identified hazard.</w:t>
      </w:r>
    </w:p>
    <w:p w14:paraId="79E77C3D" w14:textId="77777777" w:rsidR="009A4605" w:rsidRDefault="009A4605" w:rsidP="009A4605">
      <w:pPr>
        <w:spacing w:before="240" w:after="0" w:line="240" w:lineRule="auto"/>
        <w:rPr>
          <w:rFonts w:eastAsia="Calibri" w:cs="Kalinga"/>
          <w:b/>
          <w:szCs w:val="22"/>
          <w:lang w:eastAsia="en-AU" w:bidi="ar-SA"/>
        </w:rPr>
      </w:pPr>
    </w:p>
    <w:p w14:paraId="4096353C" w14:textId="77777777" w:rsidR="009A4605" w:rsidRPr="00CA2D4A" w:rsidRDefault="009A4605" w:rsidP="009A4605">
      <w:pPr>
        <w:tabs>
          <w:tab w:val="left" w:pos="3950"/>
        </w:tabs>
        <w:rPr>
          <w:rFonts w:eastAsia="Calibri" w:cs="Kalinga"/>
          <w:b/>
          <w:bCs/>
          <w:szCs w:val="22"/>
          <w:lang w:eastAsia="en-US" w:bidi="ar-SA"/>
        </w:rPr>
      </w:pPr>
      <w:r w:rsidRPr="00CA2D4A">
        <w:rPr>
          <w:rFonts w:eastAsia="Calibri" w:cs="Kalinga"/>
          <w:b/>
          <w:bCs/>
          <w:szCs w:val="22"/>
          <w:lang w:eastAsia="en-US" w:bidi="ar-SA"/>
        </w:rPr>
        <w:t>RISK LEVELS</w:t>
      </w:r>
    </w:p>
    <w:p w14:paraId="5D85090D" w14:textId="77777777" w:rsidR="009A4605" w:rsidRPr="005A45AB" w:rsidRDefault="009A4605" w:rsidP="009A4605">
      <w:pPr>
        <w:tabs>
          <w:tab w:val="left" w:pos="3950"/>
        </w:tabs>
        <w:rPr>
          <w:rFonts w:eastAsia="Calibri" w:cs="Kalinga"/>
          <w:szCs w:val="22"/>
          <w:lang w:eastAsia="en-US" w:bidi="ar-SA"/>
        </w:rPr>
      </w:pPr>
      <w:r w:rsidRPr="005A45AB">
        <w:rPr>
          <w:rFonts w:eastAsia="Calibri" w:cs="Kalinga"/>
          <w:szCs w:val="22"/>
          <w:lang w:eastAsia="en-US" w:bidi="ar-SA"/>
        </w:rPr>
        <w:t>Resolution at each level involves reducing the risk level to a lower level of risk</w:t>
      </w:r>
    </w:p>
    <w:p w14:paraId="53B911C9"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 xml:space="preserve">Extreme </w:t>
      </w:r>
      <w:r w:rsidRPr="005A45AB">
        <w:rPr>
          <w:rFonts w:eastAsia="Calibri" w:cs="Kalinga"/>
          <w:szCs w:val="22"/>
          <w:lang w:eastAsia="en-US" w:bidi="ar-SA"/>
        </w:rPr>
        <w:t>– requires immediate assessment with management consideration. A detailed plan, regular monitoring and reporting is required with a target resolution within 1 month timeframe</w:t>
      </w:r>
    </w:p>
    <w:p w14:paraId="7DEC3298"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High</w:t>
      </w:r>
      <w:r w:rsidRPr="005A45AB">
        <w:rPr>
          <w:rFonts w:eastAsia="Calibri" w:cs="Kalinga"/>
          <w:szCs w:val="22"/>
          <w:lang w:eastAsia="en-US" w:bidi="ar-SA"/>
        </w:rPr>
        <w:t xml:space="preserve"> – requires immediate assessment with senior staff consideration, planning and reporting. Target resolution should ideally be within 3 months</w:t>
      </w:r>
    </w:p>
    <w:p w14:paraId="695DE49B"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Medium</w:t>
      </w:r>
      <w:r w:rsidRPr="005A45AB">
        <w:rPr>
          <w:rFonts w:eastAsia="Calibri" w:cs="Kalinga"/>
          <w:szCs w:val="22"/>
          <w:lang w:eastAsia="en-US" w:bidi="ar-SA"/>
        </w:rPr>
        <w:t xml:space="preserve"> – reviewing of existing controls and planning required. Resolution timeframe should be within 1 year </w:t>
      </w:r>
    </w:p>
    <w:p w14:paraId="52180405" w14:textId="77777777" w:rsidR="009A4605" w:rsidRPr="005A45AB" w:rsidRDefault="009A4605" w:rsidP="009A4605">
      <w:pPr>
        <w:numPr>
          <w:ilvl w:val="0"/>
          <w:numId w:val="82"/>
        </w:numPr>
        <w:spacing w:after="0" w:line="240" w:lineRule="auto"/>
        <w:rPr>
          <w:rFonts w:eastAsia="Calibri" w:cs="Kalinga"/>
          <w:szCs w:val="22"/>
          <w:lang w:eastAsia="en-US" w:bidi="ar-SA"/>
        </w:rPr>
      </w:pPr>
      <w:r w:rsidRPr="005A45AB">
        <w:rPr>
          <w:rFonts w:eastAsia="Calibri" w:cs="Kalinga"/>
          <w:b/>
          <w:szCs w:val="22"/>
          <w:lang w:eastAsia="en-US" w:bidi="ar-SA"/>
        </w:rPr>
        <w:t>Lo</w:t>
      </w:r>
      <w:r w:rsidRPr="005A45AB">
        <w:rPr>
          <w:rFonts w:eastAsia="Calibri" w:cs="Kalinga"/>
          <w:szCs w:val="22"/>
          <w:lang w:eastAsia="en-US" w:bidi="ar-SA"/>
        </w:rPr>
        <w:t xml:space="preserve">w – the risk may be tolerable and controlled if managed with high quality process and procedures </w:t>
      </w:r>
    </w:p>
    <w:p w14:paraId="7E5F1B5D" w14:textId="77777777" w:rsidR="009A4605" w:rsidRPr="005A45AB" w:rsidRDefault="009A4605" w:rsidP="009A4605">
      <w:pPr>
        <w:spacing w:before="180" w:after="80" w:line="240" w:lineRule="exact"/>
        <w:rPr>
          <w:rFonts w:eastAsiaTheme="minorHAnsi" w:cs="Kalinga"/>
          <w:szCs w:val="22"/>
          <w:lang w:eastAsia="en-AU" w:bidi="ar-SA"/>
        </w:rPr>
      </w:pPr>
    </w:p>
    <w:p w14:paraId="21A9C00A" w14:textId="77777777" w:rsidR="009A4605" w:rsidRPr="005A45AB" w:rsidRDefault="009A4605" w:rsidP="009A4605">
      <w:pPr>
        <w:spacing w:before="180" w:after="80" w:line="240" w:lineRule="exact"/>
        <w:rPr>
          <w:rFonts w:eastAsiaTheme="minorHAnsi" w:cs="Kalinga"/>
          <w:szCs w:val="22"/>
          <w:lang w:eastAsia="en-AU" w:bidi="ar-SA"/>
        </w:rPr>
      </w:pPr>
    </w:p>
    <w:tbl>
      <w:tblPr>
        <w:tblStyle w:val="TableGridLight"/>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849"/>
        <w:gridCol w:w="285"/>
        <w:gridCol w:w="851"/>
        <w:gridCol w:w="992"/>
        <w:gridCol w:w="2410"/>
        <w:gridCol w:w="565"/>
        <w:gridCol w:w="1276"/>
        <w:gridCol w:w="3120"/>
      </w:tblGrid>
      <w:tr w:rsidR="009A4605" w:rsidRPr="005A45AB" w14:paraId="0DBBF4DD" w14:textId="77777777" w:rsidTr="00CF439E">
        <w:trPr>
          <w:tblHeader/>
        </w:trPr>
        <w:tc>
          <w:tcPr>
            <w:tcW w:w="14879" w:type="dxa"/>
            <w:gridSpan w:val="10"/>
            <w:shd w:val="clear" w:color="auto" w:fill="D9D9D9" w:themeFill="background1" w:themeFillShade="D9"/>
          </w:tcPr>
          <w:p w14:paraId="0838FFDA" w14:textId="77777777" w:rsidR="009A4605" w:rsidRPr="005A45AB" w:rsidRDefault="009A4605" w:rsidP="00CF439E">
            <w:pPr>
              <w:spacing w:before="80" w:after="80" w:line="240" w:lineRule="exact"/>
              <w:rPr>
                <w:rFonts w:cs="Kalinga"/>
                <w:lang w:eastAsia="en-AU"/>
              </w:rPr>
            </w:pPr>
            <w:r w:rsidRPr="005A45AB">
              <w:rPr>
                <w:rFonts w:cs="Kalinga"/>
                <w:caps/>
                <w:lang w:eastAsia="en-AU"/>
              </w:rPr>
              <w:t xml:space="preserve">Hazard and Risk Assessment form </w:t>
            </w:r>
          </w:p>
        </w:tc>
      </w:tr>
      <w:tr w:rsidR="009A4605" w:rsidRPr="005A45AB" w14:paraId="74C9F404" w14:textId="77777777" w:rsidTr="00CF439E">
        <w:trPr>
          <w:trHeight w:val="424"/>
        </w:trPr>
        <w:tc>
          <w:tcPr>
            <w:tcW w:w="5380" w:type="dxa"/>
            <w:gridSpan w:val="3"/>
          </w:tcPr>
          <w:p w14:paraId="7EAD6B44" w14:textId="77777777" w:rsidR="009A4605" w:rsidRPr="005A45AB" w:rsidRDefault="009A4605" w:rsidP="00CF439E">
            <w:pPr>
              <w:spacing w:before="80" w:after="80" w:line="240" w:lineRule="exact"/>
              <w:rPr>
                <w:rFonts w:cs="Kalinga"/>
                <w:lang w:eastAsia="en-AU"/>
              </w:rPr>
            </w:pPr>
            <w:r w:rsidRPr="005A45AB">
              <w:rPr>
                <w:rFonts w:cs="Kalinga"/>
                <w:lang w:eastAsia="en-AU"/>
              </w:rPr>
              <w:t>Site supervisor/manager</w:t>
            </w:r>
          </w:p>
        </w:tc>
        <w:tc>
          <w:tcPr>
            <w:tcW w:w="5103" w:type="dxa"/>
            <w:gridSpan w:val="5"/>
          </w:tcPr>
          <w:p w14:paraId="5DF91D9E" w14:textId="77777777" w:rsidR="009A4605" w:rsidRPr="005A45AB" w:rsidRDefault="009A4605" w:rsidP="00CF439E">
            <w:pPr>
              <w:spacing w:before="80" w:after="80" w:line="240" w:lineRule="exact"/>
              <w:rPr>
                <w:rFonts w:cs="Kalinga"/>
                <w:color w:val="FF0000"/>
                <w:lang w:eastAsia="en-AU"/>
              </w:rPr>
            </w:pPr>
            <w:r w:rsidRPr="005A45AB">
              <w:rPr>
                <w:rFonts w:cs="Kalinga"/>
                <w:color w:val="FF0000"/>
                <w:lang w:eastAsia="en-AU"/>
              </w:rPr>
              <w:t>[Add Supervisor/Manager Name]</w:t>
            </w:r>
          </w:p>
        </w:tc>
        <w:tc>
          <w:tcPr>
            <w:tcW w:w="1276" w:type="dxa"/>
          </w:tcPr>
          <w:p w14:paraId="38F21170" w14:textId="77777777" w:rsidR="009A4605" w:rsidRPr="005A45AB" w:rsidRDefault="009A4605" w:rsidP="00CF439E">
            <w:pPr>
              <w:spacing w:before="80" w:after="80" w:line="240" w:lineRule="exact"/>
              <w:rPr>
                <w:rFonts w:cs="Kalinga"/>
                <w:lang w:eastAsia="en-AU"/>
              </w:rPr>
            </w:pPr>
            <w:r w:rsidRPr="005A45AB">
              <w:rPr>
                <w:rFonts w:cs="Kalinga"/>
                <w:lang w:eastAsia="en-AU"/>
              </w:rPr>
              <w:t>Date</w:t>
            </w:r>
          </w:p>
        </w:tc>
        <w:tc>
          <w:tcPr>
            <w:tcW w:w="3120" w:type="dxa"/>
          </w:tcPr>
          <w:p w14:paraId="3993C3C3" w14:textId="77777777" w:rsidR="009A4605" w:rsidRPr="005A45AB" w:rsidRDefault="009A4605" w:rsidP="00CF439E">
            <w:pPr>
              <w:spacing w:before="80" w:after="80" w:line="240" w:lineRule="exact"/>
              <w:rPr>
                <w:rFonts w:cs="Kalinga"/>
                <w:color w:val="FF0000"/>
                <w:lang w:eastAsia="en-AU"/>
              </w:rPr>
            </w:pPr>
          </w:p>
        </w:tc>
      </w:tr>
      <w:tr w:rsidR="009A4605" w:rsidRPr="005A45AB" w14:paraId="663BF7FB" w14:textId="77777777" w:rsidTr="00CF439E">
        <w:trPr>
          <w:trHeight w:val="424"/>
        </w:trPr>
        <w:tc>
          <w:tcPr>
            <w:tcW w:w="5380" w:type="dxa"/>
            <w:gridSpan w:val="3"/>
          </w:tcPr>
          <w:p w14:paraId="02A3380A" w14:textId="77777777" w:rsidR="009A4605" w:rsidRPr="005A45AB" w:rsidRDefault="009A4605" w:rsidP="00CF439E">
            <w:pPr>
              <w:spacing w:before="80" w:after="80" w:line="240" w:lineRule="exact"/>
              <w:rPr>
                <w:rFonts w:cs="Kalinga"/>
                <w:lang w:eastAsia="en-AU"/>
              </w:rPr>
            </w:pPr>
            <w:r w:rsidRPr="005A45AB">
              <w:rPr>
                <w:rFonts w:cs="Kalinga"/>
                <w:lang w:eastAsia="en-AU"/>
              </w:rPr>
              <w:t>Name of person completing risk assessment</w:t>
            </w:r>
          </w:p>
        </w:tc>
        <w:tc>
          <w:tcPr>
            <w:tcW w:w="9499" w:type="dxa"/>
            <w:gridSpan w:val="7"/>
          </w:tcPr>
          <w:p w14:paraId="4AA99167" w14:textId="77777777" w:rsidR="009A4605" w:rsidRPr="005A45AB" w:rsidRDefault="009A4605" w:rsidP="00CF439E">
            <w:pPr>
              <w:spacing w:before="80" w:after="80" w:line="240" w:lineRule="exact"/>
              <w:rPr>
                <w:rFonts w:cs="Kalinga"/>
                <w:color w:val="FF0000"/>
                <w:lang w:eastAsia="en-AU"/>
              </w:rPr>
            </w:pPr>
            <w:r w:rsidRPr="005A45AB">
              <w:rPr>
                <w:rFonts w:cs="Kalinga"/>
                <w:color w:val="FF0000"/>
                <w:lang w:eastAsia="en-AU"/>
              </w:rPr>
              <w:t>[Add student name]</w:t>
            </w:r>
          </w:p>
        </w:tc>
      </w:tr>
      <w:tr w:rsidR="009A4605" w:rsidRPr="005A45AB" w14:paraId="486ECBFC" w14:textId="77777777" w:rsidTr="00CF439E">
        <w:trPr>
          <w:trHeight w:val="299"/>
          <w:tblHeader/>
        </w:trPr>
        <w:tc>
          <w:tcPr>
            <w:tcW w:w="7508" w:type="dxa"/>
            <w:gridSpan w:val="6"/>
            <w:tcBorders>
              <w:right w:val="double" w:sz="4" w:space="0" w:color="auto"/>
            </w:tcBorders>
            <w:shd w:val="clear" w:color="auto" w:fill="D9D9D9" w:themeFill="background1" w:themeFillShade="D9"/>
            <w:vAlign w:val="center"/>
          </w:tcPr>
          <w:p w14:paraId="25A547AE" w14:textId="77777777" w:rsidR="009A4605" w:rsidRPr="005A45AB" w:rsidRDefault="009A4605" w:rsidP="00CF439E">
            <w:pPr>
              <w:spacing w:before="80" w:after="80" w:line="240" w:lineRule="exact"/>
              <w:rPr>
                <w:rFonts w:cs="Kalinga"/>
                <w:lang w:eastAsia="en-AU"/>
              </w:rPr>
            </w:pPr>
            <w:r w:rsidRPr="005A45AB">
              <w:rPr>
                <w:rFonts w:cs="Kalinga"/>
                <w:lang w:eastAsia="en-AU"/>
              </w:rPr>
              <w:t>Hazard identification and initial risk rating</w:t>
            </w:r>
          </w:p>
        </w:tc>
        <w:tc>
          <w:tcPr>
            <w:tcW w:w="7371" w:type="dxa"/>
            <w:gridSpan w:val="4"/>
            <w:tcBorders>
              <w:left w:val="double" w:sz="4" w:space="0" w:color="auto"/>
            </w:tcBorders>
            <w:shd w:val="clear" w:color="auto" w:fill="D9D9D9" w:themeFill="background1" w:themeFillShade="D9"/>
            <w:vAlign w:val="center"/>
          </w:tcPr>
          <w:p w14:paraId="50BB9C7A" w14:textId="77777777" w:rsidR="009A4605" w:rsidRPr="005A45AB" w:rsidRDefault="009A4605" w:rsidP="00CF439E">
            <w:pPr>
              <w:spacing w:before="80" w:after="80" w:line="240" w:lineRule="exact"/>
              <w:rPr>
                <w:rFonts w:cs="Kalinga"/>
                <w:lang w:eastAsia="en-AU"/>
              </w:rPr>
            </w:pPr>
            <w:r w:rsidRPr="005A45AB">
              <w:rPr>
                <w:rFonts w:cs="Kalinga"/>
                <w:lang w:eastAsia="en-AU"/>
              </w:rPr>
              <w:t>Control measures and actions</w:t>
            </w:r>
          </w:p>
        </w:tc>
      </w:tr>
      <w:tr w:rsidR="009A4605" w:rsidRPr="005A45AB" w14:paraId="5A67FC12" w14:textId="77777777" w:rsidTr="00CF439E">
        <w:trPr>
          <w:tblHeader/>
        </w:trPr>
        <w:tc>
          <w:tcPr>
            <w:tcW w:w="2830" w:type="dxa"/>
            <w:shd w:val="clear" w:color="auto" w:fill="F2F2F2" w:themeFill="background1" w:themeFillShade="F2"/>
            <w:vAlign w:val="bottom"/>
          </w:tcPr>
          <w:p w14:paraId="5D947051" w14:textId="77777777" w:rsidR="009A4605" w:rsidRPr="005A45AB" w:rsidRDefault="009A4605" w:rsidP="00CF439E">
            <w:pPr>
              <w:spacing w:before="80" w:after="80" w:line="240" w:lineRule="exact"/>
              <w:rPr>
                <w:rFonts w:cs="Kalinga"/>
                <w:lang w:eastAsia="en-AU"/>
              </w:rPr>
            </w:pPr>
            <w:r w:rsidRPr="005A45AB">
              <w:rPr>
                <w:rFonts w:cs="Kalinga"/>
                <w:lang w:eastAsia="en-AU"/>
              </w:rPr>
              <w:t xml:space="preserve">Hazard </w:t>
            </w:r>
          </w:p>
        </w:tc>
        <w:tc>
          <w:tcPr>
            <w:tcW w:w="1701" w:type="dxa"/>
            <w:shd w:val="clear" w:color="auto" w:fill="F2F2F2" w:themeFill="background1" w:themeFillShade="F2"/>
            <w:vAlign w:val="bottom"/>
          </w:tcPr>
          <w:p w14:paraId="22A5B13D" w14:textId="77777777" w:rsidR="009A4605" w:rsidRPr="005A45AB" w:rsidRDefault="009A4605" w:rsidP="00CF439E">
            <w:pPr>
              <w:spacing w:before="80" w:after="80" w:line="240" w:lineRule="exact"/>
              <w:rPr>
                <w:rFonts w:cs="Kalinga"/>
                <w:lang w:eastAsia="en-AU"/>
              </w:rPr>
            </w:pPr>
            <w:r w:rsidRPr="005A45AB">
              <w:rPr>
                <w:rFonts w:cs="Kalinga"/>
                <w:lang w:eastAsia="en-AU"/>
              </w:rPr>
              <w:t>Potential risk/ harm</w:t>
            </w:r>
          </w:p>
        </w:tc>
        <w:tc>
          <w:tcPr>
            <w:tcW w:w="1134" w:type="dxa"/>
            <w:gridSpan w:val="2"/>
            <w:shd w:val="clear" w:color="auto" w:fill="F2F2F2" w:themeFill="background1" w:themeFillShade="F2"/>
            <w:vAlign w:val="bottom"/>
          </w:tcPr>
          <w:p w14:paraId="498D3485" w14:textId="77777777" w:rsidR="009A4605" w:rsidRPr="005A45AB" w:rsidRDefault="009A4605" w:rsidP="00CF439E">
            <w:pPr>
              <w:spacing w:before="80" w:after="80" w:line="240" w:lineRule="exact"/>
              <w:rPr>
                <w:rFonts w:cs="Kalinga"/>
                <w:lang w:eastAsia="en-AU"/>
              </w:rPr>
            </w:pPr>
            <w:r w:rsidRPr="005A45AB">
              <w:rPr>
                <w:rFonts w:cs="Kalinga"/>
                <w:lang w:eastAsia="en-AU"/>
              </w:rPr>
              <w:t>Likelihood of harm occurring</w:t>
            </w:r>
          </w:p>
        </w:tc>
        <w:tc>
          <w:tcPr>
            <w:tcW w:w="851" w:type="dxa"/>
            <w:shd w:val="clear" w:color="auto" w:fill="F2F2F2" w:themeFill="background1" w:themeFillShade="F2"/>
            <w:vAlign w:val="bottom"/>
          </w:tcPr>
          <w:p w14:paraId="4924B778" w14:textId="77777777" w:rsidR="009A4605" w:rsidRPr="005A45AB" w:rsidRDefault="009A4605" w:rsidP="00CF439E">
            <w:pPr>
              <w:spacing w:before="80" w:after="80" w:line="240" w:lineRule="exact"/>
              <w:rPr>
                <w:rFonts w:cs="Kalinga"/>
                <w:lang w:eastAsia="en-AU"/>
              </w:rPr>
            </w:pPr>
            <w:r w:rsidRPr="005A45AB">
              <w:rPr>
                <w:rFonts w:cs="Kalinga"/>
                <w:lang w:eastAsia="en-AU"/>
              </w:rPr>
              <w:t>Consequence level</w:t>
            </w:r>
          </w:p>
        </w:tc>
        <w:tc>
          <w:tcPr>
            <w:tcW w:w="992" w:type="dxa"/>
            <w:tcBorders>
              <w:right w:val="double" w:sz="4" w:space="0" w:color="auto"/>
            </w:tcBorders>
            <w:shd w:val="clear" w:color="auto" w:fill="F2F2F2" w:themeFill="background1" w:themeFillShade="F2"/>
            <w:vAlign w:val="bottom"/>
          </w:tcPr>
          <w:p w14:paraId="209F58AD" w14:textId="77777777" w:rsidR="009A4605" w:rsidRPr="005A45AB" w:rsidRDefault="009A4605" w:rsidP="00CF439E">
            <w:pPr>
              <w:spacing w:before="80" w:after="80" w:line="240" w:lineRule="exact"/>
              <w:rPr>
                <w:rFonts w:cs="Kalinga"/>
                <w:lang w:eastAsia="en-AU"/>
              </w:rPr>
            </w:pPr>
            <w:r w:rsidRPr="005A45AB">
              <w:rPr>
                <w:rFonts w:cs="Kalinga"/>
                <w:lang w:eastAsia="en-AU"/>
              </w:rPr>
              <w:t>Risk level rating</w:t>
            </w:r>
          </w:p>
        </w:tc>
        <w:tc>
          <w:tcPr>
            <w:tcW w:w="2410" w:type="dxa"/>
            <w:tcBorders>
              <w:left w:val="double" w:sz="4" w:space="0" w:color="auto"/>
            </w:tcBorders>
            <w:shd w:val="clear" w:color="auto" w:fill="F2F2F2" w:themeFill="background1" w:themeFillShade="F2"/>
            <w:vAlign w:val="bottom"/>
          </w:tcPr>
          <w:p w14:paraId="1C19B5C6" w14:textId="77777777" w:rsidR="009A4605" w:rsidRPr="005A45AB" w:rsidRDefault="009A4605" w:rsidP="00CF439E">
            <w:pPr>
              <w:spacing w:before="80" w:after="80" w:line="240" w:lineRule="exact"/>
              <w:rPr>
                <w:rFonts w:cs="Kalinga"/>
                <w:lang w:eastAsia="en-AU"/>
              </w:rPr>
            </w:pPr>
            <w:r w:rsidRPr="005A45AB">
              <w:rPr>
                <w:rFonts w:cs="Kalinga"/>
                <w:lang w:eastAsia="en-AU"/>
              </w:rPr>
              <w:t xml:space="preserve">List two (2) Control measures </w:t>
            </w:r>
          </w:p>
        </w:tc>
        <w:tc>
          <w:tcPr>
            <w:tcW w:w="4961" w:type="dxa"/>
            <w:gridSpan w:val="3"/>
            <w:shd w:val="clear" w:color="auto" w:fill="F2F2F2" w:themeFill="background1" w:themeFillShade="F2"/>
            <w:vAlign w:val="bottom"/>
          </w:tcPr>
          <w:p w14:paraId="215F2700" w14:textId="77777777" w:rsidR="009A4605" w:rsidRPr="005A45AB" w:rsidRDefault="009A4605" w:rsidP="00CF439E">
            <w:pPr>
              <w:spacing w:before="80" w:after="80" w:line="240" w:lineRule="exact"/>
              <w:rPr>
                <w:rFonts w:cs="Kalinga"/>
                <w:lang w:eastAsia="en-AU"/>
              </w:rPr>
            </w:pPr>
            <w:r w:rsidRPr="005A45AB">
              <w:rPr>
                <w:rFonts w:cs="Kalinga"/>
                <w:lang w:eastAsia="en-AU"/>
              </w:rPr>
              <w:t>Who would you report this to</w:t>
            </w:r>
          </w:p>
        </w:tc>
      </w:tr>
      <w:tr w:rsidR="009A4605" w:rsidRPr="005A45AB" w14:paraId="21CC0089" w14:textId="77777777" w:rsidTr="00CF439E">
        <w:trPr>
          <w:trHeight w:val="716"/>
        </w:trPr>
        <w:tc>
          <w:tcPr>
            <w:tcW w:w="2830" w:type="dxa"/>
          </w:tcPr>
          <w:p w14:paraId="623E2CE8" w14:textId="77777777" w:rsidR="009A4605" w:rsidRPr="005A45AB" w:rsidRDefault="009A4605" w:rsidP="00CF439E">
            <w:pPr>
              <w:spacing w:before="80" w:after="80" w:line="240" w:lineRule="exact"/>
              <w:ind w:left="720"/>
              <w:contextualSpacing/>
              <w:rPr>
                <w:rFonts w:cs="Kalinga"/>
                <w:lang w:eastAsia="en-AU"/>
              </w:rPr>
            </w:pPr>
            <w:r>
              <w:rPr>
                <w:rFonts w:cs="Kalinga"/>
                <w:color w:val="FF0000"/>
                <w:lang w:eastAsia="en-AU"/>
              </w:rPr>
              <w:t xml:space="preserve">1. </w:t>
            </w:r>
            <w:r w:rsidRPr="005A45AB">
              <w:rPr>
                <w:rFonts w:cs="Kalinga"/>
                <w:color w:val="FF0000"/>
                <w:lang w:eastAsia="en-AU"/>
              </w:rPr>
              <w:t xml:space="preserve">Falls injury </w:t>
            </w:r>
            <w:r>
              <w:rPr>
                <w:rFonts w:cs="Kalinga"/>
                <w:color w:val="FF0000"/>
                <w:lang w:eastAsia="en-AU"/>
              </w:rPr>
              <w:t xml:space="preserve">from manual handling </w:t>
            </w:r>
          </w:p>
        </w:tc>
        <w:tc>
          <w:tcPr>
            <w:tcW w:w="1701" w:type="dxa"/>
          </w:tcPr>
          <w:p w14:paraId="064DAF7B"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 xml:space="preserve">Slips, trips falls </w:t>
            </w:r>
          </w:p>
        </w:tc>
        <w:tc>
          <w:tcPr>
            <w:tcW w:w="1134" w:type="dxa"/>
            <w:gridSpan w:val="2"/>
          </w:tcPr>
          <w:p w14:paraId="6D51A413"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Possible</w:t>
            </w:r>
          </w:p>
        </w:tc>
        <w:tc>
          <w:tcPr>
            <w:tcW w:w="851" w:type="dxa"/>
          </w:tcPr>
          <w:p w14:paraId="7010550D"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Major</w:t>
            </w:r>
          </w:p>
        </w:tc>
        <w:tc>
          <w:tcPr>
            <w:tcW w:w="992" w:type="dxa"/>
            <w:tcBorders>
              <w:right w:val="double" w:sz="4" w:space="0" w:color="auto"/>
            </w:tcBorders>
          </w:tcPr>
          <w:p w14:paraId="3D9BC025"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High</w:t>
            </w:r>
          </w:p>
        </w:tc>
        <w:tc>
          <w:tcPr>
            <w:tcW w:w="2410" w:type="dxa"/>
            <w:tcBorders>
              <w:left w:val="double" w:sz="4" w:space="0" w:color="auto"/>
            </w:tcBorders>
          </w:tcPr>
          <w:p w14:paraId="1B271EFD" w14:textId="77777777" w:rsidR="009A4605" w:rsidRPr="00245DDC" w:rsidRDefault="009A4605" w:rsidP="009A4605">
            <w:pPr>
              <w:pStyle w:val="ListParagraph"/>
              <w:numPr>
                <w:ilvl w:val="0"/>
                <w:numId w:val="99"/>
              </w:numPr>
              <w:spacing w:before="80" w:after="80" w:line="240" w:lineRule="exact"/>
              <w:rPr>
                <w:rFonts w:cs="Kalinga"/>
                <w:iCs/>
                <w:color w:val="FF0000"/>
                <w:szCs w:val="22"/>
                <w:lang w:eastAsia="en-AU"/>
              </w:rPr>
            </w:pPr>
            <w:r w:rsidRPr="00245DDC">
              <w:rPr>
                <w:rFonts w:cs="Kalinga"/>
                <w:iCs/>
                <w:color w:val="FF0000"/>
                <w:szCs w:val="22"/>
                <w:lang w:eastAsia="en-AU"/>
              </w:rPr>
              <w:t xml:space="preserve">Follow organisations policies and procedures before commencing manual handling task </w:t>
            </w:r>
          </w:p>
          <w:p w14:paraId="46DC97B1" w14:textId="77777777" w:rsidR="009A4605" w:rsidRDefault="009A4605" w:rsidP="00CF439E">
            <w:pPr>
              <w:spacing w:before="80" w:after="80" w:line="240" w:lineRule="exact"/>
              <w:ind w:left="720"/>
              <w:contextualSpacing/>
              <w:rPr>
                <w:rFonts w:cs="Kalinga"/>
                <w:iCs/>
                <w:color w:val="FF0000"/>
                <w:lang w:eastAsia="en-AU"/>
              </w:rPr>
            </w:pPr>
          </w:p>
          <w:p w14:paraId="17B43B98" w14:textId="77777777" w:rsidR="009A4605" w:rsidRPr="00245DDC" w:rsidRDefault="009A4605" w:rsidP="009A4605">
            <w:pPr>
              <w:pStyle w:val="ListParagraph"/>
              <w:numPr>
                <w:ilvl w:val="0"/>
                <w:numId w:val="99"/>
              </w:numPr>
              <w:spacing w:before="80" w:after="80" w:line="240" w:lineRule="exact"/>
              <w:rPr>
                <w:rFonts w:cs="Kalinga"/>
                <w:iCs/>
                <w:color w:val="FF0000"/>
                <w:szCs w:val="22"/>
                <w:lang w:eastAsia="en-AU"/>
              </w:rPr>
            </w:pPr>
            <w:r w:rsidRPr="00245DDC">
              <w:rPr>
                <w:rFonts w:cs="Kalinga"/>
                <w:iCs/>
                <w:color w:val="FF0000"/>
                <w:szCs w:val="22"/>
                <w:lang w:eastAsia="en-AU"/>
              </w:rPr>
              <w:t>Check and remove any obstacles from  walkways and check the best way to carry the load through a small walkway.</w:t>
            </w:r>
          </w:p>
          <w:p w14:paraId="785EE4F9" w14:textId="77777777" w:rsidR="009A4605" w:rsidRDefault="009A4605" w:rsidP="00CF439E">
            <w:pPr>
              <w:spacing w:before="80" w:after="80" w:line="240" w:lineRule="exact"/>
              <w:ind w:left="720"/>
              <w:contextualSpacing/>
              <w:rPr>
                <w:rFonts w:cs="Kalinga"/>
                <w:iCs/>
                <w:color w:val="FF0000"/>
                <w:lang w:eastAsia="en-AU"/>
              </w:rPr>
            </w:pPr>
          </w:p>
          <w:p w14:paraId="6B830B7B" w14:textId="77777777" w:rsidR="009A4605" w:rsidRPr="005A45AB" w:rsidRDefault="009A4605" w:rsidP="00CF439E">
            <w:pPr>
              <w:spacing w:before="80" w:after="80" w:line="240" w:lineRule="exact"/>
              <w:ind w:left="720"/>
              <w:contextualSpacing/>
              <w:rPr>
                <w:rFonts w:cs="Kalinga"/>
                <w:iCs/>
                <w:color w:val="FF0000"/>
                <w:lang w:eastAsia="en-AU"/>
              </w:rPr>
            </w:pPr>
          </w:p>
          <w:p w14:paraId="1D5C6499" w14:textId="77777777" w:rsidR="009A4605" w:rsidRPr="005A45AB" w:rsidRDefault="009A4605" w:rsidP="00CF439E">
            <w:pPr>
              <w:spacing w:before="80" w:after="80" w:line="240" w:lineRule="exact"/>
              <w:rPr>
                <w:rFonts w:cs="Kalinga"/>
                <w:iCs/>
                <w:color w:val="FF0000"/>
                <w:lang w:eastAsia="en-AU"/>
              </w:rPr>
            </w:pPr>
          </w:p>
        </w:tc>
        <w:tc>
          <w:tcPr>
            <w:tcW w:w="4961" w:type="dxa"/>
            <w:gridSpan w:val="3"/>
          </w:tcPr>
          <w:p w14:paraId="7C8BFF3F" w14:textId="77777777" w:rsidR="009A4605" w:rsidRPr="005A45AB" w:rsidRDefault="009A4605" w:rsidP="009A4605">
            <w:pPr>
              <w:numPr>
                <w:ilvl w:val="0"/>
                <w:numId w:val="81"/>
              </w:numPr>
              <w:spacing w:before="80" w:after="80" w:line="240" w:lineRule="exact"/>
              <w:ind w:left="360" w:hanging="360"/>
              <w:rPr>
                <w:rFonts w:cs="Kalinga"/>
                <w:iCs/>
                <w:color w:val="FF0000"/>
                <w:lang w:eastAsia="en-AU"/>
              </w:rPr>
            </w:pPr>
            <w:r w:rsidRPr="005A45AB">
              <w:rPr>
                <w:rFonts w:cs="Kalinga"/>
                <w:iCs/>
                <w:color w:val="FF0000"/>
                <w:lang w:eastAsia="en-AU"/>
              </w:rPr>
              <w:t>To the supervisor, RN or care Manager</w:t>
            </w:r>
          </w:p>
        </w:tc>
      </w:tr>
      <w:tr w:rsidR="009A4605" w:rsidRPr="005A45AB" w14:paraId="7A10089D" w14:textId="77777777" w:rsidTr="00CF439E">
        <w:trPr>
          <w:trHeight w:val="1100"/>
        </w:trPr>
        <w:tc>
          <w:tcPr>
            <w:tcW w:w="2830" w:type="dxa"/>
          </w:tcPr>
          <w:p w14:paraId="2A3D49EF" w14:textId="77777777" w:rsidR="009A4605" w:rsidRPr="005A45AB" w:rsidRDefault="009A4605" w:rsidP="00CF439E">
            <w:pPr>
              <w:spacing w:before="80" w:after="80" w:line="240" w:lineRule="exact"/>
              <w:ind w:left="720"/>
              <w:contextualSpacing/>
              <w:rPr>
                <w:rFonts w:cs="Kalinga"/>
                <w:lang w:eastAsia="en-AU"/>
              </w:rPr>
            </w:pPr>
            <w:r>
              <w:rPr>
                <w:color w:val="FF0000"/>
              </w:rPr>
              <w:t xml:space="preserve">2. </w:t>
            </w:r>
            <w:r w:rsidRPr="00610CFE">
              <w:rPr>
                <w:color w:val="FF0000"/>
              </w:rPr>
              <w:t>Load too heavy at times and uneven weight distribution as boxes are of different shapes and sizes</w:t>
            </w:r>
          </w:p>
        </w:tc>
        <w:tc>
          <w:tcPr>
            <w:tcW w:w="1701" w:type="dxa"/>
          </w:tcPr>
          <w:p w14:paraId="0C4A1837"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Back injuries, sprains and other injuries due to bending, twisting and stooping when carrying, placing the load</w:t>
            </w:r>
          </w:p>
        </w:tc>
        <w:tc>
          <w:tcPr>
            <w:tcW w:w="1134" w:type="dxa"/>
            <w:gridSpan w:val="2"/>
          </w:tcPr>
          <w:p w14:paraId="118FA6E9"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Likely</w:t>
            </w:r>
          </w:p>
        </w:tc>
        <w:tc>
          <w:tcPr>
            <w:tcW w:w="851" w:type="dxa"/>
          </w:tcPr>
          <w:p w14:paraId="4F030392"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Major</w:t>
            </w:r>
          </w:p>
        </w:tc>
        <w:tc>
          <w:tcPr>
            <w:tcW w:w="992" w:type="dxa"/>
            <w:tcBorders>
              <w:right w:val="double" w:sz="4" w:space="0" w:color="auto"/>
            </w:tcBorders>
          </w:tcPr>
          <w:p w14:paraId="41ACEA74"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Extreme</w:t>
            </w:r>
          </w:p>
        </w:tc>
        <w:tc>
          <w:tcPr>
            <w:tcW w:w="2410" w:type="dxa"/>
            <w:tcBorders>
              <w:left w:val="double" w:sz="4" w:space="0" w:color="auto"/>
            </w:tcBorders>
          </w:tcPr>
          <w:p w14:paraId="21AB4BFE" w14:textId="77777777" w:rsidR="009A4605" w:rsidRPr="00245DDC" w:rsidRDefault="009A4605" w:rsidP="009A4605">
            <w:pPr>
              <w:pStyle w:val="ListParagraph"/>
              <w:numPr>
                <w:ilvl w:val="0"/>
                <w:numId w:val="100"/>
              </w:numPr>
              <w:spacing w:before="80" w:after="80" w:line="240" w:lineRule="exact"/>
              <w:rPr>
                <w:rFonts w:cs="Kalinga"/>
                <w:iCs/>
                <w:color w:val="FF0000"/>
                <w:szCs w:val="22"/>
                <w:lang w:eastAsia="en-AU"/>
              </w:rPr>
            </w:pPr>
            <w:r w:rsidRPr="00245DDC">
              <w:rPr>
                <w:rFonts w:cs="Kalinga"/>
                <w:iCs/>
                <w:color w:val="FF0000"/>
                <w:szCs w:val="22"/>
                <w:lang w:eastAsia="en-AU"/>
              </w:rPr>
              <w:t xml:space="preserve">Check the weight of boxes and load similar shaped boxes </w:t>
            </w:r>
          </w:p>
          <w:p w14:paraId="438F1FAC" w14:textId="77777777" w:rsidR="009A4605" w:rsidRPr="00245DDC" w:rsidRDefault="009A4605" w:rsidP="009A4605">
            <w:pPr>
              <w:pStyle w:val="ListParagraph"/>
              <w:numPr>
                <w:ilvl w:val="0"/>
                <w:numId w:val="100"/>
              </w:numPr>
              <w:spacing w:before="80" w:after="80" w:line="240" w:lineRule="exact"/>
              <w:rPr>
                <w:rFonts w:cs="Kalinga"/>
                <w:iCs/>
                <w:color w:val="FF0000"/>
                <w:szCs w:val="22"/>
                <w:lang w:eastAsia="en-AU"/>
              </w:rPr>
            </w:pPr>
            <w:r w:rsidRPr="00245DDC">
              <w:rPr>
                <w:rFonts w:cs="Kalinga"/>
                <w:iCs/>
                <w:color w:val="FF0000"/>
                <w:szCs w:val="22"/>
                <w:lang w:eastAsia="en-AU"/>
              </w:rPr>
              <w:t>Use mechanical aids if required to lift, carry and stack the boxes such as trolley, ladders ect.</w:t>
            </w:r>
          </w:p>
          <w:p w14:paraId="64BEDF80" w14:textId="77777777" w:rsidR="009A4605" w:rsidRPr="00245DDC" w:rsidRDefault="009A4605" w:rsidP="00CF439E">
            <w:pPr>
              <w:spacing w:before="80" w:after="80" w:line="240" w:lineRule="exact"/>
              <w:ind w:left="720"/>
              <w:contextualSpacing/>
              <w:rPr>
                <w:rFonts w:cs="Kalinga"/>
                <w:iCs/>
                <w:color w:val="FF0000"/>
                <w:lang w:eastAsia="en-AU"/>
              </w:rPr>
            </w:pPr>
          </w:p>
          <w:p w14:paraId="09911F6C" w14:textId="77777777" w:rsidR="009A4605" w:rsidRPr="00245DDC" w:rsidRDefault="009A4605" w:rsidP="009A4605">
            <w:pPr>
              <w:pStyle w:val="ListParagraph"/>
              <w:numPr>
                <w:ilvl w:val="0"/>
                <w:numId w:val="100"/>
              </w:numPr>
              <w:shd w:val="clear" w:color="auto" w:fill="FFFFFF"/>
              <w:spacing w:before="100" w:beforeAutospacing="1" w:after="100" w:afterAutospacing="1"/>
              <w:rPr>
                <w:rFonts w:cs="Kalinga"/>
                <w:iCs/>
                <w:color w:val="FF0000"/>
                <w:szCs w:val="22"/>
                <w:lang w:eastAsia="en-AU"/>
              </w:rPr>
            </w:pPr>
            <w:r w:rsidRPr="00245DDC">
              <w:rPr>
                <w:rFonts w:cs="Kalinga"/>
                <w:iCs/>
                <w:color w:val="FF0000"/>
                <w:szCs w:val="22"/>
                <w:lang w:eastAsia="en-AU"/>
              </w:rPr>
              <w:t>Organise the work area to reduce the amount of bending, twisting and stretching required.</w:t>
            </w:r>
          </w:p>
          <w:p w14:paraId="1F6F379F" w14:textId="77777777" w:rsidR="009A4605" w:rsidRPr="00245DDC" w:rsidRDefault="009A4605" w:rsidP="00CF439E">
            <w:pPr>
              <w:spacing w:before="80" w:after="80" w:line="240" w:lineRule="exact"/>
              <w:ind w:left="720"/>
              <w:contextualSpacing/>
              <w:rPr>
                <w:rFonts w:cs="Kalinga"/>
                <w:iCs/>
                <w:color w:val="FF0000"/>
                <w:lang w:eastAsia="en-AU"/>
              </w:rPr>
            </w:pPr>
          </w:p>
        </w:tc>
        <w:tc>
          <w:tcPr>
            <w:tcW w:w="4961" w:type="dxa"/>
            <w:gridSpan w:val="3"/>
          </w:tcPr>
          <w:p w14:paraId="08B589E2" w14:textId="77777777" w:rsidR="009A4605" w:rsidRPr="005A45AB" w:rsidRDefault="009A4605" w:rsidP="00CF439E">
            <w:pPr>
              <w:spacing w:before="80" w:after="80" w:line="240" w:lineRule="exact"/>
              <w:rPr>
                <w:rFonts w:cs="Kalinga"/>
                <w:iCs/>
                <w:color w:val="FF0000"/>
                <w:lang w:eastAsia="en-AU"/>
              </w:rPr>
            </w:pPr>
          </w:p>
          <w:p w14:paraId="377762A4" w14:textId="77777777" w:rsidR="009A4605" w:rsidRPr="005A45AB" w:rsidRDefault="009A4605" w:rsidP="00CF439E">
            <w:pPr>
              <w:spacing w:after="120" w:line="240" w:lineRule="exact"/>
              <w:ind w:left="357" w:hanging="357"/>
              <w:rPr>
                <w:rFonts w:cs="Kalinga"/>
                <w:iCs/>
                <w:color w:val="FF0000"/>
                <w:lang w:eastAsia="en-AU"/>
              </w:rPr>
            </w:pPr>
            <w:r w:rsidRPr="005A45AB">
              <w:rPr>
                <w:rFonts w:cs="Kalinga"/>
                <w:iCs/>
                <w:color w:val="FF0000"/>
                <w:lang w:eastAsia="en-AU"/>
              </w:rPr>
              <w:t>Report it to supervisor, care manager, RN</w:t>
            </w:r>
          </w:p>
        </w:tc>
      </w:tr>
      <w:tr w:rsidR="009A4605" w:rsidRPr="005A45AB" w14:paraId="09451634" w14:textId="77777777" w:rsidTr="00CF439E">
        <w:trPr>
          <w:trHeight w:val="1100"/>
        </w:trPr>
        <w:tc>
          <w:tcPr>
            <w:tcW w:w="2830" w:type="dxa"/>
          </w:tcPr>
          <w:p w14:paraId="54276379" w14:textId="77777777" w:rsidR="009A4605" w:rsidRPr="005A45AB" w:rsidRDefault="009A4605" w:rsidP="00CF439E">
            <w:pPr>
              <w:spacing w:before="80" w:after="80" w:line="240" w:lineRule="exact"/>
              <w:ind w:left="720"/>
              <w:contextualSpacing/>
              <w:rPr>
                <w:rFonts w:cs="Kalinga"/>
                <w:lang w:eastAsia="en-AU"/>
              </w:rPr>
            </w:pPr>
            <w:r>
              <w:rPr>
                <w:rFonts w:cs="Kalinga"/>
                <w:color w:val="FF0000"/>
                <w:lang w:eastAsia="en-AU"/>
              </w:rPr>
              <w:t>3. Frequent movement leading to fatigue and tiredness</w:t>
            </w:r>
          </w:p>
        </w:tc>
        <w:tc>
          <w:tcPr>
            <w:tcW w:w="1701" w:type="dxa"/>
          </w:tcPr>
          <w:p w14:paraId="061FFD4A" w14:textId="77777777" w:rsidR="009A4605" w:rsidRPr="005A45AB" w:rsidRDefault="009A4605" w:rsidP="00CF439E">
            <w:pPr>
              <w:spacing w:before="80" w:after="80" w:line="240" w:lineRule="exact"/>
              <w:rPr>
                <w:rFonts w:cs="Kalinga"/>
                <w:iCs/>
                <w:color w:val="FF0000"/>
                <w:lang w:eastAsia="en-AU"/>
              </w:rPr>
            </w:pPr>
            <w:r>
              <w:rPr>
                <w:rFonts w:cs="Kalinga"/>
                <w:iCs/>
                <w:color w:val="FF0000"/>
                <w:lang w:eastAsia="en-AU"/>
              </w:rPr>
              <w:t>Increased risk of errors due to lack of attention leading to increased risk of injuries/incident</w:t>
            </w:r>
          </w:p>
        </w:tc>
        <w:tc>
          <w:tcPr>
            <w:tcW w:w="1134" w:type="dxa"/>
            <w:gridSpan w:val="2"/>
          </w:tcPr>
          <w:p w14:paraId="1444BBAE"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Possible</w:t>
            </w:r>
          </w:p>
        </w:tc>
        <w:tc>
          <w:tcPr>
            <w:tcW w:w="851" w:type="dxa"/>
          </w:tcPr>
          <w:p w14:paraId="2BE0B3BD"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Moderate</w:t>
            </w:r>
          </w:p>
        </w:tc>
        <w:tc>
          <w:tcPr>
            <w:tcW w:w="992" w:type="dxa"/>
            <w:tcBorders>
              <w:right w:val="double" w:sz="4" w:space="0" w:color="auto"/>
            </w:tcBorders>
          </w:tcPr>
          <w:p w14:paraId="665C35F8" w14:textId="77777777" w:rsidR="009A4605" w:rsidRPr="005A45AB" w:rsidRDefault="009A4605" w:rsidP="00CF439E">
            <w:pPr>
              <w:spacing w:before="80" w:after="80" w:line="240" w:lineRule="exact"/>
              <w:rPr>
                <w:rFonts w:cs="Kalinga"/>
                <w:iCs/>
                <w:color w:val="FF0000"/>
                <w:lang w:eastAsia="en-AU"/>
              </w:rPr>
            </w:pPr>
            <w:r w:rsidRPr="005A45AB">
              <w:rPr>
                <w:rFonts w:cs="Kalinga"/>
                <w:iCs/>
                <w:color w:val="FF0000"/>
                <w:lang w:eastAsia="en-AU"/>
              </w:rPr>
              <w:t>High</w:t>
            </w:r>
          </w:p>
        </w:tc>
        <w:tc>
          <w:tcPr>
            <w:tcW w:w="2410" w:type="dxa"/>
            <w:tcBorders>
              <w:left w:val="double" w:sz="4" w:space="0" w:color="auto"/>
            </w:tcBorders>
          </w:tcPr>
          <w:p w14:paraId="7A8F62E7" w14:textId="77777777" w:rsidR="009A4605" w:rsidRPr="00245DDC" w:rsidRDefault="009A4605" w:rsidP="009A4605">
            <w:pPr>
              <w:pStyle w:val="ListParagraph"/>
              <w:numPr>
                <w:ilvl w:val="0"/>
                <w:numId w:val="101"/>
              </w:numPr>
              <w:spacing w:before="80" w:after="80" w:line="240" w:lineRule="exact"/>
              <w:rPr>
                <w:rFonts w:cs="Kalinga"/>
                <w:iCs/>
                <w:color w:val="FF0000"/>
                <w:szCs w:val="22"/>
                <w:lang w:eastAsia="en-AU"/>
              </w:rPr>
            </w:pPr>
            <w:r w:rsidRPr="00245DDC">
              <w:rPr>
                <w:rFonts w:cs="Kalinga"/>
                <w:iCs/>
                <w:color w:val="FF0000"/>
                <w:szCs w:val="22"/>
                <w:lang w:eastAsia="en-AU"/>
              </w:rPr>
              <w:t>Plan/Take frequent breaks.</w:t>
            </w:r>
          </w:p>
          <w:p w14:paraId="69D222C3" w14:textId="77777777" w:rsidR="009A4605" w:rsidRPr="00245DDC" w:rsidRDefault="009A4605" w:rsidP="009A4605">
            <w:pPr>
              <w:pStyle w:val="ListParagraph"/>
              <w:numPr>
                <w:ilvl w:val="0"/>
                <w:numId w:val="101"/>
              </w:numPr>
              <w:spacing w:before="80" w:after="80" w:line="240" w:lineRule="exact"/>
              <w:rPr>
                <w:rFonts w:cs="Kalinga"/>
                <w:iCs/>
                <w:color w:val="FF0000"/>
                <w:szCs w:val="22"/>
                <w:lang w:eastAsia="en-AU"/>
              </w:rPr>
            </w:pPr>
            <w:r w:rsidRPr="00245DDC">
              <w:rPr>
                <w:rFonts w:cs="Kalinga"/>
                <w:iCs/>
                <w:color w:val="FF0000"/>
                <w:szCs w:val="22"/>
                <w:lang w:eastAsia="en-AU"/>
              </w:rPr>
              <w:t>Cool down after heavy work with gentle, sustained stretches.</w:t>
            </w:r>
          </w:p>
          <w:p w14:paraId="3D8C93F1" w14:textId="77777777" w:rsidR="009A4605" w:rsidRPr="005A45AB" w:rsidRDefault="009A4605" w:rsidP="00CF439E">
            <w:pPr>
              <w:spacing w:before="80" w:after="80" w:line="240" w:lineRule="exact"/>
              <w:ind w:left="720"/>
              <w:contextualSpacing/>
              <w:rPr>
                <w:rFonts w:cs="Kalinga"/>
                <w:iCs/>
                <w:color w:val="FF0000"/>
                <w:lang w:eastAsia="en-AU"/>
              </w:rPr>
            </w:pPr>
          </w:p>
        </w:tc>
        <w:tc>
          <w:tcPr>
            <w:tcW w:w="4961" w:type="dxa"/>
            <w:gridSpan w:val="3"/>
          </w:tcPr>
          <w:p w14:paraId="55145D1D" w14:textId="77777777" w:rsidR="009A4605" w:rsidRPr="005A45AB" w:rsidRDefault="009A4605" w:rsidP="00CF439E">
            <w:pPr>
              <w:spacing w:after="120" w:line="240" w:lineRule="exact"/>
              <w:ind w:left="357" w:hanging="357"/>
              <w:rPr>
                <w:rFonts w:cs="Kalinga"/>
                <w:iCs/>
                <w:color w:val="FF0000"/>
                <w:lang w:eastAsia="en-AU"/>
              </w:rPr>
            </w:pPr>
            <w:r w:rsidRPr="005A45AB">
              <w:rPr>
                <w:rFonts w:cs="Kalinga"/>
                <w:iCs/>
                <w:color w:val="FF0000"/>
                <w:lang w:eastAsia="en-AU"/>
              </w:rPr>
              <w:t>Report to supervisor, care manager or RN</w:t>
            </w:r>
          </w:p>
        </w:tc>
      </w:tr>
    </w:tbl>
    <w:p w14:paraId="3A717540" w14:textId="77777777" w:rsidR="009A4605" w:rsidRDefault="009A4605" w:rsidP="009A4605">
      <w:pPr>
        <w:tabs>
          <w:tab w:val="left" w:pos="4536"/>
        </w:tabs>
        <w:rPr>
          <w:rFonts w:eastAsia="Times New Roman" w:cs="Calibri"/>
          <w:szCs w:val="22"/>
        </w:rPr>
      </w:pPr>
    </w:p>
    <w:p w14:paraId="2DABE01C" w14:textId="77777777" w:rsidR="009A4605" w:rsidRDefault="009A4605" w:rsidP="009A4605">
      <w:pPr>
        <w:tabs>
          <w:tab w:val="left" w:pos="4536"/>
        </w:tabs>
        <w:rPr>
          <w:rFonts w:eastAsia="Times New Roman" w:cs="Calibri"/>
          <w:szCs w:val="22"/>
        </w:rPr>
      </w:pPr>
    </w:p>
    <w:p w14:paraId="35C14D11" w14:textId="77777777" w:rsidR="009A4605" w:rsidRDefault="009A4605" w:rsidP="009A4605">
      <w:pPr>
        <w:tabs>
          <w:tab w:val="left" w:pos="4536"/>
        </w:tabs>
        <w:rPr>
          <w:rFonts w:eastAsia="Times New Roman" w:cs="Calibri"/>
          <w:szCs w:val="22"/>
        </w:rPr>
        <w:sectPr w:rsidR="009A4605" w:rsidSect="00835C0E">
          <w:pgSz w:w="16838" w:h="11906" w:orient="landscape"/>
          <w:pgMar w:top="1134" w:right="1559" w:bottom="1134" w:left="1134" w:header="709" w:footer="709" w:gutter="0"/>
          <w:pgNumType w:start="0"/>
          <w:cols w:space="708"/>
          <w:titlePg/>
          <w:docGrid w:linePitch="360"/>
        </w:sectPr>
      </w:pP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9A4605" w:rsidRPr="006A6516" w14:paraId="1514BD63" w14:textId="77777777" w:rsidTr="00CF439E">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000000"/>
            <w:vAlign w:val="center"/>
            <w:hideMark/>
          </w:tcPr>
          <w:bookmarkEnd w:id="23"/>
          <w:p w14:paraId="53B6562C" w14:textId="77777777" w:rsidR="009A4605" w:rsidRPr="006A6516" w:rsidRDefault="009A4605" w:rsidP="00CF439E">
            <w:pPr>
              <w:spacing w:after="0" w:line="240" w:lineRule="auto"/>
              <w:textAlignment w:val="baseline"/>
              <w:rPr>
                <w:rFonts w:ascii="Times New Roman" w:eastAsia="Times New Roman" w:hAnsi="Times New Roman" w:cs="Times New Roman"/>
                <w:sz w:val="24"/>
                <w:szCs w:val="24"/>
                <w:lang w:eastAsia="en-AU" w:bidi="ar-SA"/>
              </w:rPr>
            </w:pPr>
            <w:r w:rsidRPr="006A6516">
              <w:rPr>
                <w:rFonts w:eastAsia="Times New Roman" w:cs="Times New Roman"/>
                <w:b/>
                <w:bCs/>
                <w:color w:val="FFFFFF"/>
                <w:szCs w:val="22"/>
                <w:lang w:eastAsia="en-AU" w:bidi="ar-SA"/>
              </w:rPr>
              <w:t xml:space="preserve">ACTIVITY </w:t>
            </w:r>
            <w:r>
              <w:rPr>
                <w:rFonts w:eastAsia="Times New Roman" w:cs="Times New Roman"/>
                <w:b/>
                <w:bCs/>
                <w:color w:val="FFFFFF"/>
                <w:szCs w:val="22"/>
                <w:lang w:eastAsia="en-AU" w:bidi="ar-SA"/>
              </w:rPr>
              <w:t>5</w:t>
            </w:r>
            <w:r w:rsidRPr="006A6516">
              <w:rPr>
                <w:rFonts w:eastAsia="Times New Roman" w:cs="Times New Roman"/>
                <w:b/>
                <w:bCs/>
                <w:color w:val="FFFFFF"/>
                <w:szCs w:val="22"/>
                <w:lang w:eastAsia="en-AU" w:bidi="ar-SA"/>
              </w:rPr>
              <w:t>: EMERGENCY REHEARSAL  </w:t>
            </w:r>
            <w:r w:rsidRPr="006A6516">
              <w:rPr>
                <w:rFonts w:eastAsia="Times New Roman" w:cs="Times New Roman"/>
                <w:color w:val="FFFFFF"/>
                <w:szCs w:val="22"/>
                <w:lang w:eastAsia="en-AU" w:bidi="ar-SA"/>
              </w:rPr>
              <w:t> </w:t>
            </w:r>
          </w:p>
        </w:tc>
      </w:tr>
      <w:tr w:rsidR="009A4605" w:rsidRPr="006A6516" w14:paraId="6E3C336D" w14:textId="77777777" w:rsidTr="00CF439E">
        <w:trPr>
          <w:trHeight w:val="465"/>
        </w:trPr>
        <w:tc>
          <w:tcPr>
            <w:tcW w:w="96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B24BEA" w14:textId="77777777" w:rsidR="009A4605" w:rsidRPr="006A6516" w:rsidRDefault="009A4605" w:rsidP="00CF439E">
            <w:pPr>
              <w:spacing w:before="240" w:after="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During your SWLA, you are required to participate in a service’s emergency rehearsal. The emergency rehearsal (or drill) can either be a </w:t>
            </w:r>
            <w:r w:rsidRPr="006A6516">
              <w:rPr>
                <w:rFonts w:eastAsia="Times New Roman" w:cs="Times New Roman"/>
                <w:b/>
                <w:bCs/>
                <w:szCs w:val="22"/>
                <w:lang w:eastAsia="en-AU" w:bidi="ar-SA"/>
              </w:rPr>
              <w:t>fire evacuation</w:t>
            </w:r>
            <w:r w:rsidRPr="006A6516">
              <w:rPr>
                <w:rFonts w:eastAsia="Times New Roman" w:cs="Times New Roman"/>
                <w:szCs w:val="22"/>
                <w:lang w:eastAsia="en-AU" w:bidi="ar-SA"/>
              </w:rPr>
              <w:t xml:space="preserve"> or </w:t>
            </w:r>
            <w:r w:rsidRPr="006A6516">
              <w:rPr>
                <w:rFonts w:eastAsia="Times New Roman" w:cs="Times New Roman"/>
                <w:b/>
                <w:bCs/>
                <w:szCs w:val="22"/>
                <w:lang w:eastAsia="en-AU" w:bidi="ar-SA"/>
              </w:rPr>
              <w:t>lockdown rehearsal</w:t>
            </w:r>
            <w:r w:rsidRPr="006A6516">
              <w:rPr>
                <w:rFonts w:eastAsia="Times New Roman" w:cs="Times New Roman"/>
                <w:szCs w:val="22"/>
                <w:lang w:eastAsia="en-AU" w:bidi="ar-SA"/>
              </w:rPr>
              <w:t xml:space="preserve">. Once you have participated in the rehearsal, fill out the </w:t>
            </w:r>
            <w:r w:rsidRPr="006A6516">
              <w:rPr>
                <w:rFonts w:eastAsia="Times New Roman" w:cs="Times New Roman"/>
                <w:i/>
                <w:iCs/>
                <w:szCs w:val="22"/>
                <w:lang w:eastAsia="en-AU" w:bidi="ar-SA"/>
              </w:rPr>
              <w:t>Emergency Response Exercise – Observer Checklist</w:t>
            </w:r>
            <w:r w:rsidRPr="006A6516">
              <w:rPr>
                <w:rFonts w:eastAsia="Times New Roman" w:cs="Times New Roman"/>
                <w:szCs w:val="22"/>
                <w:lang w:eastAsia="en-AU" w:bidi="ar-SA"/>
              </w:rPr>
              <w:t xml:space="preserve"> below.  </w:t>
            </w:r>
          </w:p>
          <w:p w14:paraId="6E173EC0" w14:textId="77777777" w:rsidR="009A4605" w:rsidRDefault="009A4605" w:rsidP="00CF439E">
            <w:pPr>
              <w:spacing w:after="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As per </w:t>
            </w:r>
            <w:hyperlink r:id="rId40" w:history="1">
              <w:r w:rsidRPr="006A6516">
                <w:rPr>
                  <w:rStyle w:val="Hyperlink"/>
                  <w:rFonts w:eastAsia="Times New Roman" w:cs="Times New Roman"/>
                  <w:szCs w:val="22"/>
                  <w:lang w:eastAsia="en-AU" w:bidi="ar-SA"/>
                </w:rPr>
                <w:t>Regulation 97</w:t>
              </w:r>
            </w:hyperlink>
            <w:r w:rsidRPr="006A6516">
              <w:rPr>
                <w:rFonts w:eastAsia="Times New Roman" w:cs="Times New Roman"/>
                <w:szCs w:val="22"/>
                <w:lang w:eastAsia="en-AU" w:bidi="ar-SA"/>
              </w:rPr>
              <w:t xml:space="preserve"> (screenshot provided below), services are required to rehearse their emergency procedures every </w:t>
            </w:r>
            <w:r>
              <w:rPr>
                <w:rFonts w:eastAsia="Times New Roman" w:cs="Times New Roman"/>
                <w:szCs w:val="22"/>
                <w:lang w:eastAsia="en-AU" w:bidi="ar-SA"/>
              </w:rPr>
              <w:t>three (3)</w:t>
            </w:r>
            <w:r w:rsidRPr="006A6516">
              <w:rPr>
                <w:rFonts w:eastAsia="Times New Roman" w:cs="Times New Roman"/>
                <w:szCs w:val="22"/>
                <w:lang w:eastAsia="en-AU" w:bidi="ar-SA"/>
              </w:rPr>
              <w:t xml:space="preserve"> months.  </w:t>
            </w:r>
          </w:p>
          <w:p w14:paraId="0CCF376D" w14:textId="77777777" w:rsidR="009A4605" w:rsidRDefault="009A4605" w:rsidP="00CF439E">
            <w:pPr>
              <w:spacing w:after="0"/>
              <w:textAlignment w:val="baseline"/>
              <w:rPr>
                <w:rFonts w:eastAsia="Times New Roman" w:cs="Times New Roman"/>
                <w:szCs w:val="22"/>
                <w:lang w:eastAsia="en-AU" w:bidi="ar-SA"/>
              </w:rPr>
            </w:pPr>
          </w:p>
          <w:p w14:paraId="048E04D4" w14:textId="77777777" w:rsidR="009A4605" w:rsidRPr="00C15065" w:rsidRDefault="009A4605" w:rsidP="00CF439E">
            <w:pPr>
              <w:rPr>
                <w:szCs w:val="22"/>
              </w:rPr>
            </w:pPr>
            <w:r>
              <w:rPr>
                <w:rFonts w:eastAsia="Times New Roman" w:cs="Calibri"/>
                <w:szCs w:val="22"/>
              </w:rPr>
              <w:t>Student Note:</w:t>
            </w:r>
          </w:p>
          <w:p w14:paraId="575BDD48"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Your supervisor/Manager will provide you with  workplace policies and procedures as appropriate to the task.</w:t>
            </w:r>
          </w:p>
          <w:p w14:paraId="7A44E9B2" w14:textId="77777777" w:rsidR="009A4605" w:rsidRDefault="009A4605" w:rsidP="00CF439E">
            <w:pPr>
              <w:rPr>
                <w:rFonts w:eastAsiaTheme="minorHAnsi" w:cs="Kalinga"/>
                <w:szCs w:val="22"/>
                <w:lang w:eastAsia="en-AU" w:bidi="ar-SA"/>
              </w:rPr>
            </w:pPr>
            <w:r>
              <w:rPr>
                <w:rFonts w:eastAsiaTheme="minorHAnsi" w:cs="Kalinga"/>
                <w:szCs w:val="22"/>
                <w:lang w:eastAsia="en-AU" w:bidi="ar-SA"/>
              </w:rPr>
              <w:t xml:space="preserve"> Your task will be to participate in the  simulated emergency rehearsal/drill and complete the checklist below.</w:t>
            </w:r>
          </w:p>
          <w:p w14:paraId="40C64A00" w14:textId="77777777" w:rsidR="009A4605" w:rsidRDefault="009A4605" w:rsidP="00CF439E">
            <w:pPr>
              <w:rPr>
                <w:szCs w:val="22"/>
              </w:rPr>
            </w:pPr>
            <w:r>
              <w:rPr>
                <w:szCs w:val="22"/>
                <w:lang w:val="en-US" w:eastAsia="en-US" w:bidi="en-US"/>
              </w:rPr>
              <w:t>A</w:t>
            </w:r>
            <w:r w:rsidRPr="002364AE">
              <w:rPr>
                <w:szCs w:val="22"/>
                <w:lang w:val="en-US" w:eastAsia="en-US" w:bidi="en-US"/>
              </w:rPr>
              <w:t xml:space="preserve"> Workplace Supervisor</w:t>
            </w:r>
            <w:r>
              <w:rPr>
                <w:szCs w:val="22"/>
                <w:lang w:val="en-US" w:eastAsia="en-US" w:bidi="en-US"/>
              </w:rPr>
              <w:t xml:space="preserve"> will also sign the checklist you have completed confirming </w:t>
            </w:r>
            <w:r w:rsidRPr="002364AE">
              <w:rPr>
                <w:szCs w:val="22"/>
                <w:lang w:val="en-US" w:eastAsia="en-US" w:bidi="en-US"/>
              </w:rPr>
              <w:t>the tasks completed</w:t>
            </w:r>
            <w:r>
              <w:rPr>
                <w:szCs w:val="22"/>
                <w:lang w:val="en-US" w:eastAsia="en-US" w:bidi="en-US"/>
              </w:rPr>
              <w:t xml:space="preserve"> by you</w:t>
            </w:r>
            <w:r w:rsidRPr="002364AE">
              <w:rPr>
                <w:szCs w:val="22"/>
                <w:lang w:val="en-US" w:eastAsia="en-US" w:bidi="en-US"/>
              </w:rPr>
              <w:t>, adding the statement: “I confirm that all tasks listed above have been completed by the student.” Workplace Supervisor must date and sign the completed checklist.</w:t>
            </w:r>
          </w:p>
          <w:p w14:paraId="1211B10D" w14:textId="77777777" w:rsidR="009A4605" w:rsidRDefault="009A4605" w:rsidP="00CF439E">
            <w:pPr>
              <w:rPr>
                <w:szCs w:val="22"/>
              </w:rPr>
            </w:pPr>
            <w:r>
              <w:rPr>
                <w:szCs w:val="22"/>
              </w:rPr>
              <w:t>You will then s</w:t>
            </w:r>
            <w:r w:rsidRPr="002364AE">
              <w:rPr>
                <w:szCs w:val="22"/>
              </w:rPr>
              <w:t>ave the checklist with the following naming convention: yymmdd_Student Name_CHC</w:t>
            </w:r>
            <w:r>
              <w:rPr>
                <w:szCs w:val="22"/>
              </w:rPr>
              <w:t>3</w:t>
            </w:r>
            <w:r w:rsidRPr="002364AE">
              <w:rPr>
                <w:szCs w:val="22"/>
              </w:rPr>
              <w:t>30</w:t>
            </w:r>
            <w:r>
              <w:rPr>
                <w:szCs w:val="22"/>
              </w:rPr>
              <w:t>21</w:t>
            </w:r>
            <w:r w:rsidRPr="002364AE">
              <w:rPr>
                <w:szCs w:val="22"/>
              </w:rPr>
              <w:t>_SWLA Portfolio 1_</w:t>
            </w:r>
            <w:r w:rsidRPr="004A2ED2">
              <w:rPr>
                <w:rFonts w:eastAsia="Times New Roman" w:cs="Calibri"/>
                <w:szCs w:val="22"/>
              </w:rPr>
              <w:t xml:space="preserve"> </w:t>
            </w:r>
            <w:r>
              <w:rPr>
                <w:rFonts w:eastAsia="Times New Roman" w:cs="Calibri"/>
                <w:szCs w:val="22"/>
              </w:rPr>
              <w:t>Emergency rehearsal/drill</w:t>
            </w:r>
            <w:r w:rsidRPr="002364AE">
              <w:rPr>
                <w:szCs w:val="22"/>
              </w:rPr>
              <w:t xml:space="preserve"> checklist and submit it together with Portfolio 1 and the other SWLA-related documents.</w:t>
            </w:r>
          </w:p>
          <w:p w14:paraId="4BC20B66" w14:textId="77777777" w:rsidR="009A4605" w:rsidRPr="006A6516" w:rsidRDefault="009A4605" w:rsidP="00CF439E">
            <w:pPr>
              <w:tabs>
                <w:tab w:val="left" w:pos="4536"/>
              </w:tabs>
              <w:rPr>
                <w:rFonts w:ascii="Times New Roman" w:eastAsia="Times New Roman" w:hAnsi="Times New Roman" w:cs="Times New Roman"/>
                <w:sz w:val="24"/>
                <w:szCs w:val="24"/>
                <w:lang w:eastAsia="en-AU" w:bidi="ar-SA"/>
              </w:rPr>
            </w:pPr>
          </w:p>
        </w:tc>
      </w:tr>
    </w:tbl>
    <w:p w14:paraId="168DC19B" w14:textId="77777777" w:rsidR="009A4605" w:rsidRDefault="009A4605" w:rsidP="009A4605">
      <w:pPr>
        <w:tabs>
          <w:tab w:val="left" w:pos="4536"/>
        </w:tabs>
        <w:rPr>
          <w:rFonts w:eastAsia="Times New Roman" w:cs="Calibri"/>
          <w:noProof/>
          <w:szCs w:val="22"/>
        </w:rPr>
      </w:pPr>
    </w:p>
    <w:p w14:paraId="27551C86" w14:textId="77777777" w:rsidR="009A4605" w:rsidRPr="00BB3542" w:rsidRDefault="009A4605" w:rsidP="009A4605">
      <w:pPr>
        <w:rPr>
          <w:rFonts w:eastAsia="Times New Roman" w:cs="Calibri"/>
          <w:color w:val="000000" w:themeColor="text1"/>
          <w:szCs w:val="22"/>
        </w:rPr>
      </w:pPr>
      <w:r w:rsidRPr="00BB3542">
        <w:rPr>
          <w:rFonts w:eastAsia="Times New Roman" w:cs="Calibri"/>
          <w:b/>
          <w:bCs/>
          <w:color w:val="000000" w:themeColor="text1"/>
          <w:szCs w:val="22"/>
        </w:rPr>
        <w:t>Supervisor checklist</w:t>
      </w:r>
      <w:r w:rsidRPr="00BB3542">
        <w:rPr>
          <w:rFonts w:eastAsia="Times New Roman" w:cs="Calibri"/>
          <w:color w:val="000000" w:themeColor="text1"/>
          <w:szCs w:val="22"/>
        </w:rPr>
        <w:t>: Supervisor /Manager please check the student has followed the below steps in the checklist provided and complete the observation list in relation to following all the task related to emergency rehearsal/drill they have done so please sign and save this checklist. .Supervisor to clearly identify in the checklist if the required tasks was carried out correctly and sufficiently and was observed and add comments to capture how competency was demonstrated.</w:t>
      </w:r>
    </w:p>
    <w:p w14:paraId="0733FA01" w14:textId="77777777" w:rsidR="009A4605" w:rsidRDefault="009A4605" w:rsidP="009A4605">
      <w:pPr>
        <w:tabs>
          <w:tab w:val="left" w:pos="4536"/>
        </w:tabs>
        <w:rPr>
          <w:rFonts w:eastAsia="Times New Roman" w:cs="Calibri"/>
          <w:noProof/>
          <w:szCs w:val="22"/>
        </w:rPr>
      </w:pPr>
      <w:r w:rsidRPr="0058528D">
        <w:rPr>
          <w:rFonts w:eastAsia="Times New Roman" w:cs="Calibri"/>
          <w:b/>
          <w:bCs/>
          <w:color w:val="FF0000"/>
          <w:szCs w:val="22"/>
        </w:rPr>
        <w:t>Assessor note</w:t>
      </w:r>
      <w:r>
        <w:rPr>
          <w:rFonts w:eastAsia="Times New Roman" w:cs="Calibri"/>
          <w:color w:val="FF0000"/>
          <w:szCs w:val="22"/>
        </w:rPr>
        <w:t xml:space="preserve">: Student must submit the signed checklist by workplace supervisor for all the task listed in the checklist and undertaken by them. </w:t>
      </w:r>
      <w:r w:rsidRPr="0003216A">
        <w:rPr>
          <w:rFonts w:eastAsia="Times New Roman" w:cs="Calibri"/>
          <w:color w:val="FF0000"/>
          <w:szCs w:val="22"/>
        </w:rPr>
        <w:t xml:space="preserve">Assessor to clearly identify in the checklist if the required </w:t>
      </w:r>
      <w:r>
        <w:rPr>
          <w:rFonts w:eastAsia="Times New Roman" w:cs="Calibri"/>
          <w:color w:val="FF0000"/>
          <w:szCs w:val="22"/>
        </w:rPr>
        <w:t xml:space="preserve">tasks </w:t>
      </w:r>
      <w:r w:rsidRPr="0003216A">
        <w:rPr>
          <w:rFonts w:eastAsia="Times New Roman" w:cs="Calibri"/>
          <w:color w:val="FF0000"/>
          <w:szCs w:val="22"/>
        </w:rPr>
        <w:t xml:space="preserve">was observed and </w:t>
      </w:r>
      <w:r>
        <w:rPr>
          <w:rFonts w:eastAsia="Times New Roman" w:cs="Calibri"/>
          <w:color w:val="FF0000"/>
          <w:szCs w:val="22"/>
        </w:rPr>
        <w:t xml:space="preserve">note any </w:t>
      </w:r>
      <w:r w:rsidRPr="0003216A">
        <w:rPr>
          <w:rFonts w:eastAsia="Times New Roman" w:cs="Calibri"/>
          <w:color w:val="FF0000"/>
          <w:szCs w:val="22"/>
        </w:rPr>
        <w:t xml:space="preserve">comments </w:t>
      </w:r>
      <w:r>
        <w:rPr>
          <w:rFonts w:eastAsia="Times New Roman" w:cs="Calibri"/>
          <w:color w:val="FF0000"/>
          <w:szCs w:val="22"/>
        </w:rPr>
        <w:t xml:space="preserve">added </w:t>
      </w:r>
      <w:r w:rsidRPr="0003216A">
        <w:rPr>
          <w:rFonts w:eastAsia="Times New Roman" w:cs="Calibri"/>
          <w:color w:val="FF0000"/>
          <w:szCs w:val="22"/>
        </w:rPr>
        <w:t>to capture how competency was demonstrated</w:t>
      </w:r>
      <w:r>
        <w:rPr>
          <w:rFonts w:eastAsia="Times New Roman" w:cs="Calibri"/>
          <w:color w:val="FF0000"/>
          <w:szCs w:val="22"/>
        </w:rPr>
        <w:t>.</w:t>
      </w:r>
    </w:p>
    <w:p w14:paraId="700AAA1D" w14:textId="77777777" w:rsidR="009A4605" w:rsidRPr="006929AF" w:rsidRDefault="009A4605" w:rsidP="009A4605">
      <w:pPr>
        <w:tabs>
          <w:tab w:val="left" w:pos="4536"/>
        </w:tabs>
        <w:rPr>
          <w:rFonts w:eastAsia="Times New Roman" w:cs="Calibri"/>
          <w:szCs w:val="22"/>
        </w:rPr>
      </w:pPr>
      <w:r w:rsidRPr="006A6516">
        <w:rPr>
          <w:rFonts w:eastAsia="Times New Roman" w:cs="Calibri"/>
          <w:noProof/>
          <w:szCs w:val="22"/>
        </w:rPr>
        <w:drawing>
          <wp:inline distT="0" distB="0" distL="0" distR="0" wp14:anchorId="4C0AE718" wp14:editId="595051CB">
            <wp:extent cx="6120130" cy="2494915"/>
            <wp:effectExtent l="0" t="0" r="0" b="635"/>
            <wp:docPr id="1078344529" name="Picture 107834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494915"/>
                    </a:xfrm>
                    <a:prstGeom prst="rect">
                      <a:avLst/>
                    </a:prstGeom>
                    <a:noFill/>
                    <a:ln>
                      <a:noFill/>
                    </a:ln>
                  </pic:spPr>
                </pic:pic>
              </a:graphicData>
            </a:graphic>
          </wp:inline>
        </w:drawing>
      </w:r>
    </w:p>
    <w:p w14:paraId="642D0BC0" w14:textId="77777777" w:rsidR="009A4605" w:rsidRPr="006A6516" w:rsidRDefault="009A4605" w:rsidP="009A4605">
      <w:pPr>
        <w:spacing w:after="0" w:line="240" w:lineRule="auto"/>
        <w:jc w:val="center"/>
        <w:textAlignment w:val="baseline"/>
        <w:rPr>
          <w:rFonts w:ascii="Segoe UI" w:eastAsia="Times New Roman" w:hAnsi="Segoe UI" w:cs="Segoe UI"/>
          <w:b/>
          <w:bCs/>
          <w:sz w:val="18"/>
          <w:szCs w:val="18"/>
          <w:lang w:eastAsia="en-AU" w:bidi="ar-SA"/>
        </w:rPr>
      </w:pPr>
      <w:r w:rsidRPr="006A6516">
        <w:rPr>
          <w:rFonts w:eastAsia="Times New Roman" w:cs="Segoe UI"/>
          <w:b/>
          <w:bCs/>
          <w:sz w:val="26"/>
          <w:szCs w:val="26"/>
          <w:lang w:eastAsia="en-AU" w:bidi="ar-SA"/>
        </w:rPr>
        <w:t>Emergency Response Exercise – Observer Checklist</w:t>
      </w:r>
    </w:p>
    <w:p w14:paraId="2F28B046"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4"/>
          <w:szCs w:val="14"/>
          <w:lang w:eastAsia="en-AU" w:bidi="ar-SA"/>
        </w:rPr>
        <w:t> </w:t>
      </w:r>
    </w:p>
    <w:tbl>
      <w:tblPr>
        <w:tblW w:w="93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9"/>
        <w:gridCol w:w="2434"/>
        <w:gridCol w:w="2584"/>
        <w:gridCol w:w="1940"/>
      </w:tblGrid>
      <w:tr w:rsidR="009A4605" w:rsidRPr="006A6516" w14:paraId="3A5558B8"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46FF3A02"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Observer’s name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12AA1" w14:textId="77777777" w:rsidR="009A4605" w:rsidRPr="00C55AEF"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52AD3C67"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Date of exercise:</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F3140F"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DD/MM/YYYY </w:t>
            </w:r>
          </w:p>
        </w:tc>
      </w:tr>
      <w:tr w:rsidR="009A4605" w:rsidRPr="006A6516" w14:paraId="00D69918"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7739597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exercise was initiated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2932A4"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3D88C1AD"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427AECAE"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2711A03E"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43BBE4F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Alert tone sounded at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4AC660"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41A9012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tone sounded at</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9D27EF"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r>
      <w:tr w:rsidR="009A4605" w:rsidRPr="006A6516" w14:paraId="6083433E" w14:textId="77777777" w:rsidTr="00CF439E">
        <w:trPr>
          <w:trHeight w:val="195"/>
        </w:trPr>
        <w:tc>
          <w:tcPr>
            <w:tcW w:w="24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6A3D28A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exercise concluded at </w:t>
            </w:r>
          </w:p>
        </w:tc>
        <w:tc>
          <w:tcPr>
            <w:tcW w:w="24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4CE54F"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c>
          <w:tcPr>
            <w:tcW w:w="25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0F3"/>
            <w:hideMark/>
          </w:tcPr>
          <w:p w14:paraId="6C05D758"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debrief started at</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234E6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HH:MM </w:t>
            </w:r>
          </w:p>
        </w:tc>
      </w:tr>
    </w:tbl>
    <w:p w14:paraId="26B79776" w14:textId="77777777" w:rsidR="009A4605" w:rsidRPr="006A6516" w:rsidRDefault="009A4605" w:rsidP="009A4605">
      <w:pPr>
        <w:spacing w:before="240" w:after="0"/>
        <w:ind w:right="424"/>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During the exercise:</w:t>
      </w:r>
      <w:r w:rsidRPr="006A6516">
        <w:rPr>
          <w:rFonts w:eastAsia="Times New Roman" w:cs="Segoe UI"/>
          <w:szCs w:val="22"/>
          <w:lang w:eastAsia="en-AU" w:bidi="ar-SA"/>
        </w:rPr>
        <w:t xml:space="preserve"> If there are unsafe conditions, alert a Warden or staff member to the situation for their immediate attention and action. If no action is taken, intervene to direct people away from the potential harm. </w:t>
      </w:r>
    </w:p>
    <w:p w14:paraId="6C3A5FF5"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0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8"/>
        <w:gridCol w:w="4583"/>
      </w:tblGrid>
      <w:tr w:rsidR="009A4605" w:rsidRPr="006A6516" w14:paraId="167DEC00" w14:textId="77777777" w:rsidTr="00CF439E">
        <w:trPr>
          <w:trHeight w:val="560"/>
        </w:trPr>
        <w:tc>
          <w:tcPr>
            <w:tcW w:w="47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802EE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What is the cause of the emergency? </w:t>
            </w:r>
          </w:p>
        </w:tc>
        <w:tc>
          <w:tcPr>
            <w:tcW w:w="4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93C874"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Emergency Rehearsal</w:t>
            </w:r>
          </w:p>
        </w:tc>
      </w:tr>
      <w:tr w:rsidR="009A4605" w:rsidRPr="006A6516" w14:paraId="6DEF7019" w14:textId="77777777" w:rsidTr="00CF439E">
        <w:trPr>
          <w:trHeight w:val="72"/>
        </w:trPr>
        <w:tc>
          <w:tcPr>
            <w:tcW w:w="4718" w:type="dxa"/>
            <w:tcBorders>
              <w:top w:val="single" w:sz="6" w:space="0" w:color="000000"/>
              <w:left w:val="single" w:sz="6" w:space="0" w:color="000000"/>
              <w:bottom w:val="single" w:sz="6" w:space="0" w:color="000000"/>
              <w:right w:val="single" w:sz="6" w:space="0" w:color="000000"/>
            </w:tcBorders>
            <w:shd w:val="clear" w:color="auto" w:fill="auto"/>
            <w:hideMark/>
          </w:tcPr>
          <w:p w14:paraId="77D37804" w14:textId="77777777" w:rsidR="009A4605" w:rsidRPr="006A6516" w:rsidRDefault="009A4605" w:rsidP="00CF439E">
            <w:pPr>
              <w:spacing w:after="0" w:line="240" w:lineRule="auto"/>
              <w:ind w:left="105" w:right="9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Which response procedures are expected to be used in the exercise? </w:t>
            </w:r>
          </w:p>
          <w:p w14:paraId="06B01E41" w14:textId="77777777" w:rsidR="009A4605" w:rsidRPr="006A6516" w:rsidRDefault="009A4605" w:rsidP="00CF439E">
            <w:pPr>
              <w:spacing w:after="0" w:line="240" w:lineRule="auto"/>
              <w:ind w:left="105" w:right="90"/>
              <w:textAlignment w:val="baseline"/>
              <w:rPr>
                <w:rFonts w:ascii="Times New Roman" w:eastAsia="Times New Roman" w:hAnsi="Times New Roman" w:cs="Times New Roman"/>
                <w:szCs w:val="22"/>
                <w:lang w:eastAsia="en-AU" w:bidi="ar-SA"/>
              </w:rPr>
            </w:pPr>
            <w:r w:rsidRPr="006A6516">
              <w:rPr>
                <w:rFonts w:eastAsia="Times New Roman" w:cs="Times New Roman"/>
                <w:i/>
                <w:iCs/>
                <w:szCs w:val="22"/>
                <w:lang w:eastAsia="en-AU" w:bidi="ar-SA"/>
              </w:rPr>
              <w:t>Circle expected responses</w:t>
            </w:r>
            <w:r w:rsidRPr="006A6516">
              <w:rPr>
                <w:rFonts w:eastAsia="Times New Roman" w:cs="Times New Roman"/>
                <w:szCs w:val="22"/>
                <w:lang w:eastAsia="en-AU" w:bidi="ar-SA"/>
              </w:rPr>
              <w:t> </w:t>
            </w:r>
          </w:p>
        </w:tc>
        <w:tc>
          <w:tcPr>
            <w:tcW w:w="4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54D3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Evacuation / Shelter in place / Lockdown</w:t>
            </w:r>
            <w:r w:rsidRPr="006A6516">
              <w:rPr>
                <w:rFonts w:eastAsia="Times New Roman" w:cs="Times New Roman"/>
                <w:szCs w:val="22"/>
                <w:lang w:eastAsia="en-AU" w:bidi="ar-SA"/>
              </w:rPr>
              <w:t> </w:t>
            </w:r>
          </w:p>
        </w:tc>
      </w:tr>
      <w:tr w:rsidR="009A4605" w:rsidRPr="006A6516" w14:paraId="1BAE7CA4" w14:textId="77777777" w:rsidTr="00CF439E">
        <w:trPr>
          <w:trHeight w:val="943"/>
        </w:trPr>
        <w:tc>
          <w:tcPr>
            <w:tcW w:w="4718" w:type="dxa"/>
            <w:tcBorders>
              <w:top w:val="single" w:sz="6" w:space="0" w:color="000000"/>
              <w:left w:val="single" w:sz="6" w:space="0" w:color="000000"/>
              <w:bottom w:val="single" w:sz="6" w:space="0" w:color="000000"/>
              <w:right w:val="single" w:sz="6" w:space="0" w:color="000000"/>
            </w:tcBorders>
            <w:shd w:val="clear" w:color="auto" w:fill="auto"/>
            <w:hideMark/>
          </w:tcPr>
          <w:p w14:paraId="15AC4F5E" w14:textId="77777777" w:rsidR="009A4605" w:rsidRPr="006A6516" w:rsidRDefault="009A4605" w:rsidP="00CF439E">
            <w:pPr>
              <w:spacing w:after="0" w:line="240" w:lineRule="auto"/>
              <w:ind w:left="105" w:right="240"/>
              <w:textAlignment w:val="baseline"/>
              <w:rPr>
                <w:rFonts w:ascii="Times New Roman" w:eastAsia="Times New Roman" w:hAnsi="Times New Roman" w:cs="Times New Roman"/>
                <w:szCs w:val="22"/>
                <w:lang w:eastAsia="en-AU" w:bidi="ar-SA"/>
              </w:rPr>
            </w:pPr>
            <w:r>
              <w:rPr>
                <w:rFonts w:eastAsia="Times New Roman" w:cs="Times New Roman"/>
                <w:szCs w:val="22"/>
                <w:lang w:eastAsia="en-AU" w:bidi="ar-SA"/>
              </w:rPr>
              <w:t xml:space="preserve">Carry out and inspect </w:t>
            </w:r>
            <w:r w:rsidRPr="006A6516">
              <w:rPr>
                <w:rFonts w:eastAsia="Times New Roman" w:cs="Times New Roman"/>
                <w:szCs w:val="22"/>
                <w:lang w:eastAsia="en-AU" w:bidi="ar-SA"/>
              </w:rPr>
              <w:t>Are you located in a mixed occupancy building or on/in close proximity to a school site? If so, did any other occupants besides your service take part in the exercise? </w:t>
            </w:r>
          </w:p>
        </w:tc>
        <w:tc>
          <w:tcPr>
            <w:tcW w:w="4583" w:type="dxa"/>
            <w:tcBorders>
              <w:top w:val="single" w:sz="6" w:space="0" w:color="000000"/>
              <w:left w:val="single" w:sz="6" w:space="0" w:color="000000"/>
              <w:bottom w:val="single" w:sz="6" w:space="0" w:color="000000"/>
              <w:right w:val="single" w:sz="6" w:space="0" w:color="000000"/>
            </w:tcBorders>
            <w:shd w:val="clear" w:color="auto" w:fill="auto"/>
            <w:hideMark/>
          </w:tcPr>
          <w:p w14:paraId="0E6D8C5D" w14:textId="77777777" w:rsidR="009A4605" w:rsidRPr="00C55AEF"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p w14:paraId="0FF0638B" w14:textId="77777777" w:rsidR="009A4605" w:rsidRDefault="009A4605" w:rsidP="009A4605">
      <w:pPr>
        <w:spacing w:before="240" w:after="0" w:line="240" w:lineRule="auto"/>
        <w:textAlignment w:val="baseline"/>
        <w:rPr>
          <w:rFonts w:eastAsia="Times New Roman" w:cs="Segoe UI"/>
          <w:b/>
          <w:bCs/>
          <w:szCs w:val="22"/>
          <w:lang w:eastAsia="en-AU" w:bidi="ar-SA"/>
        </w:rPr>
      </w:pPr>
    </w:p>
    <w:p w14:paraId="1427754F" w14:textId="77777777" w:rsidR="009A4605" w:rsidRPr="006A6516" w:rsidRDefault="009A4605" w:rsidP="009A4605">
      <w:pPr>
        <w:spacing w:before="240" w:after="0" w:line="240" w:lineRule="auto"/>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Overall:</w:t>
      </w:r>
      <w:r w:rsidRPr="006A6516">
        <w:rPr>
          <w:rFonts w:eastAsia="Times New Roman" w:cs="Segoe UI"/>
          <w:szCs w:val="22"/>
          <w:lang w:eastAsia="en-AU" w:bidi="ar-SA"/>
        </w:rPr>
        <w:t> </w:t>
      </w:r>
    </w:p>
    <w:p w14:paraId="48CC18D0"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7"/>
        <w:gridCol w:w="5360"/>
        <w:gridCol w:w="553"/>
        <w:gridCol w:w="601"/>
        <w:gridCol w:w="566"/>
      </w:tblGrid>
      <w:tr w:rsidR="009A4605" w:rsidRPr="006A6516" w14:paraId="077C22EF"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8E0B77B"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Evacuation: </w:t>
            </w:r>
            <w:r w:rsidRPr="006A6516">
              <w:rPr>
                <w:rFonts w:eastAsia="Times New Roman" w:cs="Times New Roman"/>
                <w:szCs w:val="22"/>
                <w:lang w:eastAsia="en-AU" w:bidi="ar-SA"/>
              </w:rPr>
              <w:t>Did all occupants reach the Evacuation Assembly Area?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3FEBD44F"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w:t>
            </w:r>
          </w:p>
          <w:p w14:paraId="553CA062" w14:textId="77777777" w:rsidR="009A4605" w:rsidRPr="006A6516" w:rsidRDefault="00000000"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037273891"/>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601" w:type="dxa"/>
            <w:tcBorders>
              <w:top w:val="single" w:sz="6" w:space="0" w:color="000000"/>
              <w:left w:val="single" w:sz="6" w:space="0" w:color="000000"/>
              <w:bottom w:val="single" w:sz="6" w:space="0" w:color="000000"/>
              <w:right w:val="single" w:sz="6" w:space="0" w:color="000000"/>
            </w:tcBorders>
            <w:shd w:val="clear" w:color="auto" w:fill="auto"/>
            <w:hideMark/>
          </w:tcPr>
          <w:p w14:paraId="11E1A699" w14:textId="77777777" w:rsidR="009A4605" w:rsidRPr="006A6516" w:rsidRDefault="009A4605" w:rsidP="00CF439E">
            <w:pPr>
              <w:spacing w:after="0" w:line="240" w:lineRule="auto"/>
              <w:ind w:left="150" w:right="12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 </w:t>
            </w:r>
          </w:p>
          <w:p w14:paraId="18C0EAA4" w14:textId="77777777" w:rsidR="009A4605" w:rsidRPr="006A6516" w:rsidRDefault="00000000" w:rsidP="00CF439E">
            <w:pPr>
              <w:spacing w:after="0" w:line="240" w:lineRule="auto"/>
              <w:ind w:left="150" w:right="12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643614757"/>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p>
        </w:tc>
        <w:tc>
          <w:tcPr>
            <w:tcW w:w="566" w:type="dxa"/>
            <w:tcBorders>
              <w:top w:val="single" w:sz="6" w:space="0" w:color="000000"/>
              <w:left w:val="single" w:sz="6" w:space="0" w:color="000000"/>
              <w:bottom w:val="single" w:sz="6" w:space="0" w:color="000000"/>
              <w:right w:val="single" w:sz="6" w:space="0" w:color="000000"/>
            </w:tcBorders>
            <w:shd w:val="clear" w:color="auto" w:fill="auto"/>
            <w:hideMark/>
          </w:tcPr>
          <w:p w14:paraId="3BF64BC0" w14:textId="77777777" w:rsidR="009A4605" w:rsidRPr="006A6516" w:rsidRDefault="009A4605" w:rsidP="00CF439E">
            <w:pPr>
              <w:spacing w:after="0" w:line="240" w:lineRule="auto"/>
              <w:ind w:right="105"/>
              <w:jc w:val="right"/>
              <w:textAlignment w:val="baseline"/>
              <w:rPr>
                <w:rFonts w:eastAsia="Times New Roman" w:cs="Times New Roman"/>
                <w:szCs w:val="22"/>
                <w:lang w:eastAsia="en-AU" w:bidi="ar-SA"/>
              </w:rPr>
            </w:pPr>
            <w:r w:rsidRPr="006A6516">
              <w:rPr>
                <w:rFonts w:eastAsia="Times New Roman" w:cs="Times New Roman"/>
                <w:szCs w:val="22"/>
                <w:lang w:eastAsia="en-AU" w:bidi="ar-SA"/>
              </w:rPr>
              <w:t>N/A</w:t>
            </w:r>
          </w:p>
          <w:p w14:paraId="72C4EB19" w14:textId="77777777" w:rsidR="009A4605" w:rsidRPr="006A6516" w:rsidRDefault="00000000" w:rsidP="00CF439E">
            <w:pPr>
              <w:spacing w:after="0" w:line="240" w:lineRule="auto"/>
              <w:ind w:right="10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333275838"/>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p>
        </w:tc>
      </w:tr>
      <w:tr w:rsidR="009A4605" w:rsidRPr="006A6516" w14:paraId="102FB17E" w14:textId="77777777" w:rsidTr="00CF439E">
        <w:trPr>
          <w:trHeight w:val="360"/>
        </w:trPr>
        <w:tc>
          <w:tcPr>
            <w:tcW w:w="2317" w:type="dxa"/>
            <w:tcBorders>
              <w:top w:val="single" w:sz="6" w:space="0" w:color="000000"/>
              <w:left w:val="single" w:sz="6" w:space="0" w:color="000000"/>
              <w:bottom w:val="single" w:sz="6" w:space="0" w:color="000000"/>
              <w:right w:val="single" w:sz="6" w:space="0" w:color="000000"/>
            </w:tcBorders>
            <w:shd w:val="clear" w:color="auto" w:fill="F9E2D3"/>
            <w:hideMark/>
          </w:tcPr>
          <w:p w14:paraId="4054E040"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xml:space="preserve">If </w:t>
            </w:r>
            <w:r w:rsidRPr="006A6516">
              <w:rPr>
                <w:rFonts w:eastAsia="Times New Roman" w:cs="Times New Roman"/>
                <w:i/>
                <w:iCs/>
                <w:szCs w:val="22"/>
                <w:lang w:eastAsia="en-AU" w:bidi="ar-SA"/>
              </w:rPr>
              <w:t>No</w:t>
            </w:r>
            <w:r w:rsidRPr="006A6516">
              <w:rPr>
                <w:rFonts w:eastAsia="Times New Roman" w:cs="Times New Roman"/>
                <w:szCs w:val="22"/>
                <w:lang w:eastAsia="en-AU" w:bidi="ar-SA"/>
              </w:rPr>
              <w:t>, what occurred? </w:t>
            </w:r>
          </w:p>
        </w:tc>
        <w:tc>
          <w:tcPr>
            <w:tcW w:w="7080" w:type="dxa"/>
            <w:gridSpan w:val="4"/>
            <w:tcBorders>
              <w:top w:val="single" w:sz="6" w:space="0" w:color="000000"/>
              <w:left w:val="single" w:sz="6" w:space="0" w:color="000000"/>
              <w:bottom w:val="single" w:sz="6" w:space="0" w:color="000000"/>
              <w:right w:val="single" w:sz="6" w:space="0" w:color="000000"/>
            </w:tcBorders>
            <w:shd w:val="clear" w:color="auto" w:fill="F9E2D3"/>
          </w:tcPr>
          <w:p w14:paraId="132BBE4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r w:rsidR="009A4605" w:rsidRPr="006A6516" w14:paraId="52677973"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0B8E06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Shelter in place: </w:t>
            </w:r>
            <w:r w:rsidRPr="006A6516">
              <w:rPr>
                <w:rFonts w:eastAsia="Times New Roman" w:cs="Times New Roman"/>
                <w:szCs w:val="22"/>
                <w:lang w:eastAsia="en-AU" w:bidi="ar-SA"/>
              </w:rPr>
              <w:t>Did occupants shelter according to plan?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1F84A628"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w:t>
            </w:r>
          </w:p>
          <w:p w14:paraId="3EE719DC" w14:textId="77777777" w:rsidR="009A4605" w:rsidRPr="006A6516" w:rsidRDefault="00000000"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432317338"/>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601" w:type="dxa"/>
            <w:tcBorders>
              <w:top w:val="single" w:sz="6" w:space="0" w:color="000000"/>
              <w:left w:val="single" w:sz="6" w:space="0" w:color="000000"/>
              <w:bottom w:val="single" w:sz="6" w:space="0" w:color="000000"/>
              <w:right w:val="single" w:sz="6" w:space="0" w:color="000000"/>
            </w:tcBorders>
            <w:shd w:val="clear" w:color="auto" w:fill="auto"/>
            <w:hideMark/>
          </w:tcPr>
          <w:p w14:paraId="42D7D1C8" w14:textId="77777777" w:rsidR="009A4605" w:rsidRPr="006A6516" w:rsidRDefault="009A4605" w:rsidP="00CF439E">
            <w:pPr>
              <w:spacing w:after="0" w:line="240" w:lineRule="auto"/>
              <w:ind w:left="150" w:right="12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w:t>
            </w:r>
          </w:p>
          <w:p w14:paraId="6C97BCB8" w14:textId="77777777" w:rsidR="009A4605" w:rsidRPr="006A6516" w:rsidRDefault="00000000" w:rsidP="00CF439E">
            <w:pPr>
              <w:spacing w:after="0" w:line="240" w:lineRule="auto"/>
              <w:ind w:left="150" w:right="12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595548399"/>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566" w:type="dxa"/>
            <w:tcBorders>
              <w:top w:val="single" w:sz="6" w:space="0" w:color="000000"/>
              <w:left w:val="single" w:sz="6" w:space="0" w:color="000000"/>
              <w:bottom w:val="single" w:sz="6" w:space="0" w:color="000000"/>
              <w:right w:val="single" w:sz="6" w:space="0" w:color="000000"/>
            </w:tcBorders>
            <w:shd w:val="clear" w:color="auto" w:fill="auto"/>
            <w:hideMark/>
          </w:tcPr>
          <w:p w14:paraId="142FE199" w14:textId="77777777" w:rsidR="009A4605" w:rsidRPr="006A6516" w:rsidRDefault="009A4605" w:rsidP="00CF439E">
            <w:pPr>
              <w:spacing w:after="0" w:line="240" w:lineRule="auto"/>
              <w:ind w:right="105"/>
              <w:jc w:val="right"/>
              <w:textAlignment w:val="baseline"/>
              <w:rPr>
                <w:rFonts w:eastAsia="Times New Roman" w:cs="Times New Roman"/>
                <w:szCs w:val="22"/>
                <w:lang w:eastAsia="en-AU" w:bidi="ar-SA"/>
              </w:rPr>
            </w:pPr>
            <w:r w:rsidRPr="006A6516">
              <w:rPr>
                <w:rFonts w:eastAsia="Times New Roman" w:cs="Times New Roman"/>
                <w:szCs w:val="22"/>
                <w:lang w:eastAsia="en-AU" w:bidi="ar-SA"/>
              </w:rPr>
              <w:t>N/A </w:t>
            </w:r>
          </w:p>
          <w:p w14:paraId="0BEE5CB6" w14:textId="77777777" w:rsidR="009A4605" w:rsidRPr="006A6516" w:rsidRDefault="00000000" w:rsidP="00CF439E">
            <w:pPr>
              <w:spacing w:after="0" w:line="240" w:lineRule="auto"/>
              <w:ind w:right="10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495081982"/>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p>
        </w:tc>
      </w:tr>
      <w:tr w:rsidR="009A4605" w:rsidRPr="006A6516" w14:paraId="7FD7FD4C" w14:textId="77777777" w:rsidTr="00CF439E">
        <w:trPr>
          <w:trHeight w:val="360"/>
        </w:trPr>
        <w:tc>
          <w:tcPr>
            <w:tcW w:w="2317" w:type="dxa"/>
            <w:tcBorders>
              <w:top w:val="single" w:sz="6" w:space="0" w:color="000000"/>
              <w:left w:val="single" w:sz="6" w:space="0" w:color="000000"/>
              <w:bottom w:val="single" w:sz="6" w:space="0" w:color="000000"/>
              <w:right w:val="single" w:sz="6" w:space="0" w:color="000000"/>
            </w:tcBorders>
            <w:shd w:val="clear" w:color="auto" w:fill="F9E2D3"/>
            <w:hideMark/>
          </w:tcPr>
          <w:p w14:paraId="66AB079E"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xml:space="preserve">If </w:t>
            </w:r>
            <w:r w:rsidRPr="006A6516">
              <w:rPr>
                <w:rFonts w:eastAsia="Times New Roman" w:cs="Times New Roman"/>
                <w:i/>
                <w:iCs/>
                <w:szCs w:val="22"/>
                <w:lang w:eastAsia="en-AU" w:bidi="ar-SA"/>
              </w:rPr>
              <w:t>No</w:t>
            </w:r>
            <w:r w:rsidRPr="006A6516">
              <w:rPr>
                <w:rFonts w:eastAsia="Times New Roman" w:cs="Times New Roman"/>
                <w:szCs w:val="22"/>
                <w:lang w:eastAsia="en-AU" w:bidi="ar-SA"/>
              </w:rPr>
              <w:t>, what occurred? </w:t>
            </w:r>
          </w:p>
        </w:tc>
        <w:tc>
          <w:tcPr>
            <w:tcW w:w="7080" w:type="dxa"/>
            <w:gridSpan w:val="4"/>
            <w:tcBorders>
              <w:top w:val="single" w:sz="6" w:space="0" w:color="000000"/>
              <w:left w:val="single" w:sz="6" w:space="0" w:color="000000"/>
              <w:bottom w:val="single" w:sz="6" w:space="0" w:color="000000"/>
              <w:right w:val="single" w:sz="6" w:space="0" w:color="000000"/>
            </w:tcBorders>
            <w:shd w:val="clear" w:color="auto" w:fill="F9E2D3"/>
          </w:tcPr>
          <w:p w14:paraId="4A50263E"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r w:rsidR="009A4605" w:rsidRPr="006A6516" w14:paraId="73AB9743"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C1D5894"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Lockdown: </w:t>
            </w:r>
            <w:r w:rsidRPr="006A6516">
              <w:rPr>
                <w:rFonts w:eastAsia="Times New Roman" w:cs="Times New Roman"/>
                <w:szCs w:val="22"/>
                <w:lang w:eastAsia="en-AU" w:bidi="ar-SA"/>
              </w:rPr>
              <w:t>Did the service lockdown their facility?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2CDBE4EF"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w:t>
            </w:r>
          </w:p>
          <w:p w14:paraId="0AEA5D06" w14:textId="77777777" w:rsidR="009A4605" w:rsidRPr="006A6516" w:rsidRDefault="00000000"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358077922"/>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p>
        </w:tc>
        <w:tc>
          <w:tcPr>
            <w:tcW w:w="601" w:type="dxa"/>
            <w:tcBorders>
              <w:top w:val="single" w:sz="6" w:space="0" w:color="000000"/>
              <w:left w:val="single" w:sz="6" w:space="0" w:color="000000"/>
              <w:bottom w:val="single" w:sz="6" w:space="0" w:color="000000"/>
              <w:right w:val="single" w:sz="6" w:space="0" w:color="000000"/>
            </w:tcBorders>
            <w:shd w:val="clear" w:color="auto" w:fill="auto"/>
            <w:hideMark/>
          </w:tcPr>
          <w:p w14:paraId="5BFF6B7F" w14:textId="77777777" w:rsidR="009A4605" w:rsidRPr="006A6516" w:rsidRDefault="009A4605" w:rsidP="00CF439E">
            <w:pPr>
              <w:spacing w:after="0" w:line="240" w:lineRule="auto"/>
              <w:ind w:left="150" w:right="12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w:t>
            </w:r>
          </w:p>
          <w:p w14:paraId="70CBC971" w14:textId="77777777" w:rsidR="009A4605" w:rsidRPr="006A6516" w:rsidRDefault="00000000" w:rsidP="00CF439E">
            <w:pPr>
              <w:spacing w:after="0" w:line="240" w:lineRule="auto"/>
              <w:ind w:left="150" w:right="12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621211301"/>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r w:rsidR="009A4605" w:rsidRPr="006A6516">
              <w:rPr>
                <w:rFonts w:eastAsia="Times New Roman" w:cs="Times New Roman"/>
                <w:szCs w:val="22"/>
                <w:lang w:eastAsia="en-AU" w:bidi="ar-SA"/>
              </w:rPr>
              <w:t> </w:t>
            </w:r>
          </w:p>
        </w:tc>
        <w:tc>
          <w:tcPr>
            <w:tcW w:w="566" w:type="dxa"/>
            <w:tcBorders>
              <w:top w:val="single" w:sz="6" w:space="0" w:color="000000"/>
              <w:left w:val="single" w:sz="6" w:space="0" w:color="000000"/>
              <w:bottom w:val="single" w:sz="6" w:space="0" w:color="000000"/>
              <w:right w:val="single" w:sz="6" w:space="0" w:color="000000"/>
            </w:tcBorders>
            <w:shd w:val="clear" w:color="auto" w:fill="auto"/>
            <w:hideMark/>
          </w:tcPr>
          <w:p w14:paraId="54FBD9E1" w14:textId="77777777" w:rsidR="009A4605" w:rsidRPr="006A6516" w:rsidRDefault="009A4605" w:rsidP="00CF439E">
            <w:pPr>
              <w:spacing w:after="0" w:line="240" w:lineRule="auto"/>
              <w:ind w:right="105"/>
              <w:jc w:val="right"/>
              <w:textAlignment w:val="baseline"/>
              <w:rPr>
                <w:rFonts w:eastAsia="Times New Roman" w:cs="Times New Roman"/>
                <w:szCs w:val="22"/>
                <w:lang w:eastAsia="en-AU" w:bidi="ar-SA"/>
              </w:rPr>
            </w:pPr>
            <w:r w:rsidRPr="006A6516">
              <w:rPr>
                <w:rFonts w:eastAsia="Times New Roman" w:cs="Times New Roman"/>
                <w:szCs w:val="22"/>
                <w:lang w:eastAsia="en-AU" w:bidi="ar-SA"/>
              </w:rPr>
              <w:t>N/A</w:t>
            </w:r>
          </w:p>
          <w:p w14:paraId="5CE260E2" w14:textId="77777777" w:rsidR="009A4605" w:rsidRPr="006A6516" w:rsidRDefault="00000000" w:rsidP="00CF439E">
            <w:pPr>
              <w:spacing w:after="0" w:line="240" w:lineRule="auto"/>
              <w:ind w:right="10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455713369"/>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p>
        </w:tc>
      </w:tr>
      <w:tr w:rsidR="009A4605" w:rsidRPr="006A6516" w14:paraId="1132895B" w14:textId="77777777" w:rsidTr="00CF439E">
        <w:trPr>
          <w:trHeight w:val="360"/>
        </w:trPr>
        <w:tc>
          <w:tcPr>
            <w:tcW w:w="2317" w:type="dxa"/>
            <w:tcBorders>
              <w:top w:val="single" w:sz="6" w:space="0" w:color="000000"/>
              <w:left w:val="single" w:sz="6" w:space="0" w:color="000000"/>
              <w:bottom w:val="single" w:sz="6" w:space="0" w:color="000000"/>
              <w:right w:val="single" w:sz="6" w:space="0" w:color="000000"/>
            </w:tcBorders>
            <w:shd w:val="clear" w:color="auto" w:fill="F9E2D3"/>
            <w:hideMark/>
          </w:tcPr>
          <w:p w14:paraId="18D6EB64"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i/>
                <w:iCs/>
                <w:szCs w:val="22"/>
                <w:lang w:eastAsia="en-AU" w:bidi="ar-SA"/>
              </w:rPr>
              <w:t>If No</w:t>
            </w:r>
            <w:r w:rsidRPr="006A6516">
              <w:rPr>
                <w:rFonts w:eastAsia="Times New Roman" w:cs="Times New Roman"/>
                <w:szCs w:val="22"/>
                <w:lang w:eastAsia="en-AU" w:bidi="ar-SA"/>
              </w:rPr>
              <w:t>, what occurred? </w:t>
            </w:r>
          </w:p>
        </w:tc>
        <w:tc>
          <w:tcPr>
            <w:tcW w:w="7080" w:type="dxa"/>
            <w:gridSpan w:val="4"/>
            <w:tcBorders>
              <w:top w:val="single" w:sz="6" w:space="0" w:color="000000"/>
              <w:left w:val="single" w:sz="6" w:space="0" w:color="000000"/>
              <w:bottom w:val="single" w:sz="6" w:space="0" w:color="000000"/>
              <w:right w:val="single" w:sz="6" w:space="0" w:color="000000"/>
            </w:tcBorders>
            <w:shd w:val="clear" w:color="auto" w:fill="F9E2D3"/>
          </w:tcPr>
          <w:p w14:paraId="08110D2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r w:rsidR="009A4605" w:rsidRPr="006A6516" w14:paraId="64E52FED" w14:textId="77777777" w:rsidTr="00CF439E">
        <w:trPr>
          <w:trHeight w:val="360"/>
        </w:trPr>
        <w:tc>
          <w:tcPr>
            <w:tcW w:w="767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ACC290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b/>
                <w:bCs/>
                <w:szCs w:val="22"/>
                <w:lang w:eastAsia="en-AU" w:bidi="ar-SA"/>
              </w:rPr>
              <w:t xml:space="preserve">Safety: </w:t>
            </w:r>
            <w:r w:rsidRPr="006A6516">
              <w:rPr>
                <w:rFonts w:eastAsia="Times New Roman" w:cs="Times New Roman"/>
                <w:szCs w:val="22"/>
                <w:lang w:eastAsia="en-AU" w:bidi="ar-SA"/>
              </w:rPr>
              <w:t>Was the exercise completed safely and without incident/injury to staff, c</w:t>
            </w:r>
            <w:r>
              <w:rPr>
                <w:rFonts w:eastAsia="Times New Roman" w:cs="Times New Roman"/>
                <w:szCs w:val="22"/>
                <w:lang w:eastAsia="en-AU" w:bidi="ar-SA"/>
              </w:rPr>
              <w:t xml:space="preserve">lients </w:t>
            </w:r>
            <w:r w:rsidRPr="006A6516">
              <w:rPr>
                <w:rFonts w:eastAsia="Times New Roman" w:cs="Times New Roman"/>
                <w:szCs w:val="22"/>
                <w:lang w:eastAsia="en-AU" w:bidi="ar-SA"/>
              </w:rPr>
              <w:t>and visitors </w:t>
            </w:r>
          </w:p>
        </w:tc>
        <w:tc>
          <w:tcPr>
            <w:tcW w:w="553" w:type="dxa"/>
            <w:tcBorders>
              <w:top w:val="single" w:sz="6" w:space="0" w:color="000000"/>
              <w:left w:val="single" w:sz="6" w:space="0" w:color="000000"/>
              <w:bottom w:val="single" w:sz="6" w:space="0" w:color="000000"/>
              <w:right w:val="single" w:sz="6" w:space="0" w:color="000000"/>
            </w:tcBorders>
            <w:shd w:val="clear" w:color="auto" w:fill="auto"/>
            <w:hideMark/>
          </w:tcPr>
          <w:p w14:paraId="654E9129" w14:textId="77777777" w:rsidR="009A4605" w:rsidRPr="006A6516" w:rsidRDefault="009A4605" w:rsidP="00CF439E">
            <w:pPr>
              <w:spacing w:after="0" w:line="240" w:lineRule="auto"/>
              <w:ind w:left="90" w:right="60"/>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w:t>
            </w:r>
          </w:p>
          <w:p w14:paraId="1223C4C3" w14:textId="77777777" w:rsidR="009A4605" w:rsidRPr="006A6516" w:rsidRDefault="00000000" w:rsidP="00CF439E">
            <w:pPr>
              <w:spacing w:after="0" w:line="240" w:lineRule="auto"/>
              <w:ind w:left="90" w:right="60"/>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688560154"/>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p>
        </w:tc>
        <w:tc>
          <w:tcPr>
            <w:tcW w:w="601" w:type="dxa"/>
            <w:tcBorders>
              <w:top w:val="single" w:sz="6" w:space="0" w:color="000000"/>
              <w:left w:val="single" w:sz="6" w:space="0" w:color="000000"/>
              <w:bottom w:val="single" w:sz="6" w:space="0" w:color="000000"/>
              <w:right w:val="nil"/>
            </w:tcBorders>
            <w:shd w:val="clear" w:color="auto" w:fill="auto"/>
            <w:hideMark/>
          </w:tcPr>
          <w:p w14:paraId="014031C7" w14:textId="77777777" w:rsidR="009A4605" w:rsidRPr="006A6516" w:rsidRDefault="009A4605" w:rsidP="00CF439E">
            <w:pPr>
              <w:spacing w:after="0" w:line="240" w:lineRule="auto"/>
              <w:ind w:left="150" w:right="13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No </w:t>
            </w:r>
          </w:p>
          <w:p w14:paraId="16C256F8" w14:textId="77777777" w:rsidR="009A4605" w:rsidRPr="006A6516" w:rsidRDefault="00000000" w:rsidP="00CF439E">
            <w:pPr>
              <w:spacing w:after="0" w:line="240" w:lineRule="auto"/>
              <w:ind w:left="150" w:right="135"/>
              <w:jc w:val="center"/>
              <w:textAlignment w:val="baseline"/>
              <w:rPr>
                <w:rFonts w:ascii="Times New Roman" w:eastAsia="Times New Roman" w:hAnsi="Times New Roman" w:cs="Times New Roman"/>
                <w:szCs w:val="22"/>
                <w:lang w:eastAsia="en-AU" w:bidi="ar-SA"/>
              </w:rPr>
            </w:pPr>
            <w:sdt>
              <w:sdtPr>
                <w:rPr>
                  <w:rFonts w:eastAsia="Times New Roman" w:cs="Times New Roman"/>
                  <w:szCs w:val="22"/>
                  <w:lang w:eastAsia="en-AU" w:bidi="ar-SA"/>
                </w:rPr>
                <w:id w:val="-1196459830"/>
                <w14:checkbox>
                  <w14:checked w14:val="0"/>
                  <w14:checkedState w14:val="2612" w14:font="MS Gothic"/>
                  <w14:uncheckedState w14:val="2610" w14:font="MS Gothic"/>
                </w14:checkbox>
              </w:sdtPr>
              <w:sdtContent>
                <w:r w:rsidR="009A4605" w:rsidRPr="006A6516">
                  <w:rPr>
                    <w:rFonts w:ascii="MS Gothic" w:eastAsia="MS Gothic" w:hAnsi="MS Gothic" w:cs="Times New Roman"/>
                    <w:szCs w:val="22"/>
                    <w:lang w:eastAsia="en-AU" w:bidi="ar-SA"/>
                  </w:rPr>
                  <w:t>☐</w:t>
                </w:r>
              </w:sdtContent>
            </w:sdt>
          </w:p>
        </w:tc>
        <w:tc>
          <w:tcPr>
            <w:tcW w:w="566" w:type="dxa"/>
            <w:tcBorders>
              <w:top w:val="nil"/>
              <w:left w:val="nil"/>
              <w:bottom w:val="nil"/>
              <w:right w:val="nil"/>
            </w:tcBorders>
            <w:shd w:val="clear" w:color="auto" w:fill="000000"/>
            <w:hideMark/>
          </w:tcPr>
          <w:p w14:paraId="388F19FF"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07BD3B7F" w14:textId="77777777" w:rsidTr="00CF439E">
        <w:trPr>
          <w:trHeight w:val="3770"/>
        </w:trPr>
        <w:tc>
          <w:tcPr>
            <w:tcW w:w="3439" w:type="dxa"/>
            <w:shd w:val="clear" w:color="auto" w:fill="D9D9D9" w:themeFill="background1" w:themeFillShade="D9"/>
            <w:vAlign w:val="center"/>
          </w:tcPr>
          <w:p w14:paraId="476C88FD"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29D02F59"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32B53037" w14:textId="77777777" w:rsidR="009A4605" w:rsidRPr="005E55BB" w:rsidRDefault="009A4605" w:rsidP="00CF439E">
            <w:pPr>
              <w:jc w:val="center"/>
              <w:rPr>
                <w:rFonts w:eastAsia="Times New Roman" w:cs="Calibri"/>
                <w:b/>
                <w:bCs/>
              </w:rPr>
            </w:pPr>
          </w:p>
          <w:p w14:paraId="6C078160" w14:textId="77777777" w:rsidR="009A4605" w:rsidRPr="005E55BB" w:rsidRDefault="009A4605" w:rsidP="00CF439E">
            <w:pPr>
              <w:jc w:val="center"/>
              <w:rPr>
                <w:rFonts w:eastAsia="Times New Roman" w:cs="Calibri"/>
                <w:b/>
                <w:bCs/>
              </w:rPr>
            </w:pPr>
          </w:p>
          <w:p w14:paraId="76FB2014"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1B0AA82A" w14:textId="77777777" w:rsidR="009A4605" w:rsidRPr="005E55BB" w:rsidRDefault="009A4605" w:rsidP="00CF439E">
            <w:pPr>
              <w:jc w:val="center"/>
              <w:rPr>
                <w:rFonts w:eastAsia="Times New Roman" w:cs="Calibri"/>
                <w:b/>
                <w:bCs/>
              </w:rPr>
            </w:pPr>
          </w:p>
          <w:p w14:paraId="02E20158" w14:textId="77777777" w:rsidR="009A4605" w:rsidRPr="005E55BB" w:rsidRDefault="009A4605" w:rsidP="00CF439E">
            <w:pPr>
              <w:jc w:val="center"/>
              <w:rPr>
                <w:rFonts w:eastAsia="Times New Roman" w:cs="Calibri"/>
                <w:b/>
                <w:bCs/>
              </w:rPr>
            </w:pPr>
          </w:p>
          <w:p w14:paraId="335A3548" w14:textId="77777777" w:rsidR="009A4605" w:rsidRPr="005E55BB"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26BADA5C" w14:textId="77777777" w:rsidR="009A4605" w:rsidRPr="005E55BB" w:rsidRDefault="009A4605" w:rsidP="00CF439E">
            <w:pPr>
              <w:jc w:val="center"/>
              <w:rPr>
                <w:rFonts w:eastAsia="Times New Roman" w:cs="Calibri"/>
                <w:b/>
                <w:bCs/>
              </w:rPr>
            </w:pPr>
          </w:p>
          <w:p w14:paraId="6957C5AC" w14:textId="77777777" w:rsidR="009A4605" w:rsidRPr="005E55BB" w:rsidRDefault="009A4605" w:rsidP="00CF439E">
            <w:pPr>
              <w:rPr>
                <w:rFonts w:eastAsia="Times New Roman" w:cs="Calibri"/>
                <w:b/>
                <w:bCs/>
              </w:rPr>
            </w:pPr>
            <w:r>
              <w:rPr>
                <w:rFonts w:eastAsia="Times New Roman" w:cs="Calibri"/>
                <w:b/>
                <w:bCs/>
              </w:rPr>
              <w:t xml:space="preserve">Supervisors Comments:                          </w:t>
            </w:r>
          </w:p>
          <w:p w14:paraId="674757E9" w14:textId="77777777" w:rsidR="009A4605" w:rsidRPr="005E55BB" w:rsidRDefault="009A4605" w:rsidP="00CF439E">
            <w:pPr>
              <w:rPr>
                <w:rFonts w:eastAsia="Times New Roman" w:cs="Calibri"/>
                <w:b/>
                <w:bCs/>
              </w:rPr>
            </w:pPr>
          </w:p>
          <w:p w14:paraId="37046C39" w14:textId="77777777" w:rsidR="009A4605" w:rsidRPr="005E55BB" w:rsidRDefault="009A4605" w:rsidP="00CF439E">
            <w:pPr>
              <w:rPr>
                <w:rFonts w:eastAsia="Times New Roman" w:cs="Calibri"/>
                <w:b/>
                <w:bCs/>
              </w:rPr>
            </w:pPr>
          </w:p>
          <w:p w14:paraId="3FB893BC" w14:textId="77777777" w:rsidR="009A4605" w:rsidRPr="005E55BB" w:rsidRDefault="009A4605" w:rsidP="00CF439E">
            <w:pPr>
              <w:rPr>
                <w:rFonts w:eastAsia="Times New Roman" w:cs="Calibri"/>
                <w:b/>
                <w:bCs/>
              </w:rPr>
            </w:pPr>
          </w:p>
          <w:p w14:paraId="270862A6" w14:textId="77777777" w:rsidR="009A4605" w:rsidRPr="005E55BB" w:rsidRDefault="009A4605" w:rsidP="00CF439E">
            <w:pPr>
              <w:rPr>
                <w:rFonts w:eastAsia="Times New Roman" w:cs="Calibri"/>
                <w:b/>
                <w:bCs/>
              </w:rPr>
            </w:pPr>
          </w:p>
        </w:tc>
      </w:tr>
    </w:tbl>
    <w:tbl>
      <w:tblPr>
        <w:tblW w:w="93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58"/>
        <w:gridCol w:w="5239"/>
      </w:tblGrid>
      <w:tr w:rsidR="009A4605" w:rsidRPr="006A6516" w14:paraId="292C271F" w14:textId="77777777" w:rsidTr="00CF439E">
        <w:trPr>
          <w:trHeight w:val="735"/>
        </w:trPr>
        <w:tc>
          <w:tcPr>
            <w:tcW w:w="4158" w:type="dxa"/>
            <w:tcBorders>
              <w:top w:val="single" w:sz="6" w:space="0" w:color="000000"/>
              <w:left w:val="single" w:sz="6" w:space="0" w:color="000000"/>
              <w:bottom w:val="single" w:sz="6" w:space="0" w:color="000000"/>
              <w:right w:val="single" w:sz="6" w:space="0" w:color="000000"/>
            </w:tcBorders>
            <w:shd w:val="clear" w:color="auto" w:fill="F9E2D3"/>
            <w:hideMark/>
          </w:tcPr>
          <w:p w14:paraId="01A02BAA"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If </w:t>
            </w:r>
            <w:r w:rsidRPr="006A6516">
              <w:rPr>
                <w:rFonts w:eastAsia="Times New Roman" w:cs="Times New Roman"/>
                <w:i/>
                <w:iCs/>
                <w:szCs w:val="22"/>
                <w:lang w:eastAsia="en-AU" w:bidi="ar-SA"/>
              </w:rPr>
              <w:t>No</w:t>
            </w:r>
            <w:r w:rsidRPr="006A6516">
              <w:rPr>
                <w:rFonts w:eastAsia="Times New Roman" w:cs="Times New Roman"/>
                <w:szCs w:val="22"/>
                <w:lang w:eastAsia="en-AU" w:bidi="ar-SA"/>
              </w:rPr>
              <w:t>, what occurred?</w:t>
            </w:r>
          </w:p>
          <w:p w14:paraId="78B7D8E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Have injuries been treated and reported? </w:t>
            </w:r>
          </w:p>
        </w:tc>
        <w:tc>
          <w:tcPr>
            <w:tcW w:w="5239" w:type="dxa"/>
            <w:tcBorders>
              <w:top w:val="single" w:sz="6" w:space="0" w:color="000000"/>
              <w:left w:val="single" w:sz="6" w:space="0" w:color="000000"/>
              <w:bottom w:val="single" w:sz="6" w:space="0" w:color="000000"/>
              <w:right w:val="single" w:sz="6" w:space="0" w:color="000000"/>
            </w:tcBorders>
            <w:shd w:val="clear" w:color="auto" w:fill="F9E2D3"/>
          </w:tcPr>
          <w:p w14:paraId="4008B59D"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p>
        </w:tc>
      </w:tr>
    </w:tbl>
    <w:p w14:paraId="1DE596FF" w14:textId="77777777" w:rsidR="009A4605" w:rsidRPr="006A6516" w:rsidRDefault="009A4605" w:rsidP="009A4605">
      <w:pPr>
        <w:spacing w:before="240" w:after="0" w:line="240" w:lineRule="auto"/>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Information:</w:t>
      </w:r>
      <w:r w:rsidRPr="006A6516">
        <w:rPr>
          <w:rFonts w:eastAsia="Times New Roman" w:cs="Segoe UI"/>
          <w:szCs w:val="22"/>
          <w:lang w:eastAsia="en-AU" w:bidi="ar-SA"/>
        </w:rPr>
        <w:t> </w:t>
      </w:r>
    </w:p>
    <w:p w14:paraId="0BDE7A19"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4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6"/>
        <w:gridCol w:w="5847"/>
      </w:tblGrid>
      <w:tr w:rsidR="009A4605" w:rsidRPr="006A6516" w14:paraId="164E1CE9" w14:textId="77777777" w:rsidTr="00CF439E">
        <w:trPr>
          <w:trHeight w:val="195"/>
        </w:trPr>
        <w:tc>
          <w:tcPr>
            <w:tcW w:w="3556" w:type="dxa"/>
            <w:shd w:val="clear" w:color="auto" w:fill="D9E0F3"/>
            <w:hideMark/>
          </w:tcPr>
          <w:p w14:paraId="70FED32B"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on-site evacuation assembly area is:</w:t>
            </w:r>
          </w:p>
        </w:tc>
        <w:tc>
          <w:tcPr>
            <w:tcW w:w="5847" w:type="dxa"/>
            <w:shd w:val="clear" w:color="auto" w:fill="auto"/>
            <w:hideMark/>
          </w:tcPr>
          <w:p w14:paraId="7AF7FA66"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Location </w:t>
            </w:r>
          </w:p>
        </w:tc>
      </w:tr>
      <w:tr w:rsidR="009A4605" w:rsidRPr="006A6516" w14:paraId="113AA23E" w14:textId="77777777" w:rsidTr="00CF439E">
        <w:trPr>
          <w:trHeight w:val="195"/>
        </w:trPr>
        <w:tc>
          <w:tcPr>
            <w:tcW w:w="3556" w:type="dxa"/>
            <w:shd w:val="clear" w:color="auto" w:fill="D9E0F3"/>
            <w:hideMark/>
          </w:tcPr>
          <w:p w14:paraId="4DB7C1E1"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external evacuation assembly area is: </w:t>
            </w:r>
          </w:p>
        </w:tc>
        <w:tc>
          <w:tcPr>
            <w:tcW w:w="5847" w:type="dxa"/>
            <w:shd w:val="clear" w:color="auto" w:fill="auto"/>
            <w:hideMark/>
          </w:tcPr>
          <w:p w14:paraId="1D95A72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Address and route </w:t>
            </w:r>
          </w:p>
        </w:tc>
      </w:tr>
      <w:tr w:rsidR="009A4605" w:rsidRPr="006A6516" w14:paraId="6D1217FE" w14:textId="77777777" w:rsidTr="00CF439E">
        <w:trPr>
          <w:trHeight w:val="195"/>
        </w:trPr>
        <w:tc>
          <w:tcPr>
            <w:tcW w:w="3556" w:type="dxa"/>
            <w:shd w:val="clear" w:color="auto" w:fill="D9E0F3"/>
            <w:hideMark/>
          </w:tcPr>
          <w:p w14:paraId="116EEFE8"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refuge area (shelter in place) is: </w:t>
            </w:r>
          </w:p>
        </w:tc>
        <w:tc>
          <w:tcPr>
            <w:tcW w:w="5847" w:type="dxa"/>
            <w:shd w:val="clear" w:color="auto" w:fill="auto"/>
            <w:hideMark/>
          </w:tcPr>
          <w:p w14:paraId="67F6406A"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Location </w:t>
            </w:r>
          </w:p>
        </w:tc>
      </w:tr>
    </w:tbl>
    <w:p w14:paraId="6A2F6448" w14:textId="77777777" w:rsidR="009A4605" w:rsidRPr="006A6516" w:rsidRDefault="009A4605" w:rsidP="009A4605">
      <w:pPr>
        <w:spacing w:after="0" w:line="240" w:lineRule="auto"/>
        <w:textAlignment w:val="baseline"/>
        <w:rPr>
          <w:rFonts w:eastAsia="Times New Roman" w:cs="Segoe UI"/>
          <w:szCs w:val="22"/>
          <w:lang w:eastAsia="en-AU" w:bidi="ar-SA"/>
        </w:rPr>
      </w:pPr>
    </w:p>
    <w:p w14:paraId="3727057C"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b/>
          <w:bCs/>
          <w:sz w:val="20"/>
          <w:szCs w:val="20"/>
          <w:lang w:eastAsia="en-AU" w:bidi="ar-SA"/>
        </w:rPr>
        <w:t>Emergency Control Organisation (Staff responsible for responding to emergencies affecting the service):</w:t>
      </w:r>
      <w:r w:rsidRPr="006A6516">
        <w:rPr>
          <w:rFonts w:eastAsia="Times New Roman" w:cs="Segoe UI"/>
          <w:sz w:val="20"/>
          <w:szCs w:val="20"/>
          <w:lang w:eastAsia="en-AU" w:bidi="ar-SA"/>
        </w:rPr>
        <w:t> </w:t>
      </w:r>
    </w:p>
    <w:p w14:paraId="6F0A2C07"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4"/>
          <w:szCs w:val="14"/>
          <w:lang w:eastAsia="en-AU" w:bidi="ar-SA"/>
        </w:rPr>
        <w:t> </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5"/>
        <w:gridCol w:w="2163"/>
        <w:gridCol w:w="2268"/>
      </w:tblGrid>
      <w:tr w:rsidR="009A4605" w:rsidRPr="006A6516" w14:paraId="3FC5460B"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D9E0F3"/>
            <w:hideMark/>
          </w:tcPr>
          <w:p w14:paraId="7447FB68"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b/>
                <w:bCs/>
                <w:szCs w:val="22"/>
                <w:lang w:eastAsia="en-AU" w:bidi="ar-SA"/>
              </w:rPr>
              <w:t>Check for:</w:t>
            </w:r>
          </w:p>
        </w:tc>
        <w:tc>
          <w:tcPr>
            <w:tcW w:w="2163" w:type="dxa"/>
            <w:tcBorders>
              <w:top w:val="single" w:sz="6" w:space="0" w:color="000000"/>
              <w:left w:val="single" w:sz="6" w:space="0" w:color="000000"/>
              <w:bottom w:val="single" w:sz="6" w:space="0" w:color="000000"/>
              <w:right w:val="single" w:sz="6" w:space="0" w:color="000000"/>
            </w:tcBorders>
            <w:shd w:val="clear" w:color="auto" w:fill="D9E0F3"/>
            <w:hideMark/>
          </w:tcPr>
          <w:p w14:paraId="0884B028" w14:textId="77777777" w:rsidR="009A4605" w:rsidRPr="006A6516" w:rsidRDefault="009A4605" w:rsidP="00CF439E">
            <w:pPr>
              <w:spacing w:after="0" w:line="240" w:lineRule="auto"/>
              <w:ind w:left="285" w:right="270"/>
              <w:jc w:val="center"/>
              <w:textAlignment w:val="baseline"/>
              <w:rPr>
                <w:rFonts w:eastAsia="Times New Roman" w:cs="Times New Roman"/>
                <w:b/>
                <w:bCs/>
                <w:szCs w:val="22"/>
                <w:lang w:eastAsia="en-AU" w:bidi="ar-SA"/>
              </w:rPr>
            </w:pPr>
            <w:r w:rsidRPr="006A6516">
              <w:rPr>
                <w:rFonts w:eastAsia="Times New Roman" w:cs="Times New Roman"/>
                <w:b/>
                <w:bCs/>
                <w:szCs w:val="22"/>
                <w:lang w:eastAsia="en-AU" w:bidi="ar-SA"/>
              </w:rPr>
              <w:t>Observed?</w:t>
            </w:r>
          </w:p>
          <w:p w14:paraId="6566AD3F" w14:textId="77777777" w:rsidR="009A4605" w:rsidRPr="006A6516" w:rsidRDefault="009A4605" w:rsidP="00CF439E">
            <w:pPr>
              <w:spacing w:after="0" w:line="240" w:lineRule="auto"/>
              <w:ind w:left="285" w:right="270"/>
              <w:jc w:val="center"/>
              <w:textAlignment w:val="baseline"/>
              <w:rPr>
                <w:rFonts w:eastAsia="Times New Roman" w:cs="Times New Roman"/>
                <w:szCs w:val="22"/>
                <w:lang w:eastAsia="en-AU" w:bidi="ar-SA"/>
              </w:rPr>
            </w:pPr>
            <w:r w:rsidRPr="006A6516">
              <w:rPr>
                <w:rFonts w:eastAsia="Times New Roman" w:cs="Times New Roman"/>
                <w:b/>
                <w:bCs/>
                <w:szCs w:val="22"/>
                <w:lang w:eastAsia="en-AU" w:bidi="ar-SA"/>
              </w:rPr>
              <w:t>(Circle relevant answer)</w:t>
            </w:r>
          </w:p>
        </w:tc>
        <w:tc>
          <w:tcPr>
            <w:tcW w:w="2268" w:type="dxa"/>
            <w:tcBorders>
              <w:top w:val="single" w:sz="6" w:space="0" w:color="000000"/>
              <w:left w:val="single" w:sz="6" w:space="0" w:color="000000"/>
              <w:bottom w:val="single" w:sz="6" w:space="0" w:color="000000"/>
              <w:right w:val="single" w:sz="6" w:space="0" w:color="000000"/>
            </w:tcBorders>
            <w:shd w:val="clear" w:color="auto" w:fill="D9E0F3"/>
            <w:hideMark/>
          </w:tcPr>
          <w:p w14:paraId="2F112500" w14:textId="77777777" w:rsidR="009A4605" w:rsidRPr="006A6516" w:rsidRDefault="009A4605" w:rsidP="00CF439E">
            <w:pPr>
              <w:spacing w:after="0" w:line="240" w:lineRule="auto"/>
              <w:ind w:left="105"/>
              <w:jc w:val="center"/>
              <w:textAlignment w:val="baseline"/>
              <w:rPr>
                <w:rFonts w:eastAsia="Times New Roman" w:cs="Times New Roman"/>
                <w:szCs w:val="22"/>
                <w:lang w:eastAsia="en-AU" w:bidi="ar-SA"/>
              </w:rPr>
            </w:pPr>
            <w:r w:rsidRPr="006A6516">
              <w:rPr>
                <w:rFonts w:eastAsia="Times New Roman" w:cs="Times New Roman"/>
                <w:b/>
                <w:bCs/>
                <w:szCs w:val="22"/>
                <w:lang w:eastAsia="en-AU" w:bidi="ar-SA"/>
              </w:rPr>
              <w:t>Notes</w:t>
            </w:r>
          </w:p>
        </w:tc>
      </w:tr>
      <w:tr w:rsidR="009A4605" w:rsidRPr="006A6516" w14:paraId="57AD119C"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E1CF40F"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The situation was identified and assessed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B91AF"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27A09CD3"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6C9CA93"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2589680A"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understood their emergency response role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68FD5C"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DCC6EF8"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BA1A664"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366D693B"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One person leads the overall response (Response leader)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6AD1C7"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2FE94DD"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60933223" w14:textId="77777777" w:rsidTr="00CF439E">
        <w:trPr>
          <w:trHeight w:val="40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3794ECF" w14:textId="77777777" w:rsidR="009A4605" w:rsidRPr="006A6516" w:rsidRDefault="009A4605" w:rsidP="00CF439E">
            <w:pPr>
              <w:spacing w:after="0" w:line="240" w:lineRule="auto"/>
              <w:ind w:left="105" w:right="330"/>
              <w:textAlignment w:val="baseline"/>
              <w:rPr>
                <w:rFonts w:eastAsia="Times New Roman" w:cs="Times New Roman"/>
                <w:szCs w:val="22"/>
                <w:lang w:eastAsia="en-AU" w:bidi="ar-SA"/>
              </w:rPr>
            </w:pPr>
            <w:r w:rsidRPr="006A6516">
              <w:rPr>
                <w:rFonts w:eastAsia="Times New Roman" w:cs="Times New Roman"/>
                <w:szCs w:val="22"/>
                <w:lang w:eastAsia="en-AU" w:bidi="ar-SA"/>
              </w:rPr>
              <w:t>The response leader briefed responders on the situation and directed the required response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104C8"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0B16596"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6BA44307" w14:textId="77777777" w:rsidTr="00CF439E">
        <w:trPr>
          <w:trHeight w:val="450"/>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9F7524B" w14:textId="77777777" w:rsidR="009A4605" w:rsidRPr="006A6516" w:rsidRDefault="009A4605" w:rsidP="00CF439E">
            <w:pPr>
              <w:spacing w:after="0" w:line="240" w:lineRule="auto"/>
              <w:ind w:left="105" w:right="150"/>
              <w:textAlignment w:val="baseline"/>
              <w:rPr>
                <w:rFonts w:eastAsia="Times New Roman" w:cs="Times New Roman"/>
                <w:szCs w:val="22"/>
                <w:lang w:eastAsia="en-AU" w:bidi="ar-SA"/>
              </w:rPr>
            </w:pPr>
            <w:r w:rsidRPr="006A6516">
              <w:rPr>
                <w:rFonts w:eastAsia="Times New Roman" w:cs="Times New Roman"/>
                <w:szCs w:val="22"/>
                <w:lang w:eastAsia="en-AU" w:bidi="ar-SA"/>
              </w:rPr>
              <w:t>Staff gather c</w:t>
            </w:r>
            <w:r>
              <w:rPr>
                <w:rFonts w:eastAsia="Times New Roman" w:cs="Times New Roman"/>
                <w:szCs w:val="22"/>
                <w:lang w:eastAsia="en-AU" w:bidi="ar-SA"/>
              </w:rPr>
              <w:t>lients</w:t>
            </w:r>
            <w:r w:rsidRPr="006A6516">
              <w:rPr>
                <w:rFonts w:eastAsia="Times New Roman" w:cs="Times New Roman"/>
                <w:szCs w:val="22"/>
                <w:lang w:eastAsia="en-AU" w:bidi="ar-SA"/>
              </w:rPr>
              <w:t xml:space="preserve"> and visitors and describe the required actions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1CB819"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8CF8168"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3CBFA0E"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17AC51FD"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reassure c</w:t>
            </w:r>
            <w:r>
              <w:rPr>
                <w:rFonts w:eastAsia="Times New Roman" w:cs="Times New Roman"/>
                <w:szCs w:val="22"/>
                <w:lang w:eastAsia="en-AU" w:bidi="ar-SA"/>
              </w:rPr>
              <w:t>lients</w:t>
            </w:r>
            <w:r w:rsidRPr="006A6516">
              <w:rPr>
                <w:rFonts w:eastAsia="Times New Roman" w:cs="Times New Roman"/>
                <w:szCs w:val="22"/>
                <w:lang w:eastAsia="en-AU" w:bidi="ar-SA"/>
              </w:rPr>
              <w:t xml:space="preserve"> and visitors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D226DC"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4129987E"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6D05967A"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7344D495"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ensure that c</w:t>
            </w:r>
            <w:r>
              <w:rPr>
                <w:rFonts w:eastAsia="Times New Roman" w:cs="Times New Roman"/>
                <w:szCs w:val="22"/>
                <w:lang w:eastAsia="en-AU" w:bidi="ar-SA"/>
              </w:rPr>
              <w:t>lients</w:t>
            </w:r>
            <w:r w:rsidRPr="006A6516">
              <w:rPr>
                <w:rFonts w:eastAsia="Times New Roman" w:cs="Times New Roman"/>
                <w:szCs w:val="22"/>
                <w:lang w:eastAsia="en-AU" w:bidi="ar-SA"/>
              </w:rPr>
              <w:t xml:space="preserve"> and visitors move safely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9C4EBE"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185972E"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1525192" w14:textId="77777777" w:rsidTr="00CF439E">
        <w:trPr>
          <w:trHeight w:val="19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0A6AAD33"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On evacuation, staff gather Evacuation Kits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834024"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B406AE8"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479D428C" w14:textId="77777777" w:rsidTr="00CF439E">
        <w:trPr>
          <w:trHeight w:val="1020"/>
        </w:trPr>
        <w:tc>
          <w:tcPr>
            <w:tcW w:w="4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041A6"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szCs w:val="22"/>
                <w:lang w:eastAsia="en-AU" w:bidi="ar-SA"/>
              </w:rPr>
              <w:t>Staff communicate with the response leader to advise: </w:t>
            </w:r>
          </w:p>
          <w:p w14:paraId="50B387FF" w14:textId="77777777" w:rsidR="009A4605" w:rsidRPr="006A6516" w:rsidRDefault="009A4605" w:rsidP="009A4605">
            <w:pPr>
              <w:numPr>
                <w:ilvl w:val="0"/>
                <w:numId w:val="84"/>
              </w:numPr>
              <w:spacing w:after="0" w:line="240" w:lineRule="auto"/>
              <w:ind w:left="620" w:hanging="284"/>
              <w:textAlignment w:val="baseline"/>
              <w:rPr>
                <w:rFonts w:eastAsia="Times New Roman" w:cs="Times New Roman"/>
                <w:szCs w:val="22"/>
                <w:lang w:eastAsia="en-AU" w:bidi="ar-SA"/>
              </w:rPr>
            </w:pPr>
            <w:r w:rsidRPr="006A6516">
              <w:rPr>
                <w:rFonts w:eastAsia="Times New Roman" w:cs="Times New Roman"/>
                <w:szCs w:val="22"/>
                <w:lang w:eastAsia="en-AU" w:bidi="ar-SA"/>
              </w:rPr>
              <w:t>Area/floor has been cleared </w:t>
            </w:r>
          </w:p>
          <w:p w14:paraId="127523DF" w14:textId="77777777" w:rsidR="009A4605" w:rsidRPr="006A6516" w:rsidRDefault="009A4605" w:rsidP="009A4605">
            <w:pPr>
              <w:numPr>
                <w:ilvl w:val="0"/>
                <w:numId w:val="84"/>
              </w:numPr>
              <w:spacing w:after="0" w:line="240" w:lineRule="auto"/>
              <w:ind w:left="620" w:hanging="284"/>
              <w:textAlignment w:val="baseline"/>
              <w:rPr>
                <w:rFonts w:eastAsia="Times New Roman" w:cs="Times New Roman"/>
                <w:szCs w:val="22"/>
                <w:lang w:eastAsia="en-AU" w:bidi="ar-SA"/>
              </w:rPr>
            </w:pPr>
            <w:r w:rsidRPr="006A6516">
              <w:rPr>
                <w:rFonts w:eastAsia="Times New Roman" w:cs="Times New Roman"/>
                <w:szCs w:val="22"/>
                <w:lang w:eastAsia="en-AU" w:bidi="ar-SA"/>
              </w:rPr>
              <w:t>Number and location of any refusals or people left behind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EDDA82"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9E4856A" w14:textId="77777777" w:rsidR="009A4605" w:rsidRPr="006A6516" w:rsidRDefault="009A4605" w:rsidP="00CF439E">
            <w:pPr>
              <w:spacing w:after="0" w:line="240" w:lineRule="auto"/>
              <w:ind w:left="105"/>
              <w:textAlignment w:val="baseline"/>
              <w:rPr>
                <w:rFonts w:eastAsia="Times New Roman" w:cs="Times New Roman"/>
                <w:szCs w:val="22"/>
                <w:lang w:eastAsia="en-AU" w:bidi="ar-SA"/>
              </w:rPr>
            </w:pPr>
            <w:r w:rsidRPr="006A6516">
              <w:rPr>
                <w:rFonts w:eastAsia="Times New Roman" w:cs="Times New Roman"/>
                <w:color w:val="BDBDBD"/>
                <w:szCs w:val="22"/>
                <w:lang w:eastAsia="en-AU" w:bidi="ar-SA"/>
              </w:rPr>
              <w:t>Note: </w:t>
            </w:r>
          </w:p>
          <w:p w14:paraId="7EDF2BB0" w14:textId="77777777" w:rsidR="009A4605" w:rsidRPr="006A6516" w:rsidRDefault="009A4605" w:rsidP="00CF439E">
            <w:pPr>
              <w:spacing w:after="0" w:line="240" w:lineRule="auto"/>
              <w:ind w:left="105" w:right="285"/>
              <w:textAlignment w:val="baseline"/>
              <w:rPr>
                <w:rFonts w:eastAsia="Times New Roman" w:cs="Times New Roman"/>
                <w:szCs w:val="22"/>
                <w:lang w:eastAsia="en-AU" w:bidi="ar-SA"/>
              </w:rPr>
            </w:pPr>
            <w:r w:rsidRPr="006A6516">
              <w:rPr>
                <w:rFonts w:eastAsia="Times New Roman" w:cs="Times New Roman"/>
                <w:color w:val="BDBDBD"/>
                <w:szCs w:val="22"/>
                <w:lang w:eastAsia="en-AU" w:bidi="ar-SA"/>
              </w:rPr>
              <w:t>How did Warden communicate with Chief Warden? </w:t>
            </w:r>
          </w:p>
          <w:p w14:paraId="529C0CA0" w14:textId="77777777" w:rsidR="009A4605" w:rsidRPr="006A6516" w:rsidRDefault="009A4605" w:rsidP="00CF439E">
            <w:pPr>
              <w:spacing w:after="0" w:line="240" w:lineRule="auto"/>
              <w:ind w:left="105" w:right="750"/>
              <w:textAlignment w:val="baseline"/>
              <w:rPr>
                <w:rFonts w:eastAsia="Times New Roman" w:cs="Times New Roman"/>
                <w:szCs w:val="22"/>
                <w:lang w:eastAsia="en-AU" w:bidi="ar-SA"/>
              </w:rPr>
            </w:pPr>
            <w:r w:rsidRPr="006A6516">
              <w:rPr>
                <w:rFonts w:eastAsia="Times New Roman" w:cs="Times New Roman"/>
                <w:color w:val="BDBDBD"/>
                <w:szCs w:val="22"/>
                <w:lang w:eastAsia="en-AU" w:bidi="ar-SA"/>
              </w:rPr>
              <w:t>How many Mobility Impaired? How many Refusals? </w:t>
            </w:r>
          </w:p>
        </w:tc>
      </w:tr>
      <w:tr w:rsidR="009A4605" w:rsidRPr="006A6516" w14:paraId="64285BBB" w14:textId="77777777" w:rsidTr="00CF439E">
        <w:trPr>
          <w:trHeight w:val="1020"/>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770EC854" w14:textId="77777777" w:rsidR="009A4605" w:rsidRPr="006A6516" w:rsidRDefault="009A4605" w:rsidP="00CF439E">
            <w:pPr>
              <w:spacing w:after="0" w:line="240" w:lineRule="auto"/>
              <w:ind w:left="105" w:right="300"/>
              <w:textAlignment w:val="baseline"/>
              <w:rPr>
                <w:rFonts w:eastAsia="Times New Roman" w:cs="Times New Roman"/>
                <w:szCs w:val="22"/>
                <w:lang w:eastAsia="en-AU" w:bidi="ar-SA"/>
              </w:rPr>
            </w:pPr>
            <w:r w:rsidRPr="006A6516">
              <w:rPr>
                <w:rFonts w:eastAsia="Times New Roman" w:cs="Times New Roman"/>
                <w:szCs w:val="22"/>
                <w:lang w:eastAsia="en-AU" w:bidi="ar-SA"/>
              </w:rPr>
              <w:t xml:space="preserve">Staff account for </w:t>
            </w:r>
            <w:r>
              <w:rPr>
                <w:rFonts w:eastAsia="Times New Roman" w:cs="Times New Roman"/>
                <w:szCs w:val="22"/>
                <w:lang w:eastAsia="en-AU" w:bidi="ar-SA"/>
              </w:rPr>
              <w:t>all cleints</w:t>
            </w:r>
            <w:r w:rsidRPr="006A6516">
              <w:rPr>
                <w:rFonts w:eastAsia="Times New Roman" w:cs="Times New Roman"/>
                <w:szCs w:val="22"/>
                <w:lang w:eastAsia="en-AU" w:bidi="ar-SA"/>
              </w:rPr>
              <w:t xml:space="preserve"> and visitors upon reaching: Evacuation Assembly Area (for Evacuations)/Refuge (for Shelter in place and Lockdown)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2825B2"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83AD5C9"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10A7F747" w14:textId="77777777" w:rsidTr="00CF439E">
        <w:trPr>
          <w:trHeight w:val="1035"/>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7B53FB5B" w14:textId="77777777" w:rsidR="009A4605" w:rsidRPr="006A6516" w:rsidRDefault="009A4605" w:rsidP="00CF439E">
            <w:pPr>
              <w:spacing w:after="0" w:line="240" w:lineRule="auto"/>
              <w:ind w:left="105" w:right="300"/>
              <w:textAlignment w:val="baseline"/>
              <w:rPr>
                <w:rFonts w:eastAsia="Times New Roman" w:cs="Times New Roman"/>
                <w:szCs w:val="22"/>
                <w:lang w:eastAsia="en-AU" w:bidi="ar-SA"/>
              </w:rPr>
            </w:pPr>
            <w:r w:rsidRPr="006A6516">
              <w:rPr>
                <w:rFonts w:eastAsia="Times New Roman" w:cs="Times New Roman"/>
                <w:szCs w:val="22"/>
                <w:lang w:eastAsia="en-AU" w:bidi="ar-SA"/>
              </w:rPr>
              <w:t>Staff report details of missing people to the staff member leading the exercise (response leader) as soon as practicable and safe to do so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EDDE0"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3F2B21F"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4A97DE8B" w14:textId="77777777" w:rsidTr="00CF439E">
        <w:trPr>
          <w:trHeight w:val="880"/>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16C6121F" w14:textId="77777777" w:rsidR="009A4605" w:rsidRPr="006A6516" w:rsidRDefault="009A4605" w:rsidP="00CF439E">
            <w:pPr>
              <w:spacing w:after="0" w:line="240" w:lineRule="auto"/>
              <w:ind w:left="105" w:right="675"/>
              <w:textAlignment w:val="baseline"/>
              <w:rPr>
                <w:rFonts w:eastAsia="Times New Roman" w:cs="Times New Roman"/>
                <w:szCs w:val="22"/>
                <w:lang w:eastAsia="en-AU" w:bidi="ar-SA"/>
              </w:rPr>
            </w:pPr>
            <w:r w:rsidRPr="006A6516">
              <w:rPr>
                <w:rFonts w:eastAsia="Times New Roman" w:cs="Times New Roman"/>
                <w:szCs w:val="22"/>
                <w:lang w:eastAsia="en-AU" w:bidi="ar-SA"/>
              </w:rPr>
              <w:t>Staff report details of injured people to the response leader as soon as practicable and safe to do so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1F2FF"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0C40246"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71339E38" w14:textId="77777777" w:rsidTr="00CF439E">
        <w:trPr>
          <w:trHeight w:val="851"/>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3F414D4B" w14:textId="77777777" w:rsidR="009A4605" w:rsidRPr="006A6516" w:rsidRDefault="009A4605" w:rsidP="00CF439E">
            <w:pPr>
              <w:spacing w:after="0" w:line="240" w:lineRule="auto"/>
              <w:ind w:left="105" w:right="120"/>
              <w:textAlignment w:val="baseline"/>
              <w:rPr>
                <w:rFonts w:eastAsia="Times New Roman" w:cs="Times New Roman"/>
                <w:szCs w:val="22"/>
                <w:lang w:eastAsia="en-AU" w:bidi="ar-SA"/>
              </w:rPr>
            </w:pPr>
            <w:r w:rsidRPr="006A6516">
              <w:rPr>
                <w:rFonts w:eastAsia="Times New Roman" w:cs="Times New Roman"/>
                <w:szCs w:val="22"/>
                <w:lang w:eastAsia="en-AU" w:bidi="ar-SA"/>
              </w:rPr>
              <w:t>Staff report details of injured people to the response leader as soon as practicable and safe to do so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F0512"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7B260AC"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r w:rsidR="009A4605" w:rsidRPr="006A6516" w14:paraId="02D78D95" w14:textId="77777777" w:rsidTr="00CF439E">
        <w:trPr>
          <w:trHeight w:val="781"/>
        </w:trPr>
        <w:tc>
          <w:tcPr>
            <w:tcW w:w="4925" w:type="dxa"/>
            <w:tcBorders>
              <w:top w:val="single" w:sz="6" w:space="0" w:color="000000"/>
              <w:left w:val="single" w:sz="6" w:space="0" w:color="000000"/>
              <w:bottom w:val="single" w:sz="6" w:space="0" w:color="000000"/>
              <w:right w:val="single" w:sz="6" w:space="0" w:color="000000"/>
            </w:tcBorders>
            <w:shd w:val="clear" w:color="auto" w:fill="auto"/>
            <w:hideMark/>
          </w:tcPr>
          <w:p w14:paraId="6449AE39" w14:textId="77777777" w:rsidR="009A4605" w:rsidRPr="006A6516" w:rsidRDefault="009A4605" w:rsidP="00CF439E">
            <w:pPr>
              <w:spacing w:after="0" w:line="240" w:lineRule="auto"/>
              <w:ind w:left="105" w:right="450"/>
              <w:textAlignment w:val="baseline"/>
              <w:rPr>
                <w:rFonts w:eastAsia="Times New Roman" w:cs="Times New Roman"/>
                <w:szCs w:val="22"/>
                <w:lang w:eastAsia="en-AU" w:bidi="ar-SA"/>
              </w:rPr>
            </w:pPr>
            <w:r w:rsidRPr="006A6516">
              <w:rPr>
                <w:rFonts w:eastAsia="Times New Roman" w:cs="Times New Roman"/>
                <w:szCs w:val="22"/>
                <w:lang w:eastAsia="en-AU" w:bidi="ar-SA"/>
              </w:rPr>
              <w:t>Response leader briefs emergency services upon their arrival on site </w:t>
            </w:r>
          </w:p>
        </w:tc>
        <w:tc>
          <w:tcPr>
            <w:tcW w:w="21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AD9F7D" w14:textId="77777777" w:rsidR="009A4605" w:rsidRPr="006A6516" w:rsidRDefault="009A4605" w:rsidP="00CF439E">
            <w:pPr>
              <w:spacing w:after="0" w:line="240" w:lineRule="auto"/>
              <w:ind w:left="285" w:right="255"/>
              <w:jc w:val="center"/>
              <w:textAlignment w:val="baseline"/>
              <w:rPr>
                <w:rFonts w:eastAsia="Times New Roman" w:cs="Times New Roman"/>
                <w:szCs w:val="22"/>
                <w:lang w:eastAsia="en-AU" w:bidi="ar-SA"/>
              </w:rPr>
            </w:pPr>
            <w:r w:rsidRPr="006A6516">
              <w:rPr>
                <w:rFonts w:eastAsia="Times New Roman" w:cs="Times New Roman"/>
                <w:szCs w:val="22"/>
                <w:lang w:eastAsia="en-AU" w:bidi="ar-SA"/>
              </w:rPr>
              <w:t>Yes / No</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4CC7600" w14:textId="77777777" w:rsidR="009A4605" w:rsidRPr="006A6516" w:rsidRDefault="009A4605" w:rsidP="00CF439E">
            <w:pPr>
              <w:spacing w:after="0" w:line="240" w:lineRule="auto"/>
              <w:textAlignment w:val="baseline"/>
              <w:rPr>
                <w:rFonts w:eastAsia="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69E82F9D" w14:textId="77777777" w:rsidTr="00CF439E">
        <w:trPr>
          <w:trHeight w:val="3770"/>
        </w:trPr>
        <w:tc>
          <w:tcPr>
            <w:tcW w:w="3439" w:type="dxa"/>
            <w:shd w:val="clear" w:color="auto" w:fill="D9D9D9" w:themeFill="background1" w:themeFillShade="D9"/>
            <w:vAlign w:val="center"/>
          </w:tcPr>
          <w:p w14:paraId="225F4DB8"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3D35555A"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42182F71" w14:textId="77777777" w:rsidR="009A4605" w:rsidRPr="005E55BB" w:rsidRDefault="009A4605" w:rsidP="00CF439E">
            <w:pPr>
              <w:jc w:val="center"/>
              <w:rPr>
                <w:rFonts w:eastAsia="Times New Roman" w:cs="Calibri"/>
                <w:b/>
                <w:bCs/>
              </w:rPr>
            </w:pPr>
          </w:p>
          <w:p w14:paraId="34E0E269" w14:textId="77777777" w:rsidR="009A4605" w:rsidRPr="005E55BB" w:rsidRDefault="009A4605" w:rsidP="00CF439E">
            <w:pPr>
              <w:jc w:val="center"/>
              <w:rPr>
                <w:rFonts w:eastAsia="Times New Roman" w:cs="Calibri"/>
                <w:b/>
                <w:bCs/>
              </w:rPr>
            </w:pPr>
          </w:p>
          <w:p w14:paraId="325AA040"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59C28360" w14:textId="77777777" w:rsidR="009A4605" w:rsidRPr="005E55BB" w:rsidRDefault="009A4605" w:rsidP="00CF439E">
            <w:pPr>
              <w:jc w:val="center"/>
              <w:rPr>
                <w:rFonts w:eastAsia="Times New Roman" w:cs="Calibri"/>
                <w:b/>
                <w:bCs/>
              </w:rPr>
            </w:pPr>
          </w:p>
          <w:p w14:paraId="1636E8B2" w14:textId="77777777" w:rsidR="009A4605" w:rsidRPr="005E55BB" w:rsidRDefault="009A4605" w:rsidP="00CF439E">
            <w:pPr>
              <w:jc w:val="center"/>
              <w:rPr>
                <w:rFonts w:eastAsia="Times New Roman" w:cs="Calibri"/>
                <w:b/>
                <w:bCs/>
              </w:rPr>
            </w:pPr>
          </w:p>
          <w:p w14:paraId="5389C0F1" w14:textId="77777777" w:rsidR="009A4605" w:rsidRPr="005E55BB"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66BBB3F1" w14:textId="77777777" w:rsidR="009A4605" w:rsidRPr="005E55BB" w:rsidRDefault="009A4605" w:rsidP="00CF439E">
            <w:pPr>
              <w:jc w:val="center"/>
              <w:rPr>
                <w:rFonts w:eastAsia="Times New Roman" w:cs="Calibri"/>
                <w:b/>
                <w:bCs/>
              </w:rPr>
            </w:pPr>
            <w:r w:rsidRPr="005E55BB">
              <w:rPr>
                <w:rFonts w:eastAsia="Times New Roman" w:cs="Calibri"/>
                <w:b/>
                <w:bCs/>
              </w:rPr>
              <w:t xml:space="preserve"> </w:t>
            </w:r>
          </w:p>
          <w:p w14:paraId="49F30EF3" w14:textId="77777777" w:rsidR="009A4605" w:rsidRDefault="009A4605" w:rsidP="00CF439E">
            <w:pPr>
              <w:rPr>
                <w:rFonts w:eastAsia="Times New Roman" w:cs="Calibri"/>
                <w:b/>
                <w:bCs/>
              </w:rPr>
            </w:pPr>
            <w:r>
              <w:rPr>
                <w:rFonts w:eastAsia="Times New Roman" w:cs="Calibri"/>
                <w:b/>
                <w:bCs/>
              </w:rPr>
              <w:t xml:space="preserve">                                         </w:t>
            </w:r>
          </w:p>
          <w:p w14:paraId="0C91576C" w14:textId="77777777" w:rsidR="009A4605" w:rsidRDefault="009A4605" w:rsidP="00CF439E">
            <w:pPr>
              <w:rPr>
                <w:rFonts w:eastAsia="Times New Roman" w:cs="Calibri"/>
                <w:b/>
                <w:bCs/>
              </w:rPr>
            </w:pPr>
          </w:p>
          <w:p w14:paraId="3ED3873A" w14:textId="77777777" w:rsidR="009A4605" w:rsidRPr="005E55BB" w:rsidRDefault="009A4605" w:rsidP="00CF439E">
            <w:pPr>
              <w:rPr>
                <w:rFonts w:eastAsia="Times New Roman" w:cs="Calibri"/>
                <w:b/>
                <w:bCs/>
              </w:rPr>
            </w:pPr>
            <w:r>
              <w:rPr>
                <w:rFonts w:eastAsia="Times New Roman" w:cs="Calibri"/>
                <w:b/>
                <w:bCs/>
              </w:rPr>
              <w:t xml:space="preserve">Supervisors </w:t>
            </w:r>
            <w:r w:rsidRPr="005E55BB">
              <w:rPr>
                <w:rFonts w:eastAsia="Times New Roman" w:cs="Calibri"/>
                <w:b/>
                <w:bCs/>
              </w:rPr>
              <w:t>comments:</w:t>
            </w:r>
          </w:p>
          <w:p w14:paraId="53F7905D" w14:textId="77777777" w:rsidR="009A4605" w:rsidRPr="005E55BB" w:rsidRDefault="009A4605" w:rsidP="00CF439E">
            <w:pPr>
              <w:rPr>
                <w:rFonts w:eastAsia="Times New Roman" w:cs="Calibri"/>
                <w:b/>
                <w:bCs/>
              </w:rPr>
            </w:pPr>
          </w:p>
          <w:p w14:paraId="5B6A26E3" w14:textId="77777777" w:rsidR="009A4605" w:rsidRPr="005E55BB" w:rsidRDefault="009A4605" w:rsidP="00CF439E">
            <w:pPr>
              <w:rPr>
                <w:rFonts w:eastAsia="Times New Roman" w:cs="Calibri"/>
                <w:b/>
                <w:bCs/>
              </w:rPr>
            </w:pPr>
          </w:p>
          <w:p w14:paraId="1262A9E9" w14:textId="77777777" w:rsidR="009A4605" w:rsidRPr="005E55BB" w:rsidRDefault="009A4605" w:rsidP="00CF439E">
            <w:pPr>
              <w:rPr>
                <w:rFonts w:eastAsia="Times New Roman" w:cs="Calibri"/>
                <w:b/>
                <w:bCs/>
              </w:rPr>
            </w:pPr>
          </w:p>
          <w:p w14:paraId="6E1D0225" w14:textId="77777777" w:rsidR="009A4605" w:rsidRPr="005E55BB" w:rsidRDefault="009A4605" w:rsidP="00CF439E">
            <w:pPr>
              <w:rPr>
                <w:rFonts w:eastAsia="Times New Roman" w:cs="Calibri"/>
                <w:b/>
                <w:bCs/>
              </w:rPr>
            </w:pPr>
          </w:p>
        </w:tc>
      </w:tr>
    </w:tbl>
    <w:p w14:paraId="0B7782B7" w14:textId="77777777" w:rsidR="009A4605" w:rsidRPr="006A6516" w:rsidRDefault="009A4605" w:rsidP="009A4605">
      <w:pPr>
        <w:spacing w:before="240" w:after="0" w:line="240" w:lineRule="auto"/>
        <w:ind w:left="210" w:hanging="210"/>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Emergency Equipment</w:t>
      </w:r>
      <w:r w:rsidRPr="006A6516">
        <w:rPr>
          <w:rFonts w:eastAsia="Times New Roman" w:cs="Segoe UI"/>
          <w:szCs w:val="22"/>
          <w:lang w:eastAsia="en-AU" w:bidi="ar-SA"/>
        </w:rPr>
        <w:t> </w:t>
      </w:r>
    </w:p>
    <w:p w14:paraId="02DE5072"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2"/>
        <w:gridCol w:w="2126"/>
        <w:gridCol w:w="2268"/>
      </w:tblGrid>
      <w:tr w:rsidR="009A4605" w:rsidRPr="006A6516" w14:paraId="58D4F327"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D9E0F3"/>
            <w:hideMark/>
          </w:tcPr>
          <w:p w14:paraId="25C0CE1A" w14:textId="77777777" w:rsidR="009A4605" w:rsidRPr="006A6516" w:rsidRDefault="009A4605" w:rsidP="00CF439E">
            <w:pPr>
              <w:spacing w:after="0" w:line="240" w:lineRule="auto"/>
              <w:ind w:left="105" w:firstLine="90"/>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Check for </w:t>
            </w:r>
          </w:p>
        </w:tc>
        <w:tc>
          <w:tcPr>
            <w:tcW w:w="2126" w:type="dxa"/>
            <w:tcBorders>
              <w:top w:val="single" w:sz="6" w:space="0" w:color="000000"/>
              <w:left w:val="single" w:sz="6" w:space="0" w:color="000000"/>
              <w:bottom w:val="single" w:sz="6" w:space="0" w:color="000000"/>
              <w:right w:val="single" w:sz="6" w:space="0" w:color="000000"/>
            </w:tcBorders>
            <w:shd w:val="clear" w:color="auto" w:fill="D9E0F3"/>
            <w:hideMark/>
          </w:tcPr>
          <w:p w14:paraId="70AF871F"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Circle observed outcome </w:t>
            </w:r>
          </w:p>
        </w:tc>
        <w:tc>
          <w:tcPr>
            <w:tcW w:w="2268" w:type="dxa"/>
            <w:tcBorders>
              <w:top w:val="single" w:sz="6" w:space="0" w:color="000000"/>
              <w:left w:val="single" w:sz="6" w:space="0" w:color="000000"/>
              <w:bottom w:val="single" w:sz="6" w:space="0" w:color="000000"/>
              <w:right w:val="single" w:sz="6" w:space="0" w:color="000000"/>
            </w:tcBorders>
            <w:shd w:val="clear" w:color="auto" w:fill="D9E0F3"/>
            <w:hideMark/>
          </w:tcPr>
          <w:p w14:paraId="18DFB2A4" w14:textId="77777777" w:rsidR="009A4605" w:rsidRPr="006A6516" w:rsidRDefault="009A4605" w:rsidP="00CF439E">
            <w:pPr>
              <w:spacing w:after="0" w:line="240" w:lineRule="auto"/>
              <w:ind w:left="105"/>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Notes</w:t>
            </w:r>
          </w:p>
        </w:tc>
      </w:tr>
      <w:tr w:rsidR="009A4605" w:rsidRPr="006A6516" w14:paraId="3A82021C"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7C80F422"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diagrams are located beside each emergency </w:t>
            </w:r>
          </w:p>
          <w:p w14:paraId="7A22BBCD"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Exit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8BA6A1"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5842B69"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0D7B8E2"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97B108"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Alert tone (</w:t>
            </w:r>
            <w:r w:rsidRPr="006A6516">
              <w:rPr>
                <w:rFonts w:eastAsia="Times New Roman" w:cs="Times New Roman"/>
                <w:i/>
                <w:iCs/>
                <w:szCs w:val="22"/>
                <w:lang w:eastAsia="en-AU" w:bidi="ar-SA"/>
              </w:rPr>
              <w:t>Beep Beep</w:t>
            </w:r>
            <w:r w:rsidRPr="006A6516">
              <w:rPr>
                <w:rFonts w:eastAsia="Times New Roman" w:cs="Times New Roman"/>
                <w:szCs w:val="22"/>
                <w:lang w:eastAsia="en-AU" w:bidi="ar-SA"/>
              </w:rPr>
              <w:t>) is loud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6F56F9"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0686AD7"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If not fitted, what was used to alert </w:t>
            </w:r>
          </w:p>
        </w:tc>
      </w:tr>
      <w:tr w:rsidR="009A4605" w:rsidRPr="006A6516" w14:paraId="164CCD20" w14:textId="77777777" w:rsidTr="00CF439E">
        <w:trPr>
          <w:trHeight w:val="556"/>
        </w:trPr>
        <w:tc>
          <w:tcPr>
            <w:tcW w:w="4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DC9CD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tone (</w:t>
            </w:r>
            <w:r w:rsidRPr="006A6516">
              <w:rPr>
                <w:rFonts w:eastAsia="Times New Roman" w:cs="Times New Roman"/>
                <w:i/>
                <w:iCs/>
                <w:szCs w:val="22"/>
                <w:lang w:eastAsia="en-AU" w:bidi="ar-SA"/>
              </w:rPr>
              <w:t>Whoop-Whoop</w:t>
            </w:r>
            <w:r w:rsidRPr="006A6516">
              <w:rPr>
                <w:rFonts w:eastAsia="Times New Roman" w:cs="Times New Roman"/>
                <w:szCs w:val="22"/>
                <w:lang w:eastAsia="en-AU" w:bidi="ar-SA"/>
              </w:rPr>
              <w:t>) is loud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794C0F"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867832A"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If not fitted, what was used to </w:t>
            </w:r>
          </w:p>
          <w:p w14:paraId="561FA01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initiate evacuation </w:t>
            </w:r>
          </w:p>
        </w:tc>
      </w:tr>
      <w:tr w:rsidR="009A4605" w:rsidRPr="006A6516" w14:paraId="5377B524"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65FE66"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Public Address (PA) messages are loud and clear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DD4441"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D904A1A" w14:textId="77777777" w:rsidR="009A4605" w:rsidRPr="006A6516" w:rsidRDefault="009A4605" w:rsidP="00CF439E">
            <w:pPr>
              <w:spacing w:after="0" w:line="240" w:lineRule="auto"/>
              <w:ind w:left="105" w:right="120"/>
              <w:textAlignment w:val="baseline"/>
              <w:rPr>
                <w:rFonts w:ascii="Times New Roman" w:eastAsia="Times New Roman" w:hAnsi="Times New Roman" w:cs="Times New Roman"/>
                <w:szCs w:val="22"/>
                <w:lang w:eastAsia="en-AU" w:bidi="ar-SA"/>
              </w:rPr>
            </w:pPr>
            <w:r w:rsidRPr="006A6516">
              <w:rPr>
                <w:rFonts w:eastAsia="Times New Roman" w:cs="Times New Roman"/>
                <w:color w:val="BDBDBD"/>
                <w:szCs w:val="22"/>
                <w:lang w:eastAsia="en-AU" w:bidi="ar-SA"/>
              </w:rPr>
              <w:t>If not fitted, how did Chief Warden communicate </w:t>
            </w:r>
          </w:p>
        </w:tc>
      </w:tr>
      <w:tr w:rsidR="009A4605" w:rsidRPr="006A6516" w14:paraId="69024B14"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326CFCEC" w14:textId="77777777" w:rsidR="009A4605" w:rsidRPr="006A6516" w:rsidRDefault="009A4605" w:rsidP="00CF439E">
            <w:pPr>
              <w:spacing w:after="0" w:line="240" w:lineRule="auto"/>
              <w:ind w:left="105" w:right="16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Warden Intercommunication Point Phones (if present at your service)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FB138"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2AE6FC3"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DE7ABC1"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180723CC"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Path to emergency exits is clear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5014E"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263FF005"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0F494685"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3BB5174E" w14:textId="77777777" w:rsidR="009A4605" w:rsidRPr="006A6516" w:rsidRDefault="009A4605" w:rsidP="00CF439E">
            <w:pPr>
              <w:spacing w:after="0" w:line="240" w:lineRule="auto"/>
              <w:ind w:left="105" w:right="34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Path to emergency exits is marked with illuminated green “Running Person” or “Exit” signs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4BDF7B"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2C94AD9"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24A8EDE7"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09230E1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Emergency exits are operable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F9365"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C264EC7"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15CA74B3"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7FBB86F0"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Emergency exit stairs and pathway are clear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4A517"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6AE3F97"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0EF851C9"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12EBBFC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Emergency exit stairs are fitted with handrails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2943CE"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F1B221C"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5667A684"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676635AD"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Moveable cots are operated correctly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62DC0"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EB5FAE9"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13B2671A" w14:textId="77777777" w:rsidTr="00CF439E">
        <w:trPr>
          <w:trHeight w:val="19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616C091E"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kits contain all items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A6A4B6"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7C09814D"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30956E8D" w14:textId="77777777" w:rsidTr="00CF439E">
        <w:trPr>
          <w:trHeight w:val="405"/>
        </w:trPr>
        <w:tc>
          <w:tcPr>
            <w:tcW w:w="4962" w:type="dxa"/>
            <w:tcBorders>
              <w:top w:val="single" w:sz="6" w:space="0" w:color="000000"/>
              <w:left w:val="single" w:sz="6" w:space="0" w:color="000000"/>
              <w:bottom w:val="single" w:sz="6" w:space="0" w:color="000000"/>
              <w:right w:val="single" w:sz="6" w:space="0" w:color="000000"/>
            </w:tcBorders>
            <w:shd w:val="clear" w:color="auto" w:fill="auto"/>
            <w:hideMark/>
          </w:tcPr>
          <w:p w14:paraId="3E2A1B4D" w14:textId="77777777" w:rsidR="009A4605" w:rsidRPr="006A6516" w:rsidRDefault="009A4605" w:rsidP="00CF439E">
            <w:pPr>
              <w:spacing w:after="0" w:line="240" w:lineRule="auto"/>
              <w:ind w:left="105" w:right="210"/>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Contact lists are available, used and up to date (less than 3 months old)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661E0E" w14:textId="77777777" w:rsidR="009A4605" w:rsidRPr="006A6516" w:rsidRDefault="009A4605" w:rsidP="00CF439E">
            <w:pPr>
              <w:spacing w:after="0" w:line="240" w:lineRule="auto"/>
              <w:ind w:left="120" w:right="9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No / Not fitted</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89BEB0F"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7CDA6FA7" w14:textId="77777777" w:rsidTr="00CF439E">
        <w:trPr>
          <w:trHeight w:val="3770"/>
        </w:trPr>
        <w:tc>
          <w:tcPr>
            <w:tcW w:w="3439" w:type="dxa"/>
            <w:shd w:val="clear" w:color="auto" w:fill="D9D9D9" w:themeFill="background1" w:themeFillShade="D9"/>
            <w:vAlign w:val="center"/>
          </w:tcPr>
          <w:p w14:paraId="6FBED15D"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0672DB31"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7F4FAAC2" w14:textId="77777777" w:rsidR="009A4605" w:rsidRPr="005E55BB" w:rsidRDefault="009A4605" w:rsidP="00CF439E">
            <w:pPr>
              <w:jc w:val="center"/>
              <w:rPr>
                <w:rFonts w:eastAsia="Times New Roman" w:cs="Calibri"/>
                <w:b/>
                <w:bCs/>
              </w:rPr>
            </w:pPr>
          </w:p>
          <w:p w14:paraId="2E56CB04" w14:textId="77777777" w:rsidR="009A4605" w:rsidRPr="005E55BB" w:rsidRDefault="009A4605" w:rsidP="00CF439E">
            <w:pPr>
              <w:jc w:val="center"/>
              <w:rPr>
                <w:rFonts w:eastAsia="Times New Roman" w:cs="Calibri"/>
                <w:b/>
                <w:bCs/>
              </w:rPr>
            </w:pPr>
          </w:p>
          <w:p w14:paraId="52B719B7"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55626356" w14:textId="77777777" w:rsidR="009A4605" w:rsidRPr="005E55BB" w:rsidRDefault="009A4605" w:rsidP="00CF439E">
            <w:pPr>
              <w:jc w:val="center"/>
              <w:rPr>
                <w:rFonts w:eastAsia="Times New Roman" w:cs="Calibri"/>
                <w:b/>
                <w:bCs/>
              </w:rPr>
            </w:pPr>
          </w:p>
          <w:p w14:paraId="3A89BCA0" w14:textId="77777777" w:rsidR="009A4605" w:rsidRPr="005E55BB" w:rsidRDefault="009A4605" w:rsidP="00CF439E">
            <w:pPr>
              <w:jc w:val="center"/>
              <w:rPr>
                <w:rFonts w:eastAsia="Times New Roman" w:cs="Calibri"/>
                <w:b/>
                <w:bCs/>
              </w:rPr>
            </w:pPr>
          </w:p>
          <w:p w14:paraId="51160C8F" w14:textId="77777777" w:rsidR="009A4605"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55EC99E6" w14:textId="77777777" w:rsidR="009A4605" w:rsidRDefault="009A4605" w:rsidP="00CF439E">
            <w:pPr>
              <w:rPr>
                <w:rFonts w:eastAsia="Times New Roman" w:cs="Calibri"/>
                <w:b/>
                <w:bCs/>
              </w:rPr>
            </w:pPr>
          </w:p>
          <w:p w14:paraId="70D8DF1F" w14:textId="77777777" w:rsidR="009A4605" w:rsidRDefault="009A4605" w:rsidP="00CF439E">
            <w:pPr>
              <w:rPr>
                <w:rFonts w:eastAsia="Times New Roman" w:cs="Calibri"/>
                <w:b/>
                <w:bCs/>
              </w:rPr>
            </w:pPr>
          </w:p>
          <w:p w14:paraId="4AF4AEE8" w14:textId="77777777" w:rsidR="009A4605" w:rsidRDefault="009A4605" w:rsidP="00CF439E">
            <w:pPr>
              <w:rPr>
                <w:rFonts w:eastAsia="Times New Roman" w:cs="Calibri"/>
                <w:b/>
                <w:bCs/>
              </w:rPr>
            </w:pPr>
            <w:r w:rsidRPr="005E55BB">
              <w:rPr>
                <w:rFonts w:eastAsia="Times New Roman" w:cs="Calibri"/>
                <w:b/>
                <w:bCs/>
              </w:rPr>
              <w:t xml:space="preserve">Supervisor’s </w:t>
            </w:r>
            <w:r>
              <w:rPr>
                <w:rFonts w:eastAsia="Times New Roman" w:cs="Calibri"/>
                <w:b/>
                <w:bCs/>
              </w:rPr>
              <w:t xml:space="preserve">Comments:                                     </w:t>
            </w:r>
          </w:p>
          <w:p w14:paraId="27E6E3DB" w14:textId="77777777" w:rsidR="009A4605" w:rsidRDefault="009A4605" w:rsidP="00CF439E">
            <w:pPr>
              <w:rPr>
                <w:rFonts w:eastAsia="Times New Roman" w:cs="Calibri"/>
                <w:b/>
                <w:bCs/>
              </w:rPr>
            </w:pPr>
          </w:p>
          <w:p w14:paraId="5FC01FC6" w14:textId="77777777" w:rsidR="009A4605" w:rsidRPr="005E55BB" w:rsidRDefault="009A4605" w:rsidP="00CF439E">
            <w:pPr>
              <w:rPr>
                <w:rFonts w:eastAsia="Times New Roman" w:cs="Calibri"/>
                <w:b/>
                <w:bCs/>
              </w:rPr>
            </w:pPr>
          </w:p>
          <w:p w14:paraId="688FD940" w14:textId="77777777" w:rsidR="009A4605" w:rsidRPr="005E55BB" w:rsidRDefault="009A4605" w:rsidP="00CF439E">
            <w:pPr>
              <w:rPr>
                <w:rFonts w:eastAsia="Times New Roman" w:cs="Calibri"/>
                <w:b/>
                <w:bCs/>
              </w:rPr>
            </w:pPr>
          </w:p>
          <w:p w14:paraId="718E62C9" w14:textId="77777777" w:rsidR="009A4605" w:rsidRPr="005E55BB" w:rsidRDefault="009A4605" w:rsidP="00CF439E">
            <w:pPr>
              <w:rPr>
                <w:rFonts w:eastAsia="Times New Roman" w:cs="Calibri"/>
                <w:b/>
                <w:bCs/>
              </w:rPr>
            </w:pPr>
          </w:p>
          <w:p w14:paraId="7E70A07E" w14:textId="77777777" w:rsidR="009A4605" w:rsidRPr="005E55BB" w:rsidRDefault="009A4605" w:rsidP="00CF439E">
            <w:pPr>
              <w:rPr>
                <w:rFonts w:eastAsia="Times New Roman" w:cs="Calibri"/>
                <w:b/>
                <w:bCs/>
              </w:rPr>
            </w:pPr>
          </w:p>
          <w:p w14:paraId="41C9FC22" w14:textId="77777777" w:rsidR="009A4605" w:rsidRPr="005E55BB" w:rsidRDefault="009A4605" w:rsidP="00CF439E">
            <w:pPr>
              <w:rPr>
                <w:rFonts w:eastAsia="Times New Roman" w:cs="Calibri"/>
                <w:b/>
                <w:bCs/>
              </w:rPr>
            </w:pPr>
          </w:p>
        </w:tc>
      </w:tr>
    </w:tbl>
    <w:p w14:paraId="62FA488F" w14:textId="77777777" w:rsidR="009A4605" w:rsidRDefault="009A4605" w:rsidP="009A4605">
      <w:pPr>
        <w:spacing w:after="0" w:line="240" w:lineRule="auto"/>
        <w:ind w:left="210" w:hanging="210"/>
        <w:textAlignment w:val="baseline"/>
        <w:rPr>
          <w:rFonts w:eastAsia="Times New Roman" w:cs="Segoe UI"/>
          <w:b/>
          <w:bCs/>
          <w:szCs w:val="22"/>
          <w:lang w:eastAsia="en-AU" w:bidi="ar-SA"/>
        </w:rPr>
      </w:pPr>
    </w:p>
    <w:p w14:paraId="36BE8F8F" w14:textId="77777777" w:rsidR="009A4605" w:rsidRPr="006A6516" w:rsidRDefault="009A4605" w:rsidP="009A4605">
      <w:pPr>
        <w:spacing w:after="0" w:line="240" w:lineRule="auto"/>
        <w:ind w:left="210" w:hanging="210"/>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Safety and Reassurance</w:t>
      </w:r>
      <w:r w:rsidRPr="006A6516">
        <w:rPr>
          <w:rFonts w:eastAsia="Times New Roman" w:cs="Segoe UI"/>
          <w:szCs w:val="22"/>
          <w:lang w:eastAsia="en-AU" w:bidi="ar-SA"/>
        </w:rPr>
        <w:t> </w:t>
      </w:r>
    </w:p>
    <w:p w14:paraId="47963338"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5"/>
          <w:szCs w:val="15"/>
          <w:lang w:eastAsia="en-AU" w:bidi="ar-SA"/>
        </w:rPr>
        <w:t> </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2126"/>
        <w:gridCol w:w="2410"/>
      </w:tblGrid>
      <w:tr w:rsidR="009A4605" w:rsidRPr="006A6516" w14:paraId="146C9B59" w14:textId="77777777" w:rsidTr="00CF439E">
        <w:trPr>
          <w:trHeight w:val="195"/>
        </w:trPr>
        <w:tc>
          <w:tcPr>
            <w:tcW w:w="4820" w:type="dxa"/>
            <w:tcBorders>
              <w:top w:val="single" w:sz="6" w:space="0" w:color="000000"/>
              <w:left w:val="single" w:sz="6" w:space="0" w:color="000000"/>
              <w:bottom w:val="single" w:sz="6" w:space="0" w:color="000000"/>
              <w:right w:val="single" w:sz="6" w:space="0" w:color="000000"/>
            </w:tcBorders>
            <w:shd w:val="clear" w:color="auto" w:fill="D9E0F3"/>
            <w:hideMark/>
          </w:tcPr>
          <w:p w14:paraId="6837D61D" w14:textId="77777777" w:rsidR="009A4605" w:rsidRPr="006A6516" w:rsidRDefault="009A4605" w:rsidP="00CF439E">
            <w:pPr>
              <w:spacing w:after="0" w:line="240" w:lineRule="auto"/>
              <w:ind w:left="105"/>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Check for:</w:t>
            </w:r>
          </w:p>
        </w:tc>
        <w:tc>
          <w:tcPr>
            <w:tcW w:w="2126" w:type="dxa"/>
            <w:tcBorders>
              <w:top w:val="single" w:sz="6" w:space="0" w:color="000000"/>
              <w:left w:val="single" w:sz="6" w:space="0" w:color="000000"/>
              <w:bottom w:val="single" w:sz="6" w:space="0" w:color="000000"/>
              <w:right w:val="single" w:sz="6" w:space="0" w:color="000000"/>
            </w:tcBorders>
            <w:shd w:val="clear" w:color="auto" w:fill="D9E0F3"/>
            <w:hideMark/>
          </w:tcPr>
          <w:p w14:paraId="411E1085" w14:textId="77777777" w:rsidR="009A4605" w:rsidRPr="006A6516" w:rsidRDefault="009A4605" w:rsidP="00CF439E">
            <w:pPr>
              <w:spacing w:after="0" w:line="240" w:lineRule="auto"/>
              <w:ind w:left="105"/>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Circle observed outcome</w:t>
            </w:r>
          </w:p>
        </w:tc>
        <w:tc>
          <w:tcPr>
            <w:tcW w:w="2410" w:type="dxa"/>
            <w:tcBorders>
              <w:top w:val="single" w:sz="6" w:space="0" w:color="000000"/>
              <w:left w:val="single" w:sz="6" w:space="0" w:color="000000"/>
              <w:bottom w:val="single" w:sz="6" w:space="0" w:color="000000"/>
              <w:right w:val="single" w:sz="6" w:space="0" w:color="000000"/>
            </w:tcBorders>
            <w:shd w:val="clear" w:color="auto" w:fill="D9E0F3"/>
            <w:hideMark/>
          </w:tcPr>
          <w:p w14:paraId="396C8D11" w14:textId="77777777" w:rsidR="009A4605" w:rsidRPr="006A6516" w:rsidRDefault="009A4605" w:rsidP="00CF439E">
            <w:pPr>
              <w:spacing w:after="0" w:line="240" w:lineRule="auto"/>
              <w:ind w:left="105"/>
              <w:jc w:val="center"/>
              <w:textAlignment w:val="baseline"/>
              <w:rPr>
                <w:rFonts w:ascii="Times New Roman" w:eastAsia="Times New Roman" w:hAnsi="Times New Roman" w:cs="Times New Roman"/>
                <w:b/>
                <w:bCs/>
                <w:szCs w:val="22"/>
                <w:lang w:eastAsia="en-AU" w:bidi="ar-SA"/>
              </w:rPr>
            </w:pPr>
            <w:r w:rsidRPr="006A6516">
              <w:rPr>
                <w:rFonts w:eastAsia="Times New Roman" w:cs="Times New Roman"/>
                <w:b/>
                <w:bCs/>
                <w:szCs w:val="22"/>
                <w:lang w:eastAsia="en-AU" w:bidi="ar-SA"/>
              </w:rPr>
              <w:t>Notes</w:t>
            </w:r>
          </w:p>
        </w:tc>
      </w:tr>
      <w:tr w:rsidR="009A4605" w:rsidRPr="006A6516" w14:paraId="7EB383E1" w14:textId="77777777" w:rsidTr="00CF439E">
        <w:trPr>
          <w:trHeight w:val="19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25905477"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keep evacuees together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051660"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37381CBE"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56893BC" w14:textId="77777777" w:rsidTr="00CF439E">
        <w:trPr>
          <w:trHeight w:val="40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47D74D4B" w14:textId="77777777" w:rsidR="009A4605" w:rsidRPr="006A6516" w:rsidRDefault="009A4605" w:rsidP="00CF439E">
            <w:pPr>
              <w:spacing w:after="0" w:line="240" w:lineRule="auto"/>
              <w:ind w:left="105" w:right="13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staff ensure evacuees crossroads safely and at designated crossings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D0825" w14:textId="77777777" w:rsidR="009A4605" w:rsidRPr="006A6516" w:rsidRDefault="009A4605" w:rsidP="00CF439E">
            <w:pPr>
              <w:spacing w:after="0" w:line="240" w:lineRule="auto"/>
              <w:ind w:left="555" w:right="90" w:hanging="435"/>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 / Not applicable</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53EE3B5F"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25BEBDCE" w14:textId="77777777" w:rsidTr="00CF439E">
        <w:trPr>
          <w:trHeight w:val="19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47F88689"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direct evacuees to avoid hazards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E1DB2"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63D60D07"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54B1567D" w14:textId="77777777" w:rsidTr="00CF439E">
        <w:trPr>
          <w:trHeight w:val="61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21844FC5"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gather evacuees in assembly area </w:t>
            </w:r>
          </w:p>
          <w:p w14:paraId="6BF4FA6D" w14:textId="77777777" w:rsidR="009A4605" w:rsidRPr="006A6516" w:rsidRDefault="009A4605" w:rsidP="00CF439E">
            <w:pPr>
              <w:spacing w:after="0" w:line="240" w:lineRule="auto"/>
              <w:ind w:left="105" w:right="22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and contain them in the smallest area as reasonably practicable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381AD7"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36A6BAA"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7585C6C2" w14:textId="77777777" w:rsidTr="00CF439E">
        <w:trPr>
          <w:trHeight w:val="40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324FCB75" w14:textId="77777777" w:rsidR="009A4605" w:rsidRPr="006A6516" w:rsidRDefault="009A4605" w:rsidP="00CF439E">
            <w:pPr>
              <w:spacing w:after="0" w:line="240" w:lineRule="auto"/>
              <w:ind w:left="105" w:right="73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All responses: staff establish contact with the response leader and await further instructions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3D1D5F" w14:textId="77777777" w:rsidR="009A4605" w:rsidRPr="006A6516" w:rsidRDefault="009A4605" w:rsidP="00CF439E">
            <w:pPr>
              <w:spacing w:after="0" w:line="240" w:lineRule="auto"/>
              <w:ind w:left="180"/>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559CA57E"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r w:rsidR="009A4605" w:rsidRPr="006A6516" w14:paraId="3B5154A5" w14:textId="77777777" w:rsidTr="00CF439E">
        <w:trPr>
          <w:trHeight w:val="615"/>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28270793" w14:textId="77777777" w:rsidR="009A4605" w:rsidRPr="006A6516" w:rsidRDefault="009A4605" w:rsidP="00CF439E">
            <w:pPr>
              <w:spacing w:after="0" w:line="240" w:lineRule="auto"/>
              <w:ind w:left="10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Evacuation: on return to the building, staff maintain </w:t>
            </w:r>
          </w:p>
          <w:p w14:paraId="7C5A590E" w14:textId="77777777" w:rsidR="009A4605" w:rsidRPr="006A6516" w:rsidRDefault="009A4605" w:rsidP="00CF439E">
            <w:pPr>
              <w:spacing w:after="0" w:line="240" w:lineRule="auto"/>
              <w:ind w:left="105" w:right="375"/>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the same controls as on the way to the evacuation assembly area </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17794E" w14:textId="77777777" w:rsidR="009A4605" w:rsidRPr="006A6516" w:rsidRDefault="009A4605" w:rsidP="00CF439E">
            <w:pPr>
              <w:spacing w:after="0" w:line="240" w:lineRule="auto"/>
              <w:ind w:left="555" w:right="90" w:hanging="435"/>
              <w:jc w:val="center"/>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Yes / No / Not observed / Not applicable</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6C956BB1" w14:textId="77777777" w:rsidR="009A4605" w:rsidRPr="006A6516" w:rsidRDefault="009A4605" w:rsidP="00CF439E">
            <w:pPr>
              <w:spacing w:after="0" w:line="240" w:lineRule="auto"/>
              <w:textAlignment w:val="baseline"/>
              <w:rPr>
                <w:rFonts w:ascii="Times New Roman" w:eastAsia="Times New Roman" w:hAnsi="Times New Roman" w:cs="Times New Roman"/>
                <w:szCs w:val="22"/>
                <w:lang w:eastAsia="en-AU" w:bidi="ar-SA"/>
              </w:rPr>
            </w:pPr>
            <w:r w:rsidRPr="006A6516">
              <w:rPr>
                <w:rFonts w:eastAsia="Times New Roman" w:cs="Times New Roman"/>
                <w:szCs w:val="22"/>
                <w:lang w:eastAsia="en-AU" w:bidi="ar-SA"/>
              </w:rPr>
              <w:t> </w:t>
            </w:r>
          </w:p>
        </w:tc>
      </w:tr>
    </w:tbl>
    <w:tbl>
      <w:tblPr>
        <w:tblStyle w:val="CompliantTableGrid1"/>
        <w:tblW w:w="0" w:type="auto"/>
        <w:tblLook w:val="04A0" w:firstRow="1" w:lastRow="0" w:firstColumn="1" w:lastColumn="0" w:noHBand="0" w:noVBand="1"/>
      </w:tblPr>
      <w:tblGrid>
        <w:gridCol w:w="3439"/>
        <w:gridCol w:w="5911"/>
      </w:tblGrid>
      <w:tr w:rsidR="009A4605" w:rsidRPr="005E55BB" w14:paraId="7E444167" w14:textId="77777777" w:rsidTr="00CF439E">
        <w:trPr>
          <w:trHeight w:val="3770"/>
        </w:trPr>
        <w:tc>
          <w:tcPr>
            <w:tcW w:w="3439" w:type="dxa"/>
            <w:shd w:val="clear" w:color="auto" w:fill="D9D9D9" w:themeFill="background1" w:themeFillShade="D9"/>
            <w:vAlign w:val="center"/>
          </w:tcPr>
          <w:p w14:paraId="3A2914C9" w14:textId="77777777" w:rsidR="009A4605" w:rsidRPr="005E55BB" w:rsidRDefault="009A4605" w:rsidP="00CF439E">
            <w:pPr>
              <w:rPr>
                <w:rFonts w:eastAsia="Times New Roman" w:cs="Calibri"/>
                <w:b/>
                <w:bCs/>
              </w:rPr>
            </w:pPr>
            <w:r w:rsidRPr="005E55BB">
              <w:rPr>
                <w:rFonts w:eastAsia="Times New Roman" w:cs="Calibri"/>
                <w:b/>
                <w:bCs/>
              </w:rPr>
              <w:t>I, Workplace Supervisor, confirm that all tasks listed above have been completed by the student.</w:t>
            </w:r>
          </w:p>
        </w:tc>
        <w:tc>
          <w:tcPr>
            <w:tcW w:w="5911" w:type="dxa"/>
            <w:shd w:val="clear" w:color="auto" w:fill="D9D9D9" w:themeFill="background1" w:themeFillShade="D9"/>
          </w:tcPr>
          <w:p w14:paraId="550F2A80" w14:textId="77777777" w:rsidR="009A4605" w:rsidRPr="005E55BB" w:rsidRDefault="009A4605" w:rsidP="00CF439E">
            <w:pPr>
              <w:jc w:val="center"/>
              <w:rPr>
                <w:rFonts w:eastAsia="Times New Roman" w:cs="Calibri"/>
                <w:b/>
                <w:bCs/>
              </w:rPr>
            </w:pPr>
            <w:r w:rsidRPr="005E55BB">
              <w:rPr>
                <w:rFonts w:eastAsia="Times New Roman" w:cs="Calibri"/>
                <w:b/>
                <w:bCs/>
              </w:rPr>
              <w:t>Supervisor’s signature:</w:t>
            </w:r>
          </w:p>
          <w:p w14:paraId="41DE5547" w14:textId="77777777" w:rsidR="009A4605" w:rsidRPr="005E55BB" w:rsidRDefault="009A4605" w:rsidP="00CF439E">
            <w:pPr>
              <w:jc w:val="center"/>
              <w:rPr>
                <w:rFonts w:eastAsia="Times New Roman" w:cs="Calibri"/>
                <w:b/>
                <w:bCs/>
              </w:rPr>
            </w:pPr>
          </w:p>
          <w:p w14:paraId="097A6A66" w14:textId="77777777" w:rsidR="009A4605" w:rsidRPr="005E55BB" w:rsidRDefault="009A4605" w:rsidP="00CF439E">
            <w:pPr>
              <w:jc w:val="center"/>
              <w:rPr>
                <w:rFonts w:eastAsia="Times New Roman" w:cs="Calibri"/>
                <w:b/>
                <w:bCs/>
              </w:rPr>
            </w:pPr>
          </w:p>
          <w:p w14:paraId="38508A38" w14:textId="77777777" w:rsidR="009A4605" w:rsidRPr="005E55BB" w:rsidRDefault="009A4605" w:rsidP="00CF439E">
            <w:pPr>
              <w:jc w:val="center"/>
              <w:rPr>
                <w:rFonts w:eastAsia="Times New Roman" w:cs="Calibri"/>
                <w:b/>
                <w:bCs/>
              </w:rPr>
            </w:pPr>
            <w:r w:rsidRPr="005E55BB">
              <w:rPr>
                <w:rFonts w:eastAsia="Times New Roman" w:cs="Calibri"/>
                <w:b/>
                <w:bCs/>
              </w:rPr>
              <w:t>_____________________</w:t>
            </w:r>
          </w:p>
          <w:p w14:paraId="04D364E8" w14:textId="77777777" w:rsidR="009A4605" w:rsidRPr="005E55BB" w:rsidRDefault="009A4605" w:rsidP="00CF439E">
            <w:pPr>
              <w:jc w:val="center"/>
              <w:rPr>
                <w:rFonts w:eastAsia="Times New Roman" w:cs="Calibri"/>
                <w:b/>
                <w:bCs/>
              </w:rPr>
            </w:pPr>
          </w:p>
          <w:p w14:paraId="3CD2D499" w14:textId="77777777" w:rsidR="009A4605" w:rsidRPr="005E55BB" w:rsidRDefault="009A4605" w:rsidP="00CF439E">
            <w:pPr>
              <w:jc w:val="center"/>
              <w:rPr>
                <w:rFonts w:eastAsia="Times New Roman" w:cs="Calibri"/>
                <w:b/>
                <w:bCs/>
              </w:rPr>
            </w:pPr>
          </w:p>
          <w:p w14:paraId="7F32D3E2" w14:textId="77777777" w:rsidR="009A4605" w:rsidRPr="005E55BB" w:rsidRDefault="009A4605" w:rsidP="00CF439E">
            <w:pPr>
              <w:rPr>
                <w:rFonts w:eastAsia="Times New Roman" w:cs="Calibri"/>
                <w:b/>
                <w:bCs/>
              </w:rPr>
            </w:pPr>
            <w:r>
              <w:rPr>
                <w:rFonts w:eastAsia="Times New Roman" w:cs="Calibri"/>
                <w:b/>
                <w:bCs/>
              </w:rPr>
              <w:t xml:space="preserve">                                      </w:t>
            </w:r>
            <w:r w:rsidRPr="005E55BB">
              <w:rPr>
                <w:rFonts w:eastAsia="Times New Roman" w:cs="Calibri"/>
                <w:b/>
                <w:bCs/>
              </w:rPr>
              <w:t>Date: ____________</w:t>
            </w:r>
          </w:p>
          <w:p w14:paraId="5BF7914B" w14:textId="77777777" w:rsidR="009A4605" w:rsidRPr="005E55BB" w:rsidRDefault="009A4605" w:rsidP="00CF439E">
            <w:pPr>
              <w:jc w:val="center"/>
              <w:rPr>
                <w:rFonts w:eastAsia="Times New Roman" w:cs="Calibri"/>
                <w:b/>
                <w:bCs/>
              </w:rPr>
            </w:pPr>
            <w:r w:rsidRPr="005E55BB">
              <w:rPr>
                <w:rFonts w:eastAsia="Times New Roman" w:cs="Calibri"/>
                <w:b/>
                <w:bCs/>
              </w:rPr>
              <w:t xml:space="preserve">Supervisor’s </w:t>
            </w:r>
          </w:p>
          <w:p w14:paraId="438DBE64" w14:textId="77777777" w:rsidR="009A4605" w:rsidRDefault="009A4605" w:rsidP="00CF439E">
            <w:pPr>
              <w:rPr>
                <w:rFonts w:eastAsia="Times New Roman" w:cs="Calibri"/>
                <w:b/>
                <w:bCs/>
              </w:rPr>
            </w:pPr>
            <w:r>
              <w:rPr>
                <w:rFonts w:eastAsia="Times New Roman" w:cs="Calibri"/>
                <w:b/>
                <w:bCs/>
              </w:rPr>
              <w:t xml:space="preserve">                                         </w:t>
            </w:r>
          </w:p>
          <w:p w14:paraId="2FCDDB7E" w14:textId="77777777" w:rsidR="009A4605" w:rsidRDefault="009A4605" w:rsidP="00CF439E">
            <w:pPr>
              <w:rPr>
                <w:rFonts w:eastAsia="Times New Roman" w:cs="Calibri"/>
                <w:b/>
                <w:bCs/>
              </w:rPr>
            </w:pPr>
          </w:p>
          <w:p w14:paraId="076A5076" w14:textId="77777777" w:rsidR="009A4605" w:rsidRDefault="009A4605" w:rsidP="00CF439E">
            <w:pPr>
              <w:rPr>
                <w:rFonts w:eastAsia="Times New Roman" w:cs="Calibri"/>
                <w:b/>
                <w:bCs/>
              </w:rPr>
            </w:pPr>
          </w:p>
          <w:p w14:paraId="149D709F" w14:textId="77777777" w:rsidR="009A4605" w:rsidRPr="005E55BB" w:rsidRDefault="009A4605" w:rsidP="00CF439E">
            <w:pPr>
              <w:rPr>
                <w:rFonts w:eastAsia="Times New Roman" w:cs="Calibri"/>
                <w:b/>
                <w:bCs/>
              </w:rPr>
            </w:pPr>
            <w:r w:rsidRPr="005E55BB">
              <w:rPr>
                <w:rFonts w:eastAsia="Times New Roman" w:cs="Calibri"/>
                <w:b/>
                <w:bCs/>
              </w:rPr>
              <w:t>Comments:</w:t>
            </w:r>
          </w:p>
          <w:p w14:paraId="76F64E9D" w14:textId="77777777" w:rsidR="009A4605" w:rsidRPr="005E55BB" w:rsidRDefault="009A4605" w:rsidP="00CF439E">
            <w:pPr>
              <w:rPr>
                <w:rFonts w:eastAsia="Times New Roman" w:cs="Calibri"/>
                <w:b/>
                <w:bCs/>
              </w:rPr>
            </w:pPr>
          </w:p>
          <w:p w14:paraId="6232C87B" w14:textId="77777777" w:rsidR="009A4605" w:rsidRPr="005E55BB" w:rsidRDefault="009A4605" w:rsidP="00CF439E">
            <w:pPr>
              <w:rPr>
                <w:rFonts w:eastAsia="Times New Roman" w:cs="Calibri"/>
                <w:b/>
                <w:bCs/>
              </w:rPr>
            </w:pPr>
          </w:p>
          <w:p w14:paraId="514202CE" w14:textId="77777777" w:rsidR="009A4605" w:rsidRPr="005E55BB" w:rsidRDefault="009A4605" w:rsidP="00CF439E">
            <w:pPr>
              <w:rPr>
                <w:rFonts w:eastAsia="Times New Roman" w:cs="Calibri"/>
                <w:b/>
                <w:bCs/>
              </w:rPr>
            </w:pPr>
          </w:p>
          <w:p w14:paraId="6C7276CB" w14:textId="77777777" w:rsidR="009A4605" w:rsidRPr="005E55BB" w:rsidRDefault="009A4605" w:rsidP="00CF439E">
            <w:pPr>
              <w:rPr>
                <w:rFonts w:eastAsia="Times New Roman" w:cs="Calibri"/>
                <w:b/>
                <w:bCs/>
              </w:rPr>
            </w:pPr>
          </w:p>
        </w:tc>
      </w:tr>
    </w:tbl>
    <w:p w14:paraId="1B8E0FC5" w14:textId="77777777" w:rsidR="009A4605" w:rsidRDefault="009A4605" w:rsidP="009A4605">
      <w:pPr>
        <w:tabs>
          <w:tab w:val="left" w:pos="142"/>
        </w:tabs>
        <w:spacing w:before="240" w:after="0" w:line="240" w:lineRule="auto"/>
        <w:ind w:left="142" w:hanging="142"/>
        <w:textAlignment w:val="baseline"/>
        <w:rPr>
          <w:rFonts w:eastAsia="Times New Roman" w:cs="Segoe UI"/>
          <w:b/>
          <w:bCs/>
          <w:szCs w:val="22"/>
          <w:lang w:eastAsia="en-AU" w:bidi="ar-SA"/>
        </w:rPr>
      </w:pPr>
    </w:p>
    <w:p w14:paraId="33FFBC14" w14:textId="77777777" w:rsidR="009A4605" w:rsidRPr="006A6516" w:rsidRDefault="009A4605" w:rsidP="009A4605">
      <w:pPr>
        <w:tabs>
          <w:tab w:val="left" w:pos="142"/>
        </w:tabs>
        <w:spacing w:before="240" w:after="0" w:line="240" w:lineRule="auto"/>
        <w:ind w:left="142" w:hanging="142"/>
        <w:textAlignment w:val="baseline"/>
        <w:rPr>
          <w:rFonts w:ascii="Segoe UI" w:eastAsia="Times New Roman" w:hAnsi="Segoe UI" w:cs="Segoe UI"/>
          <w:szCs w:val="22"/>
          <w:lang w:eastAsia="en-AU" w:bidi="ar-SA"/>
        </w:rPr>
      </w:pPr>
      <w:r w:rsidRPr="006A6516">
        <w:rPr>
          <w:rFonts w:eastAsia="Times New Roman" w:cs="Segoe UI"/>
          <w:b/>
          <w:bCs/>
          <w:szCs w:val="22"/>
          <w:lang w:eastAsia="en-AU" w:bidi="ar-SA"/>
        </w:rPr>
        <w:t>Notes</w:t>
      </w:r>
      <w:r w:rsidRPr="006A6516">
        <w:rPr>
          <w:rFonts w:eastAsia="Times New Roman" w:cs="Segoe UI"/>
          <w:szCs w:val="22"/>
          <w:lang w:eastAsia="en-AU" w:bidi="ar-SA"/>
        </w:rPr>
        <w:t> </w:t>
      </w:r>
    </w:p>
    <w:p w14:paraId="74DF17FD" w14:textId="77777777" w:rsidR="009A4605" w:rsidRPr="006A6516" w:rsidRDefault="009A4605" w:rsidP="009A4605">
      <w:pPr>
        <w:spacing w:after="0" w:line="240" w:lineRule="auto"/>
        <w:textAlignment w:val="baseline"/>
        <w:rPr>
          <w:rFonts w:ascii="Segoe UI" w:eastAsia="Times New Roman" w:hAnsi="Segoe UI" w:cs="Segoe UI"/>
          <w:sz w:val="18"/>
          <w:szCs w:val="18"/>
          <w:lang w:eastAsia="en-AU" w:bidi="ar-SA"/>
        </w:rPr>
      </w:pPr>
      <w:r w:rsidRPr="006A6516">
        <w:rPr>
          <w:rFonts w:eastAsia="Times New Roman" w:cs="Segoe UI"/>
          <w:sz w:val="12"/>
          <w:szCs w:val="12"/>
          <w:lang w:eastAsia="en-AU" w:bidi="ar-SA"/>
        </w:rPr>
        <w:t> </w:t>
      </w:r>
    </w:p>
    <w:tbl>
      <w:tblPr>
        <w:tblStyle w:val="TableGrid"/>
        <w:tblW w:w="9356" w:type="dxa"/>
        <w:tblInd w:w="-5" w:type="dxa"/>
        <w:tblLook w:val="04A0" w:firstRow="1" w:lastRow="0" w:firstColumn="1" w:lastColumn="0" w:noHBand="0" w:noVBand="1"/>
      </w:tblPr>
      <w:tblGrid>
        <w:gridCol w:w="9356"/>
      </w:tblGrid>
      <w:tr w:rsidR="009A4605" w:rsidRPr="006A6516" w14:paraId="2B703B49" w14:textId="77777777" w:rsidTr="00CF439E">
        <w:trPr>
          <w:trHeight w:val="275"/>
        </w:trPr>
        <w:tc>
          <w:tcPr>
            <w:tcW w:w="9356" w:type="dxa"/>
            <w:shd w:val="clear" w:color="auto" w:fill="D9E2F3" w:themeFill="accent1" w:themeFillTint="33"/>
          </w:tcPr>
          <w:p w14:paraId="2DA8451D" w14:textId="77777777" w:rsidR="009A4605" w:rsidRPr="006A6516" w:rsidRDefault="009A4605" w:rsidP="00CF439E">
            <w:pPr>
              <w:tabs>
                <w:tab w:val="left" w:pos="4536"/>
              </w:tabs>
              <w:ind w:left="-394" w:firstLine="394"/>
              <w:rPr>
                <w:rFonts w:eastAsia="Times New Roman" w:cs="Calibri"/>
              </w:rPr>
            </w:pPr>
            <w:r w:rsidRPr="006A6516">
              <w:rPr>
                <w:rFonts w:eastAsia="Times New Roman" w:cs="Calibri"/>
              </w:rPr>
              <w:t>Record any other observations not included in the checklist above:</w:t>
            </w:r>
          </w:p>
        </w:tc>
      </w:tr>
      <w:tr w:rsidR="009A4605" w:rsidRPr="006A6516" w14:paraId="3855F748" w14:textId="77777777" w:rsidTr="00CF439E">
        <w:trPr>
          <w:trHeight w:val="2261"/>
        </w:trPr>
        <w:tc>
          <w:tcPr>
            <w:tcW w:w="9356" w:type="dxa"/>
          </w:tcPr>
          <w:p w14:paraId="0B9F1984" w14:textId="77777777" w:rsidR="009A4605" w:rsidRPr="006A6516" w:rsidRDefault="009A4605" w:rsidP="00CF439E">
            <w:pPr>
              <w:tabs>
                <w:tab w:val="left" w:pos="4536"/>
              </w:tabs>
              <w:rPr>
                <w:rFonts w:eastAsia="Times New Roman" w:cs="Calibri"/>
              </w:rPr>
            </w:pPr>
          </w:p>
          <w:p w14:paraId="71A2A70E" w14:textId="77777777" w:rsidR="009A4605" w:rsidRPr="006A6516" w:rsidRDefault="009A4605" w:rsidP="00CF439E">
            <w:pPr>
              <w:tabs>
                <w:tab w:val="left" w:pos="4536"/>
              </w:tabs>
              <w:rPr>
                <w:rFonts w:eastAsia="Times New Roman" w:cs="Calibri"/>
              </w:rPr>
            </w:pPr>
          </w:p>
          <w:p w14:paraId="07EFB695" w14:textId="77777777" w:rsidR="009A4605" w:rsidRPr="006A6516" w:rsidRDefault="009A4605" w:rsidP="00CF439E">
            <w:pPr>
              <w:tabs>
                <w:tab w:val="left" w:pos="4536"/>
              </w:tabs>
              <w:rPr>
                <w:rFonts w:eastAsia="Times New Roman" w:cs="Calibri"/>
              </w:rPr>
            </w:pPr>
          </w:p>
          <w:p w14:paraId="123C1439" w14:textId="77777777" w:rsidR="009A4605" w:rsidRPr="006A6516" w:rsidRDefault="009A4605" w:rsidP="00CF439E">
            <w:pPr>
              <w:tabs>
                <w:tab w:val="left" w:pos="4536"/>
              </w:tabs>
              <w:rPr>
                <w:rFonts w:eastAsia="Times New Roman" w:cs="Calibri"/>
              </w:rPr>
            </w:pPr>
          </w:p>
          <w:p w14:paraId="25E09AFC" w14:textId="77777777" w:rsidR="009A4605" w:rsidRPr="006A6516" w:rsidRDefault="009A4605" w:rsidP="00CF439E">
            <w:pPr>
              <w:tabs>
                <w:tab w:val="left" w:pos="4536"/>
              </w:tabs>
              <w:rPr>
                <w:rFonts w:eastAsia="Times New Roman" w:cs="Calibri"/>
              </w:rPr>
            </w:pPr>
          </w:p>
          <w:p w14:paraId="34A68BF1" w14:textId="77777777" w:rsidR="009A4605" w:rsidRPr="006A6516" w:rsidRDefault="009A4605" w:rsidP="00CF439E">
            <w:pPr>
              <w:tabs>
                <w:tab w:val="left" w:pos="4536"/>
              </w:tabs>
              <w:rPr>
                <w:rFonts w:eastAsia="Times New Roman" w:cs="Calibri"/>
              </w:rPr>
            </w:pPr>
          </w:p>
          <w:p w14:paraId="74536095" w14:textId="77777777" w:rsidR="009A4605" w:rsidRPr="006A6516" w:rsidRDefault="009A4605" w:rsidP="00CF439E">
            <w:pPr>
              <w:tabs>
                <w:tab w:val="left" w:pos="4536"/>
              </w:tabs>
              <w:rPr>
                <w:rFonts w:eastAsia="Times New Roman" w:cs="Calibri"/>
              </w:rPr>
            </w:pPr>
          </w:p>
          <w:p w14:paraId="3DAD31A2" w14:textId="77777777" w:rsidR="009A4605" w:rsidRPr="006A6516" w:rsidRDefault="009A4605" w:rsidP="00CF439E">
            <w:pPr>
              <w:tabs>
                <w:tab w:val="left" w:pos="4536"/>
              </w:tabs>
              <w:rPr>
                <w:rFonts w:eastAsia="Times New Roman" w:cs="Calibri"/>
              </w:rPr>
            </w:pPr>
          </w:p>
        </w:tc>
      </w:tr>
    </w:tbl>
    <w:p w14:paraId="54FC606B" w14:textId="77777777" w:rsidR="009A4605" w:rsidRDefault="009A4605" w:rsidP="009A4605">
      <w:pPr>
        <w:tabs>
          <w:tab w:val="left" w:pos="4536"/>
        </w:tabs>
        <w:rPr>
          <w:rFonts w:eastAsia="Times New Roman" w:cs="Calibri"/>
          <w:szCs w:val="22"/>
        </w:rPr>
      </w:pPr>
    </w:p>
    <w:p w14:paraId="710BCBD9" w14:textId="77777777" w:rsidR="009A4605" w:rsidRPr="008C5060" w:rsidRDefault="009A4605" w:rsidP="009A4605">
      <w:pPr>
        <w:tabs>
          <w:tab w:val="left" w:pos="4536"/>
        </w:tabs>
        <w:rPr>
          <w:b/>
          <w:bCs/>
          <w:szCs w:val="22"/>
        </w:rPr>
      </w:pPr>
      <w:r w:rsidRPr="008C5060">
        <w:rPr>
          <w:b/>
          <w:bCs/>
          <w:szCs w:val="22"/>
        </w:rPr>
        <w:t>Assessment checklist: </w:t>
      </w:r>
    </w:p>
    <w:p w14:paraId="6C984202" w14:textId="77777777" w:rsidR="009A4605" w:rsidRPr="008C5060" w:rsidRDefault="009A4605" w:rsidP="009A4605">
      <w:pPr>
        <w:spacing w:after="0" w:line="240" w:lineRule="auto"/>
        <w:textAlignment w:val="baseline"/>
        <w:rPr>
          <w:rFonts w:eastAsia="Times New Roman" w:cs="Segoe UI"/>
          <w:szCs w:val="22"/>
          <w:lang w:eastAsia="en-AU" w:bidi="ar-SA"/>
        </w:rPr>
      </w:pPr>
      <w:r w:rsidRPr="008C5060">
        <w:rPr>
          <w:rFonts w:eastAsia="Times New Roman" w:cs="Segoe UI"/>
          <w:szCs w:val="22"/>
          <w:lang w:eastAsia="en-AU" w:bidi="ar-SA"/>
        </w:rPr>
        <w:t xml:space="preserve">Students </w:t>
      </w:r>
      <w:r>
        <w:rPr>
          <w:rFonts w:eastAsia="Times New Roman" w:cs="Segoe UI"/>
          <w:szCs w:val="22"/>
          <w:lang w:eastAsia="en-AU" w:bidi="ar-SA"/>
        </w:rPr>
        <w:t>has completed and submitted all the checklist</w:t>
      </w:r>
      <w:r w:rsidRPr="008C5060">
        <w:rPr>
          <w:rFonts w:eastAsia="Times New Roman" w:cs="Segoe UI"/>
          <w:szCs w:val="22"/>
          <w:lang w:eastAsia="en-AU" w:bidi="ar-SA"/>
        </w:rPr>
        <w:t>. This includes:</w:t>
      </w:r>
    </w:p>
    <w:tbl>
      <w:tblPr>
        <w:tblW w:w="9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640"/>
        <w:gridCol w:w="540"/>
      </w:tblGrid>
      <w:tr w:rsidR="009A4605" w:rsidRPr="008C5060" w14:paraId="24F32BFA" w14:textId="77777777" w:rsidTr="00CF439E">
        <w:trPr>
          <w:trHeight w:val="3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9426F" w14:textId="77777777" w:rsidR="009A4605" w:rsidRPr="008C5060" w:rsidRDefault="009A4605" w:rsidP="00CF439E">
            <w:pPr>
              <w:spacing w:after="0" w:line="240" w:lineRule="auto"/>
              <w:jc w:val="center"/>
              <w:textAlignment w:val="baseline"/>
              <w:rPr>
                <w:rFonts w:eastAsia="Times New Roman" w:cs="Times New Roman"/>
                <w:sz w:val="24"/>
                <w:szCs w:val="24"/>
                <w:lang w:eastAsia="en-AU" w:bidi="ar-SA"/>
              </w:rPr>
            </w:pPr>
            <w:r w:rsidRPr="008C5060">
              <w:rPr>
                <w:rFonts w:eastAsia="Times New Roman" w:cs="Times New Roman"/>
                <w:szCs w:val="22"/>
                <w:lang w:eastAsia="en-AU" w:bidi="ar-SA"/>
              </w:rPr>
              <w:t>1</w:t>
            </w:r>
          </w:p>
        </w:tc>
        <w:tc>
          <w:tcPr>
            <w:tcW w:w="86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671F7" w14:textId="77777777" w:rsidR="009A4605" w:rsidRPr="008C5060" w:rsidRDefault="009A4605" w:rsidP="00CF439E">
            <w:pPr>
              <w:spacing w:after="0" w:line="240" w:lineRule="auto"/>
              <w:textAlignment w:val="baseline"/>
              <w:rPr>
                <w:rFonts w:eastAsia="Times New Roman" w:cs="Times New Roman"/>
                <w:sz w:val="24"/>
                <w:szCs w:val="24"/>
                <w:lang w:eastAsia="en-AU" w:bidi="ar-SA"/>
              </w:rPr>
            </w:pPr>
            <w:r>
              <w:rPr>
                <w:rFonts w:eastAsia="Times New Roman" w:cs="Times New Roman"/>
                <w:szCs w:val="24"/>
                <w:lang w:eastAsia="en-AU" w:bidi="ar-SA"/>
              </w:rPr>
              <w:t xml:space="preserve">All parts of SWLA Block 1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F022D" w14:textId="77777777" w:rsidR="009A4605" w:rsidRPr="008C5060" w:rsidRDefault="009A4605" w:rsidP="00CF439E">
            <w:pPr>
              <w:spacing w:after="0" w:line="240" w:lineRule="auto"/>
              <w:jc w:val="center"/>
              <w:textAlignment w:val="baseline"/>
              <w:rPr>
                <w:rFonts w:eastAsia="Times New Roman" w:cs="Times New Roman"/>
                <w:sz w:val="24"/>
                <w:szCs w:val="24"/>
                <w:lang w:eastAsia="en-AU" w:bidi="ar-SA"/>
              </w:rPr>
            </w:pPr>
            <w:r w:rsidRPr="008C5060">
              <w:rPr>
                <w:rFonts w:ascii="Segoe UI Symbol" w:eastAsia="MS Gothic" w:hAnsi="Segoe UI Symbol" w:cs="Segoe UI Symbol"/>
                <w:color w:val="000000"/>
                <w:sz w:val="18"/>
                <w:szCs w:val="18"/>
                <w:shd w:val="clear" w:color="auto" w:fill="E1E3E6"/>
                <w:lang w:eastAsia="en-AU" w:bidi="ar-SA"/>
              </w:rPr>
              <w:t>☐</w:t>
            </w:r>
            <w:r w:rsidRPr="008C5060">
              <w:rPr>
                <w:rFonts w:eastAsia="Times New Roman" w:cs="Arial"/>
                <w:sz w:val="18"/>
                <w:szCs w:val="18"/>
                <w:lang w:eastAsia="en-AU" w:bidi="ar-SA"/>
              </w:rPr>
              <w:t> </w:t>
            </w:r>
          </w:p>
        </w:tc>
      </w:tr>
    </w:tbl>
    <w:p w14:paraId="1FEACF11" w14:textId="77777777" w:rsidR="009A4605" w:rsidRPr="008C5060" w:rsidRDefault="009A4605" w:rsidP="009A4605">
      <w:pPr>
        <w:tabs>
          <w:tab w:val="left" w:pos="4536"/>
        </w:tabs>
        <w:ind w:right="440"/>
        <w:rPr>
          <w:b/>
          <w:bCs/>
          <w:color w:val="ED1B2E"/>
          <w:szCs w:val="22"/>
        </w:rPr>
      </w:pPr>
      <w:r w:rsidRPr="008C5060">
        <w:rPr>
          <w:b/>
          <w:bCs/>
          <w:noProof/>
          <w:color w:val="ED1B2E"/>
          <w:szCs w:val="22"/>
        </w:rPr>
        <w:drawing>
          <wp:anchor distT="0" distB="0" distL="114300" distR="114300" simplePos="0" relativeHeight="251658292" behindDoc="1" locked="0" layoutInCell="1" allowOverlap="1" wp14:anchorId="795EBCEC" wp14:editId="4282A451">
            <wp:simplePos x="0" y="0"/>
            <wp:positionH relativeFrom="column">
              <wp:posOffset>6225927</wp:posOffset>
            </wp:positionH>
            <wp:positionV relativeFrom="paragraph">
              <wp:posOffset>123825</wp:posOffset>
            </wp:positionV>
            <wp:extent cx="395111" cy="415745"/>
            <wp:effectExtent l="19050" t="0" r="24130" b="0"/>
            <wp:wrapNone/>
            <wp:docPr id="72" name="Graphic 7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Checkmark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rot="21270715">
                      <a:off x="0" y="0"/>
                      <a:ext cx="395111" cy="415745"/>
                    </a:xfrm>
                    <a:prstGeom prst="rect">
                      <a:avLst/>
                    </a:prstGeom>
                  </pic:spPr>
                </pic:pic>
              </a:graphicData>
            </a:graphic>
            <wp14:sizeRelH relativeFrom="margin">
              <wp14:pctWidth>0</wp14:pctWidth>
            </wp14:sizeRelH>
            <wp14:sizeRelV relativeFrom="margin">
              <wp14:pctHeight>0</wp14:pctHeight>
            </wp14:sizeRelV>
          </wp:anchor>
        </w:drawing>
      </w:r>
    </w:p>
    <w:p w14:paraId="0E169054" w14:textId="77777777" w:rsidR="009A4605" w:rsidRPr="008C5060" w:rsidRDefault="009A4605" w:rsidP="009A4605">
      <w:pPr>
        <w:tabs>
          <w:tab w:val="left" w:pos="4536"/>
        </w:tabs>
        <w:jc w:val="right"/>
        <w:rPr>
          <w:b/>
          <w:bCs/>
          <w:color w:val="ED1B2E"/>
          <w:szCs w:val="22"/>
        </w:rPr>
      </w:pPr>
      <w:r w:rsidRPr="008C5060">
        <w:rPr>
          <w:b/>
          <w:bCs/>
          <w:color w:val="ED1B2E"/>
          <w:szCs w:val="22"/>
        </w:rPr>
        <w:t xml:space="preserve">              Congratulations you have reached the end of Assessment 1!</w:t>
      </w:r>
    </w:p>
    <w:p w14:paraId="12AB8F21" w14:textId="77777777" w:rsidR="009A4605" w:rsidRPr="008C5060" w:rsidRDefault="009A4605" w:rsidP="009A4605">
      <w:pPr>
        <w:tabs>
          <w:tab w:val="left" w:pos="4536"/>
        </w:tabs>
        <w:jc w:val="right"/>
        <w:rPr>
          <w:b/>
          <w:bCs/>
          <w:color w:val="ED1B2E"/>
          <w:szCs w:val="22"/>
        </w:rPr>
      </w:pPr>
    </w:p>
    <w:p w14:paraId="5A9EA9B2" w14:textId="77777777" w:rsidR="009A4605" w:rsidRPr="008C5060" w:rsidRDefault="009A4605" w:rsidP="009A4605">
      <w:pPr>
        <w:pStyle w:val="paragraph"/>
        <w:spacing w:before="0" w:beforeAutospacing="0" w:after="0" w:afterAutospacing="0"/>
        <w:textAlignment w:val="baseline"/>
        <w:rPr>
          <w:rStyle w:val="normaltextrun"/>
          <w:rFonts w:ascii="Simplon Norm" w:hAnsi="Simplon Norm" w:cs="Segoe UI"/>
          <w:b/>
          <w:bCs/>
          <w:sz w:val="20"/>
          <w:szCs w:val="20"/>
          <w:lang w:val="en-US"/>
        </w:rPr>
      </w:pPr>
      <w:r w:rsidRPr="008C5060">
        <w:rPr>
          <w:rStyle w:val="normaltextrun"/>
          <w:rFonts w:ascii="Simplon Norm" w:hAnsi="Simplon Norm" w:cs="Segoe UI"/>
          <w:b/>
          <w:bCs/>
          <w:sz w:val="20"/>
          <w:szCs w:val="20"/>
          <w:lang w:val="en-US"/>
        </w:rPr>
        <w:t>© Copyright 2021</w:t>
      </w:r>
      <w:r>
        <w:rPr>
          <w:rStyle w:val="normaltextrun"/>
          <w:rFonts w:ascii="Simplon Norm" w:hAnsi="Simplon Norm" w:cs="Segoe UI"/>
          <w:b/>
          <w:bCs/>
          <w:sz w:val="20"/>
          <w:szCs w:val="20"/>
          <w:lang w:val="en-US"/>
        </w:rPr>
        <w:t xml:space="preserve"> Edu works</w:t>
      </w:r>
      <w:r w:rsidRPr="008C5060">
        <w:rPr>
          <w:rStyle w:val="normaltextrun"/>
          <w:rFonts w:ascii="Simplon Norm" w:hAnsi="Simplon Norm" w:cs="Segoe UI"/>
          <w:b/>
          <w:bCs/>
          <w:sz w:val="20"/>
          <w:szCs w:val="20"/>
          <w:lang w:val="en-US"/>
        </w:rPr>
        <w:t xml:space="preserve"> Pty. Ltd. </w:t>
      </w:r>
    </w:p>
    <w:p w14:paraId="13E10129" w14:textId="77777777" w:rsidR="009A4605" w:rsidRPr="008C5060" w:rsidRDefault="009A4605" w:rsidP="009A4605">
      <w:pPr>
        <w:pStyle w:val="paragraph"/>
        <w:spacing w:before="0" w:beforeAutospacing="0" w:after="0" w:afterAutospacing="0"/>
        <w:textAlignment w:val="baseline"/>
        <w:rPr>
          <w:rStyle w:val="normaltextrun"/>
          <w:rFonts w:ascii="Simplon Norm" w:hAnsi="Simplon Norm" w:cs="Segoe UI"/>
          <w:sz w:val="20"/>
          <w:szCs w:val="20"/>
        </w:rPr>
      </w:pPr>
      <w:r w:rsidRPr="008C5060">
        <w:rPr>
          <w:rStyle w:val="normaltextrun"/>
          <w:rFonts w:ascii="Simplon Norm" w:hAnsi="Simplon Norm" w:cs="Segoe UI"/>
          <w:sz w:val="20"/>
          <w:szCs w:val="20"/>
        </w:rPr>
        <w:t xml:space="preserve">All rights reserved. This publication is copyright to </w:t>
      </w:r>
      <w:r>
        <w:rPr>
          <w:rStyle w:val="normaltextrun"/>
          <w:rFonts w:ascii="Simplon Norm" w:hAnsi="Simplon Norm" w:cs="Segoe UI"/>
          <w:sz w:val="20"/>
          <w:szCs w:val="20"/>
        </w:rPr>
        <w:t>Edu works pty ltd</w:t>
      </w:r>
      <w:r w:rsidRPr="008C5060">
        <w:rPr>
          <w:rStyle w:val="normaltextrun"/>
          <w:rFonts w:ascii="Simplon Norm" w:hAnsi="Simplon Norm" w:cs="Segoe UI"/>
          <w:sz w:val="20"/>
          <w:szCs w:val="20"/>
        </w:rPr>
        <w:t>. No part of this publication or its supporting documents may be reproduced or transmitted in any form or by any means, electronic or mechanical, including photocopying, recording or by any information storage and retrieval system, without prior written permission from the publisher.</w:t>
      </w:r>
    </w:p>
    <w:p w14:paraId="39F64029" w14:textId="77777777" w:rsidR="009A4605" w:rsidRPr="008C5060" w:rsidRDefault="009A4605" w:rsidP="009A4605">
      <w:pPr>
        <w:spacing w:before="90"/>
        <w:rPr>
          <w:sz w:val="20"/>
          <w:szCs w:val="20"/>
        </w:rPr>
      </w:pPr>
    </w:p>
    <w:p w14:paraId="37083C90" w14:textId="77777777" w:rsidR="009A4605" w:rsidRPr="008C5060" w:rsidRDefault="009A4605" w:rsidP="009A4605">
      <w:pPr>
        <w:pStyle w:val="paragraph"/>
        <w:spacing w:before="0" w:beforeAutospacing="0" w:after="0" w:afterAutospacing="0"/>
        <w:textAlignment w:val="baseline"/>
        <w:rPr>
          <w:rFonts w:ascii="Simplon Norm" w:hAnsi="Simplon Norm" w:cs="Segoe UI"/>
          <w:sz w:val="18"/>
          <w:szCs w:val="18"/>
        </w:rPr>
      </w:pPr>
      <w:r w:rsidRPr="008C5060">
        <w:rPr>
          <w:rStyle w:val="normaltextrun"/>
          <w:rFonts w:ascii="Simplon Norm" w:hAnsi="Simplon Norm" w:cs="Segoe UI"/>
          <w:b/>
          <w:bCs/>
          <w:sz w:val="20"/>
          <w:szCs w:val="20"/>
        </w:rPr>
        <w:t>©</w:t>
      </w:r>
      <w:r w:rsidRPr="008C5060">
        <w:rPr>
          <w:rStyle w:val="normaltextrun"/>
          <w:rFonts w:ascii="Simplon Norm" w:hAnsi="Simplon Norm" w:cs="Arial"/>
          <w:b/>
          <w:bCs/>
          <w:i/>
          <w:iCs/>
          <w:sz w:val="20"/>
          <w:szCs w:val="20"/>
          <w:lang w:val="en-US"/>
        </w:rPr>
        <w:t> </w:t>
      </w:r>
      <w:r w:rsidRPr="008C5060">
        <w:rPr>
          <w:rStyle w:val="normaltextrun"/>
          <w:rFonts w:ascii="Simplon Norm" w:hAnsi="Simplon Norm" w:cs="Segoe UI"/>
          <w:b/>
          <w:bCs/>
          <w:sz w:val="20"/>
          <w:szCs w:val="20"/>
          <w:lang w:val="en-US"/>
        </w:rPr>
        <w:t>UP Education Australia Pty Ltd</w:t>
      </w:r>
      <w:r w:rsidRPr="008C5060">
        <w:rPr>
          <w:rStyle w:val="normaltextrun"/>
          <w:rFonts w:ascii="Simplon Norm" w:hAnsi="Simplon Norm" w:cs="Arial"/>
          <w:b/>
          <w:bCs/>
          <w:sz w:val="20"/>
          <w:szCs w:val="20"/>
          <w:lang w:val="en-US"/>
        </w:rPr>
        <w:t> </w:t>
      </w:r>
      <w:r w:rsidRPr="008C5060">
        <w:rPr>
          <w:rStyle w:val="normaltextrun"/>
          <w:rFonts w:ascii="Simplon Norm" w:hAnsi="Simplon Norm" w:cs="Segoe UI"/>
          <w:b/>
          <w:bCs/>
          <w:sz w:val="20"/>
          <w:szCs w:val="20"/>
        </w:rPr>
        <w:t>2021</w:t>
      </w:r>
      <w:r w:rsidRPr="008C5060">
        <w:rPr>
          <w:rStyle w:val="normaltextrun"/>
          <w:rFonts w:ascii="Simplon Norm" w:hAnsi="Simplon Norm" w:cs="Arial"/>
          <w:sz w:val="20"/>
          <w:szCs w:val="20"/>
        </w:rPr>
        <w:t> </w:t>
      </w:r>
    </w:p>
    <w:p w14:paraId="520827B8" w14:textId="77777777" w:rsidR="009A4605" w:rsidRPr="004B50BA" w:rsidRDefault="009A4605" w:rsidP="009A4605">
      <w:pPr>
        <w:pStyle w:val="paragraph"/>
        <w:spacing w:before="0" w:beforeAutospacing="0" w:after="0" w:afterAutospacing="0"/>
        <w:textAlignment w:val="baseline"/>
      </w:pPr>
      <w:r w:rsidRPr="008C5060">
        <w:rPr>
          <w:rStyle w:val="normaltextrun"/>
          <w:rFonts w:ascii="Simplon Norm" w:hAnsi="Simplon Norm" w:cs="Segoe UI"/>
          <w:sz w:val="20"/>
          <w:szCs w:val="20"/>
        </w:rPr>
        <w:t>Except as permitted by the copyright law applicable to you, you may not reproduce or communicate any of the content on this website, including files downloadable from this website, without the permission of the copyright owner.</w:t>
      </w:r>
      <w:r w:rsidRPr="008C5060">
        <w:rPr>
          <w:rStyle w:val="normaltextrun"/>
          <w:rFonts w:ascii="Simplon Norm" w:hAnsi="Simplon Norm" w:cs="Arial"/>
          <w:sz w:val="20"/>
          <w:szCs w:val="20"/>
        </w:rPr>
        <w:t> </w:t>
      </w:r>
    </w:p>
    <w:p w14:paraId="5F7C26B7" w14:textId="77777777" w:rsidR="00ED7829" w:rsidRDefault="00ED7829" w:rsidP="00ED7829">
      <w:pPr>
        <w:tabs>
          <w:tab w:val="left" w:pos="4536"/>
        </w:tabs>
        <w:rPr>
          <w:rFonts w:eastAsia="Times New Roman" w:cs="Calibri"/>
          <w:szCs w:val="22"/>
        </w:rPr>
      </w:pPr>
    </w:p>
    <w:p w14:paraId="69C9290F" w14:textId="77777777" w:rsidR="00C050CD" w:rsidRDefault="00C050CD" w:rsidP="00C050CD"/>
    <w:sectPr w:rsidR="00C050CD" w:rsidSect="00460336">
      <w:footerReference w:type="first" r:id="rId44"/>
      <w:pgSz w:w="11906" w:h="16838"/>
      <w:pgMar w:top="1134" w:right="1134" w:bottom="1559"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E9D07" w14:textId="77777777" w:rsidR="000F40C7" w:rsidRDefault="000F40C7" w:rsidP="001E7FDB">
      <w:pPr>
        <w:spacing w:after="0" w:line="240" w:lineRule="auto"/>
      </w:pPr>
      <w:r>
        <w:separator/>
      </w:r>
    </w:p>
  </w:endnote>
  <w:endnote w:type="continuationSeparator" w:id="0">
    <w:p w14:paraId="7135FB20" w14:textId="77777777" w:rsidR="000F40C7" w:rsidRDefault="000F40C7" w:rsidP="001E7FDB">
      <w:pPr>
        <w:spacing w:after="0" w:line="240" w:lineRule="auto"/>
      </w:pPr>
      <w:r>
        <w:continuationSeparator/>
      </w:r>
    </w:p>
  </w:endnote>
  <w:endnote w:type="continuationNotice" w:id="1">
    <w:p w14:paraId="15A1DDC5" w14:textId="77777777" w:rsidR="000F40C7" w:rsidRDefault="000F40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on Norm">
    <w:altName w:val="Calibri"/>
    <w:panose1 w:val="00000000000000000000"/>
    <w:charset w:val="00"/>
    <w:family w:val="swiss"/>
    <w:notTrueType/>
    <w:pitch w:val="variable"/>
    <w:sig w:usb0="A000006F" w:usb1="4000207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altName w:val="Calibri"/>
    <w:panose1 w:val="0000000000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altName w:val="Calibri"/>
    <w:panose1 w:val="00000000000000000000"/>
    <w:charset w:val="00"/>
    <w:family w:val="swiss"/>
    <w:notTrueType/>
    <w:pitch w:val="variable"/>
    <w:sig w:usb0="A000006F" w:usb1="4000207B" w:usb2="00000000" w:usb3="00000000" w:csb0="00000093" w:csb1="00000000"/>
  </w:font>
  <w:font w:name="Simplon Mono Light">
    <w:altName w:val="Calibri"/>
    <w:panose1 w:val="00000000000000000000"/>
    <w:charset w:val="00"/>
    <w:family w:val="modern"/>
    <w:notTrueType/>
    <w:pitch w:val="fixed"/>
    <w:sig w:usb0="A000006F" w:usb1="4000207B" w:usb2="00000000" w:usb3="00000000" w:csb0="00000093" w:csb1="00000000"/>
  </w:font>
  <w:font w:name="Kalinga">
    <w:charset w:val="00"/>
    <w:family w:val="swiss"/>
    <w:pitch w:val="variable"/>
    <w:sig w:usb0="0008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plon Norm Medium">
    <w:altName w:val="Calibri"/>
    <w:panose1 w:val="0000000000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978F" w14:textId="4AC79ECD" w:rsidR="009A4605" w:rsidRPr="00804A45" w:rsidRDefault="009A4605" w:rsidP="00F240AE">
    <w:pPr>
      <w:pStyle w:val="Footer"/>
      <w:tabs>
        <w:tab w:val="clear" w:pos="4153"/>
        <w:tab w:val="clear" w:pos="8306"/>
        <w:tab w:val="left" w:pos="2880"/>
      </w:tabs>
      <w:ind w:right="420"/>
      <w:rPr>
        <w:color w:val="767171" w:themeColor="background2" w:themeShade="80"/>
        <w:lang w:val="en-NZ"/>
      </w:rPr>
    </w:pPr>
    <w:r>
      <w:rPr>
        <w:color w:val="767171" w:themeColor="background2" w:themeShade="80"/>
        <w:lang w:val="en-NZ"/>
      </w:rPr>
      <w:t>Version 1.</w:t>
    </w:r>
    <w:r w:rsidR="00511148">
      <w:rPr>
        <w:color w:val="767171" w:themeColor="background2" w:themeShade="80"/>
        <w:lang w:val="en-NZ"/>
      </w:rPr>
      <w:t>1</w:t>
    </w:r>
    <w:r>
      <w:rPr>
        <w:color w:val="767171" w:themeColor="background2" w:themeShade="80"/>
        <w:lang w:val="en-NZ"/>
      </w:rPr>
      <w:t xml:space="preserve"> </w:t>
    </w:r>
    <w:r w:rsidR="00511148">
      <w:rPr>
        <w:color w:val="767171" w:themeColor="background2" w:themeShade="80"/>
        <w:lang w:val="en-NZ"/>
      </w:rPr>
      <w:t>April</w:t>
    </w:r>
    <w:r>
      <w:rPr>
        <w:color w:val="767171" w:themeColor="background2" w:themeShade="80"/>
        <w:lang w:val="en-NZ"/>
      </w:rPr>
      <w:t xml:space="preserve"> 202</w:t>
    </w:r>
    <w:r w:rsidR="00511148">
      <w:rPr>
        <w:color w:val="767171" w:themeColor="background2" w:themeShade="80"/>
        <w:lang w:val="en-NZ"/>
      </w:rPr>
      <w:t>3</w:t>
    </w:r>
    <w:r>
      <w:rPr>
        <w:color w:val="767171" w:themeColor="background2" w:themeShade="80"/>
        <w:lang w:val="en-NZ"/>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5170" w14:textId="0DBB3EFB" w:rsidR="001B5F6C" w:rsidRPr="00804A45" w:rsidRDefault="001B5F6C" w:rsidP="00F240AE">
    <w:pPr>
      <w:pStyle w:val="Footer"/>
      <w:tabs>
        <w:tab w:val="clear" w:pos="4153"/>
        <w:tab w:val="clear" w:pos="8306"/>
        <w:tab w:val="left" w:pos="2880"/>
      </w:tabs>
      <w:ind w:right="420"/>
      <w:rPr>
        <w:color w:val="767171" w:themeColor="background2" w:themeShade="80"/>
        <w:lang w:val="en-NZ"/>
      </w:rPr>
    </w:pPr>
    <w:r>
      <w:rPr>
        <w:color w:val="767171" w:themeColor="background2" w:themeShade="80"/>
        <w:lang w:val="en-NZ"/>
      </w:rPr>
      <w:t xml:space="preserve">Version 1.0 </w:t>
    </w:r>
    <w:r w:rsidR="005E38DB">
      <w:rPr>
        <w:color w:val="767171" w:themeColor="background2" w:themeShade="80"/>
        <w:lang w:val="en-NZ"/>
      </w:rPr>
      <w:t>April</w:t>
    </w:r>
    <w:r w:rsidR="000A5355">
      <w:rPr>
        <w:color w:val="767171" w:themeColor="background2" w:themeShade="80"/>
        <w:lang w:val="en-NZ"/>
      </w:rPr>
      <w:t xml:space="preserve"> 202</w:t>
    </w:r>
    <w:r w:rsidR="005E38DB">
      <w:rPr>
        <w:color w:val="767171" w:themeColor="background2" w:themeShade="80"/>
        <w:lang w:val="en-NZ"/>
      </w:rPr>
      <w:t>3</w:t>
    </w:r>
    <w:r>
      <w:rPr>
        <w:color w:val="767171" w:themeColor="background2" w:themeShade="80"/>
        <w:lang w:val="en-NZ"/>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2BCF5" w14:textId="77777777" w:rsidR="000F40C7" w:rsidRDefault="000F40C7" w:rsidP="001E7FDB">
      <w:pPr>
        <w:spacing w:after="0" w:line="240" w:lineRule="auto"/>
      </w:pPr>
      <w:r>
        <w:separator/>
      </w:r>
    </w:p>
  </w:footnote>
  <w:footnote w:type="continuationSeparator" w:id="0">
    <w:p w14:paraId="05D06D03" w14:textId="77777777" w:rsidR="000F40C7" w:rsidRDefault="000F40C7" w:rsidP="001E7FDB">
      <w:pPr>
        <w:spacing w:after="0" w:line="240" w:lineRule="auto"/>
      </w:pPr>
      <w:r>
        <w:continuationSeparator/>
      </w:r>
    </w:p>
  </w:footnote>
  <w:footnote w:type="continuationNotice" w:id="1">
    <w:p w14:paraId="2915F38B" w14:textId="77777777" w:rsidR="000F40C7" w:rsidRDefault="000F40C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v4UVae7TQCfC0" int2:id="MQPxXSS8">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4E3"/>
    <w:multiLevelType w:val="hybridMultilevel"/>
    <w:tmpl w:val="AB882C3C"/>
    <w:styleLink w:val="OCnumlist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3C2CF4"/>
    <w:multiLevelType w:val="hybridMultilevel"/>
    <w:tmpl w:val="7A8E04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3B65D1"/>
    <w:multiLevelType w:val="hybridMultilevel"/>
    <w:tmpl w:val="7DBC0462"/>
    <w:lvl w:ilvl="0" w:tplc="0C090005">
      <w:start w:val="1"/>
      <w:numFmt w:val="bullet"/>
      <w:lvlText w:val=""/>
      <w:lvlJc w:val="left"/>
      <w:pPr>
        <w:ind w:left="5245" w:hanging="360"/>
      </w:pPr>
      <w:rPr>
        <w:rFonts w:ascii="Wingdings" w:hAnsi="Wingdings" w:hint="default"/>
      </w:rPr>
    </w:lvl>
    <w:lvl w:ilvl="1" w:tplc="0C090003" w:tentative="1">
      <w:start w:val="1"/>
      <w:numFmt w:val="bullet"/>
      <w:lvlText w:val="o"/>
      <w:lvlJc w:val="left"/>
      <w:pPr>
        <w:ind w:left="5965" w:hanging="360"/>
      </w:pPr>
      <w:rPr>
        <w:rFonts w:ascii="Courier New" w:hAnsi="Courier New" w:cs="Courier New" w:hint="default"/>
      </w:rPr>
    </w:lvl>
    <w:lvl w:ilvl="2" w:tplc="0C090005" w:tentative="1">
      <w:start w:val="1"/>
      <w:numFmt w:val="bullet"/>
      <w:lvlText w:val=""/>
      <w:lvlJc w:val="left"/>
      <w:pPr>
        <w:ind w:left="6685" w:hanging="360"/>
      </w:pPr>
      <w:rPr>
        <w:rFonts w:ascii="Wingdings" w:hAnsi="Wingdings" w:hint="default"/>
      </w:rPr>
    </w:lvl>
    <w:lvl w:ilvl="3" w:tplc="0C090001" w:tentative="1">
      <w:start w:val="1"/>
      <w:numFmt w:val="bullet"/>
      <w:lvlText w:val=""/>
      <w:lvlJc w:val="left"/>
      <w:pPr>
        <w:ind w:left="7405" w:hanging="360"/>
      </w:pPr>
      <w:rPr>
        <w:rFonts w:ascii="Symbol" w:hAnsi="Symbol" w:hint="default"/>
      </w:rPr>
    </w:lvl>
    <w:lvl w:ilvl="4" w:tplc="0C090003" w:tentative="1">
      <w:start w:val="1"/>
      <w:numFmt w:val="bullet"/>
      <w:lvlText w:val="o"/>
      <w:lvlJc w:val="left"/>
      <w:pPr>
        <w:ind w:left="8125" w:hanging="360"/>
      </w:pPr>
      <w:rPr>
        <w:rFonts w:ascii="Courier New" w:hAnsi="Courier New" w:cs="Courier New" w:hint="default"/>
      </w:rPr>
    </w:lvl>
    <w:lvl w:ilvl="5" w:tplc="0C090005" w:tentative="1">
      <w:start w:val="1"/>
      <w:numFmt w:val="bullet"/>
      <w:lvlText w:val=""/>
      <w:lvlJc w:val="left"/>
      <w:pPr>
        <w:ind w:left="8845" w:hanging="360"/>
      </w:pPr>
      <w:rPr>
        <w:rFonts w:ascii="Wingdings" w:hAnsi="Wingdings" w:hint="default"/>
      </w:rPr>
    </w:lvl>
    <w:lvl w:ilvl="6" w:tplc="0C090001" w:tentative="1">
      <w:start w:val="1"/>
      <w:numFmt w:val="bullet"/>
      <w:lvlText w:val=""/>
      <w:lvlJc w:val="left"/>
      <w:pPr>
        <w:ind w:left="9565" w:hanging="360"/>
      </w:pPr>
      <w:rPr>
        <w:rFonts w:ascii="Symbol" w:hAnsi="Symbol" w:hint="default"/>
      </w:rPr>
    </w:lvl>
    <w:lvl w:ilvl="7" w:tplc="0C090003" w:tentative="1">
      <w:start w:val="1"/>
      <w:numFmt w:val="bullet"/>
      <w:lvlText w:val="o"/>
      <w:lvlJc w:val="left"/>
      <w:pPr>
        <w:ind w:left="10285" w:hanging="360"/>
      </w:pPr>
      <w:rPr>
        <w:rFonts w:ascii="Courier New" w:hAnsi="Courier New" w:cs="Courier New" w:hint="default"/>
      </w:rPr>
    </w:lvl>
    <w:lvl w:ilvl="8" w:tplc="0C090005" w:tentative="1">
      <w:start w:val="1"/>
      <w:numFmt w:val="bullet"/>
      <w:lvlText w:val=""/>
      <w:lvlJc w:val="left"/>
      <w:pPr>
        <w:ind w:left="11005" w:hanging="360"/>
      </w:pPr>
      <w:rPr>
        <w:rFonts w:ascii="Wingdings" w:hAnsi="Wingdings" w:hint="default"/>
      </w:rPr>
    </w:lvl>
  </w:abstractNum>
  <w:abstractNum w:abstractNumId="3" w15:restartNumberingAfterBreak="0">
    <w:nsid w:val="01833555"/>
    <w:multiLevelType w:val="hybridMultilevel"/>
    <w:tmpl w:val="E8301052"/>
    <w:lvl w:ilvl="0" w:tplc="71064EB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A47EBE"/>
    <w:multiLevelType w:val="hybridMultilevel"/>
    <w:tmpl w:val="94A620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2C4F57"/>
    <w:multiLevelType w:val="hybridMultilevel"/>
    <w:tmpl w:val="CA8850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597558"/>
    <w:multiLevelType w:val="hybridMultilevel"/>
    <w:tmpl w:val="E098D4B2"/>
    <w:lvl w:ilvl="0" w:tplc="0C090001">
      <w:start w:val="1"/>
      <w:numFmt w:val="bullet"/>
      <w:lvlText w:val=""/>
      <w:lvlJc w:val="left"/>
      <w:pPr>
        <w:ind w:left="1131" w:hanging="360"/>
      </w:pPr>
      <w:rPr>
        <w:rFonts w:ascii="Symbol" w:hAnsi="Symbol" w:hint="default"/>
      </w:rPr>
    </w:lvl>
    <w:lvl w:ilvl="1" w:tplc="0C090003">
      <w:start w:val="1"/>
      <w:numFmt w:val="bullet"/>
      <w:lvlText w:val="o"/>
      <w:lvlJc w:val="left"/>
      <w:pPr>
        <w:ind w:left="1851" w:hanging="360"/>
      </w:pPr>
      <w:rPr>
        <w:rFonts w:ascii="Courier New" w:hAnsi="Courier New" w:cs="Courier New" w:hint="default"/>
      </w:rPr>
    </w:lvl>
    <w:lvl w:ilvl="2" w:tplc="0C090005" w:tentative="1">
      <w:start w:val="1"/>
      <w:numFmt w:val="bullet"/>
      <w:lvlText w:val=""/>
      <w:lvlJc w:val="left"/>
      <w:pPr>
        <w:ind w:left="2571" w:hanging="360"/>
      </w:pPr>
      <w:rPr>
        <w:rFonts w:ascii="Wingdings" w:hAnsi="Wingdings" w:hint="default"/>
      </w:rPr>
    </w:lvl>
    <w:lvl w:ilvl="3" w:tplc="0C090001" w:tentative="1">
      <w:start w:val="1"/>
      <w:numFmt w:val="bullet"/>
      <w:lvlText w:val=""/>
      <w:lvlJc w:val="left"/>
      <w:pPr>
        <w:ind w:left="3291" w:hanging="360"/>
      </w:pPr>
      <w:rPr>
        <w:rFonts w:ascii="Symbol" w:hAnsi="Symbol" w:hint="default"/>
      </w:rPr>
    </w:lvl>
    <w:lvl w:ilvl="4" w:tplc="0C090003" w:tentative="1">
      <w:start w:val="1"/>
      <w:numFmt w:val="bullet"/>
      <w:lvlText w:val="o"/>
      <w:lvlJc w:val="left"/>
      <w:pPr>
        <w:ind w:left="4011" w:hanging="360"/>
      </w:pPr>
      <w:rPr>
        <w:rFonts w:ascii="Courier New" w:hAnsi="Courier New" w:cs="Courier New" w:hint="default"/>
      </w:rPr>
    </w:lvl>
    <w:lvl w:ilvl="5" w:tplc="0C090005" w:tentative="1">
      <w:start w:val="1"/>
      <w:numFmt w:val="bullet"/>
      <w:lvlText w:val=""/>
      <w:lvlJc w:val="left"/>
      <w:pPr>
        <w:ind w:left="4731" w:hanging="360"/>
      </w:pPr>
      <w:rPr>
        <w:rFonts w:ascii="Wingdings" w:hAnsi="Wingdings" w:hint="default"/>
      </w:rPr>
    </w:lvl>
    <w:lvl w:ilvl="6" w:tplc="0C090001" w:tentative="1">
      <w:start w:val="1"/>
      <w:numFmt w:val="bullet"/>
      <w:lvlText w:val=""/>
      <w:lvlJc w:val="left"/>
      <w:pPr>
        <w:ind w:left="5451" w:hanging="360"/>
      </w:pPr>
      <w:rPr>
        <w:rFonts w:ascii="Symbol" w:hAnsi="Symbol" w:hint="default"/>
      </w:rPr>
    </w:lvl>
    <w:lvl w:ilvl="7" w:tplc="0C090003" w:tentative="1">
      <w:start w:val="1"/>
      <w:numFmt w:val="bullet"/>
      <w:lvlText w:val="o"/>
      <w:lvlJc w:val="left"/>
      <w:pPr>
        <w:ind w:left="6171" w:hanging="360"/>
      </w:pPr>
      <w:rPr>
        <w:rFonts w:ascii="Courier New" w:hAnsi="Courier New" w:cs="Courier New" w:hint="default"/>
      </w:rPr>
    </w:lvl>
    <w:lvl w:ilvl="8" w:tplc="0C090005" w:tentative="1">
      <w:start w:val="1"/>
      <w:numFmt w:val="bullet"/>
      <w:lvlText w:val=""/>
      <w:lvlJc w:val="left"/>
      <w:pPr>
        <w:ind w:left="6891" w:hanging="360"/>
      </w:pPr>
      <w:rPr>
        <w:rFonts w:ascii="Wingdings" w:hAnsi="Wingdings" w:hint="default"/>
      </w:rPr>
    </w:lvl>
  </w:abstractNum>
  <w:abstractNum w:abstractNumId="7" w15:restartNumberingAfterBreak="0">
    <w:nsid w:val="0AB210FA"/>
    <w:multiLevelType w:val="hybridMultilevel"/>
    <w:tmpl w:val="77128D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D82D07"/>
    <w:multiLevelType w:val="hybridMultilevel"/>
    <w:tmpl w:val="D6C856B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E90AB8"/>
    <w:multiLevelType w:val="hybridMultilevel"/>
    <w:tmpl w:val="5F00052C"/>
    <w:lvl w:ilvl="0" w:tplc="C6182FF0">
      <w:start w:val="1"/>
      <w:numFmt w:val="decimal"/>
      <w:pStyle w:val="AABodyTextNumberedList"/>
      <w:lvlText w:val="%1."/>
      <w:lvlJc w:val="left"/>
      <w:pPr>
        <w:ind w:left="360" w:hanging="360"/>
      </w:pPr>
      <w:rPr>
        <w:rFonts w:hint="default"/>
        <w:b w:val="0"/>
      </w:rPr>
    </w:lvl>
    <w:lvl w:ilvl="1" w:tplc="0C090019">
      <w:start w:val="1"/>
      <w:numFmt w:val="lowerLetter"/>
      <w:lvlText w:val="%2."/>
      <w:lvlJc w:val="left"/>
      <w:pPr>
        <w:ind w:left="1080" w:hanging="360"/>
      </w:pPr>
    </w:lvl>
    <w:lvl w:ilvl="2" w:tplc="CC9AA524">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0180F80"/>
    <w:multiLevelType w:val="hybridMultilevel"/>
    <w:tmpl w:val="BF2EB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45D88"/>
    <w:multiLevelType w:val="hybridMultilevel"/>
    <w:tmpl w:val="0B96D25E"/>
    <w:lvl w:ilvl="0" w:tplc="56E2AD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100919"/>
    <w:multiLevelType w:val="hybridMultilevel"/>
    <w:tmpl w:val="5832E6A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3346E91"/>
    <w:multiLevelType w:val="hybridMultilevel"/>
    <w:tmpl w:val="ED9E60F2"/>
    <w:lvl w:ilvl="0" w:tplc="6C0EC622">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9E393A"/>
    <w:multiLevelType w:val="hybridMultilevel"/>
    <w:tmpl w:val="4C1EA060"/>
    <w:lvl w:ilvl="0" w:tplc="C5D86624">
      <w:start w:val="1"/>
      <w:numFmt w:val="lowerLetter"/>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9E42B6"/>
    <w:multiLevelType w:val="hybridMultilevel"/>
    <w:tmpl w:val="16C4A77C"/>
    <w:lvl w:ilvl="0" w:tplc="ADC634B2">
      <w:start w:val="1"/>
      <w:numFmt w:val="bullet"/>
      <w:lvlText w:val="-"/>
      <w:lvlJc w:val="left"/>
      <w:pPr>
        <w:ind w:left="720" w:hanging="360"/>
      </w:pPr>
      <w:rPr>
        <w:rFonts w:ascii="Simplon Norm" w:eastAsiaTheme="minorEastAsia" w:hAnsi="Simplon Norm"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C476D4"/>
    <w:multiLevelType w:val="hybridMultilevel"/>
    <w:tmpl w:val="E7786870"/>
    <w:lvl w:ilvl="0" w:tplc="EC784CE4">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5DE0C17"/>
    <w:multiLevelType w:val="hybridMultilevel"/>
    <w:tmpl w:val="069E3D3C"/>
    <w:lvl w:ilvl="0" w:tplc="6C0EC6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4D3420"/>
    <w:multiLevelType w:val="hybridMultilevel"/>
    <w:tmpl w:val="A2C032D4"/>
    <w:lvl w:ilvl="0" w:tplc="0C090001">
      <w:start w:val="1"/>
      <w:numFmt w:val="bullet"/>
      <w:lvlText w:val=""/>
      <w:lvlJc w:val="left"/>
      <w:pPr>
        <w:ind w:left="360" w:hanging="360"/>
      </w:pPr>
      <w:rPr>
        <w:rFonts w:ascii="Symbol" w:hAnsi="Symbol" w:hint="default"/>
      </w:rPr>
    </w:lvl>
    <w:lvl w:ilvl="1" w:tplc="7D3AB4B4">
      <w:start w:val="2"/>
      <w:numFmt w:val="bullet"/>
      <w:lvlText w:val="-"/>
      <w:lvlJc w:val="left"/>
      <w:pPr>
        <w:ind w:left="1080" w:hanging="360"/>
      </w:pPr>
      <w:rPr>
        <w:rFonts w:ascii="Simplon Norm" w:eastAsia="DengXian" w:hAnsi="Simplon Norm" w:cs="Cordia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89651DA"/>
    <w:multiLevelType w:val="hybridMultilevel"/>
    <w:tmpl w:val="7B5AC03C"/>
    <w:lvl w:ilvl="0" w:tplc="629ED6EC">
      <w:start w:val="1"/>
      <w:numFmt w:val="bullet"/>
      <w:lvlText w:val=""/>
      <w:lvlJc w:val="left"/>
      <w:pPr>
        <w:ind w:left="720" w:hanging="360"/>
      </w:pPr>
      <w:rPr>
        <w:rFonts w:ascii="Symbol" w:hAnsi="Symbol" w:hint="default"/>
      </w:rPr>
    </w:lvl>
    <w:lvl w:ilvl="1" w:tplc="DB945E06">
      <w:start w:val="1"/>
      <w:numFmt w:val="bullet"/>
      <w:lvlText w:val="o"/>
      <w:lvlJc w:val="left"/>
      <w:pPr>
        <w:ind w:left="1440" w:hanging="360"/>
      </w:pPr>
      <w:rPr>
        <w:rFonts w:ascii="Courier New" w:hAnsi="Courier New" w:hint="default"/>
      </w:rPr>
    </w:lvl>
    <w:lvl w:ilvl="2" w:tplc="898EB65E">
      <w:start w:val="1"/>
      <w:numFmt w:val="bullet"/>
      <w:lvlText w:val=""/>
      <w:lvlJc w:val="left"/>
      <w:pPr>
        <w:ind w:left="2160" w:hanging="360"/>
      </w:pPr>
      <w:rPr>
        <w:rFonts w:ascii="Wingdings" w:hAnsi="Wingdings" w:hint="default"/>
      </w:rPr>
    </w:lvl>
    <w:lvl w:ilvl="3" w:tplc="DDB88AF8">
      <w:start w:val="1"/>
      <w:numFmt w:val="bullet"/>
      <w:lvlText w:val=""/>
      <w:lvlJc w:val="left"/>
      <w:pPr>
        <w:ind w:left="2880" w:hanging="360"/>
      </w:pPr>
      <w:rPr>
        <w:rFonts w:ascii="Symbol" w:hAnsi="Symbol" w:hint="default"/>
      </w:rPr>
    </w:lvl>
    <w:lvl w:ilvl="4" w:tplc="DCAE99C4">
      <w:start w:val="1"/>
      <w:numFmt w:val="bullet"/>
      <w:lvlText w:val="o"/>
      <w:lvlJc w:val="left"/>
      <w:pPr>
        <w:ind w:left="3600" w:hanging="360"/>
      </w:pPr>
      <w:rPr>
        <w:rFonts w:ascii="Courier New" w:hAnsi="Courier New" w:hint="default"/>
      </w:rPr>
    </w:lvl>
    <w:lvl w:ilvl="5" w:tplc="6D7474C2">
      <w:start w:val="1"/>
      <w:numFmt w:val="bullet"/>
      <w:lvlText w:val=""/>
      <w:lvlJc w:val="left"/>
      <w:pPr>
        <w:ind w:left="4320" w:hanging="360"/>
      </w:pPr>
      <w:rPr>
        <w:rFonts w:ascii="Wingdings" w:hAnsi="Wingdings" w:hint="default"/>
      </w:rPr>
    </w:lvl>
    <w:lvl w:ilvl="6" w:tplc="9F88D0A6">
      <w:start w:val="1"/>
      <w:numFmt w:val="bullet"/>
      <w:lvlText w:val=""/>
      <w:lvlJc w:val="left"/>
      <w:pPr>
        <w:ind w:left="5040" w:hanging="360"/>
      </w:pPr>
      <w:rPr>
        <w:rFonts w:ascii="Symbol" w:hAnsi="Symbol" w:hint="default"/>
      </w:rPr>
    </w:lvl>
    <w:lvl w:ilvl="7" w:tplc="075A7B9C">
      <w:start w:val="1"/>
      <w:numFmt w:val="bullet"/>
      <w:lvlText w:val="o"/>
      <w:lvlJc w:val="left"/>
      <w:pPr>
        <w:ind w:left="5760" w:hanging="360"/>
      </w:pPr>
      <w:rPr>
        <w:rFonts w:ascii="Courier New" w:hAnsi="Courier New" w:hint="default"/>
      </w:rPr>
    </w:lvl>
    <w:lvl w:ilvl="8" w:tplc="AD10B54C">
      <w:start w:val="1"/>
      <w:numFmt w:val="bullet"/>
      <w:lvlText w:val=""/>
      <w:lvlJc w:val="left"/>
      <w:pPr>
        <w:ind w:left="6480" w:hanging="360"/>
      </w:pPr>
      <w:rPr>
        <w:rFonts w:ascii="Wingdings" w:hAnsi="Wingdings" w:hint="default"/>
      </w:rPr>
    </w:lvl>
  </w:abstractNum>
  <w:abstractNum w:abstractNumId="20" w15:restartNumberingAfterBreak="0">
    <w:nsid w:val="193072CC"/>
    <w:multiLevelType w:val="hybridMultilevel"/>
    <w:tmpl w:val="98AED48A"/>
    <w:lvl w:ilvl="0" w:tplc="54D016EE">
      <w:start w:val="1"/>
      <w:numFmt w:val="bullet"/>
      <w:lvlText w:val=""/>
      <w:lvlJc w:val="left"/>
      <w:pPr>
        <w:ind w:left="720" w:hanging="360"/>
      </w:pPr>
      <w:rPr>
        <w:rFonts w:ascii="Symbol" w:hAnsi="Symbol" w:hint="default"/>
      </w:rPr>
    </w:lvl>
    <w:lvl w:ilvl="1" w:tplc="17D811EC">
      <w:start w:val="1"/>
      <w:numFmt w:val="bullet"/>
      <w:lvlText w:val="o"/>
      <w:lvlJc w:val="left"/>
      <w:pPr>
        <w:ind w:left="1440" w:hanging="360"/>
      </w:pPr>
      <w:rPr>
        <w:rFonts w:ascii="Courier New" w:hAnsi="Courier New" w:hint="default"/>
      </w:rPr>
    </w:lvl>
    <w:lvl w:ilvl="2" w:tplc="F7DE8FC4">
      <w:start w:val="1"/>
      <w:numFmt w:val="bullet"/>
      <w:lvlText w:val=""/>
      <w:lvlJc w:val="left"/>
      <w:pPr>
        <w:ind w:left="2160" w:hanging="360"/>
      </w:pPr>
      <w:rPr>
        <w:rFonts w:ascii="Wingdings" w:hAnsi="Wingdings" w:hint="default"/>
      </w:rPr>
    </w:lvl>
    <w:lvl w:ilvl="3" w:tplc="EC2CE606">
      <w:start w:val="1"/>
      <w:numFmt w:val="bullet"/>
      <w:lvlText w:val=""/>
      <w:lvlJc w:val="left"/>
      <w:pPr>
        <w:ind w:left="2880" w:hanging="360"/>
      </w:pPr>
      <w:rPr>
        <w:rFonts w:ascii="Symbol" w:hAnsi="Symbol" w:hint="default"/>
      </w:rPr>
    </w:lvl>
    <w:lvl w:ilvl="4" w:tplc="156AE4F2">
      <w:start w:val="1"/>
      <w:numFmt w:val="bullet"/>
      <w:lvlText w:val="o"/>
      <w:lvlJc w:val="left"/>
      <w:pPr>
        <w:ind w:left="3600" w:hanging="360"/>
      </w:pPr>
      <w:rPr>
        <w:rFonts w:ascii="Courier New" w:hAnsi="Courier New" w:hint="default"/>
      </w:rPr>
    </w:lvl>
    <w:lvl w:ilvl="5" w:tplc="9FAC1A1A">
      <w:start w:val="1"/>
      <w:numFmt w:val="bullet"/>
      <w:lvlText w:val=""/>
      <w:lvlJc w:val="left"/>
      <w:pPr>
        <w:ind w:left="4320" w:hanging="360"/>
      </w:pPr>
      <w:rPr>
        <w:rFonts w:ascii="Wingdings" w:hAnsi="Wingdings" w:hint="default"/>
      </w:rPr>
    </w:lvl>
    <w:lvl w:ilvl="6" w:tplc="BB82FC2A">
      <w:start w:val="1"/>
      <w:numFmt w:val="bullet"/>
      <w:lvlText w:val=""/>
      <w:lvlJc w:val="left"/>
      <w:pPr>
        <w:ind w:left="5040" w:hanging="360"/>
      </w:pPr>
      <w:rPr>
        <w:rFonts w:ascii="Symbol" w:hAnsi="Symbol" w:hint="default"/>
      </w:rPr>
    </w:lvl>
    <w:lvl w:ilvl="7" w:tplc="64EC4CF4">
      <w:start w:val="1"/>
      <w:numFmt w:val="bullet"/>
      <w:lvlText w:val="o"/>
      <w:lvlJc w:val="left"/>
      <w:pPr>
        <w:ind w:left="5760" w:hanging="360"/>
      </w:pPr>
      <w:rPr>
        <w:rFonts w:ascii="Courier New" w:hAnsi="Courier New" w:hint="default"/>
      </w:rPr>
    </w:lvl>
    <w:lvl w:ilvl="8" w:tplc="9CDC39C4">
      <w:start w:val="1"/>
      <w:numFmt w:val="bullet"/>
      <w:lvlText w:val=""/>
      <w:lvlJc w:val="left"/>
      <w:pPr>
        <w:ind w:left="6480" w:hanging="360"/>
      </w:pPr>
      <w:rPr>
        <w:rFonts w:ascii="Wingdings" w:hAnsi="Wingdings" w:hint="default"/>
      </w:rPr>
    </w:lvl>
  </w:abstractNum>
  <w:abstractNum w:abstractNumId="21" w15:restartNumberingAfterBreak="0">
    <w:nsid w:val="1B9B46B1"/>
    <w:multiLevelType w:val="hybridMultilevel"/>
    <w:tmpl w:val="02D28E94"/>
    <w:lvl w:ilvl="0" w:tplc="0C090019">
      <w:start w:val="1"/>
      <w:numFmt w:val="lowerLetter"/>
      <w:lvlText w:val="%1."/>
      <w:lvlJc w:val="left"/>
      <w:pPr>
        <w:ind w:left="720" w:hanging="360"/>
      </w:pPr>
      <w:rPr>
        <w:rFonts w:hint="default"/>
        <w:color w:val="000000" w:themeColor="text1"/>
      </w:rPr>
    </w:lvl>
    <w:lvl w:ilvl="1" w:tplc="0C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5316DD"/>
    <w:multiLevelType w:val="hybridMultilevel"/>
    <w:tmpl w:val="B59463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2BA7552"/>
    <w:multiLevelType w:val="hybridMultilevel"/>
    <w:tmpl w:val="0A04A5DC"/>
    <w:lvl w:ilvl="0" w:tplc="77D47A44">
      <w:start w:val="1"/>
      <w:numFmt w:val="bullet"/>
      <w:pStyle w:val="AAAnsBul"/>
      <w:lvlText w:val=""/>
      <w:lvlJc w:val="left"/>
      <w:pPr>
        <w:ind w:left="357" w:hanging="357"/>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783838"/>
    <w:multiLevelType w:val="hybridMultilevel"/>
    <w:tmpl w:val="169A7F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512F8B"/>
    <w:multiLevelType w:val="multilevel"/>
    <w:tmpl w:val="1D768416"/>
    <w:styleLink w:val="BodyTextNumbering"/>
    <w:lvl w:ilvl="0">
      <w:start w:val="1"/>
      <w:numFmt w:val="none"/>
      <w:pStyle w:val="AABT"/>
      <w:suff w:val="nothing"/>
      <w:lvlText w:val=""/>
      <w:lvlJc w:val="left"/>
      <w:pPr>
        <w:ind w:left="0" w:firstLine="0"/>
      </w:pPr>
      <w:rPr>
        <w:rFonts w:hint="default"/>
      </w:rPr>
    </w:lvl>
    <w:lvl w:ilvl="1">
      <w:start w:val="1"/>
      <w:numFmt w:val="decimal"/>
      <w:pStyle w:val="AABTNumList"/>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934659B"/>
    <w:multiLevelType w:val="hybridMultilevel"/>
    <w:tmpl w:val="619E4B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B1046EE"/>
    <w:multiLevelType w:val="hybridMultilevel"/>
    <w:tmpl w:val="913E7DB2"/>
    <w:lvl w:ilvl="0" w:tplc="0C090001">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8774AD"/>
    <w:multiLevelType w:val="hybridMultilevel"/>
    <w:tmpl w:val="8C6C8280"/>
    <w:lvl w:ilvl="0" w:tplc="0C090001">
      <w:start w:val="1"/>
      <w:numFmt w:val="bullet"/>
      <w:lvlText w:val=""/>
      <w:lvlJc w:val="left"/>
      <w:rPr>
        <w:rFonts w:ascii="Symbol" w:hAnsi="Symbol" w:hint="default"/>
        <w:color w:val="FF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D0E3DBE"/>
    <w:multiLevelType w:val="hybridMultilevel"/>
    <w:tmpl w:val="D22EDD76"/>
    <w:lvl w:ilvl="0" w:tplc="A1B29686">
      <w:start w:val="1"/>
      <w:numFmt w:val="bullet"/>
      <w:lvlText w:val=""/>
      <w:lvlJc w:val="left"/>
      <w:pPr>
        <w:ind w:left="720" w:hanging="360"/>
      </w:pPr>
      <w:rPr>
        <w:rFonts w:ascii="Symbol" w:hAnsi="Symbol" w:hint="default"/>
      </w:rPr>
    </w:lvl>
    <w:lvl w:ilvl="1" w:tplc="1C343F06">
      <w:start w:val="1"/>
      <w:numFmt w:val="bullet"/>
      <w:lvlText w:val="o"/>
      <w:lvlJc w:val="left"/>
      <w:pPr>
        <w:ind w:left="1440" w:hanging="360"/>
      </w:pPr>
      <w:rPr>
        <w:rFonts w:ascii="Courier New" w:hAnsi="Courier New" w:hint="default"/>
      </w:rPr>
    </w:lvl>
    <w:lvl w:ilvl="2" w:tplc="31782F88">
      <w:start w:val="1"/>
      <w:numFmt w:val="bullet"/>
      <w:lvlText w:val=""/>
      <w:lvlJc w:val="left"/>
      <w:pPr>
        <w:ind w:left="2160" w:hanging="360"/>
      </w:pPr>
      <w:rPr>
        <w:rFonts w:ascii="Wingdings" w:hAnsi="Wingdings" w:hint="default"/>
      </w:rPr>
    </w:lvl>
    <w:lvl w:ilvl="3" w:tplc="FE882C36">
      <w:start w:val="1"/>
      <w:numFmt w:val="bullet"/>
      <w:lvlText w:val=""/>
      <w:lvlJc w:val="left"/>
      <w:pPr>
        <w:ind w:left="2880" w:hanging="360"/>
      </w:pPr>
      <w:rPr>
        <w:rFonts w:ascii="Symbol" w:hAnsi="Symbol" w:hint="default"/>
      </w:rPr>
    </w:lvl>
    <w:lvl w:ilvl="4" w:tplc="8DD21996">
      <w:start w:val="1"/>
      <w:numFmt w:val="bullet"/>
      <w:lvlText w:val="o"/>
      <w:lvlJc w:val="left"/>
      <w:pPr>
        <w:ind w:left="3600" w:hanging="360"/>
      </w:pPr>
      <w:rPr>
        <w:rFonts w:ascii="Courier New" w:hAnsi="Courier New" w:hint="default"/>
      </w:rPr>
    </w:lvl>
    <w:lvl w:ilvl="5" w:tplc="FDC8741E">
      <w:start w:val="1"/>
      <w:numFmt w:val="bullet"/>
      <w:lvlText w:val=""/>
      <w:lvlJc w:val="left"/>
      <w:pPr>
        <w:ind w:left="4320" w:hanging="360"/>
      </w:pPr>
      <w:rPr>
        <w:rFonts w:ascii="Wingdings" w:hAnsi="Wingdings" w:hint="default"/>
      </w:rPr>
    </w:lvl>
    <w:lvl w:ilvl="6" w:tplc="0CEC3154">
      <w:start w:val="1"/>
      <w:numFmt w:val="bullet"/>
      <w:lvlText w:val=""/>
      <w:lvlJc w:val="left"/>
      <w:pPr>
        <w:ind w:left="5040" w:hanging="360"/>
      </w:pPr>
      <w:rPr>
        <w:rFonts w:ascii="Symbol" w:hAnsi="Symbol" w:hint="default"/>
      </w:rPr>
    </w:lvl>
    <w:lvl w:ilvl="7" w:tplc="F3BAB81C">
      <w:start w:val="1"/>
      <w:numFmt w:val="bullet"/>
      <w:lvlText w:val="o"/>
      <w:lvlJc w:val="left"/>
      <w:pPr>
        <w:ind w:left="5760" w:hanging="360"/>
      </w:pPr>
      <w:rPr>
        <w:rFonts w:ascii="Courier New" w:hAnsi="Courier New" w:hint="default"/>
      </w:rPr>
    </w:lvl>
    <w:lvl w:ilvl="8" w:tplc="C0D65820">
      <w:start w:val="1"/>
      <w:numFmt w:val="bullet"/>
      <w:lvlText w:val=""/>
      <w:lvlJc w:val="left"/>
      <w:pPr>
        <w:ind w:left="6480" w:hanging="360"/>
      </w:pPr>
      <w:rPr>
        <w:rFonts w:ascii="Wingdings" w:hAnsi="Wingdings" w:hint="default"/>
      </w:rPr>
    </w:lvl>
  </w:abstractNum>
  <w:abstractNum w:abstractNumId="30" w15:restartNumberingAfterBreak="0">
    <w:nsid w:val="2DF7125A"/>
    <w:multiLevelType w:val="hybridMultilevel"/>
    <w:tmpl w:val="99F83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C7337C"/>
    <w:multiLevelType w:val="hybridMultilevel"/>
    <w:tmpl w:val="D9669852"/>
    <w:styleLink w:val="OCnumlist21"/>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F4C3FEE"/>
    <w:multiLevelType w:val="hybridMultilevel"/>
    <w:tmpl w:val="78980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5C1263"/>
    <w:multiLevelType w:val="hybridMultilevel"/>
    <w:tmpl w:val="11683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FCC6B0E"/>
    <w:multiLevelType w:val="hybridMultilevel"/>
    <w:tmpl w:val="A72600EE"/>
    <w:lvl w:ilvl="0" w:tplc="E9B6A4C6">
      <w:start w:val="1"/>
      <w:numFmt w:val="bullet"/>
      <w:lvlText w:val=""/>
      <w:lvlJc w:val="left"/>
      <w:pPr>
        <w:ind w:left="720" w:hanging="360"/>
      </w:pPr>
      <w:rPr>
        <w:rFonts w:ascii="Symbol" w:hAnsi="Symbol" w:hint="default"/>
      </w:rPr>
    </w:lvl>
    <w:lvl w:ilvl="1" w:tplc="F3AEE098">
      <w:start w:val="1"/>
      <w:numFmt w:val="bullet"/>
      <w:lvlText w:val="o"/>
      <w:lvlJc w:val="left"/>
      <w:pPr>
        <w:ind w:left="1440" w:hanging="360"/>
      </w:pPr>
      <w:rPr>
        <w:rFonts w:ascii="Courier New" w:hAnsi="Courier New" w:hint="default"/>
      </w:rPr>
    </w:lvl>
    <w:lvl w:ilvl="2" w:tplc="B38EF580">
      <w:start w:val="1"/>
      <w:numFmt w:val="bullet"/>
      <w:lvlText w:val=""/>
      <w:lvlJc w:val="left"/>
      <w:pPr>
        <w:ind w:left="2160" w:hanging="360"/>
      </w:pPr>
      <w:rPr>
        <w:rFonts w:ascii="Wingdings" w:hAnsi="Wingdings" w:hint="default"/>
      </w:rPr>
    </w:lvl>
    <w:lvl w:ilvl="3" w:tplc="DBAA9210">
      <w:start w:val="1"/>
      <w:numFmt w:val="bullet"/>
      <w:lvlText w:val=""/>
      <w:lvlJc w:val="left"/>
      <w:pPr>
        <w:ind w:left="2880" w:hanging="360"/>
      </w:pPr>
      <w:rPr>
        <w:rFonts w:ascii="Symbol" w:hAnsi="Symbol" w:hint="default"/>
      </w:rPr>
    </w:lvl>
    <w:lvl w:ilvl="4" w:tplc="D5E44318">
      <w:start w:val="1"/>
      <w:numFmt w:val="bullet"/>
      <w:lvlText w:val="o"/>
      <w:lvlJc w:val="left"/>
      <w:pPr>
        <w:ind w:left="3600" w:hanging="360"/>
      </w:pPr>
      <w:rPr>
        <w:rFonts w:ascii="Courier New" w:hAnsi="Courier New" w:hint="default"/>
      </w:rPr>
    </w:lvl>
    <w:lvl w:ilvl="5" w:tplc="688EADC2">
      <w:start w:val="1"/>
      <w:numFmt w:val="bullet"/>
      <w:lvlText w:val=""/>
      <w:lvlJc w:val="left"/>
      <w:pPr>
        <w:ind w:left="4320" w:hanging="360"/>
      </w:pPr>
      <w:rPr>
        <w:rFonts w:ascii="Wingdings" w:hAnsi="Wingdings" w:hint="default"/>
      </w:rPr>
    </w:lvl>
    <w:lvl w:ilvl="6" w:tplc="60760562">
      <w:start w:val="1"/>
      <w:numFmt w:val="bullet"/>
      <w:lvlText w:val=""/>
      <w:lvlJc w:val="left"/>
      <w:pPr>
        <w:ind w:left="5040" w:hanging="360"/>
      </w:pPr>
      <w:rPr>
        <w:rFonts w:ascii="Symbol" w:hAnsi="Symbol" w:hint="default"/>
      </w:rPr>
    </w:lvl>
    <w:lvl w:ilvl="7" w:tplc="D3A87D98">
      <w:start w:val="1"/>
      <w:numFmt w:val="bullet"/>
      <w:lvlText w:val="o"/>
      <w:lvlJc w:val="left"/>
      <w:pPr>
        <w:ind w:left="5760" w:hanging="360"/>
      </w:pPr>
      <w:rPr>
        <w:rFonts w:ascii="Courier New" w:hAnsi="Courier New" w:hint="default"/>
      </w:rPr>
    </w:lvl>
    <w:lvl w:ilvl="8" w:tplc="B140997E">
      <w:start w:val="1"/>
      <w:numFmt w:val="bullet"/>
      <w:lvlText w:val=""/>
      <w:lvlJc w:val="left"/>
      <w:pPr>
        <w:ind w:left="6480" w:hanging="360"/>
      </w:pPr>
      <w:rPr>
        <w:rFonts w:ascii="Wingdings" w:hAnsi="Wingdings" w:hint="default"/>
      </w:rPr>
    </w:lvl>
  </w:abstractNum>
  <w:abstractNum w:abstractNumId="35" w15:restartNumberingAfterBreak="0">
    <w:nsid w:val="311B16AD"/>
    <w:multiLevelType w:val="hybridMultilevel"/>
    <w:tmpl w:val="5030C6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1373A63"/>
    <w:multiLevelType w:val="hybridMultilevel"/>
    <w:tmpl w:val="66985A42"/>
    <w:lvl w:ilvl="0" w:tplc="0C090001">
      <w:start w:val="1"/>
      <w:numFmt w:val="bullet"/>
      <w:lvlText w:val=""/>
      <w:lvlJc w:val="left"/>
      <w:pPr>
        <w:ind w:left="414" w:hanging="360"/>
      </w:pPr>
      <w:rPr>
        <w:rFonts w:ascii="Symbol" w:hAnsi="Symbo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37" w15:restartNumberingAfterBreak="0">
    <w:nsid w:val="314D1683"/>
    <w:multiLevelType w:val="multilevel"/>
    <w:tmpl w:val="1654EB36"/>
    <w:styleLink w:val="BodyTextNumbering1"/>
    <w:lvl w:ilvl="0">
      <w:start w:val="1"/>
      <w:numFmt w:val="none"/>
      <w:suff w:val="nothing"/>
      <w:lvlText w:val=""/>
      <w:lvlJc w:val="left"/>
      <w:pPr>
        <w:ind w:left="0" w:firstLine="0"/>
      </w:pPr>
      <w:rPr>
        <w:rFonts w:hint="default"/>
      </w:rPr>
    </w:lvl>
    <w:lvl w:ilvl="1">
      <w:start w:val="1"/>
      <w:numFmt w:val="decimal"/>
      <w:lvlText w:val="%2."/>
      <w:lvlJc w:val="left"/>
      <w:pPr>
        <w:ind w:left="1208"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2FD3F3F"/>
    <w:multiLevelType w:val="hybridMultilevel"/>
    <w:tmpl w:val="14D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6B3A79"/>
    <w:multiLevelType w:val="multilevel"/>
    <w:tmpl w:val="F27A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934F5D"/>
    <w:multiLevelType w:val="hybridMultilevel"/>
    <w:tmpl w:val="8EB89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4F27104"/>
    <w:multiLevelType w:val="hybridMultilevel"/>
    <w:tmpl w:val="6F406D60"/>
    <w:lvl w:ilvl="0" w:tplc="56E2ADDA">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5873935"/>
    <w:multiLevelType w:val="hybridMultilevel"/>
    <w:tmpl w:val="CC928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B63F6E"/>
    <w:multiLevelType w:val="hybridMultilevel"/>
    <w:tmpl w:val="F3D4CA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6E234C7"/>
    <w:multiLevelType w:val="hybridMultilevel"/>
    <w:tmpl w:val="EFC4C0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7324AAB"/>
    <w:multiLevelType w:val="hybridMultilevel"/>
    <w:tmpl w:val="0254C96A"/>
    <w:lvl w:ilvl="0" w:tplc="0C090001">
      <w:start w:val="1"/>
      <w:numFmt w:val="bullet"/>
      <w:lvlText w:val=""/>
      <w:lvlJc w:val="left"/>
      <w:pPr>
        <w:ind w:left="360" w:hanging="360"/>
      </w:pPr>
      <w:rPr>
        <w:rFonts w:ascii="Symbol" w:hAnsi="Symbol" w:hint="default"/>
      </w:rPr>
    </w:lvl>
    <w:lvl w:ilvl="1" w:tplc="5A303F24">
      <w:start w:val="2"/>
      <w:numFmt w:val="bullet"/>
      <w:lvlText w:val="•"/>
      <w:lvlJc w:val="left"/>
      <w:pPr>
        <w:ind w:left="1440" w:hanging="720"/>
      </w:pPr>
      <w:rPr>
        <w:rFonts w:ascii="Simplon Norm" w:eastAsia="Times New Roman" w:hAnsi="Simplon Norm" w:cs="Segoe U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77AF1C5"/>
    <w:multiLevelType w:val="hybridMultilevel"/>
    <w:tmpl w:val="17ECFD3E"/>
    <w:lvl w:ilvl="0" w:tplc="EB6E7746">
      <w:start w:val="1"/>
      <w:numFmt w:val="bullet"/>
      <w:lvlText w:val=""/>
      <w:lvlJc w:val="left"/>
      <w:pPr>
        <w:ind w:left="720" w:hanging="360"/>
      </w:pPr>
      <w:rPr>
        <w:rFonts w:ascii="Symbol" w:hAnsi="Symbol" w:hint="default"/>
      </w:rPr>
    </w:lvl>
    <w:lvl w:ilvl="1" w:tplc="5A0E4DB8">
      <w:start w:val="1"/>
      <w:numFmt w:val="bullet"/>
      <w:lvlText w:val="o"/>
      <w:lvlJc w:val="left"/>
      <w:pPr>
        <w:ind w:left="1440" w:hanging="360"/>
      </w:pPr>
      <w:rPr>
        <w:rFonts w:ascii="Courier New" w:hAnsi="Courier New" w:hint="default"/>
      </w:rPr>
    </w:lvl>
    <w:lvl w:ilvl="2" w:tplc="E9A8546A">
      <w:start w:val="1"/>
      <w:numFmt w:val="bullet"/>
      <w:lvlText w:val=""/>
      <w:lvlJc w:val="left"/>
      <w:pPr>
        <w:ind w:left="2160" w:hanging="360"/>
      </w:pPr>
      <w:rPr>
        <w:rFonts w:ascii="Wingdings" w:hAnsi="Wingdings" w:hint="default"/>
      </w:rPr>
    </w:lvl>
    <w:lvl w:ilvl="3" w:tplc="E29E60D2">
      <w:start w:val="1"/>
      <w:numFmt w:val="bullet"/>
      <w:lvlText w:val=""/>
      <w:lvlJc w:val="left"/>
      <w:pPr>
        <w:ind w:left="2880" w:hanging="360"/>
      </w:pPr>
      <w:rPr>
        <w:rFonts w:ascii="Symbol" w:hAnsi="Symbol" w:hint="default"/>
      </w:rPr>
    </w:lvl>
    <w:lvl w:ilvl="4" w:tplc="C6BCBB38">
      <w:start w:val="1"/>
      <w:numFmt w:val="bullet"/>
      <w:lvlText w:val="o"/>
      <w:lvlJc w:val="left"/>
      <w:pPr>
        <w:ind w:left="3600" w:hanging="360"/>
      </w:pPr>
      <w:rPr>
        <w:rFonts w:ascii="Courier New" w:hAnsi="Courier New" w:hint="default"/>
      </w:rPr>
    </w:lvl>
    <w:lvl w:ilvl="5" w:tplc="C93CC098">
      <w:start w:val="1"/>
      <w:numFmt w:val="bullet"/>
      <w:lvlText w:val=""/>
      <w:lvlJc w:val="left"/>
      <w:pPr>
        <w:ind w:left="4320" w:hanging="360"/>
      </w:pPr>
      <w:rPr>
        <w:rFonts w:ascii="Wingdings" w:hAnsi="Wingdings" w:hint="default"/>
      </w:rPr>
    </w:lvl>
    <w:lvl w:ilvl="6" w:tplc="0E86A1DE">
      <w:start w:val="1"/>
      <w:numFmt w:val="bullet"/>
      <w:lvlText w:val=""/>
      <w:lvlJc w:val="left"/>
      <w:pPr>
        <w:ind w:left="5040" w:hanging="360"/>
      </w:pPr>
      <w:rPr>
        <w:rFonts w:ascii="Symbol" w:hAnsi="Symbol" w:hint="default"/>
      </w:rPr>
    </w:lvl>
    <w:lvl w:ilvl="7" w:tplc="503A4264">
      <w:start w:val="1"/>
      <w:numFmt w:val="bullet"/>
      <w:lvlText w:val="o"/>
      <w:lvlJc w:val="left"/>
      <w:pPr>
        <w:ind w:left="5760" w:hanging="360"/>
      </w:pPr>
      <w:rPr>
        <w:rFonts w:ascii="Courier New" w:hAnsi="Courier New" w:hint="default"/>
      </w:rPr>
    </w:lvl>
    <w:lvl w:ilvl="8" w:tplc="67CA2186">
      <w:start w:val="1"/>
      <w:numFmt w:val="bullet"/>
      <w:lvlText w:val=""/>
      <w:lvlJc w:val="left"/>
      <w:pPr>
        <w:ind w:left="6480" w:hanging="360"/>
      </w:pPr>
      <w:rPr>
        <w:rFonts w:ascii="Wingdings" w:hAnsi="Wingdings" w:hint="default"/>
      </w:rPr>
    </w:lvl>
  </w:abstractNum>
  <w:abstractNum w:abstractNumId="47" w15:restartNumberingAfterBreak="0">
    <w:nsid w:val="3B4C19C3"/>
    <w:multiLevelType w:val="hybridMultilevel"/>
    <w:tmpl w:val="B4A4AE9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B7831A2"/>
    <w:multiLevelType w:val="hybridMultilevel"/>
    <w:tmpl w:val="7E585B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C885AF7"/>
    <w:multiLevelType w:val="hybridMultilevel"/>
    <w:tmpl w:val="F244C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D0060D4"/>
    <w:multiLevelType w:val="hybridMultilevel"/>
    <w:tmpl w:val="02EEA9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E312A98"/>
    <w:multiLevelType w:val="hybridMultilevel"/>
    <w:tmpl w:val="2A6E364C"/>
    <w:lvl w:ilvl="0" w:tplc="16E6F55C">
      <w:start w:val="1"/>
      <w:numFmt w:val="bullet"/>
      <w:pStyle w:val="AAAnswerBulletIndent63"/>
      <w:lvlText w:val=""/>
      <w:lvlJc w:val="left"/>
      <w:pPr>
        <w:ind w:left="1077" w:hanging="360"/>
      </w:pPr>
      <w:rPr>
        <w:rFonts w:ascii="Wingdings" w:hAnsi="Wingding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2" w15:restartNumberingAfterBreak="0">
    <w:nsid w:val="41651236"/>
    <w:multiLevelType w:val="hybridMultilevel"/>
    <w:tmpl w:val="6EAE9BDA"/>
    <w:lvl w:ilvl="0" w:tplc="5FEA0C7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D91BB0"/>
    <w:multiLevelType w:val="hybridMultilevel"/>
    <w:tmpl w:val="11EE5840"/>
    <w:lvl w:ilvl="0" w:tplc="B9903AB6">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44A77383"/>
    <w:multiLevelType w:val="hybridMultilevel"/>
    <w:tmpl w:val="780CEDE0"/>
    <w:lvl w:ilvl="0" w:tplc="09541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4EB3087"/>
    <w:multiLevelType w:val="hybridMultilevel"/>
    <w:tmpl w:val="B6685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7AA7984"/>
    <w:multiLevelType w:val="hybridMultilevel"/>
    <w:tmpl w:val="03FC5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7DC0D1A"/>
    <w:multiLevelType w:val="hybridMultilevel"/>
    <w:tmpl w:val="B7F6D5A4"/>
    <w:lvl w:ilvl="0" w:tplc="A198BD18">
      <w:start w:val="1"/>
      <w:numFmt w:val="lowerLetter"/>
      <w:lvlText w:val="%1."/>
      <w:lvlJc w:val="left"/>
      <w:pPr>
        <w:ind w:left="720" w:hanging="360"/>
      </w:pPr>
    </w:lvl>
    <w:lvl w:ilvl="1" w:tplc="CD0CD0E4">
      <w:start w:val="1"/>
      <w:numFmt w:val="lowerLetter"/>
      <w:lvlText w:val="%2."/>
      <w:lvlJc w:val="left"/>
      <w:pPr>
        <w:ind w:left="1440" w:hanging="360"/>
      </w:pPr>
    </w:lvl>
    <w:lvl w:ilvl="2" w:tplc="38847BEC">
      <w:start w:val="1"/>
      <w:numFmt w:val="lowerRoman"/>
      <w:lvlText w:val="%3."/>
      <w:lvlJc w:val="right"/>
      <w:pPr>
        <w:ind w:left="2160" w:hanging="180"/>
      </w:pPr>
    </w:lvl>
    <w:lvl w:ilvl="3" w:tplc="A9B2B322">
      <w:start w:val="1"/>
      <w:numFmt w:val="decimal"/>
      <w:lvlText w:val="%4."/>
      <w:lvlJc w:val="left"/>
      <w:pPr>
        <w:ind w:left="2880" w:hanging="360"/>
      </w:pPr>
    </w:lvl>
    <w:lvl w:ilvl="4" w:tplc="BE685052">
      <w:start w:val="1"/>
      <w:numFmt w:val="lowerLetter"/>
      <w:lvlText w:val="%5."/>
      <w:lvlJc w:val="left"/>
      <w:pPr>
        <w:ind w:left="3600" w:hanging="360"/>
      </w:pPr>
    </w:lvl>
    <w:lvl w:ilvl="5" w:tplc="E5FEF74E">
      <w:start w:val="1"/>
      <w:numFmt w:val="lowerRoman"/>
      <w:lvlText w:val="%6."/>
      <w:lvlJc w:val="right"/>
      <w:pPr>
        <w:ind w:left="4320" w:hanging="180"/>
      </w:pPr>
    </w:lvl>
    <w:lvl w:ilvl="6" w:tplc="21368946">
      <w:start w:val="1"/>
      <w:numFmt w:val="decimal"/>
      <w:lvlText w:val="%7."/>
      <w:lvlJc w:val="left"/>
      <w:pPr>
        <w:ind w:left="5040" w:hanging="360"/>
      </w:pPr>
    </w:lvl>
    <w:lvl w:ilvl="7" w:tplc="DC72B002">
      <w:start w:val="1"/>
      <w:numFmt w:val="lowerLetter"/>
      <w:lvlText w:val="%8."/>
      <w:lvlJc w:val="left"/>
      <w:pPr>
        <w:ind w:left="5760" w:hanging="360"/>
      </w:pPr>
    </w:lvl>
    <w:lvl w:ilvl="8" w:tplc="C152DBEA">
      <w:start w:val="1"/>
      <w:numFmt w:val="lowerRoman"/>
      <w:lvlText w:val="%9."/>
      <w:lvlJc w:val="right"/>
      <w:pPr>
        <w:ind w:left="6480" w:hanging="180"/>
      </w:pPr>
    </w:lvl>
  </w:abstractNum>
  <w:abstractNum w:abstractNumId="58" w15:restartNumberingAfterBreak="0">
    <w:nsid w:val="4A113EB6"/>
    <w:multiLevelType w:val="hybridMultilevel"/>
    <w:tmpl w:val="4A3EBE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BE676AC"/>
    <w:multiLevelType w:val="hybridMultilevel"/>
    <w:tmpl w:val="02086BAC"/>
    <w:lvl w:ilvl="0" w:tplc="C5D86624">
      <w:start w:val="1"/>
      <w:numFmt w:val="lowerLetter"/>
      <w:lvlText w:val="%1."/>
      <w:lvlJc w:val="center"/>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4CFB72E6"/>
    <w:multiLevelType w:val="hybridMultilevel"/>
    <w:tmpl w:val="76A62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DF61843"/>
    <w:multiLevelType w:val="hybridMultilevel"/>
    <w:tmpl w:val="F1D40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F250BAF"/>
    <w:multiLevelType w:val="hybridMultilevel"/>
    <w:tmpl w:val="56F20AE0"/>
    <w:lvl w:ilvl="0" w:tplc="0C090019">
      <w:start w:val="1"/>
      <w:numFmt w:val="lowerLetter"/>
      <w:lvlText w:val="%1."/>
      <w:lvlJc w:val="left"/>
      <w:pPr>
        <w:ind w:left="720" w:hanging="360"/>
      </w:pPr>
      <w:rPr>
        <w:rFonts w:hint="default"/>
        <w:color w:val="auto"/>
      </w:rPr>
    </w:lvl>
    <w:lvl w:ilvl="1" w:tplc="EC784CE4">
      <w:start w:val="1"/>
      <w:numFmt w:val="bullet"/>
      <w:lvlText w:val=""/>
      <w:lvlJc w:val="left"/>
      <w:pPr>
        <w:ind w:left="1440" w:hanging="360"/>
      </w:pPr>
      <w:rPr>
        <w:rFonts w:ascii="Symbol" w:hAnsi="Symbol" w:hint="default"/>
        <w:color w:val="FF000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0341541"/>
    <w:multiLevelType w:val="multilevel"/>
    <w:tmpl w:val="96F82CE6"/>
    <w:lvl w:ilvl="0">
      <w:numFmt w:val="none"/>
      <w:pStyle w:val="OClist1"/>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賓"/>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04E0043"/>
    <w:multiLevelType w:val="hybridMultilevel"/>
    <w:tmpl w:val="EE1E9B8E"/>
    <w:lvl w:ilvl="0" w:tplc="0DBA10B6">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10F6677"/>
    <w:multiLevelType w:val="hybridMultilevel"/>
    <w:tmpl w:val="680855DC"/>
    <w:lvl w:ilvl="0" w:tplc="0C090017">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6" w15:restartNumberingAfterBreak="0">
    <w:nsid w:val="51660709"/>
    <w:multiLevelType w:val="hybridMultilevel"/>
    <w:tmpl w:val="313C4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1957FD2"/>
    <w:multiLevelType w:val="hybridMultilevel"/>
    <w:tmpl w:val="02F6EA4E"/>
    <w:lvl w:ilvl="0" w:tplc="0C090001">
      <w:start w:val="1"/>
      <w:numFmt w:val="bullet"/>
      <w:lvlText w:val=""/>
      <w:lvlJc w:val="left"/>
      <w:pPr>
        <w:ind w:left="2570" w:hanging="360"/>
      </w:pPr>
      <w:rPr>
        <w:rFonts w:ascii="Symbol" w:hAnsi="Symbol" w:hint="default"/>
      </w:rPr>
    </w:lvl>
    <w:lvl w:ilvl="1" w:tplc="0C090003" w:tentative="1">
      <w:start w:val="1"/>
      <w:numFmt w:val="bullet"/>
      <w:lvlText w:val="o"/>
      <w:lvlJc w:val="left"/>
      <w:pPr>
        <w:ind w:left="3290" w:hanging="360"/>
      </w:pPr>
      <w:rPr>
        <w:rFonts w:ascii="Courier New" w:hAnsi="Courier New" w:cs="Courier New" w:hint="default"/>
      </w:rPr>
    </w:lvl>
    <w:lvl w:ilvl="2" w:tplc="0C090005" w:tentative="1">
      <w:start w:val="1"/>
      <w:numFmt w:val="bullet"/>
      <w:lvlText w:val=""/>
      <w:lvlJc w:val="left"/>
      <w:pPr>
        <w:ind w:left="4010" w:hanging="360"/>
      </w:pPr>
      <w:rPr>
        <w:rFonts w:ascii="Wingdings" w:hAnsi="Wingdings" w:hint="default"/>
      </w:rPr>
    </w:lvl>
    <w:lvl w:ilvl="3" w:tplc="0C090001" w:tentative="1">
      <w:start w:val="1"/>
      <w:numFmt w:val="bullet"/>
      <w:lvlText w:val=""/>
      <w:lvlJc w:val="left"/>
      <w:pPr>
        <w:ind w:left="4730" w:hanging="360"/>
      </w:pPr>
      <w:rPr>
        <w:rFonts w:ascii="Symbol" w:hAnsi="Symbol" w:hint="default"/>
      </w:rPr>
    </w:lvl>
    <w:lvl w:ilvl="4" w:tplc="0C090003" w:tentative="1">
      <w:start w:val="1"/>
      <w:numFmt w:val="bullet"/>
      <w:lvlText w:val="o"/>
      <w:lvlJc w:val="left"/>
      <w:pPr>
        <w:ind w:left="5450" w:hanging="360"/>
      </w:pPr>
      <w:rPr>
        <w:rFonts w:ascii="Courier New" w:hAnsi="Courier New" w:cs="Courier New" w:hint="default"/>
      </w:rPr>
    </w:lvl>
    <w:lvl w:ilvl="5" w:tplc="0C090005" w:tentative="1">
      <w:start w:val="1"/>
      <w:numFmt w:val="bullet"/>
      <w:lvlText w:val=""/>
      <w:lvlJc w:val="left"/>
      <w:pPr>
        <w:ind w:left="6170" w:hanging="360"/>
      </w:pPr>
      <w:rPr>
        <w:rFonts w:ascii="Wingdings" w:hAnsi="Wingdings" w:hint="default"/>
      </w:rPr>
    </w:lvl>
    <w:lvl w:ilvl="6" w:tplc="0C090001" w:tentative="1">
      <w:start w:val="1"/>
      <w:numFmt w:val="bullet"/>
      <w:lvlText w:val=""/>
      <w:lvlJc w:val="left"/>
      <w:pPr>
        <w:ind w:left="6890" w:hanging="360"/>
      </w:pPr>
      <w:rPr>
        <w:rFonts w:ascii="Symbol" w:hAnsi="Symbol" w:hint="default"/>
      </w:rPr>
    </w:lvl>
    <w:lvl w:ilvl="7" w:tplc="0C090003" w:tentative="1">
      <w:start w:val="1"/>
      <w:numFmt w:val="bullet"/>
      <w:lvlText w:val="o"/>
      <w:lvlJc w:val="left"/>
      <w:pPr>
        <w:ind w:left="7610" w:hanging="360"/>
      </w:pPr>
      <w:rPr>
        <w:rFonts w:ascii="Courier New" w:hAnsi="Courier New" w:cs="Courier New" w:hint="default"/>
      </w:rPr>
    </w:lvl>
    <w:lvl w:ilvl="8" w:tplc="0C090005" w:tentative="1">
      <w:start w:val="1"/>
      <w:numFmt w:val="bullet"/>
      <w:lvlText w:val=""/>
      <w:lvlJc w:val="left"/>
      <w:pPr>
        <w:ind w:left="8330" w:hanging="360"/>
      </w:pPr>
      <w:rPr>
        <w:rFonts w:ascii="Wingdings" w:hAnsi="Wingdings" w:hint="default"/>
      </w:rPr>
    </w:lvl>
  </w:abstractNum>
  <w:abstractNum w:abstractNumId="68" w15:restartNumberingAfterBreak="0">
    <w:nsid w:val="52AC50F4"/>
    <w:multiLevelType w:val="hybridMultilevel"/>
    <w:tmpl w:val="B9A805E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2EE435D"/>
    <w:multiLevelType w:val="hybridMultilevel"/>
    <w:tmpl w:val="16A2CA7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0" w15:restartNumberingAfterBreak="0">
    <w:nsid w:val="5411581F"/>
    <w:multiLevelType w:val="hybridMultilevel"/>
    <w:tmpl w:val="BE44E9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77C039E"/>
    <w:multiLevelType w:val="multilevel"/>
    <w:tmpl w:val="D2BE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7B8786F"/>
    <w:multiLevelType w:val="hybridMultilevel"/>
    <w:tmpl w:val="0BD0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7FE6351"/>
    <w:multiLevelType w:val="hybridMultilevel"/>
    <w:tmpl w:val="E4F2D6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4" w15:restartNumberingAfterBreak="0">
    <w:nsid w:val="5A605F5E"/>
    <w:multiLevelType w:val="hybridMultilevel"/>
    <w:tmpl w:val="8A92708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60A42C8C"/>
    <w:multiLevelType w:val="hybridMultilevel"/>
    <w:tmpl w:val="B9A805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4FC5C83"/>
    <w:multiLevelType w:val="hybridMultilevel"/>
    <w:tmpl w:val="AB6A86AA"/>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77" w15:restartNumberingAfterBreak="0">
    <w:nsid w:val="66006DB3"/>
    <w:multiLevelType w:val="hybridMultilevel"/>
    <w:tmpl w:val="9022E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84906EE"/>
    <w:multiLevelType w:val="hybridMultilevel"/>
    <w:tmpl w:val="FD2AB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9675391"/>
    <w:multiLevelType w:val="hybridMultilevel"/>
    <w:tmpl w:val="6ABAD330"/>
    <w:lvl w:ilvl="0" w:tplc="757A6260">
      <w:start w:val="1"/>
      <w:numFmt w:val="bullet"/>
      <w:pStyle w:val="AABulletLevel1"/>
      <w:lvlText w:val=""/>
      <w:lvlJc w:val="left"/>
      <w:pPr>
        <w:ind w:left="357" w:hanging="357"/>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A394B92"/>
    <w:multiLevelType w:val="hybridMultilevel"/>
    <w:tmpl w:val="DCC6290C"/>
    <w:lvl w:ilvl="0" w:tplc="ADC634B2">
      <w:start w:val="1"/>
      <w:numFmt w:val="bullet"/>
      <w:lvlText w:val="-"/>
      <w:lvlJc w:val="left"/>
      <w:pPr>
        <w:ind w:left="771" w:hanging="360"/>
      </w:pPr>
      <w:rPr>
        <w:rFonts w:ascii="Simplon Norm" w:eastAsiaTheme="minorEastAsia" w:hAnsi="Simplon Norm" w:cstheme="minorBidi"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81" w15:restartNumberingAfterBreak="0">
    <w:nsid w:val="6A72EECD"/>
    <w:multiLevelType w:val="hybridMultilevel"/>
    <w:tmpl w:val="D1BEE412"/>
    <w:lvl w:ilvl="0" w:tplc="2DE8A99A">
      <w:start w:val="1"/>
      <w:numFmt w:val="bullet"/>
      <w:lvlText w:val=""/>
      <w:lvlJc w:val="left"/>
      <w:pPr>
        <w:ind w:left="720" w:hanging="360"/>
      </w:pPr>
      <w:rPr>
        <w:rFonts w:ascii="Symbol" w:hAnsi="Symbol" w:hint="default"/>
      </w:rPr>
    </w:lvl>
    <w:lvl w:ilvl="1" w:tplc="275AF682">
      <w:start w:val="1"/>
      <w:numFmt w:val="bullet"/>
      <w:lvlText w:val="o"/>
      <w:lvlJc w:val="left"/>
      <w:pPr>
        <w:ind w:left="1440" w:hanging="360"/>
      </w:pPr>
      <w:rPr>
        <w:rFonts w:ascii="Courier New" w:hAnsi="Courier New" w:hint="default"/>
      </w:rPr>
    </w:lvl>
    <w:lvl w:ilvl="2" w:tplc="888A8A98">
      <w:start w:val="1"/>
      <w:numFmt w:val="bullet"/>
      <w:lvlText w:val=""/>
      <w:lvlJc w:val="left"/>
      <w:pPr>
        <w:ind w:left="2160" w:hanging="360"/>
      </w:pPr>
      <w:rPr>
        <w:rFonts w:ascii="Wingdings" w:hAnsi="Wingdings" w:hint="default"/>
      </w:rPr>
    </w:lvl>
    <w:lvl w:ilvl="3" w:tplc="8092BFD6">
      <w:start w:val="1"/>
      <w:numFmt w:val="bullet"/>
      <w:lvlText w:val=""/>
      <w:lvlJc w:val="left"/>
      <w:pPr>
        <w:ind w:left="2880" w:hanging="360"/>
      </w:pPr>
      <w:rPr>
        <w:rFonts w:ascii="Symbol" w:hAnsi="Symbol" w:hint="default"/>
      </w:rPr>
    </w:lvl>
    <w:lvl w:ilvl="4" w:tplc="01BCF4FC">
      <w:start w:val="1"/>
      <w:numFmt w:val="bullet"/>
      <w:lvlText w:val="o"/>
      <w:lvlJc w:val="left"/>
      <w:pPr>
        <w:ind w:left="3600" w:hanging="360"/>
      </w:pPr>
      <w:rPr>
        <w:rFonts w:ascii="Courier New" w:hAnsi="Courier New" w:hint="default"/>
      </w:rPr>
    </w:lvl>
    <w:lvl w:ilvl="5" w:tplc="FE7EC416">
      <w:start w:val="1"/>
      <w:numFmt w:val="bullet"/>
      <w:lvlText w:val=""/>
      <w:lvlJc w:val="left"/>
      <w:pPr>
        <w:ind w:left="4320" w:hanging="360"/>
      </w:pPr>
      <w:rPr>
        <w:rFonts w:ascii="Wingdings" w:hAnsi="Wingdings" w:hint="default"/>
      </w:rPr>
    </w:lvl>
    <w:lvl w:ilvl="6" w:tplc="06509018">
      <w:start w:val="1"/>
      <w:numFmt w:val="bullet"/>
      <w:lvlText w:val=""/>
      <w:lvlJc w:val="left"/>
      <w:pPr>
        <w:ind w:left="5040" w:hanging="360"/>
      </w:pPr>
      <w:rPr>
        <w:rFonts w:ascii="Symbol" w:hAnsi="Symbol" w:hint="default"/>
      </w:rPr>
    </w:lvl>
    <w:lvl w:ilvl="7" w:tplc="94BEC23C">
      <w:start w:val="1"/>
      <w:numFmt w:val="bullet"/>
      <w:lvlText w:val="o"/>
      <w:lvlJc w:val="left"/>
      <w:pPr>
        <w:ind w:left="5760" w:hanging="360"/>
      </w:pPr>
      <w:rPr>
        <w:rFonts w:ascii="Courier New" w:hAnsi="Courier New" w:hint="default"/>
      </w:rPr>
    </w:lvl>
    <w:lvl w:ilvl="8" w:tplc="FA9618E2">
      <w:start w:val="1"/>
      <w:numFmt w:val="bullet"/>
      <w:lvlText w:val=""/>
      <w:lvlJc w:val="left"/>
      <w:pPr>
        <w:ind w:left="6480" w:hanging="360"/>
      </w:pPr>
      <w:rPr>
        <w:rFonts w:ascii="Wingdings" w:hAnsi="Wingdings" w:hint="default"/>
      </w:rPr>
    </w:lvl>
  </w:abstractNum>
  <w:abstractNum w:abstractNumId="82" w15:restartNumberingAfterBreak="0">
    <w:nsid w:val="6C6D4F19"/>
    <w:multiLevelType w:val="hybridMultilevel"/>
    <w:tmpl w:val="6AE2E2AC"/>
    <w:lvl w:ilvl="0" w:tplc="6C0EC6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DB46F59"/>
    <w:multiLevelType w:val="hybridMultilevel"/>
    <w:tmpl w:val="E83CD9AE"/>
    <w:lvl w:ilvl="0" w:tplc="71FC3738">
      <w:numFmt w:val="decimal"/>
      <w:lvlText w:val=""/>
      <w:lvlJc w:val="left"/>
    </w:lvl>
    <w:lvl w:ilvl="1" w:tplc="B11C1374">
      <w:numFmt w:val="decimal"/>
      <w:lvlText w:val=""/>
      <w:lvlJc w:val="left"/>
    </w:lvl>
    <w:lvl w:ilvl="2" w:tplc="886E6946">
      <w:numFmt w:val="decimal"/>
      <w:lvlText w:val=""/>
      <w:lvlJc w:val="left"/>
    </w:lvl>
    <w:lvl w:ilvl="3" w:tplc="337801A0">
      <w:numFmt w:val="decimal"/>
      <w:lvlText w:val=""/>
      <w:lvlJc w:val="left"/>
    </w:lvl>
    <w:lvl w:ilvl="4" w:tplc="A14EAFC2">
      <w:numFmt w:val="decimal"/>
      <w:lvlText w:val=""/>
      <w:lvlJc w:val="left"/>
    </w:lvl>
    <w:lvl w:ilvl="5" w:tplc="124684CC">
      <w:numFmt w:val="decimal"/>
      <w:lvlText w:val=""/>
      <w:lvlJc w:val="left"/>
    </w:lvl>
    <w:lvl w:ilvl="6" w:tplc="E7AAE61E">
      <w:numFmt w:val="decimal"/>
      <w:lvlText w:val=""/>
      <w:lvlJc w:val="left"/>
    </w:lvl>
    <w:lvl w:ilvl="7" w:tplc="8AA44122">
      <w:numFmt w:val="decimal"/>
      <w:lvlText w:val=""/>
      <w:lvlJc w:val="left"/>
    </w:lvl>
    <w:lvl w:ilvl="8" w:tplc="29E20E0C">
      <w:numFmt w:val="decimal"/>
      <w:lvlText w:val=""/>
      <w:lvlJc w:val="left"/>
    </w:lvl>
  </w:abstractNum>
  <w:abstractNum w:abstractNumId="84" w15:restartNumberingAfterBreak="0">
    <w:nsid w:val="7009479B"/>
    <w:multiLevelType w:val="multilevel"/>
    <w:tmpl w:val="89F0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813210"/>
    <w:multiLevelType w:val="hybridMultilevel"/>
    <w:tmpl w:val="AA086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45235BD"/>
    <w:multiLevelType w:val="hybridMultilevel"/>
    <w:tmpl w:val="FC889B2A"/>
    <w:lvl w:ilvl="0" w:tplc="0C090001">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49300C8"/>
    <w:multiLevelType w:val="hybridMultilevel"/>
    <w:tmpl w:val="00ECCF1C"/>
    <w:lvl w:ilvl="0" w:tplc="E9C4BE4C">
      <w:start w:val="1"/>
      <w:numFmt w:val="decimal"/>
      <w:lvlText w:val="%1)"/>
      <w:lvlJc w:val="left"/>
      <w:pPr>
        <w:ind w:left="720" w:hanging="360"/>
      </w:pPr>
      <w:rPr>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4AB029A"/>
    <w:multiLevelType w:val="hybridMultilevel"/>
    <w:tmpl w:val="1E8E92B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9" w15:restartNumberingAfterBreak="0">
    <w:nsid w:val="75B20BB8"/>
    <w:multiLevelType w:val="hybridMultilevel"/>
    <w:tmpl w:val="9F6A5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5A0E32"/>
    <w:multiLevelType w:val="hybridMultilevel"/>
    <w:tmpl w:val="ADCE501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1" w15:restartNumberingAfterBreak="0">
    <w:nsid w:val="7786243E"/>
    <w:multiLevelType w:val="hybridMultilevel"/>
    <w:tmpl w:val="A858A100"/>
    <w:lvl w:ilvl="0" w:tplc="0C090019">
      <w:start w:val="1"/>
      <w:numFmt w:val="lowerLetter"/>
      <w:lvlText w:val="%1."/>
      <w:lvlJc w:val="left"/>
      <w:rPr>
        <w:rFonts w:hint="default"/>
      </w:rPr>
    </w:lvl>
    <w:lvl w:ilvl="1" w:tplc="0C090019">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0C09001B">
      <w:start w:val="1"/>
      <w:numFmt w:val="lowerRoman"/>
      <w:lvlText w:val="%6."/>
      <w:lvlJc w:val="right"/>
      <w:pPr>
        <w:ind w:left="234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77C91A22"/>
    <w:multiLevelType w:val="multilevel"/>
    <w:tmpl w:val="3E36327E"/>
    <w:lvl w:ilvl="0">
      <w:numFmt w:val="decimal"/>
      <w:pStyle w:val="OCnumlis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7D85BF4"/>
    <w:multiLevelType w:val="hybridMultilevel"/>
    <w:tmpl w:val="DE7A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8C8762F"/>
    <w:multiLevelType w:val="hybridMultilevel"/>
    <w:tmpl w:val="530ED476"/>
    <w:lvl w:ilvl="0" w:tplc="0C09000F">
      <w:numFmt w:val="decimal"/>
      <w:lvlText w:val=""/>
      <w:lvlJc w:val="left"/>
    </w:lvl>
    <w:lvl w:ilvl="1" w:tplc="5D04E066">
      <w:numFmt w:val="decimal"/>
      <w:lvlText w:val=""/>
      <w:lvlJc w:val="left"/>
    </w:lvl>
    <w:lvl w:ilvl="2" w:tplc="39000EB0">
      <w:numFmt w:val="decimal"/>
      <w:lvlText w:val=""/>
      <w:lvlJc w:val="left"/>
    </w:lvl>
    <w:lvl w:ilvl="3" w:tplc="B4F82456">
      <w:numFmt w:val="decimal"/>
      <w:lvlText w:val=""/>
      <w:lvlJc w:val="left"/>
    </w:lvl>
    <w:lvl w:ilvl="4" w:tplc="7B02930C">
      <w:numFmt w:val="decimal"/>
      <w:lvlText w:val=""/>
      <w:lvlJc w:val="left"/>
    </w:lvl>
    <w:lvl w:ilvl="5" w:tplc="D744D6B8">
      <w:numFmt w:val="decimal"/>
      <w:lvlText w:val=""/>
      <w:lvlJc w:val="left"/>
    </w:lvl>
    <w:lvl w:ilvl="6" w:tplc="0A6412CE">
      <w:numFmt w:val="decimal"/>
      <w:lvlText w:val=""/>
      <w:lvlJc w:val="left"/>
    </w:lvl>
    <w:lvl w:ilvl="7" w:tplc="DF464212">
      <w:numFmt w:val="decimal"/>
      <w:lvlText w:val=""/>
      <w:lvlJc w:val="left"/>
    </w:lvl>
    <w:lvl w:ilvl="8" w:tplc="0B1A3D1C">
      <w:numFmt w:val="decimal"/>
      <w:lvlText w:val=""/>
      <w:lvlJc w:val="left"/>
    </w:lvl>
  </w:abstractNum>
  <w:abstractNum w:abstractNumId="95" w15:restartNumberingAfterBreak="0">
    <w:nsid w:val="78CB52A1"/>
    <w:multiLevelType w:val="hybridMultilevel"/>
    <w:tmpl w:val="851290DC"/>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96" w15:restartNumberingAfterBreak="0">
    <w:nsid w:val="7A543CA7"/>
    <w:multiLevelType w:val="hybridMultilevel"/>
    <w:tmpl w:val="2C8E8A6A"/>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97" w15:restartNumberingAfterBreak="0">
    <w:nsid w:val="7A8927C6"/>
    <w:multiLevelType w:val="hybridMultilevel"/>
    <w:tmpl w:val="D6C856B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B2A5819"/>
    <w:multiLevelType w:val="hybridMultilevel"/>
    <w:tmpl w:val="D9C60510"/>
    <w:lvl w:ilvl="0" w:tplc="B9903AB6">
      <w:start w:val="1"/>
      <w:numFmt w:val="bullet"/>
      <w:lvlText w:val=""/>
      <w:lvlJc w:val="left"/>
      <w:pPr>
        <w:ind w:left="1080" w:hanging="360"/>
      </w:pPr>
      <w:rPr>
        <w:rFonts w:ascii="Symbol" w:hAnsi="Symbol" w:hint="default"/>
        <w:color w:val="FF000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7C7A36C1"/>
    <w:multiLevelType w:val="hybridMultilevel"/>
    <w:tmpl w:val="7C8ED7E6"/>
    <w:lvl w:ilvl="0" w:tplc="56E2ADD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D571795"/>
    <w:multiLevelType w:val="hybridMultilevel"/>
    <w:tmpl w:val="D01C652A"/>
    <w:lvl w:ilvl="0" w:tplc="892CD53A">
      <w:start w:val="1"/>
      <w:numFmt w:val="bullet"/>
      <w:lvlText w:val=""/>
      <w:lvlJc w:val="left"/>
      <w:pPr>
        <w:ind w:left="720" w:hanging="360"/>
      </w:pPr>
      <w:rPr>
        <w:rFonts w:ascii="Symbol" w:hAnsi="Symbol" w:hint="default"/>
      </w:rPr>
    </w:lvl>
    <w:lvl w:ilvl="1" w:tplc="9DB49B40">
      <w:start w:val="1"/>
      <w:numFmt w:val="bullet"/>
      <w:lvlText w:val="o"/>
      <w:lvlJc w:val="left"/>
      <w:pPr>
        <w:ind w:left="1440" w:hanging="360"/>
      </w:pPr>
      <w:rPr>
        <w:rFonts w:ascii="Courier New" w:hAnsi="Courier New" w:hint="default"/>
      </w:rPr>
    </w:lvl>
    <w:lvl w:ilvl="2" w:tplc="77FC775E">
      <w:start w:val="1"/>
      <w:numFmt w:val="bullet"/>
      <w:lvlText w:val=""/>
      <w:lvlJc w:val="left"/>
      <w:pPr>
        <w:ind w:left="2160" w:hanging="360"/>
      </w:pPr>
      <w:rPr>
        <w:rFonts w:ascii="Wingdings" w:hAnsi="Wingdings" w:hint="default"/>
      </w:rPr>
    </w:lvl>
    <w:lvl w:ilvl="3" w:tplc="BA1AEE48">
      <w:start w:val="1"/>
      <w:numFmt w:val="bullet"/>
      <w:lvlText w:val=""/>
      <w:lvlJc w:val="left"/>
      <w:pPr>
        <w:ind w:left="2880" w:hanging="360"/>
      </w:pPr>
      <w:rPr>
        <w:rFonts w:ascii="Symbol" w:hAnsi="Symbol" w:hint="default"/>
      </w:rPr>
    </w:lvl>
    <w:lvl w:ilvl="4" w:tplc="CEB6AA80">
      <w:start w:val="1"/>
      <w:numFmt w:val="bullet"/>
      <w:lvlText w:val="o"/>
      <w:lvlJc w:val="left"/>
      <w:pPr>
        <w:ind w:left="3600" w:hanging="360"/>
      </w:pPr>
      <w:rPr>
        <w:rFonts w:ascii="Courier New" w:hAnsi="Courier New" w:hint="default"/>
      </w:rPr>
    </w:lvl>
    <w:lvl w:ilvl="5" w:tplc="7F74EA92">
      <w:start w:val="1"/>
      <w:numFmt w:val="bullet"/>
      <w:lvlText w:val=""/>
      <w:lvlJc w:val="left"/>
      <w:pPr>
        <w:ind w:left="4320" w:hanging="360"/>
      </w:pPr>
      <w:rPr>
        <w:rFonts w:ascii="Wingdings" w:hAnsi="Wingdings" w:hint="default"/>
      </w:rPr>
    </w:lvl>
    <w:lvl w:ilvl="6" w:tplc="738AF7EA">
      <w:start w:val="1"/>
      <w:numFmt w:val="bullet"/>
      <w:lvlText w:val=""/>
      <w:lvlJc w:val="left"/>
      <w:pPr>
        <w:ind w:left="5040" w:hanging="360"/>
      </w:pPr>
      <w:rPr>
        <w:rFonts w:ascii="Symbol" w:hAnsi="Symbol" w:hint="default"/>
      </w:rPr>
    </w:lvl>
    <w:lvl w:ilvl="7" w:tplc="76D68CDE">
      <w:start w:val="1"/>
      <w:numFmt w:val="bullet"/>
      <w:lvlText w:val="o"/>
      <w:lvlJc w:val="left"/>
      <w:pPr>
        <w:ind w:left="5760" w:hanging="360"/>
      </w:pPr>
      <w:rPr>
        <w:rFonts w:ascii="Courier New" w:hAnsi="Courier New" w:hint="default"/>
      </w:rPr>
    </w:lvl>
    <w:lvl w:ilvl="8" w:tplc="9606E62A">
      <w:start w:val="1"/>
      <w:numFmt w:val="bullet"/>
      <w:lvlText w:val=""/>
      <w:lvlJc w:val="left"/>
      <w:pPr>
        <w:ind w:left="6480" w:hanging="360"/>
      </w:pPr>
      <w:rPr>
        <w:rFonts w:ascii="Wingdings" w:hAnsi="Wingdings" w:hint="default"/>
      </w:rPr>
    </w:lvl>
  </w:abstractNum>
  <w:abstractNum w:abstractNumId="101" w15:restartNumberingAfterBreak="0">
    <w:nsid w:val="7E41581E"/>
    <w:multiLevelType w:val="hybridMultilevel"/>
    <w:tmpl w:val="B178D36E"/>
    <w:lvl w:ilvl="0" w:tplc="0C090001">
      <w:start w:val="1"/>
      <w:numFmt w:val="bullet"/>
      <w:lvlText w:val=""/>
      <w:lvlJc w:val="left"/>
      <w:pPr>
        <w:ind w:left="2520" w:hanging="360"/>
      </w:pPr>
      <w:rPr>
        <w:rFonts w:ascii="Symbol" w:hAnsi="Symbol"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02" w15:restartNumberingAfterBreak="0">
    <w:nsid w:val="7F330ABC"/>
    <w:multiLevelType w:val="hybridMultilevel"/>
    <w:tmpl w:val="08F05F2A"/>
    <w:lvl w:ilvl="0" w:tplc="6C0EC62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89154751">
    <w:abstractNumId w:val="63"/>
  </w:num>
  <w:num w:numId="2" w16cid:durableId="1815946316">
    <w:abstractNumId w:val="92"/>
  </w:num>
  <w:num w:numId="3" w16cid:durableId="1219516971">
    <w:abstractNumId w:val="0"/>
  </w:num>
  <w:num w:numId="4" w16cid:durableId="141503014">
    <w:abstractNumId w:val="88"/>
  </w:num>
  <w:num w:numId="5" w16cid:durableId="1459421208">
    <w:abstractNumId w:val="32"/>
  </w:num>
  <w:num w:numId="6" w16cid:durableId="198593641">
    <w:abstractNumId w:val="31"/>
  </w:num>
  <w:num w:numId="7" w16cid:durableId="1783958606">
    <w:abstractNumId w:val="90"/>
  </w:num>
  <w:num w:numId="8" w16cid:durableId="1761607709">
    <w:abstractNumId w:val="65"/>
  </w:num>
  <w:num w:numId="9" w16cid:durableId="163128132">
    <w:abstractNumId w:val="18"/>
  </w:num>
  <w:num w:numId="10" w16cid:durableId="785393875">
    <w:abstractNumId w:val="42"/>
  </w:num>
  <w:num w:numId="11" w16cid:durableId="144979127">
    <w:abstractNumId w:val="94"/>
  </w:num>
  <w:num w:numId="12" w16cid:durableId="1353263296">
    <w:abstractNumId w:val="61"/>
  </w:num>
  <w:num w:numId="13" w16cid:durableId="1412968988">
    <w:abstractNumId w:val="95"/>
  </w:num>
  <w:num w:numId="14" w16cid:durableId="711153480">
    <w:abstractNumId w:val="60"/>
  </w:num>
  <w:num w:numId="15" w16cid:durableId="194584876">
    <w:abstractNumId w:val="34"/>
  </w:num>
  <w:num w:numId="16" w16cid:durableId="669721235">
    <w:abstractNumId w:val="83"/>
  </w:num>
  <w:num w:numId="17" w16cid:durableId="1894347191">
    <w:abstractNumId w:val="29"/>
  </w:num>
  <w:num w:numId="18" w16cid:durableId="2006203238">
    <w:abstractNumId w:val="45"/>
  </w:num>
  <w:num w:numId="19" w16cid:durableId="1141387996">
    <w:abstractNumId w:val="59"/>
  </w:num>
  <w:num w:numId="20" w16cid:durableId="151220940">
    <w:abstractNumId w:val="69"/>
  </w:num>
  <w:num w:numId="21" w16cid:durableId="1801999745">
    <w:abstractNumId w:val="33"/>
  </w:num>
  <w:num w:numId="22" w16cid:durableId="584728712">
    <w:abstractNumId w:val="36"/>
  </w:num>
  <w:num w:numId="23" w16cid:durableId="614290614">
    <w:abstractNumId w:val="20"/>
  </w:num>
  <w:num w:numId="24" w16cid:durableId="339284380">
    <w:abstractNumId w:val="57"/>
  </w:num>
  <w:num w:numId="25" w16cid:durableId="1970473988">
    <w:abstractNumId w:val="38"/>
  </w:num>
  <w:num w:numId="26" w16cid:durableId="1202013791">
    <w:abstractNumId w:val="74"/>
  </w:num>
  <w:num w:numId="27" w16cid:durableId="248739446">
    <w:abstractNumId w:val="14"/>
  </w:num>
  <w:num w:numId="28" w16cid:durableId="907614480">
    <w:abstractNumId w:val="81"/>
  </w:num>
  <w:num w:numId="29" w16cid:durableId="1661885843">
    <w:abstractNumId w:val="46"/>
  </w:num>
  <w:num w:numId="30" w16cid:durableId="1065571906">
    <w:abstractNumId w:val="19"/>
  </w:num>
  <w:num w:numId="31" w16cid:durableId="2129274803">
    <w:abstractNumId w:val="100"/>
  </w:num>
  <w:num w:numId="32" w16cid:durableId="1397362295">
    <w:abstractNumId w:val="44"/>
  </w:num>
  <w:num w:numId="33" w16cid:durableId="1472626371">
    <w:abstractNumId w:val="93"/>
  </w:num>
  <w:num w:numId="34" w16cid:durableId="1363674598">
    <w:abstractNumId w:val="89"/>
  </w:num>
  <w:num w:numId="35" w16cid:durableId="670109569">
    <w:abstractNumId w:val="10"/>
  </w:num>
  <w:num w:numId="36" w16cid:durableId="1703166841">
    <w:abstractNumId w:val="5"/>
  </w:num>
  <w:num w:numId="37" w16cid:durableId="1956252437">
    <w:abstractNumId w:val="24"/>
  </w:num>
  <w:num w:numId="38" w16cid:durableId="427315323">
    <w:abstractNumId w:val="3"/>
  </w:num>
  <w:num w:numId="39" w16cid:durableId="1572932628">
    <w:abstractNumId w:val="49"/>
  </w:num>
  <w:num w:numId="40" w16cid:durableId="1759204776">
    <w:abstractNumId w:val="72"/>
  </w:num>
  <w:num w:numId="41" w16cid:durableId="59210498">
    <w:abstractNumId w:val="91"/>
  </w:num>
  <w:num w:numId="42" w16cid:durableId="967857933">
    <w:abstractNumId w:val="47"/>
  </w:num>
  <w:num w:numId="43" w16cid:durableId="1871797729">
    <w:abstractNumId w:val="15"/>
  </w:num>
  <w:num w:numId="44" w16cid:durableId="745031339">
    <w:abstractNumId w:val="68"/>
  </w:num>
  <w:num w:numId="45" w16cid:durableId="1142651238">
    <w:abstractNumId w:val="75"/>
  </w:num>
  <w:num w:numId="46" w16cid:durableId="67045552">
    <w:abstractNumId w:val="80"/>
  </w:num>
  <w:num w:numId="47" w16cid:durableId="1425490677">
    <w:abstractNumId w:val="76"/>
  </w:num>
  <w:num w:numId="48" w16cid:durableId="25715901">
    <w:abstractNumId w:val="54"/>
  </w:num>
  <w:num w:numId="49" w16cid:durableId="1124471144">
    <w:abstractNumId w:val="78"/>
  </w:num>
  <w:num w:numId="50" w16cid:durableId="129061339">
    <w:abstractNumId w:val="6"/>
  </w:num>
  <w:num w:numId="51" w16cid:durableId="913317078">
    <w:abstractNumId w:val="21"/>
  </w:num>
  <w:num w:numId="52" w16cid:durableId="1655138614">
    <w:abstractNumId w:val="86"/>
  </w:num>
  <w:num w:numId="53" w16cid:durableId="1685594996">
    <w:abstractNumId w:val="27"/>
  </w:num>
  <w:num w:numId="54" w16cid:durableId="1314986858">
    <w:abstractNumId w:val="96"/>
  </w:num>
  <w:num w:numId="55" w16cid:durableId="1509523418">
    <w:abstractNumId w:val="12"/>
  </w:num>
  <w:num w:numId="56" w16cid:durableId="196356272">
    <w:abstractNumId w:val="40"/>
  </w:num>
  <w:num w:numId="57" w16cid:durableId="563417999">
    <w:abstractNumId w:val="43"/>
  </w:num>
  <w:num w:numId="58" w16cid:durableId="1874224896">
    <w:abstractNumId w:val="28"/>
  </w:num>
  <w:num w:numId="59" w16cid:durableId="1988823188">
    <w:abstractNumId w:val="66"/>
  </w:num>
  <w:num w:numId="60" w16cid:durableId="1898391426">
    <w:abstractNumId w:val="98"/>
  </w:num>
  <w:num w:numId="61" w16cid:durableId="2045983715">
    <w:abstractNumId w:val="53"/>
  </w:num>
  <w:num w:numId="62" w16cid:durableId="1884172988">
    <w:abstractNumId w:val="102"/>
  </w:num>
  <w:num w:numId="63" w16cid:durableId="2117673205">
    <w:abstractNumId w:val="17"/>
  </w:num>
  <w:num w:numId="64" w16cid:durableId="1909027707">
    <w:abstractNumId w:val="13"/>
  </w:num>
  <w:num w:numId="65" w16cid:durableId="1155216746">
    <w:abstractNumId w:val="82"/>
  </w:num>
  <w:num w:numId="66" w16cid:durableId="1108162348">
    <w:abstractNumId w:val="62"/>
  </w:num>
  <w:num w:numId="67" w16cid:durableId="1078212695">
    <w:abstractNumId w:val="16"/>
  </w:num>
  <w:num w:numId="68" w16cid:durableId="666252152">
    <w:abstractNumId w:val="41"/>
  </w:num>
  <w:num w:numId="69" w16cid:durableId="865797993">
    <w:abstractNumId w:val="99"/>
  </w:num>
  <w:num w:numId="70" w16cid:durableId="2098407486">
    <w:abstractNumId w:val="11"/>
  </w:num>
  <w:num w:numId="71" w16cid:durableId="1049111580">
    <w:abstractNumId w:val="64"/>
  </w:num>
  <w:num w:numId="72" w16cid:durableId="1132480503">
    <w:abstractNumId w:val="4"/>
  </w:num>
  <w:num w:numId="73" w16cid:durableId="822041238">
    <w:abstractNumId w:val="8"/>
  </w:num>
  <w:num w:numId="74" w16cid:durableId="306864975">
    <w:abstractNumId w:val="97"/>
  </w:num>
  <w:num w:numId="75" w16cid:durableId="1972519648">
    <w:abstractNumId w:val="7"/>
  </w:num>
  <w:num w:numId="76" w16cid:durableId="1787578428">
    <w:abstractNumId w:val="85"/>
  </w:num>
  <w:num w:numId="77" w16cid:durableId="1986884926">
    <w:abstractNumId w:val="30"/>
  </w:num>
  <w:num w:numId="78" w16cid:durableId="866287425">
    <w:abstractNumId w:val="52"/>
  </w:num>
  <w:num w:numId="79" w16cid:durableId="234819435">
    <w:abstractNumId w:val="9"/>
    <w:lvlOverride w:ilvl="0">
      <w:startOverride w:val="1"/>
    </w:lvlOverride>
  </w:num>
  <w:num w:numId="80" w16cid:durableId="151996469">
    <w:abstractNumId w:val="79"/>
  </w:num>
  <w:num w:numId="81" w16cid:durableId="1757284462">
    <w:abstractNumId w:val="23"/>
  </w:num>
  <w:num w:numId="82" w16cid:durableId="614824933">
    <w:abstractNumId w:val="2"/>
  </w:num>
  <w:num w:numId="83" w16cid:durableId="1357001640">
    <w:abstractNumId w:val="58"/>
  </w:num>
  <w:num w:numId="84" w16cid:durableId="1943495472">
    <w:abstractNumId w:val="71"/>
  </w:num>
  <w:num w:numId="85" w16cid:durableId="1670327931">
    <w:abstractNumId w:val="37"/>
  </w:num>
  <w:num w:numId="86" w16cid:durableId="1616324423">
    <w:abstractNumId w:val="101"/>
  </w:num>
  <w:num w:numId="87" w16cid:durableId="60980226">
    <w:abstractNumId w:val="51"/>
  </w:num>
  <w:num w:numId="88" w16cid:durableId="890196122">
    <w:abstractNumId w:val="73"/>
  </w:num>
  <w:num w:numId="89" w16cid:durableId="1951548328">
    <w:abstractNumId w:val="25"/>
  </w:num>
  <w:num w:numId="90" w16cid:durableId="862281012">
    <w:abstractNumId w:val="39"/>
  </w:num>
  <w:num w:numId="91" w16cid:durableId="1486817916">
    <w:abstractNumId w:val="87"/>
  </w:num>
  <w:num w:numId="92" w16cid:durableId="1466115910">
    <w:abstractNumId w:val="77"/>
  </w:num>
  <w:num w:numId="93" w16cid:durableId="1543208078">
    <w:abstractNumId w:val="26"/>
  </w:num>
  <w:num w:numId="94" w16cid:durableId="848494605">
    <w:abstractNumId w:val="1"/>
  </w:num>
  <w:num w:numId="95" w16cid:durableId="572928349">
    <w:abstractNumId w:val="35"/>
  </w:num>
  <w:num w:numId="96" w16cid:durableId="113524816">
    <w:abstractNumId w:val="56"/>
  </w:num>
  <w:num w:numId="97" w16cid:durableId="165874088">
    <w:abstractNumId w:val="70"/>
  </w:num>
  <w:num w:numId="98" w16cid:durableId="820851967">
    <w:abstractNumId w:val="67"/>
  </w:num>
  <w:num w:numId="99" w16cid:durableId="1255938818">
    <w:abstractNumId w:val="50"/>
  </w:num>
  <w:num w:numId="100" w16cid:durableId="1647465847">
    <w:abstractNumId w:val="55"/>
  </w:num>
  <w:num w:numId="101" w16cid:durableId="187257197">
    <w:abstractNumId w:val="48"/>
  </w:num>
  <w:num w:numId="102" w16cid:durableId="282033847">
    <w:abstractNumId w:val="84"/>
  </w:num>
  <w:num w:numId="103" w16cid:durableId="425150145">
    <w:abstractNumId w:val="2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yAhKWFiYmZiZGRko6SsGpxcWZ+XkgBWaWtQDi/5a9LQAAAA=="/>
  </w:docVars>
  <w:rsids>
    <w:rsidRoot w:val="009431F8"/>
    <w:rsid w:val="00002414"/>
    <w:rsid w:val="0000304B"/>
    <w:rsid w:val="000044BC"/>
    <w:rsid w:val="0000491E"/>
    <w:rsid w:val="00005C76"/>
    <w:rsid w:val="00006D01"/>
    <w:rsid w:val="0001032C"/>
    <w:rsid w:val="00012495"/>
    <w:rsid w:val="00012628"/>
    <w:rsid w:val="00012EEC"/>
    <w:rsid w:val="000132EB"/>
    <w:rsid w:val="000141BC"/>
    <w:rsid w:val="00014377"/>
    <w:rsid w:val="000149E4"/>
    <w:rsid w:val="000150D5"/>
    <w:rsid w:val="0001615D"/>
    <w:rsid w:val="000164DE"/>
    <w:rsid w:val="000175E9"/>
    <w:rsid w:val="000178D8"/>
    <w:rsid w:val="00017D34"/>
    <w:rsid w:val="00017E0C"/>
    <w:rsid w:val="0002011A"/>
    <w:rsid w:val="00021B61"/>
    <w:rsid w:val="0002447E"/>
    <w:rsid w:val="00024CCA"/>
    <w:rsid w:val="000250E0"/>
    <w:rsid w:val="000265A0"/>
    <w:rsid w:val="00027502"/>
    <w:rsid w:val="0002795E"/>
    <w:rsid w:val="00027AFD"/>
    <w:rsid w:val="00027C1F"/>
    <w:rsid w:val="000307DD"/>
    <w:rsid w:val="0003086B"/>
    <w:rsid w:val="00030940"/>
    <w:rsid w:val="00030A4F"/>
    <w:rsid w:val="00030C6E"/>
    <w:rsid w:val="0003145D"/>
    <w:rsid w:val="000331CF"/>
    <w:rsid w:val="00033DC1"/>
    <w:rsid w:val="00033F53"/>
    <w:rsid w:val="00034549"/>
    <w:rsid w:val="00034705"/>
    <w:rsid w:val="00034D0A"/>
    <w:rsid w:val="00036D6C"/>
    <w:rsid w:val="00037358"/>
    <w:rsid w:val="000373A4"/>
    <w:rsid w:val="000379D4"/>
    <w:rsid w:val="00040038"/>
    <w:rsid w:val="0004025E"/>
    <w:rsid w:val="000418DD"/>
    <w:rsid w:val="00041D73"/>
    <w:rsid w:val="00042216"/>
    <w:rsid w:val="0004227B"/>
    <w:rsid w:val="000423B8"/>
    <w:rsid w:val="000425EB"/>
    <w:rsid w:val="000427FB"/>
    <w:rsid w:val="00042B3F"/>
    <w:rsid w:val="00043752"/>
    <w:rsid w:val="0004389C"/>
    <w:rsid w:val="000444B8"/>
    <w:rsid w:val="00044F46"/>
    <w:rsid w:val="0004609C"/>
    <w:rsid w:val="00046665"/>
    <w:rsid w:val="00046CBD"/>
    <w:rsid w:val="000475E8"/>
    <w:rsid w:val="00047C3F"/>
    <w:rsid w:val="000501A8"/>
    <w:rsid w:val="00052EEB"/>
    <w:rsid w:val="0005356E"/>
    <w:rsid w:val="00054C3A"/>
    <w:rsid w:val="000554CF"/>
    <w:rsid w:val="00055734"/>
    <w:rsid w:val="000558AD"/>
    <w:rsid w:val="00055FFF"/>
    <w:rsid w:val="000563B1"/>
    <w:rsid w:val="00056A1D"/>
    <w:rsid w:val="0005710C"/>
    <w:rsid w:val="00057418"/>
    <w:rsid w:val="000602C6"/>
    <w:rsid w:val="000629A2"/>
    <w:rsid w:val="00062D7C"/>
    <w:rsid w:val="00063A9A"/>
    <w:rsid w:val="00065607"/>
    <w:rsid w:val="00065736"/>
    <w:rsid w:val="00065E92"/>
    <w:rsid w:val="00065FD7"/>
    <w:rsid w:val="00066879"/>
    <w:rsid w:val="00067079"/>
    <w:rsid w:val="000670BA"/>
    <w:rsid w:val="000670E1"/>
    <w:rsid w:val="000672DF"/>
    <w:rsid w:val="00067900"/>
    <w:rsid w:val="00067932"/>
    <w:rsid w:val="00070028"/>
    <w:rsid w:val="00072160"/>
    <w:rsid w:val="0007256C"/>
    <w:rsid w:val="000735CB"/>
    <w:rsid w:val="00073DA3"/>
    <w:rsid w:val="00074435"/>
    <w:rsid w:val="000761FE"/>
    <w:rsid w:val="00076256"/>
    <w:rsid w:val="00076325"/>
    <w:rsid w:val="00076CC2"/>
    <w:rsid w:val="00076E55"/>
    <w:rsid w:val="00081DBF"/>
    <w:rsid w:val="00082A26"/>
    <w:rsid w:val="0008381B"/>
    <w:rsid w:val="00084380"/>
    <w:rsid w:val="0008535A"/>
    <w:rsid w:val="00085B8A"/>
    <w:rsid w:val="00085C5B"/>
    <w:rsid w:val="00085CA5"/>
    <w:rsid w:val="00085E0A"/>
    <w:rsid w:val="00085F23"/>
    <w:rsid w:val="000876B2"/>
    <w:rsid w:val="00087C5B"/>
    <w:rsid w:val="0009062B"/>
    <w:rsid w:val="00090FE9"/>
    <w:rsid w:val="0009148F"/>
    <w:rsid w:val="00091505"/>
    <w:rsid w:val="000915BF"/>
    <w:rsid w:val="00091660"/>
    <w:rsid w:val="00091EA1"/>
    <w:rsid w:val="00092B85"/>
    <w:rsid w:val="000933F4"/>
    <w:rsid w:val="00093F4F"/>
    <w:rsid w:val="0009418A"/>
    <w:rsid w:val="0009443B"/>
    <w:rsid w:val="00094648"/>
    <w:rsid w:val="00094D2D"/>
    <w:rsid w:val="000973C6"/>
    <w:rsid w:val="000A02DE"/>
    <w:rsid w:val="000A0568"/>
    <w:rsid w:val="000A189C"/>
    <w:rsid w:val="000A3238"/>
    <w:rsid w:val="000A3410"/>
    <w:rsid w:val="000A4AB8"/>
    <w:rsid w:val="000A4AC8"/>
    <w:rsid w:val="000A5355"/>
    <w:rsid w:val="000A6106"/>
    <w:rsid w:val="000A6D79"/>
    <w:rsid w:val="000B016D"/>
    <w:rsid w:val="000B0B6E"/>
    <w:rsid w:val="000B25A5"/>
    <w:rsid w:val="000B2A3B"/>
    <w:rsid w:val="000B5021"/>
    <w:rsid w:val="000B5497"/>
    <w:rsid w:val="000B597E"/>
    <w:rsid w:val="000B63C8"/>
    <w:rsid w:val="000B745D"/>
    <w:rsid w:val="000B7854"/>
    <w:rsid w:val="000B7C52"/>
    <w:rsid w:val="000B7F0F"/>
    <w:rsid w:val="000C06A1"/>
    <w:rsid w:val="000C072C"/>
    <w:rsid w:val="000C2375"/>
    <w:rsid w:val="000C2B11"/>
    <w:rsid w:val="000C2F78"/>
    <w:rsid w:val="000C36C8"/>
    <w:rsid w:val="000C4F38"/>
    <w:rsid w:val="000C55B7"/>
    <w:rsid w:val="000C70B2"/>
    <w:rsid w:val="000D0691"/>
    <w:rsid w:val="000D0908"/>
    <w:rsid w:val="000D1A82"/>
    <w:rsid w:val="000D1CDE"/>
    <w:rsid w:val="000D1FDA"/>
    <w:rsid w:val="000D493C"/>
    <w:rsid w:val="000D5527"/>
    <w:rsid w:val="000D5CC9"/>
    <w:rsid w:val="000D6D60"/>
    <w:rsid w:val="000D6F7A"/>
    <w:rsid w:val="000D72CD"/>
    <w:rsid w:val="000E00B8"/>
    <w:rsid w:val="000E00E5"/>
    <w:rsid w:val="000E0491"/>
    <w:rsid w:val="000E088D"/>
    <w:rsid w:val="000E128F"/>
    <w:rsid w:val="000E2C62"/>
    <w:rsid w:val="000E35A9"/>
    <w:rsid w:val="000E3C2E"/>
    <w:rsid w:val="000E4323"/>
    <w:rsid w:val="000E554B"/>
    <w:rsid w:val="000E57A0"/>
    <w:rsid w:val="000E6190"/>
    <w:rsid w:val="000E6ECD"/>
    <w:rsid w:val="000E7251"/>
    <w:rsid w:val="000E7A5E"/>
    <w:rsid w:val="000E7B2A"/>
    <w:rsid w:val="000E7FAD"/>
    <w:rsid w:val="000F1357"/>
    <w:rsid w:val="000F306B"/>
    <w:rsid w:val="000F32FC"/>
    <w:rsid w:val="000F337C"/>
    <w:rsid w:val="000F34D9"/>
    <w:rsid w:val="000F35C0"/>
    <w:rsid w:val="000F40C7"/>
    <w:rsid w:val="000F47D4"/>
    <w:rsid w:val="000F4A4B"/>
    <w:rsid w:val="000F50F3"/>
    <w:rsid w:val="000F5441"/>
    <w:rsid w:val="000F5945"/>
    <w:rsid w:val="000F6BEE"/>
    <w:rsid w:val="000F7068"/>
    <w:rsid w:val="000F7621"/>
    <w:rsid w:val="0010000E"/>
    <w:rsid w:val="001017E3"/>
    <w:rsid w:val="001021AD"/>
    <w:rsid w:val="00102BDF"/>
    <w:rsid w:val="0010442B"/>
    <w:rsid w:val="00104B3E"/>
    <w:rsid w:val="001054A3"/>
    <w:rsid w:val="00105D3B"/>
    <w:rsid w:val="0010640E"/>
    <w:rsid w:val="00106D91"/>
    <w:rsid w:val="00107215"/>
    <w:rsid w:val="0010782D"/>
    <w:rsid w:val="00110822"/>
    <w:rsid w:val="0011117F"/>
    <w:rsid w:val="00111A2F"/>
    <w:rsid w:val="0011201A"/>
    <w:rsid w:val="00112758"/>
    <w:rsid w:val="001129A8"/>
    <w:rsid w:val="00112BC9"/>
    <w:rsid w:val="00112CE5"/>
    <w:rsid w:val="00112E99"/>
    <w:rsid w:val="00113527"/>
    <w:rsid w:val="001138BF"/>
    <w:rsid w:val="00114302"/>
    <w:rsid w:val="001153E7"/>
    <w:rsid w:val="0011667C"/>
    <w:rsid w:val="00116776"/>
    <w:rsid w:val="001168AB"/>
    <w:rsid w:val="00116ED2"/>
    <w:rsid w:val="00120ED2"/>
    <w:rsid w:val="00121085"/>
    <w:rsid w:val="0012190D"/>
    <w:rsid w:val="00122ACD"/>
    <w:rsid w:val="00122C35"/>
    <w:rsid w:val="00123947"/>
    <w:rsid w:val="00123B28"/>
    <w:rsid w:val="00125B8C"/>
    <w:rsid w:val="0012617C"/>
    <w:rsid w:val="00126BA5"/>
    <w:rsid w:val="00131AD8"/>
    <w:rsid w:val="00131BFB"/>
    <w:rsid w:val="00133795"/>
    <w:rsid w:val="00135805"/>
    <w:rsid w:val="0013670B"/>
    <w:rsid w:val="00136CA6"/>
    <w:rsid w:val="00141219"/>
    <w:rsid w:val="0014130F"/>
    <w:rsid w:val="0014151D"/>
    <w:rsid w:val="00141C39"/>
    <w:rsid w:val="00141CDC"/>
    <w:rsid w:val="00142129"/>
    <w:rsid w:val="00142F2B"/>
    <w:rsid w:val="00143D6F"/>
    <w:rsid w:val="00144198"/>
    <w:rsid w:val="001446C5"/>
    <w:rsid w:val="00145BC6"/>
    <w:rsid w:val="00146010"/>
    <w:rsid w:val="00146143"/>
    <w:rsid w:val="00147728"/>
    <w:rsid w:val="001478E9"/>
    <w:rsid w:val="00147DA3"/>
    <w:rsid w:val="00150B86"/>
    <w:rsid w:val="00150B90"/>
    <w:rsid w:val="00150C8B"/>
    <w:rsid w:val="00151750"/>
    <w:rsid w:val="00153923"/>
    <w:rsid w:val="00153B62"/>
    <w:rsid w:val="00153C21"/>
    <w:rsid w:val="00153D9E"/>
    <w:rsid w:val="00153E6C"/>
    <w:rsid w:val="00155009"/>
    <w:rsid w:val="00156D5B"/>
    <w:rsid w:val="00156E3F"/>
    <w:rsid w:val="001577EA"/>
    <w:rsid w:val="00157D78"/>
    <w:rsid w:val="001606F8"/>
    <w:rsid w:val="00160CC1"/>
    <w:rsid w:val="0016216D"/>
    <w:rsid w:val="001623DE"/>
    <w:rsid w:val="00162A2A"/>
    <w:rsid w:val="0016359D"/>
    <w:rsid w:val="001638F5"/>
    <w:rsid w:val="00163C8A"/>
    <w:rsid w:val="001640C0"/>
    <w:rsid w:val="00165BAC"/>
    <w:rsid w:val="00166F76"/>
    <w:rsid w:val="00167CFC"/>
    <w:rsid w:val="001707BC"/>
    <w:rsid w:val="00170AAC"/>
    <w:rsid w:val="00171E1A"/>
    <w:rsid w:val="001720F6"/>
    <w:rsid w:val="00172A92"/>
    <w:rsid w:val="00172B9F"/>
    <w:rsid w:val="00172FA3"/>
    <w:rsid w:val="0017656D"/>
    <w:rsid w:val="001765F4"/>
    <w:rsid w:val="00176AF3"/>
    <w:rsid w:val="00177E31"/>
    <w:rsid w:val="00180190"/>
    <w:rsid w:val="001802E7"/>
    <w:rsid w:val="0018102D"/>
    <w:rsid w:val="001810E7"/>
    <w:rsid w:val="00181180"/>
    <w:rsid w:val="00181932"/>
    <w:rsid w:val="00183734"/>
    <w:rsid w:val="00183893"/>
    <w:rsid w:val="00183944"/>
    <w:rsid w:val="00184CFA"/>
    <w:rsid w:val="0018604A"/>
    <w:rsid w:val="0018636F"/>
    <w:rsid w:val="00186952"/>
    <w:rsid w:val="00186EE6"/>
    <w:rsid w:val="00186F1C"/>
    <w:rsid w:val="00190092"/>
    <w:rsid w:val="001913D4"/>
    <w:rsid w:val="001917CC"/>
    <w:rsid w:val="00191C98"/>
    <w:rsid w:val="0019229C"/>
    <w:rsid w:val="001924F6"/>
    <w:rsid w:val="00193AE9"/>
    <w:rsid w:val="00195A2E"/>
    <w:rsid w:val="00196102"/>
    <w:rsid w:val="00197C87"/>
    <w:rsid w:val="001A116D"/>
    <w:rsid w:val="001A123B"/>
    <w:rsid w:val="001A1700"/>
    <w:rsid w:val="001A1CED"/>
    <w:rsid w:val="001A22A9"/>
    <w:rsid w:val="001A2387"/>
    <w:rsid w:val="001A24EA"/>
    <w:rsid w:val="001A32FB"/>
    <w:rsid w:val="001A403D"/>
    <w:rsid w:val="001A4794"/>
    <w:rsid w:val="001A49F7"/>
    <w:rsid w:val="001A4BD9"/>
    <w:rsid w:val="001A4D72"/>
    <w:rsid w:val="001A4F43"/>
    <w:rsid w:val="001A5834"/>
    <w:rsid w:val="001A6986"/>
    <w:rsid w:val="001A6F2D"/>
    <w:rsid w:val="001A7814"/>
    <w:rsid w:val="001A7CC1"/>
    <w:rsid w:val="001B1D9A"/>
    <w:rsid w:val="001B215C"/>
    <w:rsid w:val="001B272E"/>
    <w:rsid w:val="001B2872"/>
    <w:rsid w:val="001B2D49"/>
    <w:rsid w:val="001B31F2"/>
    <w:rsid w:val="001B5C46"/>
    <w:rsid w:val="001B5F6C"/>
    <w:rsid w:val="001B62FB"/>
    <w:rsid w:val="001B65CE"/>
    <w:rsid w:val="001B6876"/>
    <w:rsid w:val="001B6FC8"/>
    <w:rsid w:val="001B7425"/>
    <w:rsid w:val="001B7726"/>
    <w:rsid w:val="001B7A75"/>
    <w:rsid w:val="001B7A93"/>
    <w:rsid w:val="001C2332"/>
    <w:rsid w:val="001C2C0E"/>
    <w:rsid w:val="001C2ED0"/>
    <w:rsid w:val="001C391B"/>
    <w:rsid w:val="001C393E"/>
    <w:rsid w:val="001C3983"/>
    <w:rsid w:val="001C3C2A"/>
    <w:rsid w:val="001C419B"/>
    <w:rsid w:val="001C4B72"/>
    <w:rsid w:val="001C6D76"/>
    <w:rsid w:val="001C74E7"/>
    <w:rsid w:val="001C7605"/>
    <w:rsid w:val="001C7861"/>
    <w:rsid w:val="001D08AB"/>
    <w:rsid w:val="001D19C6"/>
    <w:rsid w:val="001D1A75"/>
    <w:rsid w:val="001D1CB0"/>
    <w:rsid w:val="001D388A"/>
    <w:rsid w:val="001D3DF9"/>
    <w:rsid w:val="001D4720"/>
    <w:rsid w:val="001D4949"/>
    <w:rsid w:val="001D4D60"/>
    <w:rsid w:val="001D4F33"/>
    <w:rsid w:val="001D6CDA"/>
    <w:rsid w:val="001D6E80"/>
    <w:rsid w:val="001E231D"/>
    <w:rsid w:val="001E33F7"/>
    <w:rsid w:val="001E414C"/>
    <w:rsid w:val="001E55B7"/>
    <w:rsid w:val="001E57C8"/>
    <w:rsid w:val="001E5894"/>
    <w:rsid w:val="001E5CD9"/>
    <w:rsid w:val="001E5E01"/>
    <w:rsid w:val="001E7124"/>
    <w:rsid w:val="001E73EF"/>
    <w:rsid w:val="001E7FDB"/>
    <w:rsid w:val="001F15C7"/>
    <w:rsid w:val="001F26AD"/>
    <w:rsid w:val="001F2810"/>
    <w:rsid w:val="001F2C7D"/>
    <w:rsid w:val="001F2EDD"/>
    <w:rsid w:val="001F4112"/>
    <w:rsid w:val="001F50D3"/>
    <w:rsid w:val="001F5E79"/>
    <w:rsid w:val="001F6FD6"/>
    <w:rsid w:val="001F7092"/>
    <w:rsid w:val="001F7204"/>
    <w:rsid w:val="0020098A"/>
    <w:rsid w:val="00201B73"/>
    <w:rsid w:val="00202FD3"/>
    <w:rsid w:val="002033A5"/>
    <w:rsid w:val="002036E5"/>
    <w:rsid w:val="002040AF"/>
    <w:rsid w:val="00205E9A"/>
    <w:rsid w:val="0021072C"/>
    <w:rsid w:val="00210BE5"/>
    <w:rsid w:val="002120F7"/>
    <w:rsid w:val="002128CE"/>
    <w:rsid w:val="00213897"/>
    <w:rsid w:val="0021437C"/>
    <w:rsid w:val="00215B18"/>
    <w:rsid w:val="00216F37"/>
    <w:rsid w:val="002208DF"/>
    <w:rsid w:val="00220988"/>
    <w:rsid w:val="002209EA"/>
    <w:rsid w:val="00221AE1"/>
    <w:rsid w:val="00221C4E"/>
    <w:rsid w:val="00221F6D"/>
    <w:rsid w:val="002222AA"/>
    <w:rsid w:val="00222D47"/>
    <w:rsid w:val="00224177"/>
    <w:rsid w:val="002244BD"/>
    <w:rsid w:val="00224F67"/>
    <w:rsid w:val="0022550A"/>
    <w:rsid w:val="00225826"/>
    <w:rsid w:val="00225BE9"/>
    <w:rsid w:val="0022782F"/>
    <w:rsid w:val="002303AC"/>
    <w:rsid w:val="0023043D"/>
    <w:rsid w:val="00230DDA"/>
    <w:rsid w:val="002316B9"/>
    <w:rsid w:val="00231A3B"/>
    <w:rsid w:val="0023252C"/>
    <w:rsid w:val="00232543"/>
    <w:rsid w:val="002354F0"/>
    <w:rsid w:val="00236064"/>
    <w:rsid w:val="00236449"/>
    <w:rsid w:val="00236C83"/>
    <w:rsid w:val="002374E9"/>
    <w:rsid w:val="0024121D"/>
    <w:rsid w:val="002427FB"/>
    <w:rsid w:val="00243E25"/>
    <w:rsid w:val="002444E9"/>
    <w:rsid w:val="00244ADA"/>
    <w:rsid w:val="00245500"/>
    <w:rsid w:val="00246AC3"/>
    <w:rsid w:val="00250175"/>
    <w:rsid w:val="00250F89"/>
    <w:rsid w:val="002510DE"/>
    <w:rsid w:val="002514D8"/>
    <w:rsid w:val="00251936"/>
    <w:rsid w:val="00251B56"/>
    <w:rsid w:val="002520D5"/>
    <w:rsid w:val="00252773"/>
    <w:rsid w:val="00252FB2"/>
    <w:rsid w:val="002545A6"/>
    <w:rsid w:val="00255057"/>
    <w:rsid w:val="0025591C"/>
    <w:rsid w:val="002567CA"/>
    <w:rsid w:val="00260E55"/>
    <w:rsid w:val="00260EF0"/>
    <w:rsid w:val="00260F4D"/>
    <w:rsid w:val="002623E0"/>
    <w:rsid w:val="0026295F"/>
    <w:rsid w:val="00262D34"/>
    <w:rsid w:val="00262E30"/>
    <w:rsid w:val="00262F4C"/>
    <w:rsid w:val="00263230"/>
    <w:rsid w:val="0026343B"/>
    <w:rsid w:val="0026345D"/>
    <w:rsid w:val="0026390E"/>
    <w:rsid w:val="00263AD7"/>
    <w:rsid w:val="0026464D"/>
    <w:rsid w:val="002648E2"/>
    <w:rsid w:val="002654F1"/>
    <w:rsid w:val="00267381"/>
    <w:rsid w:val="0026774C"/>
    <w:rsid w:val="00267940"/>
    <w:rsid w:val="00267DE0"/>
    <w:rsid w:val="00272E94"/>
    <w:rsid w:val="00273C33"/>
    <w:rsid w:val="00273ED9"/>
    <w:rsid w:val="00274EED"/>
    <w:rsid w:val="002750E8"/>
    <w:rsid w:val="00277272"/>
    <w:rsid w:val="0027766F"/>
    <w:rsid w:val="002779B0"/>
    <w:rsid w:val="002779CA"/>
    <w:rsid w:val="00277CD3"/>
    <w:rsid w:val="00281449"/>
    <w:rsid w:val="00281CA2"/>
    <w:rsid w:val="002827D3"/>
    <w:rsid w:val="002828A2"/>
    <w:rsid w:val="00282A0D"/>
    <w:rsid w:val="00282FFC"/>
    <w:rsid w:val="00283E97"/>
    <w:rsid w:val="00283F80"/>
    <w:rsid w:val="00284055"/>
    <w:rsid w:val="0028494F"/>
    <w:rsid w:val="00284AB4"/>
    <w:rsid w:val="00285879"/>
    <w:rsid w:val="00285E0E"/>
    <w:rsid w:val="00286411"/>
    <w:rsid w:val="002864E2"/>
    <w:rsid w:val="0028665C"/>
    <w:rsid w:val="00287571"/>
    <w:rsid w:val="0028795D"/>
    <w:rsid w:val="0029011A"/>
    <w:rsid w:val="00290E5C"/>
    <w:rsid w:val="00290FAF"/>
    <w:rsid w:val="00292A07"/>
    <w:rsid w:val="00294F86"/>
    <w:rsid w:val="002954C9"/>
    <w:rsid w:val="00295684"/>
    <w:rsid w:val="0029784E"/>
    <w:rsid w:val="002A02BA"/>
    <w:rsid w:val="002A1138"/>
    <w:rsid w:val="002A197C"/>
    <w:rsid w:val="002A3F9B"/>
    <w:rsid w:val="002A4854"/>
    <w:rsid w:val="002A4CCB"/>
    <w:rsid w:val="002A517D"/>
    <w:rsid w:val="002A5560"/>
    <w:rsid w:val="002A58DA"/>
    <w:rsid w:val="002A5960"/>
    <w:rsid w:val="002A6D1E"/>
    <w:rsid w:val="002A7C1F"/>
    <w:rsid w:val="002B044C"/>
    <w:rsid w:val="002B0755"/>
    <w:rsid w:val="002B0882"/>
    <w:rsid w:val="002B08A2"/>
    <w:rsid w:val="002B1209"/>
    <w:rsid w:val="002B1C04"/>
    <w:rsid w:val="002B1FAF"/>
    <w:rsid w:val="002B23AE"/>
    <w:rsid w:val="002B2E6F"/>
    <w:rsid w:val="002B40DD"/>
    <w:rsid w:val="002B56B9"/>
    <w:rsid w:val="002B599D"/>
    <w:rsid w:val="002B5E95"/>
    <w:rsid w:val="002B5E97"/>
    <w:rsid w:val="002B7065"/>
    <w:rsid w:val="002B7D47"/>
    <w:rsid w:val="002C02A4"/>
    <w:rsid w:val="002C0EC7"/>
    <w:rsid w:val="002C1E83"/>
    <w:rsid w:val="002C225C"/>
    <w:rsid w:val="002C4337"/>
    <w:rsid w:val="002C4E1C"/>
    <w:rsid w:val="002C4F5D"/>
    <w:rsid w:val="002C5F85"/>
    <w:rsid w:val="002C63FE"/>
    <w:rsid w:val="002C6C8C"/>
    <w:rsid w:val="002C6DCD"/>
    <w:rsid w:val="002C7935"/>
    <w:rsid w:val="002C7E0F"/>
    <w:rsid w:val="002D0516"/>
    <w:rsid w:val="002D0F6D"/>
    <w:rsid w:val="002D18C8"/>
    <w:rsid w:val="002D1D7E"/>
    <w:rsid w:val="002D1EA6"/>
    <w:rsid w:val="002D3BF9"/>
    <w:rsid w:val="002D4259"/>
    <w:rsid w:val="002D44C5"/>
    <w:rsid w:val="002D495E"/>
    <w:rsid w:val="002D4BE6"/>
    <w:rsid w:val="002D510A"/>
    <w:rsid w:val="002D5C58"/>
    <w:rsid w:val="002D6446"/>
    <w:rsid w:val="002D7B2D"/>
    <w:rsid w:val="002E0058"/>
    <w:rsid w:val="002E08BC"/>
    <w:rsid w:val="002E0924"/>
    <w:rsid w:val="002E3611"/>
    <w:rsid w:val="002E39EF"/>
    <w:rsid w:val="002E3D0F"/>
    <w:rsid w:val="002E43D3"/>
    <w:rsid w:val="002E4A45"/>
    <w:rsid w:val="002E4DBB"/>
    <w:rsid w:val="002E51FD"/>
    <w:rsid w:val="002E5646"/>
    <w:rsid w:val="002E56B4"/>
    <w:rsid w:val="002E67FD"/>
    <w:rsid w:val="002E77C1"/>
    <w:rsid w:val="002F08C9"/>
    <w:rsid w:val="002F0DA4"/>
    <w:rsid w:val="002F16AB"/>
    <w:rsid w:val="002F1932"/>
    <w:rsid w:val="002F1B34"/>
    <w:rsid w:val="002F29B8"/>
    <w:rsid w:val="002F397D"/>
    <w:rsid w:val="002F43A1"/>
    <w:rsid w:val="002F484B"/>
    <w:rsid w:val="002F4BB9"/>
    <w:rsid w:val="002F60AE"/>
    <w:rsid w:val="002F6477"/>
    <w:rsid w:val="003001C7"/>
    <w:rsid w:val="00301BA6"/>
    <w:rsid w:val="00301DE2"/>
    <w:rsid w:val="0030350C"/>
    <w:rsid w:val="00304BBE"/>
    <w:rsid w:val="003051EE"/>
    <w:rsid w:val="003065C4"/>
    <w:rsid w:val="00307553"/>
    <w:rsid w:val="00307C60"/>
    <w:rsid w:val="0031072E"/>
    <w:rsid w:val="00310B7C"/>
    <w:rsid w:val="003115A5"/>
    <w:rsid w:val="00311B34"/>
    <w:rsid w:val="00311B47"/>
    <w:rsid w:val="00311F84"/>
    <w:rsid w:val="003128DB"/>
    <w:rsid w:val="00312F47"/>
    <w:rsid w:val="0031323F"/>
    <w:rsid w:val="0031324C"/>
    <w:rsid w:val="003138D1"/>
    <w:rsid w:val="00313A7F"/>
    <w:rsid w:val="00315B1B"/>
    <w:rsid w:val="00315C33"/>
    <w:rsid w:val="00316ABC"/>
    <w:rsid w:val="00317B12"/>
    <w:rsid w:val="00317C68"/>
    <w:rsid w:val="00320353"/>
    <w:rsid w:val="00320A83"/>
    <w:rsid w:val="00321957"/>
    <w:rsid w:val="00321F69"/>
    <w:rsid w:val="003225BB"/>
    <w:rsid w:val="00322F77"/>
    <w:rsid w:val="00324752"/>
    <w:rsid w:val="00324BB3"/>
    <w:rsid w:val="003255FA"/>
    <w:rsid w:val="00325C7C"/>
    <w:rsid w:val="00325D23"/>
    <w:rsid w:val="00331CE0"/>
    <w:rsid w:val="003322C9"/>
    <w:rsid w:val="00332430"/>
    <w:rsid w:val="00332EA4"/>
    <w:rsid w:val="00332F7E"/>
    <w:rsid w:val="00333350"/>
    <w:rsid w:val="00333A8D"/>
    <w:rsid w:val="0033519B"/>
    <w:rsid w:val="00335692"/>
    <w:rsid w:val="003364F7"/>
    <w:rsid w:val="00340494"/>
    <w:rsid w:val="00340D37"/>
    <w:rsid w:val="00340EEC"/>
    <w:rsid w:val="00340F9B"/>
    <w:rsid w:val="0034124F"/>
    <w:rsid w:val="00341474"/>
    <w:rsid w:val="00341EA7"/>
    <w:rsid w:val="00342519"/>
    <w:rsid w:val="00342D96"/>
    <w:rsid w:val="0034432D"/>
    <w:rsid w:val="0034665A"/>
    <w:rsid w:val="00346D16"/>
    <w:rsid w:val="003473AC"/>
    <w:rsid w:val="00351397"/>
    <w:rsid w:val="0035172A"/>
    <w:rsid w:val="00351DB4"/>
    <w:rsid w:val="00351DD5"/>
    <w:rsid w:val="00351E35"/>
    <w:rsid w:val="0035377D"/>
    <w:rsid w:val="00353D51"/>
    <w:rsid w:val="00354049"/>
    <w:rsid w:val="003548E9"/>
    <w:rsid w:val="00354C9F"/>
    <w:rsid w:val="003555C5"/>
    <w:rsid w:val="0035658E"/>
    <w:rsid w:val="00356F03"/>
    <w:rsid w:val="00357F7B"/>
    <w:rsid w:val="00360884"/>
    <w:rsid w:val="00361581"/>
    <w:rsid w:val="003615A7"/>
    <w:rsid w:val="003617DB"/>
    <w:rsid w:val="00361975"/>
    <w:rsid w:val="00361C67"/>
    <w:rsid w:val="0036222B"/>
    <w:rsid w:val="00362D40"/>
    <w:rsid w:val="00363B55"/>
    <w:rsid w:val="003643D0"/>
    <w:rsid w:val="00364C50"/>
    <w:rsid w:val="00371091"/>
    <w:rsid w:val="00371B8C"/>
    <w:rsid w:val="00371CF3"/>
    <w:rsid w:val="003720B9"/>
    <w:rsid w:val="003720E5"/>
    <w:rsid w:val="003722FA"/>
    <w:rsid w:val="00372C53"/>
    <w:rsid w:val="00373751"/>
    <w:rsid w:val="003750CB"/>
    <w:rsid w:val="00375939"/>
    <w:rsid w:val="00375C7F"/>
    <w:rsid w:val="00377AB8"/>
    <w:rsid w:val="00383222"/>
    <w:rsid w:val="00383CE6"/>
    <w:rsid w:val="00384215"/>
    <w:rsid w:val="00384E75"/>
    <w:rsid w:val="00385B65"/>
    <w:rsid w:val="0038622F"/>
    <w:rsid w:val="00386422"/>
    <w:rsid w:val="0038661F"/>
    <w:rsid w:val="00386B85"/>
    <w:rsid w:val="0039045E"/>
    <w:rsid w:val="00390746"/>
    <w:rsid w:val="00391FDD"/>
    <w:rsid w:val="00394B57"/>
    <w:rsid w:val="00394D74"/>
    <w:rsid w:val="00395451"/>
    <w:rsid w:val="003959B5"/>
    <w:rsid w:val="00396328"/>
    <w:rsid w:val="00396554"/>
    <w:rsid w:val="00396D3A"/>
    <w:rsid w:val="00396D4F"/>
    <w:rsid w:val="00396D8A"/>
    <w:rsid w:val="00397412"/>
    <w:rsid w:val="00397DB4"/>
    <w:rsid w:val="003A00F8"/>
    <w:rsid w:val="003A10C9"/>
    <w:rsid w:val="003A11FE"/>
    <w:rsid w:val="003A1B4F"/>
    <w:rsid w:val="003A1E14"/>
    <w:rsid w:val="003A2969"/>
    <w:rsid w:val="003A2C1F"/>
    <w:rsid w:val="003A2E83"/>
    <w:rsid w:val="003A2EBC"/>
    <w:rsid w:val="003A3AB6"/>
    <w:rsid w:val="003A49D4"/>
    <w:rsid w:val="003A5440"/>
    <w:rsid w:val="003A62F8"/>
    <w:rsid w:val="003A73A3"/>
    <w:rsid w:val="003B070C"/>
    <w:rsid w:val="003B101C"/>
    <w:rsid w:val="003B153D"/>
    <w:rsid w:val="003B165A"/>
    <w:rsid w:val="003B185A"/>
    <w:rsid w:val="003B1A24"/>
    <w:rsid w:val="003B1B38"/>
    <w:rsid w:val="003B32F8"/>
    <w:rsid w:val="003B4F2E"/>
    <w:rsid w:val="003B553A"/>
    <w:rsid w:val="003B6EED"/>
    <w:rsid w:val="003B7CC7"/>
    <w:rsid w:val="003C13B9"/>
    <w:rsid w:val="003C13DB"/>
    <w:rsid w:val="003C2810"/>
    <w:rsid w:val="003C2ABA"/>
    <w:rsid w:val="003C2E3C"/>
    <w:rsid w:val="003C3973"/>
    <w:rsid w:val="003C3AEB"/>
    <w:rsid w:val="003C43A4"/>
    <w:rsid w:val="003C4492"/>
    <w:rsid w:val="003C4E54"/>
    <w:rsid w:val="003C4EC9"/>
    <w:rsid w:val="003C5226"/>
    <w:rsid w:val="003C569B"/>
    <w:rsid w:val="003C5F27"/>
    <w:rsid w:val="003C70EE"/>
    <w:rsid w:val="003D025E"/>
    <w:rsid w:val="003D2D6E"/>
    <w:rsid w:val="003D306A"/>
    <w:rsid w:val="003D477B"/>
    <w:rsid w:val="003D4EF2"/>
    <w:rsid w:val="003D5B5A"/>
    <w:rsid w:val="003D654A"/>
    <w:rsid w:val="003D7B78"/>
    <w:rsid w:val="003E0028"/>
    <w:rsid w:val="003E06B6"/>
    <w:rsid w:val="003E0AB7"/>
    <w:rsid w:val="003E1123"/>
    <w:rsid w:val="003E1524"/>
    <w:rsid w:val="003E2C08"/>
    <w:rsid w:val="003E59FE"/>
    <w:rsid w:val="003E6CE8"/>
    <w:rsid w:val="003E7726"/>
    <w:rsid w:val="003F0084"/>
    <w:rsid w:val="003F0B42"/>
    <w:rsid w:val="003F0C03"/>
    <w:rsid w:val="003F123E"/>
    <w:rsid w:val="003F333C"/>
    <w:rsid w:val="003F442D"/>
    <w:rsid w:val="003F5C92"/>
    <w:rsid w:val="003F62D0"/>
    <w:rsid w:val="003F6461"/>
    <w:rsid w:val="003F6986"/>
    <w:rsid w:val="004003C0"/>
    <w:rsid w:val="00401208"/>
    <w:rsid w:val="004015D0"/>
    <w:rsid w:val="00401DF9"/>
    <w:rsid w:val="0040212C"/>
    <w:rsid w:val="00402227"/>
    <w:rsid w:val="00402C32"/>
    <w:rsid w:val="00403471"/>
    <w:rsid w:val="004034A7"/>
    <w:rsid w:val="004036CA"/>
    <w:rsid w:val="00403E23"/>
    <w:rsid w:val="004043F4"/>
    <w:rsid w:val="00404687"/>
    <w:rsid w:val="00404A4C"/>
    <w:rsid w:val="00404C8E"/>
    <w:rsid w:val="004050F6"/>
    <w:rsid w:val="0040587B"/>
    <w:rsid w:val="0040713D"/>
    <w:rsid w:val="00407467"/>
    <w:rsid w:val="00407C03"/>
    <w:rsid w:val="00407F1A"/>
    <w:rsid w:val="00410C56"/>
    <w:rsid w:val="00411527"/>
    <w:rsid w:val="00412310"/>
    <w:rsid w:val="00412DFF"/>
    <w:rsid w:val="00413093"/>
    <w:rsid w:val="0041396C"/>
    <w:rsid w:val="00413C1B"/>
    <w:rsid w:val="00414CD7"/>
    <w:rsid w:val="00415BCE"/>
    <w:rsid w:val="00415C5D"/>
    <w:rsid w:val="00415E52"/>
    <w:rsid w:val="00420022"/>
    <w:rsid w:val="00420D0B"/>
    <w:rsid w:val="00421642"/>
    <w:rsid w:val="00421CF0"/>
    <w:rsid w:val="00425AD2"/>
    <w:rsid w:val="00426538"/>
    <w:rsid w:val="004278ED"/>
    <w:rsid w:val="0043062E"/>
    <w:rsid w:val="004309DC"/>
    <w:rsid w:val="00431830"/>
    <w:rsid w:val="0043223D"/>
    <w:rsid w:val="00433544"/>
    <w:rsid w:val="00433AFF"/>
    <w:rsid w:val="00433CCA"/>
    <w:rsid w:val="00434021"/>
    <w:rsid w:val="00434085"/>
    <w:rsid w:val="00434FCF"/>
    <w:rsid w:val="00435F3B"/>
    <w:rsid w:val="00437D62"/>
    <w:rsid w:val="00437D8E"/>
    <w:rsid w:val="0044061B"/>
    <w:rsid w:val="00443578"/>
    <w:rsid w:val="00444BE4"/>
    <w:rsid w:val="00445382"/>
    <w:rsid w:val="00445E48"/>
    <w:rsid w:val="0044638F"/>
    <w:rsid w:val="004471F8"/>
    <w:rsid w:val="00447842"/>
    <w:rsid w:val="00447D4B"/>
    <w:rsid w:val="004504F9"/>
    <w:rsid w:val="00450B5D"/>
    <w:rsid w:val="00452082"/>
    <w:rsid w:val="004537FE"/>
    <w:rsid w:val="00453E4B"/>
    <w:rsid w:val="00454495"/>
    <w:rsid w:val="00455FE6"/>
    <w:rsid w:val="00460336"/>
    <w:rsid w:val="0046259D"/>
    <w:rsid w:val="00463B69"/>
    <w:rsid w:val="0046404B"/>
    <w:rsid w:val="00464261"/>
    <w:rsid w:val="004642B3"/>
    <w:rsid w:val="0046577A"/>
    <w:rsid w:val="00465E48"/>
    <w:rsid w:val="0046648D"/>
    <w:rsid w:val="00466A74"/>
    <w:rsid w:val="00466AB7"/>
    <w:rsid w:val="00466FF0"/>
    <w:rsid w:val="00467614"/>
    <w:rsid w:val="004702AE"/>
    <w:rsid w:val="004718F9"/>
    <w:rsid w:val="00472097"/>
    <w:rsid w:val="00472B48"/>
    <w:rsid w:val="0047334D"/>
    <w:rsid w:val="00473928"/>
    <w:rsid w:val="00473AAD"/>
    <w:rsid w:val="00473F16"/>
    <w:rsid w:val="00474B3F"/>
    <w:rsid w:val="004751D6"/>
    <w:rsid w:val="0047692D"/>
    <w:rsid w:val="00476D17"/>
    <w:rsid w:val="00477070"/>
    <w:rsid w:val="00477162"/>
    <w:rsid w:val="0047799C"/>
    <w:rsid w:val="00477A20"/>
    <w:rsid w:val="00480717"/>
    <w:rsid w:val="00480C0C"/>
    <w:rsid w:val="00480CFC"/>
    <w:rsid w:val="00480E39"/>
    <w:rsid w:val="004816BC"/>
    <w:rsid w:val="0048225A"/>
    <w:rsid w:val="00483BBE"/>
    <w:rsid w:val="00483C20"/>
    <w:rsid w:val="00483E95"/>
    <w:rsid w:val="0048488B"/>
    <w:rsid w:val="00484A1D"/>
    <w:rsid w:val="0048741D"/>
    <w:rsid w:val="0048757C"/>
    <w:rsid w:val="00487AC1"/>
    <w:rsid w:val="004901A2"/>
    <w:rsid w:val="004901B8"/>
    <w:rsid w:val="00490F4E"/>
    <w:rsid w:val="0049338C"/>
    <w:rsid w:val="00493C72"/>
    <w:rsid w:val="00493DBA"/>
    <w:rsid w:val="0049456A"/>
    <w:rsid w:val="00494657"/>
    <w:rsid w:val="00494674"/>
    <w:rsid w:val="00494BC8"/>
    <w:rsid w:val="004955C8"/>
    <w:rsid w:val="0049615D"/>
    <w:rsid w:val="004967C9"/>
    <w:rsid w:val="00496BB9"/>
    <w:rsid w:val="00496CBA"/>
    <w:rsid w:val="00497E10"/>
    <w:rsid w:val="004A0998"/>
    <w:rsid w:val="004A26AB"/>
    <w:rsid w:val="004A3C41"/>
    <w:rsid w:val="004A3EC1"/>
    <w:rsid w:val="004A467C"/>
    <w:rsid w:val="004A51E2"/>
    <w:rsid w:val="004A569A"/>
    <w:rsid w:val="004A71D6"/>
    <w:rsid w:val="004A7A47"/>
    <w:rsid w:val="004B03F9"/>
    <w:rsid w:val="004B0552"/>
    <w:rsid w:val="004B0559"/>
    <w:rsid w:val="004B0856"/>
    <w:rsid w:val="004B0A2C"/>
    <w:rsid w:val="004B17E3"/>
    <w:rsid w:val="004B2093"/>
    <w:rsid w:val="004B3628"/>
    <w:rsid w:val="004B4FFE"/>
    <w:rsid w:val="004B6379"/>
    <w:rsid w:val="004B6F55"/>
    <w:rsid w:val="004C012C"/>
    <w:rsid w:val="004C0E50"/>
    <w:rsid w:val="004C102F"/>
    <w:rsid w:val="004C1B61"/>
    <w:rsid w:val="004C2098"/>
    <w:rsid w:val="004C235D"/>
    <w:rsid w:val="004C264E"/>
    <w:rsid w:val="004C286D"/>
    <w:rsid w:val="004C2BA6"/>
    <w:rsid w:val="004C2DF8"/>
    <w:rsid w:val="004C36AB"/>
    <w:rsid w:val="004C37F5"/>
    <w:rsid w:val="004C3DEB"/>
    <w:rsid w:val="004C47E6"/>
    <w:rsid w:val="004C4CD3"/>
    <w:rsid w:val="004C55CD"/>
    <w:rsid w:val="004C5796"/>
    <w:rsid w:val="004C58D8"/>
    <w:rsid w:val="004C5985"/>
    <w:rsid w:val="004C6722"/>
    <w:rsid w:val="004C684E"/>
    <w:rsid w:val="004C75CD"/>
    <w:rsid w:val="004C75EF"/>
    <w:rsid w:val="004C7E5B"/>
    <w:rsid w:val="004D20EA"/>
    <w:rsid w:val="004D2691"/>
    <w:rsid w:val="004D28E8"/>
    <w:rsid w:val="004D2940"/>
    <w:rsid w:val="004D407D"/>
    <w:rsid w:val="004D570E"/>
    <w:rsid w:val="004D5823"/>
    <w:rsid w:val="004D60A5"/>
    <w:rsid w:val="004D610E"/>
    <w:rsid w:val="004D6124"/>
    <w:rsid w:val="004D6565"/>
    <w:rsid w:val="004D67EF"/>
    <w:rsid w:val="004D69D0"/>
    <w:rsid w:val="004D6E7B"/>
    <w:rsid w:val="004D7134"/>
    <w:rsid w:val="004D78D5"/>
    <w:rsid w:val="004E0C36"/>
    <w:rsid w:val="004E1091"/>
    <w:rsid w:val="004E29D4"/>
    <w:rsid w:val="004E3CFB"/>
    <w:rsid w:val="004E44AD"/>
    <w:rsid w:val="004E55C7"/>
    <w:rsid w:val="004E6D0B"/>
    <w:rsid w:val="004E72B2"/>
    <w:rsid w:val="004E7A84"/>
    <w:rsid w:val="004F0B58"/>
    <w:rsid w:val="004F10B3"/>
    <w:rsid w:val="004F1386"/>
    <w:rsid w:val="004F1E20"/>
    <w:rsid w:val="004F24B7"/>
    <w:rsid w:val="004F3057"/>
    <w:rsid w:val="004F491C"/>
    <w:rsid w:val="004F4CBF"/>
    <w:rsid w:val="004F5D35"/>
    <w:rsid w:val="004F6BE9"/>
    <w:rsid w:val="004F6D65"/>
    <w:rsid w:val="004F74FD"/>
    <w:rsid w:val="004F7627"/>
    <w:rsid w:val="00501A09"/>
    <w:rsid w:val="00501EEC"/>
    <w:rsid w:val="00502042"/>
    <w:rsid w:val="00502D4C"/>
    <w:rsid w:val="00503F7A"/>
    <w:rsid w:val="00504DEF"/>
    <w:rsid w:val="005051EA"/>
    <w:rsid w:val="00505340"/>
    <w:rsid w:val="00506D82"/>
    <w:rsid w:val="00506FB8"/>
    <w:rsid w:val="00510ABD"/>
    <w:rsid w:val="00511148"/>
    <w:rsid w:val="0051312A"/>
    <w:rsid w:val="005131F2"/>
    <w:rsid w:val="0051321B"/>
    <w:rsid w:val="00513460"/>
    <w:rsid w:val="00513C9F"/>
    <w:rsid w:val="00514209"/>
    <w:rsid w:val="005147EF"/>
    <w:rsid w:val="0051543E"/>
    <w:rsid w:val="00516148"/>
    <w:rsid w:val="00517909"/>
    <w:rsid w:val="00517F8E"/>
    <w:rsid w:val="005200F7"/>
    <w:rsid w:val="00520BFC"/>
    <w:rsid w:val="00524375"/>
    <w:rsid w:val="00524948"/>
    <w:rsid w:val="00524F74"/>
    <w:rsid w:val="00524FB1"/>
    <w:rsid w:val="00526CFD"/>
    <w:rsid w:val="005274DF"/>
    <w:rsid w:val="00527FB1"/>
    <w:rsid w:val="005319AC"/>
    <w:rsid w:val="00531F44"/>
    <w:rsid w:val="00532A6D"/>
    <w:rsid w:val="0053301B"/>
    <w:rsid w:val="005332A9"/>
    <w:rsid w:val="0053366A"/>
    <w:rsid w:val="00533AE4"/>
    <w:rsid w:val="00533E45"/>
    <w:rsid w:val="005347DB"/>
    <w:rsid w:val="00534FA3"/>
    <w:rsid w:val="0053501B"/>
    <w:rsid w:val="005360B4"/>
    <w:rsid w:val="005375FD"/>
    <w:rsid w:val="00537F2D"/>
    <w:rsid w:val="005402C8"/>
    <w:rsid w:val="005410CC"/>
    <w:rsid w:val="00541C0F"/>
    <w:rsid w:val="00541DAE"/>
    <w:rsid w:val="0054207D"/>
    <w:rsid w:val="005423E9"/>
    <w:rsid w:val="00542D6F"/>
    <w:rsid w:val="00543CFD"/>
    <w:rsid w:val="00543DAB"/>
    <w:rsid w:val="00544436"/>
    <w:rsid w:val="00544446"/>
    <w:rsid w:val="005449F0"/>
    <w:rsid w:val="00544FDF"/>
    <w:rsid w:val="00545571"/>
    <w:rsid w:val="005455E2"/>
    <w:rsid w:val="00545B39"/>
    <w:rsid w:val="00545F7D"/>
    <w:rsid w:val="00546456"/>
    <w:rsid w:val="00547AF4"/>
    <w:rsid w:val="00551117"/>
    <w:rsid w:val="005518C0"/>
    <w:rsid w:val="00551B57"/>
    <w:rsid w:val="00551C4E"/>
    <w:rsid w:val="005531C8"/>
    <w:rsid w:val="00553FA4"/>
    <w:rsid w:val="00554121"/>
    <w:rsid w:val="0055416B"/>
    <w:rsid w:val="0055544F"/>
    <w:rsid w:val="00555CAA"/>
    <w:rsid w:val="00555DD5"/>
    <w:rsid w:val="00557B63"/>
    <w:rsid w:val="00557C6F"/>
    <w:rsid w:val="005602C2"/>
    <w:rsid w:val="005609E3"/>
    <w:rsid w:val="00560C14"/>
    <w:rsid w:val="00561017"/>
    <w:rsid w:val="005616B4"/>
    <w:rsid w:val="00562D10"/>
    <w:rsid w:val="0056345F"/>
    <w:rsid w:val="00563768"/>
    <w:rsid w:val="00563798"/>
    <w:rsid w:val="00563822"/>
    <w:rsid w:val="00563CF1"/>
    <w:rsid w:val="00563CF6"/>
    <w:rsid w:val="00563F67"/>
    <w:rsid w:val="0056437C"/>
    <w:rsid w:val="00564688"/>
    <w:rsid w:val="0056529B"/>
    <w:rsid w:val="0056589A"/>
    <w:rsid w:val="00566FFD"/>
    <w:rsid w:val="005673A1"/>
    <w:rsid w:val="00567911"/>
    <w:rsid w:val="00570D80"/>
    <w:rsid w:val="0057107C"/>
    <w:rsid w:val="005714EC"/>
    <w:rsid w:val="00571727"/>
    <w:rsid w:val="00571DFB"/>
    <w:rsid w:val="00572139"/>
    <w:rsid w:val="005727D3"/>
    <w:rsid w:val="0057285A"/>
    <w:rsid w:val="00572E06"/>
    <w:rsid w:val="00572E9B"/>
    <w:rsid w:val="00573C66"/>
    <w:rsid w:val="0057443E"/>
    <w:rsid w:val="005748FD"/>
    <w:rsid w:val="0057497E"/>
    <w:rsid w:val="00574A09"/>
    <w:rsid w:val="00575518"/>
    <w:rsid w:val="00577B3D"/>
    <w:rsid w:val="00577BC6"/>
    <w:rsid w:val="00577CC9"/>
    <w:rsid w:val="0058027B"/>
    <w:rsid w:val="0058087C"/>
    <w:rsid w:val="00581D2F"/>
    <w:rsid w:val="00583A84"/>
    <w:rsid w:val="00583DA6"/>
    <w:rsid w:val="0058530C"/>
    <w:rsid w:val="00585436"/>
    <w:rsid w:val="0058567B"/>
    <w:rsid w:val="00585951"/>
    <w:rsid w:val="00590AF2"/>
    <w:rsid w:val="00590B89"/>
    <w:rsid w:val="00591DE6"/>
    <w:rsid w:val="00592F28"/>
    <w:rsid w:val="0059350A"/>
    <w:rsid w:val="0059350D"/>
    <w:rsid w:val="0059363E"/>
    <w:rsid w:val="0059610E"/>
    <w:rsid w:val="00596DDA"/>
    <w:rsid w:val="0059757A"/>
    <w:rsid w:val="005A0114"/>
    <w:rsid w:val="005A06C5"/>
    <w:rsid w:val="005A1AD1"/>
    <w:rsid w:val="005A1B0C"/>
    <w:rsid w:val="005A1BCA"/>
    <w:rsid w:val="005A36CC"/>
    <w:rsid w:val="005A3C55"/>
    <w:rsid w:val="005A4A2C"/>
    <w:rsid w:val="005A56BE"/>
    <w:rsid w:val="005A579A"/>
    <w:rsid w:val="005A5C45"/>
    <w:rsid w:val="005A634A"/>
    <w:rsid w:val="005A6DA5"/>
    <w:rsid w:val="005A7167"/>
    <w:rsid w:val="005A71D6"/>
    <w:rsid w:val="005A784D"/>
    <w:rsid w:val="005A7BED"/>
    <w:rsid w:val="005A7CD1"/>
    <w:rsid w:val="005B0CF3"/>
    <w:rsid w:val="005B1EFC"/>
    <w:rsid w:val="005B21DF"/>
    <w:rsid w:val="005B2437"/>
    <w:rsid w:val="005B2C39"/>
    <w:rsid w:val="005B3513"/>
    <w:rsid w:val="005B3BE9"/>
    <w:rsid w:val="005B3D2A"/>
    <w:rsid w:val="005B4A1F"/>
    <w:rsid w:val="005B50AB"/>
    <w:rsid w:val="005C17E0"/>
    <w:rsid w:val="005C181F"/>
    <w:rsid w:val="005C208D"/>
    <w:rsid w:val="005C2E83"/>
    <w:rsid w:val="005C676C"/>
    <w:rsid w:val="005C70F0"/>
    <w:rsid w:val="005C7C16"/>
    <w:rsid w:val="005C7F62"/>
    <w:rsid w:val="005D041D"/>
    <w:rsid w:val="005D1A8F"/>
    <w:rsid w:val="005D1FC8"/>
    <w:rsid w:val="005D62E0"/>
    <w:rsid w:val="005D66C6"/>
    <w:rsid w:val="005D6813"/>
    <w:rsid w:val="005D6FCC"/>
    <w:rsid w:val="005D747C"/>
    <w:rsid w:val="005E0FDC"/>
    <w:rsid w:val="005E12BC"/>
    <w:rsid w:val="005E136C"/>
    <w:rsid w:val="005E1508"/>
    <w:rsid w:val="005E32DA"/>
    <w:rsid w:val="005E34B7"/>
    <w:rsid w:val="005E38DB"/>
    <w:rsid w:val="005E435A"/>
    <w:rsid w:val="005E48E7"/>
    <w:rsid w:val="005E4E98"/>
    <w:rsid w:val="005E51FD"/>
    <w:rsid w:val="005E56A3"/>
    <w:rsid w:val="005E6ABE"/>
    <w:rsid w:val="005E6CA4"/>
    <w:rsid w:val="005E734E"/>
    <w:rsid w:val="005E7666"/>
    <w:rsid w:val="005E7F32"/>
    <w:rsid w:val="005F0D82"/>
    <w:rsid w:val="005F288B"/>
    <w:rsid w:val="005F3518"/>
    <w:rsid w:val="005F42B6"/>
    <w:rsid w:val="005F6063"/>
    <w:rsid w:val="005F6DD6"/>
    <w:rsid w:val="005F7CCE"/>
    <w:rsid w:val="006000DF"/>
    <w:rsid w:val="00600345"/>
    <w:rsid w:val="00600418"/>
    <w:rsid w:val="00600DB6"/>
    <w:rsid w:val="0060125F"/>
    <w:rsid w:val="00602B6A"/>
    <w:rsid w:val="00602E99"/>
    <w:rsid w:val="0060401B"/>
    <w:rsid w:val="0060434E"/>
    <w:rsid w:val="00604A2A"/>
    <w:rsid w:val="00605081"/>
    <w:rsid w:val="00607BFE"/>
    <w:rsid w:val="0061157E"/>
    <w:rsid w:val="006116CB"/>
    <w:rsid w:val="00612AEA"/>
    <w:rsid w:val="00613296"/>
    <w:rsid w:val="0061401B"/>
    <w:rsid w:val="00614055"/>
    <w:rsid w:val="00614A62"/>
    <w:rsid w:val="00614C17"/>
    <w:rsid w:val="00615B92"/>
    <w:rsid w:val="00616652"/>
    <w:rsid w:val="00616842"/>
    <w:rsid w:val="0061693F"/>
    <w:rsid w:val="00616DD3"/>
    <w:rsid w:val="0062025A"/>
    <w:rsid w:val="00620345"/>
    <w:rsid w:val="006206BA"/>
    <w:rsid w:val="00621F95"/>
    <w:rsid w:val="00623BAF"/>
    <w:rsid w:val="00623F16"/>
    <w:rsid w:val="00624219"/>
    <w:rsid w:val="00624417"/>
    <w:rsid w:val="006245B2"/>
    <w:rsid w:val="006245DB"/>
    <w:rsid w:val="006259F8"/>
    <w:rsid w:val="006261A6"/>
    <w:rsid w:val="006261D0"/>
    <w:rsid w:val="0062625A"/>
    <w:rsid w:val="00626B2C"/>
    <w:rsid w:val="0062732E"/>
    <w:rsid w:val="00631179"/>
    <w:rsid w:val="00631D55"/>
    <w:rsid w:val="00632315"/>
    <w:rsid w:val="006349C0"/>
    <w:rsid w:val="00634FC2"/>
    <w:rsid w:val="00635BC2"/>
    <w:rsid w:val="00636900"/>
    <w:rsid w:val="00636BD9"/>
    <w:rsid w:val="006370A5"/>
    <w:rsid w:val="00640D06"/>
    <w:rsid w:val="00640D7A"/>
    <w:rsid w:val="00643DC9"/>
    <w:rsid w:val="00644652"/>
    <w:rsid w:val="00645031"/>
    <w:rsid w:val="00645198"/>
    <w:rsid w:val="0064649A"/>
    <w:rsid w:val="00650824"/>
    <w:rsid w:val="0065090A"/>
    <w:rsid w:val="00651331"/>
    <w:rsid w:val="00651879"/>
    <w:rsid w:val="00652CAE"/>
    <w:rsid w:val="006531B8"/>
    <w:rsid w:val="00653A5B"/>
    <w:rsid w:val="00653AA2"/>
    <w:rsid w:val="0065410A"/>
    <w:rsid w:val="006557A3"/>
    <w:rsid w:val="00655957"/>
    <w:rsid w:val="00655CF0"/>
    <w:rsid w:val="00656829"/>
    <w:rsid w:val="00657CCF"/>
    <w:rsid w:val="006606B6"/>
    <w:rsid w:val="006626F8"/>
    <w:rsid w:val="0066346F"/>
    <w:rsid w:val="006635C1"/>
    <w:rsid w:val="006638A1"/>
    <w:rsid w:val="00664E8F"/>
    <w:rsid w:val="0066533A"/>
    <w:rsid w:val="006654CD"/>
    <w:rsid w:val="00665CF1"/>
    <w:rsid w:val="0066650C"/>
    <w:rsid w:val="00666D5E"/>
    <w:rsid w:val="006703F8"/>
    <w:rsid w:val="006711B9"/>
    <w:rsid w:val="006713C4"/>
    <w:rsid w:val="00671A34"/>
    <w:rsid w:val="006723E2"/>
    <w:rsid w:val="0067254F"/>
    <w:rsid w:val="0067293E"/>
    <w:rsid w:val="00672FCF"/>
    <w:rsid w:val="00673C7E"/>
    <w:rsid w:val="00674C58"/>
    <w:rsid w:val="00675674"/>
    <w:rsid w:val="006760EC"/>
    <w:rsid w:val="00676864"/>
    <w:rsid w:val="0067690F"/>
    <w:rsid w:val="00676E43"/>
    <w:rsid w:val="00676EC1"/>
    <w:rsid w:val="00677501"/>
    <w:rsid w:val="00677C7E"/>
    <w:rsid w:val="006801FD"/>
    <w:rsid w:val="006802FA"/>
    <w:rsid w:val="00682254"/>
    <w:rsid w:val="00682F8E"/>
    <w:rsid w:val="006830F6"/>
    <w:rsid w:val="006839A0"/>
    <w:rsid w:val="00684A89"/>
    <w:rsid w:val="00685E15"/>
    <w:rsid w:val="00686939"/>
    <w:rsid w:val="00687541"/>
    <w:rsid w:val="00687B5A"/>
    <w:rsid w:val="006911E5"/>
    <w:rsid w:val="00691404"/>
    <w:rsid w:val="0069220B"/>
    <w:rsid w:val="00693DD5"/>
    <w:rsid w:val="0069538B"/>
    <w:rsid w:val="00695B33"/>
    <w:rsid w:val="00695B57"/>
    <w:rsid w:val="00697421"/>
    <w:rsid w:val="006A0255"/>
    <w:rsid w:val="006A0F23"/>
    <w:rsid w:val="006A1570"/>
    <w:rsid w:val="006A24EE"/>
    <w:rsid w:val="006A2C46"/>
    <w:rsid w:val="006A2EFF"/>
    <w:rsid w:val="006A2F59"/>
    <w:rsid w:val="006A37BC"/>
    <w:rsid w:val="006A37C2"/>
    <w:rsid w:val="006A37FF"/>
    <w:rsid w:val="006A43D5"/>
    <w:rsid w:val="006A47CC"/>
    <w:rsid w:val="006A4C19"/>
    <w:rsid w:val="006A4D8A"/>
    <w:rsid w:val="006A5953"/>
    <w:rsid w:val="006A6E47"/>
    <w:rsid w:val="006A6E62"/>
    <w:rsid w:val="006B00D4"/>
    <w:rsid w:val="006B1585"/>
    <w:rsid w:val="006B224C"/>
    <w:rsid w:val="006B2AF6"/>
    <w:rsid w:val="006B2C75"/>
    <w:rsid w:val="006B2F58"/>
    <w:rsid w:val="006B4C73"/>
    <w:rsid w:val="006B5849"/>
    <w:rsid w:val="006B5F38"/>
    <w:rsid w:val="006B7803"/>
    <w:rsid w:val="006C0326"/>
    <w:rsid w:val="006C06F5"/>
    <w:rsid w:val="006C2BB6"/>
    <w:rsid w:val="006C2F45"/>
    <w:rsid w:val="006C379F"/>
    <w:rsid w:val="006C38C0"/>
    <w:rsid w:val="006C544C"/>
    <w:rsid w:val="006C62FB"/>
    <w:rsid w:val="006D04AF"/>
    <w:rsid w:val="006D0832"/>
    <w:rsid w:val="006D0A66"/>
    <w:rsid w:val="006D0F50"/>
    <w:rsid w:val="006D2917"/>
    <w:rsid w:val="006D29FB"/>
    <w:rsid w:val="006D3CAE"/>
    <w:rsid w:val="006D3D14"/>
    <w:rsid w:val="006D548C"/>
    <w:rsid w:val="006D70AE"/>
    <w:rsid w:val="006D7BDF"/>
    <w:rsid w:val="006D7E01"/>
    <w:rsid w:val="006E0D74"/>
    <w:rsid w:val="006E0DD9"/>
    <w:rsid w:val="006E1CE4"/>
    <w:rsid w:val="006E1F32"/>
    <w:rsid w:val="006E6253"/>
    <w:rsid w:val="006E6769"/>
    <w:rsid w:val="006E7E30"/>
    <w:rsid w:val="006F0721"/>
    <w:rsid w:val="006F0788"/>
    <w:rsid w:val="006F07BE"/>
    <w:rsid w:val="006F09B2"/>
    <w:rsid w:val="006F0B7B"/>
    <w:rsid w:val="006F1508"/>
    <w:rsid w:val="006F199F"/>
    <w:rsid w:val="006F28BA"/>
    <w:rsid w:val="006F2B88"/>
    <w:rsid w:val="006F41DA"/>
    <w:rsid w:val="006F477F"/>
    <w:rsid w:val="006F5997"/>
    <w:rsid w:val="006F67B1"/>
    <w:rsid w:val="006F701D"/>
    <w:rsid w:val="00701233"/>
    <w:rsid w:val="00701544"/>
    <w:rsid w:val="0070361A"/>
    <w:rsid w:val="00703A6E"/>
    <w:rsid w:val="007041AE"/>
    <w:rsid w:val="00704BB7"/>
    <w:rsid w:val="00704D14"/>
    <w:rsid w:val="00705DC2"/>
    <w:rsid w:val="0070701F"/>
    <w:rsid w:val="0070742A"/>
    <w:rsid w:val="0070773F"/>
    <w:rsid w:val="0071027C"/>
    <w:rsid w:val="00712F1F"/>
    <w:rsid w:val="00713166"/>
    <w:rsid w:val="00713C9D"/>
    <w:rsid w:val="0071482A"/>
    <w:rsid w:val="007152D4"/>
    <w:rsid w:val="00715F46"/>
    <w:rsid w:val="007168DD"/>
    <w:rsid w:val="00716A03"/>
    <w:rsid w:val="00716FDF"/>
    <w:rsid w:val="00720081"/>
    <w:rsid w:val="0072030A"/>
    <w:rsid w:val="00721ADE"/>
    <w:rsid w:val="007221B1"/>
    <w:rsid w:val="007221C0"/>
    <w:rsid w:val="00722841"/>
    <w:rsid w:val="00723A64"/>
    <w:rsid w:val="00723F4A"/>
    <w:rsid w:val="00724DB9"/>
    <w:rsid w:val="00724F8F"/>
    <w:rsid w:val="0072744F"/>
    <w:rsid w:val="00730DCE"/>
    <w:rsid w:val="007314DC"/>
    <w:rsid w:val="00731523"/>
    <w:rsid w:val="00732612"/>
    <w:rsid w:val="0073316B"/>
    <w:rsid w:val="007335AF"/>
    <w:rsid w:val="007341FF"/>
    <w:rsid w:val="00734DF0"/>
    <w:rsid w:val="00735FBF"/>
    <w:rsid w:val="00737A14"/>
    <w:rsid w:val="00737AB5"/>
    <w:rsid w:val="00740087"/>
    <w:rsid w:val="007411FB"/>
    <w:rsid w:val="00742F86"/>
    <w:rsid w:val="00744B62"/>
    <w:rsid w:val="007450D3"/>
    <w:rsid w:val="00745782"/>
    <w:rsid w:val="00746110"/>
    <w:rsid w:val="007470F4"/>
    <w:rsid w:val="00747327"/>
    <w:rsid w:val="0074741B"/>
    <w:rsid w:val="007475C8"/>
    <w:rsid w:val="00749B0A"/>
    <w:rsid w:val="007510B2"/>
    <w:rsid w:val="00752417"/>
    <w:rsid w:val="00753732"/>
    <w:rsid w:val="00753F12"/>
    <w:rsid w:val="00754316"/>
    <w:rsid w:val="0075519B"/>
    <w:rsid w:val="00756EF1"/>
    <w:rsid w:val="00757163"/>
    <w:rsid w:val="00760C40"/>
    <w:rsid w:val="00761170"/>
    <w:rsid w:val="00761EE2"/>
    <w:rsid w:val="00762FCD"/>
    <w:rsid w:val="00763FCA"/>
    <w:rsid w:val="007652E1"/>
    <w:rsid w:val="00765528"/>
    <w:rsid w:val="007656C7"/>
    <w:rsid w:val="00765B71"/>
    <w:rsid w:val="00765C5C"/>
    <w:rsid w:val="00766825"/>
    <w:rsid w:val="00767237"/>
    <w:rsid w:val="007677A3"/>
    <w:rsid w:val="00767B06"/>
    <w:rsid w:val="007711CA"/>
    <w:rsid w:val="00772C1D"/>
    <w:rsid w:val="00773612"/>
    <w:rsid w:val="00773C1D"/>
    <w:rsid w:val="00775876"/>
    <w:rsid w:val="00775DF4"/>
    <w:rsid w:val="00775F96"/>
    <w:rsid w:val="0077652E"/>
    <w:rsid w:val="0077C2BA"/>
    <w:rsid w:val="00780473"/>
    <w:rsid w:val="00782386"/>
    <w:rsid w:val="00782441"/>
    <w:rsid w:val="0078290E"/>
    <w:rsid w:val="00782A70"/>
    <w:rsid w:val="00783980"/>
    <w:rsid w:val="00783C31"/>
    <w:rsid w:val="00783EBB"/>
    <w:rsid w:val="00784530"/>
    <w:rsid w:val="00784849"/>
    <w:rsid w:val="00784EEA"/>
    <w:rsid w:val="00787888"/>
    <w:rsid w:val="00787D4A"/>
    <w:rsid w:val="00787E55"/>
    <w:rsid w:val="0079012D"/>
    <w:rsid w:val="0079036C"/>
    <w:rsid w:val="007919C2"/>
    <w:rsid w:val="007922A2"/>
    <w:rsid w:val="0079283E"/>
    <w:rsid w:val="007942A4"/>
    <w:rsid w:val="0079494E"/>
    <w:rsid w:val="00795CE9"/>
    <w:rsid w:val="00795E9B"/>
    <w:rsid w:val="00796025"/>
    <w:rsid w:val="00797742"/>
    <w:rsid w:val="00797CCF"/>
    <w:rsid w:val="00797EA3"/>
    <w:rsid w:val="007A1335"/>
    <w:rsid w:val="007A17B4"/>
    <w:rsid w:val="007A1D35"/>
    <w:rsid w:val="007A2859"/>
    <w:rsid w:val="007A3288"/>
    <w:rsid w:val="007A348E"/>
    <w:rsid w:val="007A3748"/>
    <w:rsid w:val="007A38B8"/>
    <w:rsid w:val="007A3CF2"/>
    <w:rsid w:val="007A4440"/>
    <w:rsid w:val="007A4A5C"/>
    <w:rsid w:val="007A4C02"/>
    <w:rsid w:val="007A4FB1"/>
    <w:rsid w:val="007A50F1"/>
    <w:rsid w:val="007A5AF5"/>
    <w:rsid w:val="007A5EB8"/>
    <w:rsid w:val="007A5FEF"/>
    <w:rsid w:val="007A7185"/>
    <w:rsid w:val="007A7C28"/>
    <w:rsid w:val="007B088C"/>
    <w:rsid w:val="007B0A0F"/>
    <w:rsid w:val="007B2163"/>
    <w:rsid w:val="007B33A9"/>
    <w:rsid w:val="007B43EE"/>
    <w:rsid w:val="007B4DD5"/>
    <w:rsid w:val="007B5B54"/>
    <w:rsid w:val="007B5EC3"/>
    <w:rsid w:val="007B653F"/>
    <w:rsid w:val="007B6CBB"/>
    <w:rsid w:val="007B78DF"/>
    <w:rsid w:val="007B7B60"/>
    <w:rsid w:val="007C07C0"/>
    <w:rsid w:val="007C09F4"/>
    <w:rsid w:val="007C1643"/>
    <w:rsid w:val="007C1795"/>
    <w:rsid w:val="007C186F"/>
    <w:rsid w:val="007C22EF"/>
    <w:rsid w:val="007C24D9"/>
    <w:rsid w:val="007C2F60"/>
    <w:rsid w:val="007C364C"/>
    <w:rsid w:val="007C3AA1"/>
    <w:rsid w:val="007C4964"/>
    <w:rsid w:val="007C5805"/>
    <w:rsid w:val="007C58D2"/>
    <w:rsid w:val="007C6004"/>
    <w:rsid w:val="007C63B7"/>
    <w:rsid w:val="007C64CF"/>
    <w:rsid w:val="007C705C"/>
    <w:rsid w:val="007C71E6"/>
    <w:rsid w:val="007C7422"/>
    <w:rsid w:val="007C7E02"/>
    <w:rsid w:val="007C7E5D"/>
    <w:rsid w:val="007D0552"/>
    <w:rsid w:val="007D0630"/>
    <w:rsid w:val="007D06BB"/>
    <w:rsid w:val="007D0AAD"/>
    <w:rsid w:val="007D1387"/>
    <w:rsid w:val="007D148E"/>
    <w:rsid w:val="007D15B2"/>
    <w:rsid w:val="007D19E2"/>
    <w:rsid w:val="007D2084"/>
    <w:rsid w:val="007D22D9"/>
    <w:rsid w:val="007D273F"/>
    <w:rsid w:val="007D27F2"/>
    <w:rsid w:val="007D2816"/>
    <w:rsid w:val="007D2A54"/>
    <w:rsid w:val="007D30CC"/>
    <w:rsid w:val="007D415B"/>
    <w:rsid w:val="007D42F4"/>
    <w:rsid w:val="007D4392"/>
    <w:rsid w:val="007D546F"/>
    <w:rsid w:val="007D54B8"/>
    <w:rsid w:val="007E03E5"/>
    <w:rsid w:val="007E0702"/>
    <w:rsid w:val="007E078C"/>
    <w:rsid w:val="007E1460"/>
    <w:rsid w:val="007E20AB"/>
    <w:rsid w:val="007E29CE"/>
    <w:rsid w:val="007E2DA2"/>
    <w:rsid w:val="007E3038"/>
    <w:rsid w:val="007E3108"/>
    <w:rsid w:val="007E39AE"/>
    <w:rsid w:val="007E3C25"/>
    <w:rsid w:val="007E59E0"/>
    <w:rsid w:val="007E5D4B"/>
    <w:rsid w:val="007E6817"/>
    <w:rsid w:val="007E6D5F"/>
    <w:rsid w:val="007E7B2A"/>
    <w:rsid w:val="007F1CD7"/>
    <w:rsid w:val="007F22E8"/>
    <w:rsid w:val="007F2A68"/>
    <w:rsid w:val="007F3D4B"/>
    <w:rsid w:val="007F3E4D"/>
    <w:rsid w:val="007F425D"/>
    <w:rsid w:val="007F455B"/>
    <w:rsid w:val="007F47F3"/>
    <w:rsid w:val="007F4E88"/>
    <w:rsid w:val="007F5BCD"/>
    <w:rsid w:val="007F5C51"/>
    <w:rsid w:val="008004B8"/>
    <w:rsid w:val="00800712"/>
    <w:rsid w:val="00800D49"/>
    <w:rsid w:val="0080107A"/>
    <w:rsid w:val="008019A0"/>
    <w:rsid w:val="00802329"/>
    <w:rsid w:val="00803875"/>
    <w:rsid w:val="00803A13"/>
    <w:rsid w:val="00804859"/>
    <w:rsid w:val="00804A45"/>
    <w:rsid w:val="00804A7A"/>
    <w:rsid w:val="00804DE4"/>
    <w:rsid w:val="00804FF9"/>
    <w:rsid w:val="00805850"/>
    <w:rsid w:val="0080599E"/>
    <w:rsid w:val="00806414"/>
    <w:rsid w:val="0080686F"/>
    <w:rsid w:val="00806F3D"/>
    <w:rsid w:val="00810183"/>
    <w:rsid w:val="00810592"/>
    <w:rsid w:val="00810EAB"/>
    <w:rsid w:val="00813154"/>
    <w:rsid w:val="008131E0"/>
    <w:rsid w:val="008135EE"/>
    <w:rsid w:val="008138D7"/>
    <w:rsid w:val="0081398E"/>
    <w:rsid w:val="008139CF"/>
    <w:rsid w:val="00814A55"/>
    <w:rsid w:val="00815AC0"/>
    <w:rsid w:val="008160F8"/>
    <w:rsid w:val="00816505"/>
    <w:rsid w:val="00816A3F"/>
    <w:rsid w:val="00820511"/>
    <w:rsid w:val="00820C2D"/>
    <w:rsid w:val="00821252"/>
    <w:rsid w:val="0082165D"/>
    <w:rsid w:val="008217BE"/>
    <w:rsid w:val="008219AD"/>
    <w:rsid w:val="00822079"/>
    <w:rsid w:val="00822607"/>
    <w:rsid w:val="008231B3"/>
    <w:rsid w:val="0082338A"/>
    <w:rsid w:val="00823923"/>
    <w:rsid w:val="0082425E"/>
    <w:rsid w:val="00824B6F"/>
    <w:rsid w:val="00824ECC"/>
    <w:rsid w:val="00826EFC"/>
    <w:rsid w:val="0082725C"/>
    <w:rsid w:val="0082741F"/>
    <w:rsid w:val="008304A7"/>
    <w:rsid w:val="0083069B"/>
    <w:rsid w:val="008312AF"/>
    <w:rsid w:val="00831776"/>
    <w:rsid w:val="0083273A"/>
    <w:rsid w:val="00832C03"/>
    <w:rsid w:val="00832E6D"/>
    <w:rsid w:val="00832F03"/>
    <w:rsid w:val="00834A4C"/>
    <w:rsid w:val="00834F82"/>
    <w:rsid w:val="008362B4"/>
    <w:rsid w:val="008371C6"/>
    <w:rsid w:val="0083773A"/>
    <w:rsid w:val="008377FF"/>
    <w:rsid w:val="00840513"/>
    <w:rsid w:val="00845CD3"/>
    <w:rsid w:val="0084710B"/>
    <w:rsid w:val="0085011E"/>
    <w:rsid w:val="0085076E"/>
    <w:rsid w:val="00850EDC"/>
    <w:rsid w:val="008536ED"/>
    <w:rsid w:val="00853B76"/>
    <w:rsid w:val="00853D49"/>
    <w:rsid w:val="008543D9"/>
    <w:rsid w:val="0085468A"/>
    <w:rsid w:val="00855DD2"/>
    <w:rsid w:val="008579E5"/>
    <w:rsid w:val="00857F5F"/>
    <w:rsid w:val="00860400"/>
    <w:rsid w:val="00860412"/>
    <w:rsid w:val="0086073F"/>
    <w:rsid w:val="0086144D"/>
    <w:rsid w:val="008629A7"/>
    <w:rsid w:val="00862EC5"/>
    <w:rsid w:val="00864B97"/>
    <w:rsid w:val="0087007C"/>
    <w:rsid w:val="0087110C"/>
    <w:rsid w:val="0087580A"/>
    <w:rsid w:val="00875977"/>
    <w:rsid w:val="00876E22"/>
    <w:rsid w:val="00876EF7"/>
    <w:rsid w:val="00877C41"/>
    <w:rsid w:val="0088012A"/>
    <w:rsid w:val="0088042C"/>
    <w:rsid w:val="008810C0"/>
    <w:rsid w:val="00881C27"/>
    <w:rsid w:val="00882DA5"/>
    <w:rsid w:val="0088311B"/>
    <w:rsid w:val="00885480"/>
    <w:rsid w:val="008868F3"/>
    <w:rsid w:val="008869EF"/>
    <w:rsid w:val="00886A4C"/>
    <w:rsid w:val="00886CA4"/>
    <w:rsid w:val="00886ED2"/>
    <w:rsid w:val="00886F0E"/>
    <w:rsid w:val="008873D4"/>
    <w:rsid w:val="008901BC"/>
    <w:rsid w:val="00891E62"/>
    <w:rsid w:val="00892B6C"/>
    <w:rsid w:val="00893CAC"/>
    <w:rsid w:val="00894504"/>
    <w:rsid w:val="00894E65"/>
    <w:rsid w:val="00894E6A"/>
    <w:rsid w:val="00897195"/>
    <w:rsid w:val="00897762"/>
    <w:rsid w:val="008A014C"/>
    <w:rsid w:val="008A0AE2"/>
    <w:rsid w:val="008A174C"/>
    <w:rsid w:val="008A2032"/>
    <w:rsid w:val="008A21D8"/>
    <w:rsid w:val="008A2CBE"/>
    <w:rsid w:val="008A2E80"/>
    <w:rsid w:val="008A3A3B"/>
    <w:rsid w:val="008A5266"/>
    <w:rsid w:val="008A5D6C"/>
    <w:rsid w:val="008A6852"/>
    <w:rsid w:val="008A6FEC"/>
    <w:rsid w:val="008B08C4"/>
    <w:rsid w:val="008B13DA"/>
    <w:rsid w:val="008B1AB4"/>
    <w:rsid w:val="008B1F46"/>
    <w:rsid w:val="008B3E93"/>
    <w:rsid w:val="008B3F5B"/>
    <w:rsid w:val="008B4A63"/>
    <w:rsid w:val="008B5008"/>
    <w:rsid w:val="008B62F3"/>
    <w:rsid w:val="008B632B"/>
    <w:rsid w:val="008B654C"/>
    <w:rsid w:val="008B68B4"/>
    <w:rsid w:val="008B6AE5"/>
    <w:rsid w:val="008B7506"/>
    <w:rsid w:val="008C0155"/>
    <w:rsid w:val="008C0E09"/>
    <w:rsid w:val="008C2211"/>
    <w:rsid w:val="008C274F"/>
    <w:rsid w:val="008C27C0"/>
    <w:rsid w:val="008C29F9"/>
    <w:rsid w:val="008C2C86"/>
    <w:rsid w:val="008C3472"/>
    <w:rsid w:val="008C39EE"/>
    <w:rsid w:val="008C3CAF"/>
    <w:rsid w:val="008C520B"/>
    <w:rsid w:val="008C60C2"/>
    <w:rsid w:val="008C6740"/>
    <w:rsid w:val="008C7194"/>
    <w:rsid w:val="008C7735"/>
    <w:rsid w:val="008D0326"/>
    <w:rsid w:val="008D0AAD"/>
    <w:rsid w:val="008D16D9"/>
    <w:rsid w:val="008D170E"/>
    <w:rsid w:val="008D18D8"/>
    <w:rsid w:val="008D23CC"/>
    <w:rsid w:val="008D2577"/>
    <w:rsid w:val="008D3350"/>
    <w:rsid w:val="008D3487"/>
    <w:rsid w:val="008D36FE"/>
    <w:rsid w:val="008D4128"/>
    <w:rsid w:val="008D42D7"/>
    <w:rsid w:val="008D475C"/>
    <w:rsid w:val="008D4870"/>
    <w:rsid w:val="008D602B"/>
    <w:rsid w:val="008D60AE"/>
    <w:rsid w:val="008D65C9"/>
    <w:rsid w:val="008D6898"/>
    <w:rsid w:val="008D698A"/>
    <w:rsid w:val="008D7219"/>
    <w:rsid w:val="008D760E"/>
    <w:rsid w:val="008D7B2C"/>
    <w:rsid w:val="008D7DA7"/>
    <w:rsid w:val="008E17E8"/>
    <w:rsid w:val="008E257B"/>
    <w:rsid w:val="008E28C9"/>
    <w:rsid w:val="008E2C4C"/>
    <w:rsid w:val="008E3192"/>
    <w:rsid w:val="008E3488"/>
    <w:rsid w:val="008E5C2B"/>
    <w:rsid w:val="008E5EA8"/>
    <w:rsid w:val="008E5F57"/>
    <w:rsid w:val="008E611E"/>
    <w:rsid w:val="008E6A59"/>
    <w:rsid w:val="008F02A6"/>
    <w:rsid w:val="008F032C"/>
    <w:rsid w:val="008F0377"/>
    <w:rsid w:val="008F0A52"/>
    <w:rsid w:val="008F0E7C"/>
    <w:rsid w:val="008F1C6A"/>
    <w:rsid w:val="008F2112"/>
    <w:rsid w:val="008F253A"/>
    <w:rsid w:val="008F351F"/>
    <w:rsid w:val="008F404E"/>
    <w:rsid w:val="008F573B"/>
    <w:rsid w:val="008F58F4"/>
    <w:rsid w:val="008F66A1"/>
    <w:rsid w:val="008F6930"/>
    <w:rsid w:val="008F7048"/>
    <w:rsid w:val="008F799B"/>
    <w:rsid w:val="00900C80"/>
    <w:rsid w:val="00900D2E"/>
    <w:rsid w:val="00901F6B"/>
    <w:rsid w:val="00903C16"/>
    <w:rsid w:val="00903E52"/>
    <w:rsid w:val="00904D07"/>
    <w:rsid w:val="009051DE"/>
    <w:rsid w:val="0090558F"/>
    <w:rsid w:val="00905B30"/>
    <w:rsid w:val="009069D4"/>
    <w:rsid w:val="00907772"/>
    <w:rsid w:val="00907B5E"/>
    <w:rsid w:val="00910107"/>
    <w:rsid w:val="009107E8"/>
    <w:rsid w:val="009113DB"/>
    <w:rsid w:val="00912439"/>
    <w:rsid w:val="009131D0"/>
    <w:rsid w:val="00913790"/>
    <w:rsid w:val="00913BAB"/>
    <w:rsid w:val="00913D7D"/>
    <w:rsid w:val="00914EAD"/>
    <w:rsid w:val="00914F7F"/>
    <w:rsid w:val="00916290"/>
    <w:rsid w:val="00917A35"/>
    <w:rsid w:val="009208AA"/>
    <w:rsid w:val="00920BAA"/>
    <w:rsid w:val="00920DCF"/>
    <w:rsid w:val="00922736"/>
    <w:rsid w:val="00923442"/>
    <w:rsid w:val="00923774"/>
    <w:rsid w:val="00923CD6"/>
    <w:rsid w:val="00923E18"/>
    <w:rsid w:val="00926400"/>
    <w:rsid w:val="0092728D"/>
    <w:rsid w:val="00927551"/>
    <w:rsid w:val="00927AF2"/>
    <w:rsid w:val="00927EDF"/>
    <w:rsid w:val="00930707"/>
    <w:rsid w:val="00930978"/>
    <w:rsid w:val="0093368C"/>
    <w:rsid w:val="00933908"/>
    <w:rsid w:val="00934383"/>
    <w:rsid w:val="00934442"/>
    <w:rsid w:val="00935116"/>
    <w:rsid w:val="00935D66"/>
    <w:rsid w:val="00937A5A"/>
    <w:rsid w:val="00937E7D"/>
    <w:rsid w:val="00940CB4"/>
    <w:rsid w:val="00941D67"/>
    <w:rsid w:val="00942709"/>
    <w:rsid w:val="00942DED"/>
    <w:rsid w:val="009431F8"/>
    <w:rsid w:val="009450E6"/>
    <w:rsid w:val="00946DF0"/>
    <w:rsid w:val="0094730D"/>
    <w:rsid w:val="009520E5"/>
    <w:rsid w:val="0095313E"/>
    <w:rsid w:val="00953953"/>
    <w:rsid w:val="00954488"/>
    <w:rsid w:val="00954F61"/>
    <w:rsid w:val="00955351"/>
    <w:rsid w:val="00955575"/>
    <w:rsid w:val="00955768"/>
    <w:rsid w:val="009569AD"/>
    <w:rsid w:val="0095704B"/>
    <w:rsid w:val="00957498"/>
    <w:rsid w:val="00957FF1"/>
    <w:rsid w:val="00960433"/>
    <w:rsid w:val="00962039"/>
    <w:rsid w:val="009622F7"/>
    <w:rsid w:val="00963CEB"/>
    <w:rsid w:val="00963FCB"/>
    <w:rsid w:val="00964B42"/>
    <w:rsid w:val="00964D30"/>
    <w:rsid w:val="00964FF4"/>
    <w:rsid w:val="00965071"/>
    <w:rsid w:val="00965E8F"/>
    <w:rsid w:val="009666A3"/>
    <w:rsid w:val="00966F25"/>
    <w:rsid w:val="00967617"/>
    <w:rsid w:val="00967E50"/>
    <w:rsid w:val="00971265"/>
    <w:rsid w:val="0097268E"/>
    <w:rsid w:val="00972A99"/>
    <w:rsid w:val="009740CD"/>
    <w:rsid w:val="0097450D"/>
    <w:rsid w:val="0097557E"/>
    <w:rsid w:val="009760B3"/>
    <w:rsid w:val="0097689B"/>
    <w:rsid w:val="00977BE9"/>
    <w:rsid w:val="00977CFA"/>
    <w:rsid w:val="00981A11"/>
    <w:rsid w:val="0098283F"/>
    <w:rsid w:val="00982F00"/>
    <w:rsid w:val="00983F18"/>
    <w:rsid w:val="009845F9"/>
    <w:rsid w:val="009851DD"/>
    <w:rsid w:val="009857FE"/>
    <w:rsid w:val="00985ED3"/>
    <w:rsid w:val="00991087"/>
    <w:rsid w:val="00991832"/>
    <w:rsid w:val="00991A74"/>
    <w:rsid w:val="00992086"/>
    <w:rsid w:val="00992BDF"/>
    <w:rsid w:val="00993113"/>
    <w:rsid w:val="00996018"/>
    <w:rsid w:val="00996589"/>
    <w:rsid w:val="00996644"/>
    <w:rsid w:val="00996872"/>
    <w:rsid w:val="009968A6"/>
    <w:rsid w:val="00996C1D"/>
    <w:rsid w:val="00997904"/>
    <w:rsid w:val="009A0B11"/>
    <w:rsid w:val="009A0BBE"/>
    <w:rsid w:val="009A0D03"/>
    <w:rsid w:val="009A10AB"/>
    <w:rsid w:val="009A212E"/>
    <w:rsid w:val="009A2B68"/>
    <w:rsid w:val="009A2DD6"/>
    <w:rsid w:val="009A3600"/>
    <w:rsid w:val="009A3B38"/>
    <w:rsid w:val="009A3DF5"/>
    <w:rsid w:val="009A4605"/>
    <w:rsid w:val="009A4A1F"/>
    <w:rsid w:val="009A4CA0"/>
    <w:rsid w:val="009A5686"/>
    <w:rsid w:val="009A6658"/>
    <w:rsid w:val="009A6DB6"/>
    <w:rsid w:val="009A6FEC"/>
    <w:rsid w:val="009A709E"/>
    <w:rsid w:val="009A713E"/>
    <w:rsid w:val="009A75AB"/>
    <w:rsid w:val="009A7745"/>
    <w:rsid w:val="009A7E48"/>
    <w:rsid w:val="009B011E"/>
    <w:rsid w:val="009B0E5D"/>
    <w:rsid w:val="009B136B"/>
    <w:rsid w:val="009B224F"/>
    <w:rsid w:val="009B29D0"/>
    <w:rsid w:val="009B32E9"/>
    <w:rsid w:val="009B3502"/>
    <w:rsid w:val="009B3911"/>
    <w:rsid w:val="009B3BB1"/>
    <w:rsid w:val="009B3FAD"/>
    <w:rsid w:val="009B491D"/>
    <w:rsid w:val="009B4DED"/>
    <w:rsid w:val="009B5C66"/>
    <w:rsid w:val="009B65B8"/>
    <w:rsid w:val="009B66FB"/>
    <w:rsid w:val="009B672F"/>
    <w:rsid w:val="009B72C0"/>
    <w:rsid w:val="009B72C1"/>
    <w:rsid w:val="009C0013"/>
    <w:rsid w:val="009C0EDA"/>
    <w:rsid w:val="009C1006"/>
    <w:rsid w:val="009C4656"/>
    <w:rsid w:val="009C5419"/>
    <w:rsid w:val="009C5693"/>
    <w:rsid w:val="009C62E0"/>
    <w:rsid w:val="009C69D4"/>
    <w:rsid w:val="009C69FD"/>
    <w:rsid w:val="009C7072"/>
    <w:rsid w:val="009C78B9"/>
    <w:rsid w:val="009D04FC"/>
    <w:rsid w:val="009D0EEC"/>
    <w:rsid w:val="009D14C9"/>
    <w:rsid w:val="009D16A2"/>
    <w:rsid w:val="009D2BA6"/>
    <w:rsid w:val="009D2E02"/>
    <w:rsid w:val="009D2E3B"/>
    <w:rsid w:val="009D4332"/>
    <w:rsid w:val="009D4708"/>
    <w:rsid w:val="009D4F17"/>
    <w:rsid w:val="009D55AA"/>
    <w:rsid w:val="009D57A9"/>
    <w:rsid w:val="009D5888"/>
    <w:rsid w:val="009D62C1"/>
    <w:rsid w:val="009D65CD"/>
    <w:rsid w:val="009E0995"/>
    <w:rsid w:val="009E284A"/>
    <w:rsid w:val="009E2F61"/>
    <w:rsid w:val="009E3A80"/>
    <w:rsid w:val="009E3F90"/>
    <w:rsid w:val="009E4408"/>
    <w:rsid w:val="009E4A8B"/>
    <w:rsid w:val="009E4D61"/>
    <w:rsid w:val="009E52DC"/>
    <w:rsid w:val="009E53FD"/>
    <w:rsid w:val="009E5580"/>
    <w:rsid w:val="009E5598"/>
    <w:rsid w:val="009E62F0"/>
    <w:rsid w:val="009E6EA2"/>
    <w:rsid w:val="009E737E"/>
    <w:rsid w:val="009F0C4B"/>
    <w:rsid w:val="009F0D55"/>
    <w:rsid w:val="009F3D6A"/>
    <w:rsid w:val="009F55F4"/>
    <w:rsid w:val="009F64FE"/>
    <w:rsid w:val="009F690D"/>
    <w:rsid w:val="009F6940"/>
    <w:rsid w:val="009F6F7C"/>
    <w:rsid w:val="009F7201"/>
    <w:rsid w:val="009F72D9"/>
    <w:rsid w:val="009F74CC"/>
    <w:rsid w:val="009F7607"/>
    <w:rsid w:val="009F7F00"/>
    <w:rsid w:val="00A017E0"/>
    <w:rsid w:val="00A02084"/>
    <w:rsid w:val="00A0231C"/>
    <w:rsid w:val="00A03772"/>
    <w:rsid w:val="00A03C4E"/>
    <w:rsid w:val="00A04E01"/>
    <w:rsid w:val="00A06613"/>
    <w:rsid w:val="00A06830"/>
    <w:rsid w:val="00A1011F"/>
    <w:rsid w:val="00A10C44"/>
    <w:rsid w:val="00A119EE"/>
    <w:rsid w:val="00A11DA1"/>
    <w:rsid w:val="00A121DF"/>
    <w:rsid w:val="00A12412"/>
    <w:rsid w:val="00A13308"/>
    <w:rsid w:val="00A15466"/>
    <w:rsid w:val="00A15592"/>
    <w:rsid w:val="00A15DE4"/>
    <w:rsid w:val="00A167FA"/>
    <w:rsid w:val="00A17061"/>
    <w:rsid w:val="00A17570"/>
    <w:rsid w:val="00A22A97"/>
    <w:rsid w:val="00A246EE"/>
    <w:rsid w:val="00A250AA"/>
    <w:rsid w:val="00A25460"/>
    <w:rsid w:val="00A266F8"/>
    <w:rsid w:val="00A2671A"/>
    <w:rsid w:val="00A26780"/>
    <w:rsid w:val="00A26812"/>
    <w:rsid w:val="00A27D74"/>
    <w:rsid w:val="00A27EC0"/>
    <w:rsid w:val="00A3051C"/>
    <w:rsid w:val="00A310A4"/>
    <w:rsid w:val="00A327CB"/>
    <w:rsid w:val="00A32889"/>
    <w:rsid w:val="00A32CB7"/>
    <w:rsid w:val="00A32D84"/>
    <w:rsid w:val="00A32ECC"/>
    <w:rsid w:val="00A3319B"/>
    <w:rsid w:val="00A3321D"/>
    <w:rsid w:val="00A3398B"/>
    <w:rsid w:val="00A33A00"/>
    <w:rsid w:val="00A34AC2"/>
    <w:rsid w:val="00A34DE9"/>
    <w:rsid w:val="00A35FB7"/>
    <w:rsid w:val="00A36BD6"/>
    <w:rsid w:val="00A36E95"/>
    <w:rsid w:val="00A36F48"/>
    <w:rsid w:val="00A3705C"/>
    <w:rsid w:val="00A37257"/>
    <w:rsid w:val="00A40239"/>
    <w:rsid w:val="00A40C9A"/>
    <w:rsid w:val="00A42871"/>
    <w:rsid w:val="00A433B1"/>
    <w:rsid w:val="00A43C95"/>
    <w:rsid w:val="00A455C5"/>
    <w:rsid w:val="00A45AE5"/>
    <w:rsid w:val="00A46A5D"/>
    <w:rsid w:val="00A50486"/>
    <w:rsid w:val="00A507B4"/>
    <w:rsid w:val="00A50FE9"/>
    <w:rsid w:val="00A51103"/>
    <w:rsid w:val="00A52209"/>
    <w:rsid w:val="00A5276A"/>
    <w:rsid w:val="00A52A0B"/>
    <w:rsid w:val="00A53B03"/>
    <w:rsid w:val="00A53C1C"/>
    <w:rsid w:val="00A53C89"/>
    <w:rsid w:val="00A53DEA"/>
    <w:rsid w:val="00A540E6"/>
    <w:rsid w:val="00A541E8"/>
    <w:rsid w:val="00A54B5C"/>
    <w:rsid w:val="00A56410"/>
    <w:rsid w:val="00A56ACF"/>
    <w:rsid w:val="00A56AE8"/>
    <w:rsid w:val="00A57792"/>
    <w:rsid w:val="00A578B3"/>
    <w:rsid w:val="00A608BB"/>
    <w:rsid w:val="00A612ED"/>
    <w:rsid w:val="00A628D1"/>
    <w:rsid w:val="00A63515"/>
    <w:rsid w:val="00A63C6B"/>
    <w:rsid w:val="00A65511"/>
    <w:rsid w:val="00A6565C"/>
    <w:rsid w:val="00A65EAE"/>
    <w:rsid w:val="00A66026"/>
    <w:rsid w:val="00A6761B"/>
    <w:rsid w:val="00A70BC0"/>
    <w:rsid w:val="00A712BE"/>
    <w:rsid w:val="00A735D8"/>
    <w:rsid w:val="00A74160"/>
    <w:rsid w:val="00A75092"/>
    <w:rsid w:val="00A7618D"/>
    <w:rsid w:val="00A7618E"/>
    <w:rsid w:val="00A8008D"/>
    <w:rsid w:val="00A8056C"/>
    <w:rsid w:val="00A81134"/>
    <w:rsid w:val="00A82C45"/>
    <w:rsid w:val="00A82CA6"/>
    <w:rsid w:val="00A84798"/>
    <w:rsid w:val="00A85A65"/>
    <w:rsid w:val="00A8686F"/>
    <w:rsid w:val="00A87F8A"/>
    <w:rsid w:val="00A89032"/>
    <w:rsid w:val="00A90FD7"/>
    <w:rsid w:val="00A92F7D"/>
    <w:rsid w:val="00A935F1"/>
    <w:rsid w:val="00A93B51"/>
    <w:rsid w:val="00A956F7"/>
    <w:rsid w:val="00A95798"/>
    <w:rsid w:val="00A96E9A"/>
    <w:rsid w:val="00AA09CC"/>
    <w:rsid w:val="00AA0AD0"/>
    <w:rsid w:val="00AA0CEF"/>
    <w:rsid w:val="00AA0F15"/>
    <w:rsid w:val="00AA155D"/>
    <w:rsid w:val="00AA4AFE"/>
    <w:rsid w:val="00AA52D3"/>
    <w:rsid w:val="00AA6A15"/>
    <w:rsid w:val="00AA6C37"/>
    <w:rsid w:val="00AA7484"/>
    <w:rsid w:val="00AB013C"/>
    <w:rsid w:val="00AB184D"/>
    <w:rsid w:val="00AB1B2E"/>
    <w:rsid w:val="00AB2B1E"/>
    <w:rsid w:val="00AB2EC3"/>
    <w:rsid w:val="00AB507D"/>
    <w:rsid w:val="00AB5782"/>
    <w:rsid w:val="00AB6A90"/>
    <w:rsid w:val="00AB6CD7"/>
    <w:rsid w:val="00AC0F80"/>
    <w:rsid w:val="00AC3D89"/>
    <w:rsid w:val="00AC4573"/>
    <w:rsid w:val="00AD045F"/>
    <w:rsid w:val="00AD121D"/>
    <w:rsid w:val="00AD1717"/>
    <w:rsid w:val="00AD1E25"/>
    <w:rsid w:val="00AD1FFA"/>
    <w:rsid w:val="00AD217C"/>
    <w:rsid w:val="00AD362D"/>
    <w:rsid w:val="00AD366C"/>
    <w:rsid w:val="00AD5D43"/>
    <w:rsid w:val="00AD60FF"/>
    <w:rsid w:val="00AD674A"/>
    <w:rsid w:val="00AD6BB6"/>
    <w:rsid w:val="00AD7E8B"/>
    <w:rsid w:val="00AE051D"/>
    <w:rsid w:val="00AE0F0F"/>
    <w:rsid w:val="00AE1CFB"/>
    <w:rsid w:val="00AE2533"/>
    <w:rsid w:val="00AE2C69"/>
    <w:rsid w:val="00AE368C"/>
    <w:rsid w:val="00AE379E"/>
    <w:rsid w:val="00AE3D4C"/>
    <w:rsid w:val="00AE5770"/>
    <w:rsid w:val="00AE6D22"/>
    <w:rsid w:val="00AF0CF7"/>
    <w:rsid w:val="00AF1118"/>
    <w:rsid w:val="00AF11E2"/>
    <w:rsid w:val="00AF1E05"/>
    <w:rsid w:val="00AF21DB"/>
    <w:rsid w:val="00AF302B"/>
    <w:rsid w:val="00AF31B2"/>
    <w:rsid w:val="00AF3884"/>
    <w:rsid w:val="00AF463F"/>
    <w:rsid w:val="00AF46AA"/>
    <w:rsid w:val="00AF5765"/>
    <w:rsid w:val="00AF5B4E"/>
    <w:rsid w:val="00AF5FAC"/>
    <w:rsid w:val="00AF7D24"/>
    <w:rsid w:val="00AF7E2D"/>
    <w:rsid w:val="00B007B5"/>
    <w:rsid w:val="00B0189D"/>
    <w:rsid w:val="00B01A72"/>
    <w:rsid w:val="00B02F64"/>
    <w:rsid w:val="00B04982"/>
    <w:rsid w:val="00B0540A"/>
    <w:rsid w:val="00B06136"/>
    <w:rsid w:val="00B06575"/>
    <w:rsid w:val="00B06699"/>
    <w:rsid w:val="00B0795C"/>
    <w:rsid w:val="00B115ED"/>
    <w:rsid w:val="00B1262A"/>
    <w:rsid w:val="00B12DC5"/>
    <w:rsid w:val="00B139E6"/>
    <w:rsid w:val="00B13CFD"/>
    <w:rsid w:val="00B143FD"/>
    <w:rsid w:val="00B1490E"/>
    <w:rsid w:val="00B149E8"/>
    <w:rsid w:val="00B14F7B"/>
    <w:rsid w:val="00B1555C"/>
    <w:rsid w:val="00B15897"/>
    <w:rsid w:val="00B15E87"/>
    <w:rsid w:val="00B17590"/>
    <w:rsid w:val="00B22D01"/>
    <w:rsid w:val="00B22E82"/>
    <w:rsid w:val="00B22F24"/>
    <w:rsid w:val="00B23B02"/>
    <w:rsid w:val="00B24C14"/>
    <w:rsid w:val="00B25EB0"/>
    <w:rsid w:val="00B26916"/>
    <w:rsid w:val="00B26E16"/>
    <w:rsid w:val="00B26F88"/>
    <w:rsid w:val="00B2701F"/>
    <w:rsid w:val="00B272ED"/>
    <w:rsid w:val="00B30A78"/>
    <w:rsid w:val="00B3200C"/>
    <w:rsid w:val="00B32F08"/>
    <w:rsid w:val="00B33121"/>
    <w:rsid w:val="00B33B66"/>
    <w:rsid w:val="00B340A4"/>
    <w:rsid w:val="00B3483A"/>
    <w:rsid w:val="00B34E68"/>
    <w:rsid w:val="00B3723B"/>
    <w:rsid w:val="00B376C6"/>
    <w:rsid w:val="00B37A42"/>
    <w:rsid w:val="00B37FB4"/>
    <w:rsid w:val="00B407A7"/>
    <w:rsid w:val="00B40E72"/>
    <w:rsid w:val="00B40F2A"/>
    <w:rsid w:val="00B4179B"/>
    <w:rsid w:val="00B419E7"/>
    <w:rsid w:val="00B41D71"/>
    <w:rsid w:val="00B42700"/>
    <w:rsid w:val="00B42EA8"/>
    <w:rsid w:val="00B43903"/>
    <w:rsid w:val="00B43CFC"/>
    <w:rsid w:val="00B43F0E"/>
    <w:rsid w:val="00B44A19"/>
    <w:rsid w:val="00B44B42"/>
    <w:rsid w:val="00B46019"/>
    <w:rsid w:val="00B50D6C"/>
    <w:rsid w:val="00B50E53"/>
    <w:rsid w:val="00B51D7B"/>
    <w:rsid w:val="00B5356F"/>
    <w:rsid w:val="00B548A6"/>
    <w:rsid w:val="00B55179"/>
    <w:rsid w:val="00B56619"/>
    <w:rsid w:val="00B56B97"/>
    <w:rsid w:val="00B5785F"/>
    <w:rsid w:val="00B57B28"/>
    <w:rsid w:val="00B57EC8"/>
    <w:rsid w:val="00B603F4"/>
    <w:rsid w:val="00B60BB1"/>
    <w:rsid w:val="00B614F2"/>
    <w:rsid w:val="00B61D53"/>
    <w:rsid w:val="00B62979"/>
    <w:rsid w:val="00B63066"/>
    <w:rsid w:val="00B630DE"/>
    <w:rsid w:val="00B64A49"/>
    <w:rsid w:val="00B650C0"/>
    <w:rsid w:val="00B65DB7"/>
    <w:rsid w:val="00B65ECC"/>
    <w:rsid w:val="00B67080"/>
    <w:rsid w:val="00B67313"/>
    <w:rsid w:val="00B70B72"/>
    <w:rsid w:val="00B71AFD"/>
    <w:rsid w:val="00B71C8A"/>
    <w:rsid w:val="00B71E64"/>
    <w:rsid w:val="00B732D3"/>
    <w:rsid w:val="00B733C7"/>
    <w:rsid w:val="00B73400"/>
    <w:rsid w:val="00B73CAF"/>
    <w:rsid w:val="00B74792"/>
    <w:rsid w:val="00B74A28"/>
    <w:rsid w:val="00B807D8"/>
    <w:rsid w:val="00B81B92"/>
    <w:rsid w:val="00B81E9D"/>
    <w:rsid w:val="00B825F4"/>
    <w:rsid w:val="00B8270E"/>
    <w:rsid w:val="00B83350"/>
    <w:rsid w:val="00B85684"/>
    <w:rsid w:val="00B85AE3"/>
    <w:rsid w:val="00B87AE2"/>
    <w:rsid w:val="00B908F7"/>
    <w:rsid w:val="00B911F6"/>
    <w:rsid w:val="00B914AE"/>
    <w:rsid w:val="00B91CD3"/>
    <w:rsid w:val="00B93806"/>
    <w:rsid w:val="00B93864"/>
    <w:rsid w:val="00B95BB0"/>
    <w:rsid w:val="00B96794"/>
    <w:rsid w:val="00B96DF4"/>
    <w:rsid w:val="00B96E52"/>
    <w:rsid w:val="00B97198"/>
    <w:rsid w:val="00BA0500"/>
    <w:rsid w:val="00BA08E5"/>
    <w:rsid w:val="00BA0B20"/>
    <w:rsid w:val="00BA181E"/>
    <w:rsid w:val="00BA1BF7"/>
    <w:rsid w:val="00BA2C1A"/>
    <w:rsid w:val="00BA44BE"/>
    <w:rsid w:val="00BA4609"/>
    <w:rsid w:val="00BA61F9"/>
    <w:rsid w:val="00BB2BA7"/>
    <w:rsid w:val="00BB2CD8"/>
    <w:rsid w:val="00BB2D31"/>
    <w:rsid w:val="00BB333C"/>
    <w:rsid w:val="00BB3542"/>
    <w:rsid w:val="00BB4C59"/>
    <w:rsid w:val="00BB4CDB"/>
    <w:rsid w:val="00BB52A7"/>
    <w:rsid w:val="00BB68AC"/>
    <w:rsid w:val="00BB6CE0"/>
    <w:rsid w:val="00BB6DF1"/>
    <w:rsid w:val="00BB7B9C"/>
    <w:rsid w:val="00BB7EA8"/>
    <w:rsid w:val="00BC2615"/>
    <w:rsid w:val="00BC26BD"/>
    <w:rsid w:val="00BC5046"/>
    <w:rsid w:val="00BC5D0C"/>
    <w:rsid w:val="00BC5E5B"/>
    <w:rsid w:val="00BD1293"/>
    <w:rsid w:val="00BD1A30"/>
    <w:rsid w:val="00BD21BA"/>
    <w:rsid w:val="00BD21BE"/>
    <w:rsid w:val="00BD22A6"/>
    <w:rsid w:val="00BD2478"/>
    <w:rsid w:val="00BD32FB"/>
    <w:rsid w:val="00BD3516"/>
    <w:rsid w:val="00BD46BB"/>
    <w:rsid w:val="00BD46EE"/>
    <w:rsid w:val="00BD47D7"/>
    <w:rsid w:val="00BD5D29"/>
    <w:rsid w:val="00BD6214"/>
    <w:rsid w:val="00BD7543"/>
    <w:rsid w:val="00BD7E77"/>
    <w:rsid w:val="00BD7F51"/>
    <w:rsid w:val="00BE02DF"/>
    <w:rsid w:val="00BE23B4"/>
    <w:rsid w:val="00BE2F3F"/>
    <w:rsid w:val="00BE4675"/>
    <w:rsid w:val="00BE648E"/>
    <w:rsid w:val="00BE6C5A"/>
    <w:rsid w:val="00BE7222"/>
    <w:rsid w:val="00BE799D"/>
    <w:rsid w:val="00BE7DF2"/>
    <w:rsid w:val="00BF066C"/>
    <w:rsid w:val="00BF06A7"/>
    <w:rsid w:val="00BF06F9"/>
    <w:rsid w:val="00BF0E9C"/>
    <w:rsid w:val="00BF23BD"/>
    <w:rsid w:val="00BF2664"/>
    <w:rsid w:val="00BF2921"/>
    <w:rsid w:val="00BF3247"/>
    <w:rsid w:val="00BF3260"/>
    <w:rsid w:val="00BF350C"/>
    <w:rsid w:val="00BF3DD9"/>
    <w:rsid w:val="00BF5434"/>
    <w:rsid w:val="00BF551F"/>
    <w:rsid w:val="00BF6C6B"/>
    <w:rsid w:val="00BF6F47"/>
    <w:rsid w:val="00BF7172"/>
    <w:rsid w:val="00BF7BDD"/>
    <w:rsid w:val="00C00AFA"/>
    <w:rsid w:val="00C00BCB"/>
    <w:rsid w:val="00C01AAE"/>
    <w:rsid w:val="00C01E6A"/>
    <w:rsid w:val="00C02D0E"/>
    <w:rsid w:val="00C02F56"/>
    <w:rsid w:val="00C0325F"/>
    <w:rsid w:val="00C040BE"/>
    <w:rsid w:val="00C050CD"/>
    <w:rsid w:val="00C05409"/>
    <w:rsid w:val="00C0638A"/>
    <w:rsid w:val="00C06647"/>
    <w:rsid w:val="00C06927"/>
    <w:rsid w:val="00C0741F"/>
    <w:rsid w:val="00C07579"/>
    <w:rsid w:val="00C079E6"/>
    <w:rsid w:val="00C07D38"/>
    <w:rsid w:val="00C111D7"/>
    <w:rsid w:val="00C11970"/>
    <w:rsid w:val="00C133C8"/>
    <w:rsid w:val="00C13A8E"/>
    <w:rsid w:val="00C14083"/>
    <w:rsid w:val="00C1501B"/>
    <w:rsid w:val="00C15D73"/>
    <w:rsid w:val="00C2008D"/>
    <w:rsid w:val="00C20B97"/>
    <w:rsid w:val="00C21A21"/>
    <w:rsid w:val="00C22896"/>
    <w:rsid w:val="00C22928"/>
    <w:rsid w:val="00C22EEA"/>
    <w:rsid w:val="00C22FA1"/>
    <w:rsid w:val="00C23F71"/>
    <w:rsid w:val="00C256C7"/>
    <w:rsid w:val="00C27D7E"/>
    <w:rsid w:val="00C300FD"/>
    <w:rsid w:val="00C31067"/>
    <w:rsid w:val="00C314E8"/>
    <w:rsid w:val="00C322A6"/>
    <w:rsid w:val="00C32DFA"/>
    <w:rsid w:val="00C3351F"/>
    <w:rsid w:val="00C33A34"/>
    <w:rsid w:val="00C33B53"/>
    <w:rsid w:val="00C33C34"/>
    <w:rsid w:val="00C33F35"/>
    <w:rsid w:val="00C342A2"/>
    <w:rsid w:val="00C34B10"/>
    <w:rsid w:val="00C35678"/>
    <w:rsid w:val="00C357BE"/>
    <w:rsid w:val="00C35A26"/>
    <w:rsid w:val="00C36857"/>
    <w:rsid w:val="00C37248"/>
    <w:rsid w:val="00C40647"/>
    <w:rsid w:val="00C42000"/>
    <w:rsid w:val="00C42A50"/>
    <w:rsid w:val="00C42BAC"/>
    <w:rsid w:val="00C42FDB"/>
    <w:rsid w:val="00C43BB9"/>
    <w:rsid w:val="00C43CF5"/>
    <w:rsid w:val="00C45019"/>
    <w:rsid w:val="00C463B1"/>
    <w:rsid w:val="00C46423"/>
    <w:rsid w:val="00C46838"/>
    <w:rsid w:val="00C4796A"/>
    <w:rsid w:val="00C53295"/>
    <w:rsid w:val="00C5377E"/>
    <w:rsid w:val="00C54093"/>
    <w:rsid w:val="00C547EE"/>
    <w:rsid w:val="00C551F9"/>
    <w:rsid w:val="00C55658"/>
    <w:rsid w:val="00C55AF2"/>
    <w:rsid w:val="00C55C55"/>
    <w:rsid w:val="00C56CBF"/>
    <w:rsid w:val="00C572B5"/>
    <w:rsid w:val="00C608A7"/>
    <w:rsid w:val="00C60CDE"/>
    <w:rsid w:val="00C60FE8"/>
    <w:rsid w:val="00C61866"/>
    <w:rsid w:val="00C61B44"/>
    <w:rsid w:val="00C62BBD"/>
    <w:rsid w:val="00C62F2E"/>
    <w:rsid w:val="00C638AA"/>
    <w:rsid w:val="00C64790"/>
    <w:rsid w:val="00C64BDE"/>
    <w:rsid w:val="00C666E9"/>
    <w:rsid w:val="00C66CA2"/>
    <w:rsid w:val="00C70E60"/>
    <w:rsid w:val="00C71CEE"/>
    <w:rsid w:val="00C72087"/>
    <w:rsid w:val="00C73454"/>
    <w:rsid w:val="00C73BA1"/>
    <w:rsid w:val="00C75D2C"/>
    <w:rsid w:val="00C7611B"/>
    <w:rsid w:val="00C776E0"/>
    <w:rsid w:val="00C806BF"/>
    <w:rsid w:val="00C80B4B"/>
    <w:rsid w:val="00C8178C"/>
    <w:rsid w:val="00C81E72"/>
    <w:rsid w:val="00C826C5"/>
    <w:rsid w:val="00C83066"/>
    <w:rsid w:val="00C83346"/>
    <w:rsid w:val="00C84F87"/>
    <w:rsid w:val="00C86E01"/>
    <w:rsid w:val="00C86F88"/>
    <w:rsid w:val="00C87684"/>
    <w:rsid w:val="00C92219"/>
    <w:rsid w:val="00C92DDF"/>
    <w:rsid w:val="00C92F3D"/>
    <w:rsid w:val="00C92F64"/>
    <w:rsid w:val="00C931F9"/>
    <w:rsid w:val="00CA01DC"/>
    <w:rsid w:val="00CA027D"/>
    <w:rsid w:val="00CA0675"/>
    <w:rsid w:val="00CA0B97"/>
    <w:rsid w:val="00CA182E"/>
    <w:rsid w:val="00CA2303"/>
    <w:rsid w:val="00CA38E4"/>
    <w:rsid w:val="00CA3FC6"/>
    <w:rsid w:val="00CA4DD4"/>
    <w:rsid w:val="00CA51CD"/>
    <w:rsid w:val="00CA52DB"/>
    <w:rsid w:val="00CA54E6"/>
    <w:rsid w:val="00CA5A21"/>
    <w:rsid w:val="00CA5FF9"/>
    <w:rsid w:val="00CA66C0"/>
    <w:rsid w:val="00CA6773"/>
    <w:rsid w:val="00CA6D05"/>
    <w:rsid w:val="00CA74A0"/>
    <w:rsid w:val="00CA7B3D"/>
    <w:rsid w:val="00CB17A7"/>
    <w:rsid w:val="00CB2006"/>
    <w:rsid w:val="00CB23DD"/>
    <w:rsid w:val="00CB30FF"/>
    <w:rsid w:val="00CB47EE"/>
    <w:rsid w:val="00CB4C8B"/>
    <w:rsid w:val="00CB4D65"/>
    <w:rsid w:val="00CB4DA0"/>
    <w:rsid w:val="00CB5264"/>
    <w:rsid w:val="00CB5577"/>
    <w:rsid w:val="00CB57C2"/>
    <w:rsid w:val="00CB6C75"/>
    <w:rsid w:val="00CB7319"/>
    <w:rsid w:val="00CB7C81"/>
    <w:rsid w:val="00CC00DA"/>
    <w:rsid w:val="00CC0B76"/>
    <w:rsid w:val="00CC0C34"/>
    <w:rsid w:val="00CC130B"/>
    <w:rsid w:val="00CC2644"/>
    <w:rsid w:val="00CC26F6"/>
    <w:rsid w:val="00CC34A1"/>
    <w:rsid w:val="00CC3B78"/>
    <w:rsid w:val="00CC584D"/>
    <w:rsid w:val="00CC7157"/>
    <w:rsid w:val="00CC7557"/>
    <w:rsid w:val="00CC793D"/>
    <w:rsid w:val="00CC7C15"/>
    <w:rsid w:val="00CD054C"/>
    <w:rsid w:val="00CD1737"/>
    <w:rsid w:val="00CD2922"/>
    <w:rsid w:val="00CD3019"/>
    <w:rsid w:val="00CD36D1"/>
    <w:rsid w:val="00CD4FC4"/>
    <w:rsid w:val="00CD7A39"/>
    <w:rsid w:val="00CE0842"/>
    <w:rsid w:val="00CE1AFA"/>
    <w:rsid w:val="00CE1EC8"/>
    <w:rsid w:val="00CE2A99"/>
    <w:rsid w:val="00CE2D1C"/>
    <w:rsid w:val="00CE2F59"/>
    <w:rsid w:val="00CE530B"/>
    <w:rsid w:val="00CE5902"/>
    <w:rsid w:val="00CE5C66"/>
    <w:rsid w:val="00CE655F"/>
    <w:rsid w:val="00CE6D82"/>
    <w:rsid w:val="00CE704C"/>
    <w:rsid w:val="00CE705F"/>
    <w:rsid w:val="00CE79E6"/>
    <w:rsid w:val="00CE7A0A"/>
    <w:rsid w:val="00CF0168"/>
    <w:rsid w:val="00CF07B8"/>
    <w:rsid w:val="00CF1064"/>
    <w:rsid w:val="00CF15CA"/>
    <w:rsid w:val="00CF16A9"/>
    <w:rsid w:val="00CF1972"/>
    <w:rsid w:val="00CF1B9E"/>
    <w:rsid w:val="00CF1F2A"/>
    <w:rsid w:val="00CF4B9D"/>
    <w:rsid w:val="00CF77EC"/>
    <w:rsid w:val="00D00328"/>
    <w:rsid w:val="00D008E3"/>
    <w:rsid w:val="00D012A4"/>
    <w:rsid w:val="00D027DC"/>
    <w:rsid w:val="00D02E93"/>
    <w:rsid w:val="00D02F8C"/>
    <w:rsid w:val="00D032C6"/>
    <w:rsid w:val="00D036E7"/>
    <w:rsid w:val="00D04DAA"/>
    <w:rsid w:val="00D053D9"/>
    <w:rsid w:val="00D05C42"/>
    <w:rsid w:val="00D0624C"/>
    <w:rsid w:val="00D06BE3"/>
    <w:rsid w:val="00D0703B"/>
    <w:rsid w:val="00D076C4"/>
    <w:rsid w:val="00D12755"/>
    <w:rsid w:val="00D12FD8"/>
    <w:rsid w:val="00D153C8"/>
    <w:rsid w:val="00D155D2"/>
    <w:rsid w:val="00D163F3"/>
    <w:rsid w:val="00D166E4"/>
    <w:rsid w:val="00D175A2"/>
    <w:rsid w:val="00D17CF4"/>
    <w:rsid w:val="00D212EA"/>
    <w:rsid w:val="00D2186B"/>
    <w:rsid w:val="00D221EE"/>
    <w:rsid w:val="00D22529"/>
    <w:rsid w:val="00D226AE"/>
    <w:rsid w:val="00D241B9"/>
    <w:rsid w:val="00D24446"/>
    <w:rsid w:val="00D24557"/>
    <w:rsid w:val="00D24AD9"/>
    <w:rsid w:val="00D253CF"/>
    <w:rsid w:val="00D25A49"/>
    <w:rsid w:val="00D26BA2"/>
    <w:rsid w:val="00D27122"/>
    <w:rsid w:val="00D27381"/>
    <w:rsid w:val="00D30543"/>
    <w:rsid w:val="00D3078C"/>
    <w:rsid w:val="00D309A6"/>
    <w:rsid w:val="00D30E43"/>
    <w:rsid w:val="00D3142A"/>
    <w:rsid w:val="00D32022"/>
    <w:rsid w:val="00D33F4D"/>
    <w:rsid w:val="00D34BF5"/>
    <w:rsid w:val="00D35003"/>
    <w:rsid w:val="00D353A0"/>
    <w:rsid w:val="00D3612C"/>
    <w:rsid w:val="00D363BE"/>
    <w:rsid w:val="00D3660B"/>
    <w:rsid w:val="00D367E4"/>
    <w:rsid w:val="00D36A7B"/>
    <w:rsid w:val="00D36D50"/>
    <w:rsid w:val="00D36E8E"/>
    <w:rsid w:val="00D41EB8"/>
    <w:rsid w:val="00D41EBC"/>
    <w:rsid w:val="00D4228B"/>
    <w:rsid w:val="00D4244D"/>
    <w:rsid w:val="00D42D41"/>
    <w:rsid w:val="00D43224"/>
    <w:rsid w:val="00D43A7A"/>
    <w:rsid w:val="00D442F8"/>
    <w:rsid w:val="00D45CA0"/>
    <w:rsid w:val="00D45D4D"/>
    <w:rsid w:val="00D47018"/>
    <w:rsid w:val="00D47BE4"/>
    <w:rsid w:val="00D50AA7"/>
    <w:rsid w:val="00D5219E"/>
    <w:rsid w:val="00D526EA"/>
    <w:rsid w:val="00D53515"/>
    <w:rsid w:val="00D5362A"/>
    <w:rsid w:val="00D538FB"/>
    <w:rsid w:val="00D55891"/>
    <w:rsid w:val="00D55C76"/>
    <w:rsid w:val="00D56781"/>
    <w:rsid w:val="00D56796"/>
    <w:rsid w:val="00D56E09"/>
    <w:rsid w:val="00D5761C"/>
    <w:rsid w:val="00D60212"/>
    <w:rsid w:val="00D60734"/>
    <w:rsid w:val="00D60C72"/>
    <w:rsid w:val="00D612D7"/>
    <w:rsid w:val="00D61E09"/>
    <w:rsid w:val="00D63742"/>
    <w:rsid w:val="00D63FFC"/>
    <w:rsid w:val="00D67108"/>
    <w:rsid w:val="00D67A50"/>
    <w:rsid w:val="00D67ABE"/>
    <w:rsid w:val="00D71557"/>
    <w:rsid w:val="00D717BE"/>
    <w:rsid w:val="00D71D03"/>
    <w:rsid w:val="00D724D8"/>
    <w:rsid w:val="00D73C39"/>
    <w:rsid w:val="00D742C3"/>
    <w:rsid w:val="00D7609A"/>
    <w:rsid w:val="00D76119"/>
    <w:rsid w:val="00D7631C"/>
    <w:rsid w:val="00D766C5"/>
    <w:rsid w:val="00D76864"/>
    <w:rsid w:val="00D7714D"/>
    <w:rsid w:val="00D83886"/>
    <w:rsid w:val="00D84BDD"/>
    <w:rsid w:val="00D87EF7"/>
    <w:rsid w:val="00D90F7F"/>
    <w:rsid w:val="00D917F5"/>
    <w:rsid w:val="00D927CA"/>
    <w:rsid w:val="00D92ABC"/>
    <w:rsid w:val="00D92E86"/>
    <w:rsid w:val="00D93619"/>
    <w:rsid w:val="00D953C0"/>
    <w:rsid w:val="00D9561A"/>
    <w:rsid w:val="00D958D1"/>
    <w:rsid w:val="00D959EA"/>
    <w:rsid w:val="00D95D5F"/>
    <w:rsid w:val="00D969A3"/>
    <w:rsid w:val="00D96DC5"/>
    <w:rsid w:val="00D96E33"/>
    <w:rsid w:val="00D9786D"/>
    <w:rsid w:val="00D97DDA"/>
    <w:rsid w:val="00D97F65"/>
    <w:rsid w:val="00DA1AAB"/>
    <w:rsid w:val="00DA1B6A"/>
    <w:rsid w:val="00DA2E3C"/>
    <w:rsid w:val="00DA2F30"/>
    <w:rsid w:val="00DA3FA7"/>
    <w:rsid w:val="00DA4221"/>
    <w:rsid w:val="00DA47DE"/>
    <w:rsid w:val="00DA5569"/>
    <w:rsid w:val="00DA6B7D"/>
    <w:rsid w:val="00DB0320"/>
    <w:rsid w:val="00DB1B7A"/>
    <w:rsid w:val="00DB2338"/>
    <w:rsid w:val="00DB3D3B"/>
    <w:rsid w:val="00DB41A4"/>
    <w:rsid w:val="00DB46CF"/>
    <w:rsid w:val="00DB480D"/>
    <w:rsid w:val="00DB5883"/>
    <w:rsid w:val="00DB5FF4"/>
    <w:rsid w:val="00DB778D"/>
    <w:rsid w:val="00DC0C59"/>
    <w:rsid w:val="00DC0C88"/>
    <w:rsid w:val="00DC1268"/>
    <w:rsid w:val="00DC1A75"/>
    <w:rsid w:val="00DC1C2A"/>
    <w:rsid w:val="00DC1E74"/>
    <w:rsid w:val="00DC2397"/>
    <w:rsid w:val="00DC263E"/>
    <w:rsid w:val="00DC2B73"/>
    <w:rsid w:val="00DC3DE6"/>
    <w:rsid w:val="00DC44AC"/>
    <w:rsid w:val="00DC4B0C"/>
    <w:rsid w:val="00DC4BD9"/>
    <w:rsid w:val="00DC5CC9"/>
    <w:rsid w:val="00DC5D20"/>
    <w:rsid w:val="00DC6420"/>
    <w:rsid w:val="00DC64DD"/>
    <w:rsid w:val="00DC6611"/>
    <w:rsid w:val="00DC6CF5"/>
    <w:rsid w:val="00DD040B"/>
    <w:rsid w:val="00DD0D79"/>
    <w:rsid w:val="00DD183A"/>
    <w:rsid w:val="00DD2E94"/>
    <w:rsid w:val="00DD2FA8"/>
    <w:rsid w:val="00DD3034"/>
    <w:rsid w:val="00DD3AA3"/>
    <w:rsid w:val="00DD5A96"/>
    <w:rsid w:val="00DD5CF3"/>
    <w:rsid w:val="00DD6EB9"/>
    <w:rsid w:val="00DE1027"/>
    <w:rsid w:val="00DE1E0E"/>
    <w:rsid w:val="00DE2B8B"/>
    <w:rsid w:val="00DE2F81"/>
    <w:rsid w:val="00DE315B"/>
    <w:rsid w:val="00DE3F26"/>
    <w:rsid w:val="00DE4395"/>
    <w:rsid w:val="00DE47CE"/>
    <w:rsid w:val="00DE5272"/>
    <w:rsid w:val="00DE5793"/>
    <w:rsid w:val="00DE6381"/>
    <w:rsid w:val="00DE6F36"/>
    <w:rsid w:val="00DE79CB"/>
    <w:rsid w:val="00DE7F45"/>
    <w:rsid w:val="00DF1452"/>
    <w:rsid w:val="00DF1A0C"/>
    <w:rsid w:val="00DF3D6F"/>
    <w:rsid w:val="00DF46E5"/>
    <w:rsid w:val="00DF4740"/>
    <w:rsid w:val="00DF4B19"/>
    <w:rsid w:val="00DF4D9D"/>
    <w:rsid w:val="00DF552F"/>
    <w:rsid w:val="00DF629E"/>
    <w:rsid w:val="00DF7015"/>
    <w:rsid w:val="00E00252"/>
    <w:rsid w:val="00E00E34"/>
    <w:rsid w:val="00E013F2"/>
    <w:rsid w:val="00E01794"/>
    <w:rsid w:val="00E02328"/>
    <w:rsid w:val="00E023AF"/>
    <w:rsid w:val="00E02AF4"/>
    <w:rsid w:val="00E0517F"/>
    <w:rsid w:val="00E05B8A"/>
    <w:rsid w:val="00E05CEB"/>
    <w:rsid w:val="00E05D7A"/>
    <w:rsid w:val="00E10128"/>
    <w:rsid w:val="00E107A5"/>
    <w:rsid w:val="00E10B0B"/>
    <w:rsid w:val="00E121B0"/>
    <w:rsid w:val="00E1297C"/>
    <w:rsid w:val="00E12BE3"/>
    <w:rsid w:val="00E12E57"/>
    <w:rsid w:val="00E130DB"/>
    <w:rsid w:val="00E1358E"/>
    <w:rsid w:val="00E13874"/>
    <w:rsid w:val="00E13B9C"/>
    <w:rsid w:val="00E13C3F"/>
    <w:rsid w:val="00E14EC8"/>
    <w:rsid w:val="00E15A79"/>
    <w:rsid w:val="00E16C93"/>
    <w:rsid w:val="00E16EC7"/>
    <w:rsid w:val="00E17E38"/>
    <w:rsid w:val="00E212F9"/>
    <w:rsid w:val="00E24140"/>
    <w:rsid w:val="00E24443"/>
    <w:rsid w:val="00E24947"/>
    <w:rsid w:val="00E25BA4"/>
    <w:rsid w:val="00E2659A"/>
    <w:rsid w:val="00E2698B"/>
    <w:rsid w:val="00E27AEC"/>
    <w:rsid w:val="00E31046"/>
    <w:rsid w:val="00E3244E"/>
    <w:rsid w:val="00E328D5"/>
    <w:rsid w:val="00E32B18"/>
    <w:rsid w:val="00E332A8"/>
    <w:rsid w:val="00E3349D"/>
    <w:rsid w:val="00E33810"/>
    <w:rsid w:val="00E338F9"/>
    <w:rsid w:val="00E33CCF"/>
    <w:rsid w:val="00E356B3"/>
    <w:rsid w:val="00E35D97"/>
    <w:rsid w:val="00E36ACA"/>
    <w:rsid w:val="00E40442"/>
    <w:rsid w:val="00E42893"/>
    <w:rsid w:val="00E42DAE"/>
    <w:rsid w:val="00E43735"/>
    <w:rsid w:val="00E44228"/>
    <w:rsid w:val="00E443F5"/>
    <w:rsid w:val="00E458D1"/>
    <w:rsid w:val="00E4599D"/>
    <w:rsid w:val="00E45AAE"/>
    <w:rsid w:val="00E46D77"/>
    <w:rsid w:val="00E46FE6"/>
    <w:rsid w:val="00E47475"/>
    <w:rsid w:val="00E479F7"/>
    <w:rsid w:val="00E506A8"/>
    <w:rsid w:val="00E50755"/>
    <w:rsid w:val="00E512B6"/>
    <w:rsid w:val="00E519F5"/>
    <w:rsid w:val="00E52C8B"/>
    <w:rsid w:val="00E53006"/>
    <w:rsid w:val="00E5357B"/>
    <w:rsid w:val="00E53786"/>
    <w:rsid w:val="00E53B05"/>
    <w:rsid w:val="00E540CA"/>
    <w:rsid w:val="00E543E1"/>
    <w:rsid w:val="00E54AB4"/>
    <w:rsid w:val="00E55BA3"/>
    <w:rsid w:val="00E56FB5"/>
    <w:rsid w:val="00E5762F"/>
    <w:rsid w:val="00E618D6"/>
    <w:rsid w:val="00E640F2"/>
    <w:rsid w:val="00E6450F"/>
    <w:rsid w:val="00E64FD3"/>
    <w:rsid w:val="00E667E2"/>
    <w:rsid w:val="00E67C89"/>
    <w:rsid w:val="00E707E5"/>
    <w:rsid w:val="00E7102F"/>
    <w:rsid w:val="00E71E8C"/>
    <w:rsid w:val="00E71EFA"/>
    <w:rsid w:val="00E728A7"/>
    <w:rsid w:val="00E737A1"/>
    <w:rsid w:val="00E7403E"/>
    <w:rsid w:val="00E744DE"/>
    <w:rsid w:val="00E749B7"/>
    <w:rsid w:val="00E7554E"/>
    <w:rsid w:val="00E763ED"/>
    <w:rsid w:val="00E76682"/>
    <w:rsid w:val="00E76B34"/>
    <w:rsid w:val="00E77142"/>
    <w:rsid w:val="00E77145"/>
    <w:rsid w:val="00E77AA8"/>
    <w:rsid w:val="00E77D5C"/>
    <w:rsid w:val="00E80A02"/>
    <w:rsid w:val="00E81175"/>
    <w:rsid w:val="00E815D5"/>
    <w:rsid w:val="00E8172D"/>
    <w:rsid w:val="00E81CFC"/>
    <w:rsid w:val="00E8243A"/>
    <w:rsid w:val="00E82725"/>
    <w:rsid w:val="00E8324B"/>
    <w:rsid w:val="00E83CD5"/>
    <w:rsid w:val="00E842B0"/>
    <w:rsid w:val="00E84932"/>
    <w:rsid w:val="00E84C34"/>
    <w:rsid w:val="00E86DB0"/>
    <w:rsid w:val="00E87551"/>
    <w:rsid w:val="00E87765"/>
    <w:rsid w:val="00E878E5"/>
    <w:rsid w:val="00E87CCE"/>
    <w:rsid w:val="00E9010F"/>
    <w:rsid w:val="00E914F4"/>
    <w:rsid w:val="00E934F1"/>
    <w:rsid w:val="00E9621C"/>
    <w:rsid w:val="00E97516"/>
    <w:rsid w:val="00E97BF3"/>
    <w:rsid w:val="00EA0CDB"/>
    <w:rsid w:val="00EA1AE4"/>
    <w:rsid w:val="00EA305A"/>
    <w:rsid w:val="00EA313B"/>
    <w:rsid w:val="00EA33E5"/>
    <w:rsid w:val="00EA3681"/>
    <w:rsid w:val="00EA425A"/>
    <w:rsid w:val="00EA44BF"/>
    <w:rsid w:val="00EA4A80"/>
    <w:rsid w:val="00EA4C7D"/>
    <w:rsid w:val="00EA5017"/>
    <w:rsid w:val="00EA51A6"/>
    <w:rsid w:val="00EA7881"/>
    <w:rsid w:val="00EB0077"/>
    <w:rsid w:val="00EB0D1D"/>
    <w:rsid w:val="00EB150C"/>
    <w:rsid w:val="00EB1DE4"/>
    <w:rsid w:val="00EB1FD2"/>
    <w:rsid w:val="00EB1FD8"/>
    <w:rsid w:val="00EB241C"/>
    <w:rsid w:val="00EB2525"/>
    <w:rsid w:val="00EB34EF"/>
    <w:rsid w:val="00EB4658"/>
    <w:rsid w:val="00EB5C5E"/>
    <w:rsid w:val="00EB667D"/>
    <w:rsid w:val="00EC001B"/>
    <w:rsid w:val="00EC0792"/>
    <w:rsid w:val="00EC0DC3"/>
    <w:rsid w:val="00EC1094"/>
    <w:rsid w:val="00EC12CF"/>
    <w:rsid w:val="00EC1741"/>
    <w:rsid w:val="00EC1D1F"/>
    <w:rsid w:val="00EC3447"/>
    <w:rsid w:val="00EC3BAB"/>
    <w:rsid w:val="00EC3CCD"/>
    <w:rsid w:val="00EC43A3"/>
    <w:rsid w:val="00EC4C7C"/>
    <w:rsid w:val="00EC6D4D"/>
    <w:rsid w:val="00ED042B"/>
    <w:rsid w:val="00ED092E"/>
    <w:rsid w:val="00ED0BB6"/>
    <w:rsid w:val="00ED0FA5"/>
    <w:rsid w:val="00ED0FDC"/>
    <w:rsid w:val="00ED12F4"/>
    <w:rsid w:val="00ED2480"/>
    <w:rsid w:val="00ED2D06"/>
    <w:rsid w:val="00ED3046"/>
    <w:rsid w:val="00ED317A"/>
    <w:rsid w:val="00ED31CF"/>
    <w:rsid w:val="00ED40F1"/>
    <w:rsid w:val="00ED63C9"/>
    <w:rsid w:val="00ED7829"/>
    <w:rsid w:val="00EE16B7"/>
    <w:rsid w:val="00EE1D97"/>
    <w:rsid w:val="00EE28E4"/>
    <w:rsid w:val="00EE38F9"/>
    <w:rsid w:val="00EE39C6"/>
    <w:rsid w:val="00EE4ADB"/>
    <w:rsid w:val="00EE67AA"/>
    <w:rsid w:val="00EE74AB"/>
    <w:rsid w:val="00EE762A"/>
    <w:rsid w:val="00EE7704"/>
    <w:rsid w:val="00EE7776"/>
    <w:rsid w:val="00EE7F4F"/>
    <w:rsid w:val="00EF0ABD"/>
    <w:rsid w:val="00EF1EA1"/>
    <w:rsid w:val="00EF2488"/>
    <w:rsid w:val="00EF402F"/>
    <w:rsid w:val="00EF4046"/>
    <w:rsid w:val="00EF45A2"/>
    <w:rsid w:val="00EF4866"/>
    <w:rsid w:val="00EF65CF"/>
    <w:rsid w:val="00EF6709"/>
    <w:rsid w:val="00EF6F4E"/>
    <w:rsid w:val="00EF74EB"/>
    <w:rsid w:val="00EF7A51"/>
    <w:rsid w:val="00F00725"/>
    <w:rsid w:val="00F00C0E"/>
    <w:rsid w:val="00F01254"/>
    <w:rsid w:val="00F01856"/>
    <w:rsid w:val="00F01C2C"/>
    <w:rsid w:val="00F01D16"/>
    <w:rsid w:val="00F0227F"/>
    <w:rsid w:val="00F039BC"/>
    <w:rsid w:val="00F03CCB"/>
    <w:rsid w:val="00F04338"/>
    <w:rsid w:val="00F04760"/>
    <w:rsid w:val="00F04FE8"/>
    <w:rsid w:val="00F05085"/>
    <w:rsid w:val="00F05E03"/>
    <w:rsid w:val="00F06585"/>
    <w:rsid w:val="00F06722"/>
    <w:rsid w:val="00F07088"/>
    <w:rsid w:val="00F07301"/>
    <w:rsid w:val="00F07A0A"/>
    <w:rsid w:val="00F11A3F"/>
    <w:rsid w:val="00F11FC2"/>
    <w:rsid w:val="00F129A9"/>
    <w:rsid w:val="00F12F31"/>
    <w:rsid w:val="00F134FE"/>
    <w:rsid w:val="00F13BF8"/>
    <w:rsid w:val="00F145BB"/>
    <w:rsid w:val="00F149EC"/>
    <w:rsid w:val="00F15178"/>
    <w:rsid w:val="00F15326"/>
    <w:rsid w:val="00F15BF1"/>
    <w:rsid w:val="00F16BB0"/>
    <w:rsid w:val="00F20210"/>
    <w:rsid w:val="00F2069F"/>
    <w:rsid w:val="00F213B3"/>
    <w:rsid w:val="00F225F7"/>
    <w:rsid w:val="00F23A73"/>
    <w:rsid w:val="00F240AE"/>
    <w:rsid w:val="00F25305"/>
    <w:rsid w:val="00F25B8C"/>
    <w:rsid w:val="00F26D24"/>
    <w:rsid w:val="00F26F7F"/>
    <w:rsid w:val="00F279C0"/>
    <w:rsid w:val="00F314B0"/>
    <w:rsid w:val="00F32BD1"/>
    <w:rsid w:val="00F34032"/>
    <w:rsid w:val="00F3469B"/>
    <w:rsid w:val="00F351EC"/>
    <w:rsid w:val="00F36358"/>
    <w:rsid w:val="00F37086"/>
    <w:rsid w:val="00F37F22"/>
    <w:rsid w:val="00F405EC"/>
    <w:rsid w:val="00F40F3E"/>
    <w:rsid w:val="00F41EF2"/>
    <w:rsid w:val="00F42D82"/>
    <w:rsid w:val="00F4309F"/>
    <w:rsid w:val="00F43AE8"/>
    <w:rsid w:val="00F43DD5"/>
    <w:rsid w:val="00F44AEB"/>
    <w:rsid w:val="00F45DF6"/>
    <w:rsid w:val="00F46700"/>
    <w:rsid w:val="00F46B64"/>
    <w:rsid w:val="00F46F84"/>
    <w:rsid w:val="00F4711B"/>
    <w:rsid w:val="00F47EF0"/>
    <w:rsid w:val="00F50AB1"/>
    <w:rsid w:val="00F51AB1"/>
    <w:rsid w:val="00F52C5E"/>
    <w:rsid w:val="00F54787"/>
    <w:rsid w:val="00F54E81"/>
    <w:rsid w:val="00F56A63"/>
    <w:rsid w:val="00F573FB"/>
    <w:rsid w:val="00F5753C"/>
    <w:rsid w:val="00F57A84"/>
    <w:rsid w:val="00F57B5F"/>
    <w:rsid w:val="00F57E80"/>
    <w:rsid w:val="00F62AF9"/>
    <w:rsid w:val="00F630F8"/>
    <w:rsid w:val="00F635C9"/>
    <w:rsid w:val="00F64474"/>
    <w:rsid w:val="00F64C9E"/>
    <w:rsid w:val="00F6507C"/>
    <w:rsid w:val="00F65C73"/>
    <w:rsid w:val="00F66498"/>
    <w:rsid w:val="00F67CC1"/>
    <w:rsid w:val="00F7036C"/>
    <w:rsid w:val="00F71831"/>
    <w:rsid w:val="00F72ADE"/>
    <w:rsid w:val="00F73394"/>
    <w:rsid w:val="00F74A36"/>
    <w:rsid w:val="00F752DC"/>
    <w:rsid w:val="00F755CB"/>
    <w:rsid w:val="00F75E02"/>
    <w:rsid w:val="00F7681D"/>
    <w:rsid w:val="00F769AF"/>
    <w:rsid w:val="00F80034"/>
    <w:rsid w:val="00F8023B"/>
    <w:rsid w:val="00F80319"/>
    <w:rsid w:val="00F80871"/>
    <w:rsid w:val="00F80C0B"/>
    <w:rsid w:val="00F81A83"/>
    <w:rsid w:val="00F825E6"/>
    <w:rsid w:val="00F828DD"/>
    <w:rsid w:val="00F8295F"/>
    <w:rsid w:val="00F8365F"/>
    <w:rsid w:val="00F83AF7"/>
    <w:rsid w:val="00F8404E"/>
    <w:rsid w:val="00F84051"/>
    <w:rsid w:val="00F84471"/>
    <w:rsid w:val="00F84609"/>
    <w:rsid w:val="00F84800"/>
    <w:rsid w:val="00F859CB"/>
    <w:rsid w:val="00F87920"/>
    <w:rsid w:val="00F90499"/>
    <w:rsid w:val="00F90E29"/>
    <w:rsid w:val="00F914E4"/>
    <w:rsid w:val="00F91583"/>
    <w:rsid w:val="00F92238"/>
    <w:rsid w:val="00F93AC9"/>
    <w:rsid w:val="00F94311"/>
    <w:rsid w:val="00F94451"/>
    <w:rsid w:val="00F94613"/>
    <w:rsid w:val="00F9465A"/>
    <w:rsid w:val="00F9499A"/>
    <w:rsid w:val="00F951F2"/>
    <w:rsid w:val="00F957E1"/>
    <w:rsid w:val="00F95DDC"/>
    <w:rsid w:val="00FA0F09"/>
    <w:rsid w:val="00FA100E"/>
    <w:rsid w:val="00FA181F"/>
    <w:rsid w:val="00FA2D73"/>
    <w:rsid w:val="00FA3439"/>
    <w:rsid w:val="00FA3FE2"/>
    <w:rsid w:val="00FA4EA0"/>
    <w:rsid w:val="00FA557E"/>
    <w:rsid w:val="00FA5683"/>
    <w:rsid w:val="00FA577E"/>
    <w:rsid w:val="00FA5889"/>
    <w:rsid w:val="00FA5F82"/>
    <w:rsid w:val="00FA61D3"/>
    <w:rsid w:val="00FA636B"/>
    <w:rsid w:val="00FA661F"/>
    <w:rsid w:val="00FA6D68"/>
    <w:rsid w:val="00FA705D"/>
    <w:rsid w:val="00FA759A"/>
    <w:rsid w:val="00FB1AFA"/>
    <w:rsid w:val="00FB1EF7"/>
    <w:rsid w:val="00FB2784"/>
    <w:rsid w:val="00FB28F4"/>
    <w:rsid w:val="00FB2F1F"/>
    <w:rsid w:val="00FB4333"/>
    <w:rsid w:val="00FB5F9D"/>
    <w:rsid w:val="00FB65C0"/>
    <w:rsid w:val="00FB6733"/>
    <w:rsid w:val="00FC02C0"/>
    <w:rsid w:val="00FC047C"/>
    <w:rsid w:val="00FC09B9"/>
    <w:rsid w:val="00FC0B21"/>
    <w:rsid w:val="00FC0C54"/>
    <w:rsid w:val="00FC1BD2"/>
    <w:rsid w:val="00FC1D63"/>
    <w:rsid w:val="00FC3983"/>
    <w:rsid w:val="00FC4F40"/>
    <w:rsid w:val="00FC59A7"/>
    <w:rsid w:val="00FC67FD"/>
    <w:rsid w:val="00FC6B6E"/>
    <w:rsid w:val="00FC6F8F"/>
    <w:rsid w:val="00FC7092"/>
    <w:rsid w:val="00FC7D8D"/>
    <w:rsid w:val="00FD08C2"/>
    <w:rsid w:val="00FD08F5"/>
    <w:rsid w:val="00FD0AEC"/>
    <w:rsid w:val="00FD13BC"/>
    <w:rsid w:val="00FD1481"/>
    <w:rsid w:val="00FD1613"/>
    <w:rsid w:val="00FD1D53"/>
    <w:rsid w:val="00FD471C"/>
    <w:rsid w:val="00FD4A04"/>
    <w:rsid w:val="00FD5250"/>
    <w:rsid w:val="00FD5BC7"/>
    <w:rsid w:val="00FD5CFB"/>
    <w:rsid w:val="00FD5ED5"/>
    <w:rsid w:val="00FD677A"/>
    <w:rsid w:val="00FD7239"/>
    <w:rsid w:val="00FD7D44"/>
    <w:rsid w:val="00FE1834"/>
    <w:rsid w:val="00FE20AA"/>
    <w:rsid w:val="00FE241B"/>
    <w:rsid w:val="00FE3158"/>
    <w:rsid w:val="00FE3E03"/>
    <w:rsid w:val="00FE4065"/>
    <w:rsid w:val="00FE43F1"/>
    <w:rsid w:val="00FE5184"/>
    <w:rsid w:val="00FE5378"/>
    <w:rsid w:val="00FE58AF"/>
    <w:rsid w:val="00FE6F4D"/>
    <w:rsid w:val="00FE74DB"/>
    <w:rsid w:val="00FE77A0"/>
    <w:rsid w:val="00FE7E72"/>
    <w:rsid w:val="00FF02B8"/>
    <w:rsid w:val="00FF0B23"/>
    <w:rsid w:val="00FF2668"/>
    <w:rsid w:val="00FF3018"/>
    <w:rsid w:val="00FF5107"/>
    <w:rsid w:val="00FF5A53"/>
    <w:rsid w:val="00FF64B8"/>
    <w:rsid w:val="00FF701E"/>
    <w:rsid w:val="00FF7904"/>
    <w:rsid w:val="00FF7930"/>
    <w:rsid w:val="01167F4E"/>
    <w:rsid w:val="014C2806"/>
    <w:rsid w:val="018A99D3"/>
    <w:rsid w:val="01A440EE"/>
    <w:rsid w:val="01CDDCB6"/>
    <w:rsid w:val="01DCBE10"/>
    <w:rsid w:val="0203A859"/>
    <w:rsid w:val="020B89E7"/>
    <w:rsid w:val="0219E981"/>
    <w:rsid w:val="0252EDAE"/>
    <w:rsid w:val="026CC57B"/>
    <w:rsid w:val="028A8DAC"/>
    <w:rsid w:val="02A2C97F"/>
    <w:rsid w:val="02DC94EB"/>
    <w:rsid w:val="02FBAA18"/>
    <w:rsid w:val="0369AA5B"/>
    <w:rsid w:val="03AED5A3"/>
    <w:rsid w:val="03D83D65"/>
    <w:rsid w:val="03E94F88"/>
    <w:rsid w:val="03F165C2"/>
    <w:rsid w:val="03FF3E4F"/>
    <w:rsid w:val="040C40D1"/>
    <w:rsid w:val="0410314D"/>
    <w:rsid w:val="0421B2BF"/>
    <w:rsid w:val="044D884B"/>
    <w:rsid w:val="04681A9D"/>
    <w:rsid w:val="047B6A8D"/>
    <w:rsid w:val="048E631E"/>
    <w:rsid w:val="049849F2"/>
    <w:rsid w:val="04C04A63"/>
    <w:rsid w:val="04CC360C"/>
    <w:rsid w:val="04E2B451"/>
    <w:rsid w:val="04E88BA4"/>
    <w:rsid w:val="0507E8C2"/>
    <w:rsid w:val="0508956A"/>
    <w:rsid w:val="050D8990"/>
    <w:rsid w:val="0529BB41"/>
    <w:rsid w:val="0532A2AC"/>
    <w:rsid w:val="0555D9AF"/>
    <w:rsid w:val="05716613"/>
    <w:rsid w:val="05769B3A"/>
    <w:rsid w:val="057F0C23"/>
    <w:rsid w:val="059D8A54"/>
    <w:rsid w:val="05A55725"/>
    <w:rsid w:val="05B42216"/>
    <w:rsid w:val="05C06075"/>
    <w:rsid w:val="05D484DA"/>
    <w:rsid w:val="05F4ADCD"/>
    <w:rsid w:val="05F4C74C"/>
    <w:rsid w:val="06132AA1"/>
    <w:rsid w:val="0619F9C0"/>
    <w:rsid w:val="062A19B0"/>
    <w:rsid w:val="06377A47"/>
    <w:rsid w:val="06538B5A"/>
    <w:rsid w:val="06564020"/>
    <w:rsid w:val="0663A1B0"/>
    <w:rsid w:val="0666A427"/>
    <w:rsid w:val="067674D4"/>
    <w:rsid w:val="0681153E"/>
    <w:rsid w:val="069AB7F3"/>
    <w:rsid w:val="06A3B923"/>
    <w:rsid w:val="06B347DA"/>
    <w:rsid w:val="06CC7037"/>
    <w:rsid w:val="06E90377"/>
    <w:rsid w:val="0704A750"/>
    <w:rsid w:val="073157B9"/>
    <w:rsid w:val="07340878"/>
    <w:rsid w:val="0742217C"/>
    <w:rsid w:val="078B8E0B"/>
    <w:rsid w:val="078C886B"/>
    <w:rsid w:val="07ACCC7B"/>
    <w:rsid w:val="07AD3698"/>
    <w:rsid w:val="07B566EC"/>
    <w:rsid w:val="07B81361"/>
    <w:rsid w:val="07E05EE7"/>
    <w:rsid w:val="07E0666B"/>
    <w:rsid w:val="07F297AC"/>
    <w:rsid w:val="07FD9070"/>
    <w:rsid w:val="085705C1"/>
    <w:rsid w:val="086E74AC"/>
    <w:rsid w:val="08A092EF"/>
    <w:rsid w:val="08A906D5"/>
    <w:rsid w:val="08CFD8D9"/>
    <w:rsid w:val="08DF7052"/>
    <w:rsid w:val="08E2FD36"/>
    <w:rsid w:val="08E725A6"/>
    <w:rsid w:val="090CEAFB"/>
    <w:rsid w:val="09552621"/>
    <w:rsid w:val="0956B852"/>
    <w:rsid w:val="09737D92"/>
    <w:rsid w:val="098AD144"/>
    <w:rsid w:val="098DE0E2"/>
    <w:rsid w:val="098E680D"/>
    <w:rsid w:val="099EB11D"/>
    <w:rsid w:val="09A79E96"/>
    <w:rsid w:val="0A130963"/>
    <w:rsid w:val="0A32310F"/>
    <w:rsid w:val="0A39BD78"/>
    <w:rsid w:val="0A56D162"/>
    <w:rsid w:val="0A5AE83C"/>
    <w:rsid w:val="0A6DE0C5"/>
    <w:rsid w:val="0A7381B9"/>
    <w:rsid w:val="0A9976B8"/>
    <w:rsid w:val="0AACC07A"/>
    <w:rsid w:val="0AC3FD1F"/>
    <w:rsid w:val="0B164161"/>
    <w:rsid w:val="0B21934C"/>
    <w:rsid w:val="0B72BAD6"/>
    <w:rsid w:val="0C36B3F1"/>
    <w:rsid w:val="0C38F7CB"/>
    <w:rsid w:val="0C546638"/>
    <w:rsid w:val="0C6DC2DB"/>
    <w:rsid w:val="0C9E105B"/>
    <w:rsid w:val="0D1B9D9B"/>
    <w:rsid w:val="0D352AEC"/>
    <w:rsid w:val="0D4CF91B"/>
    <w:rsid w:val="0D99FABA"/>
    <w:rsid w:val="0DB33509"/>
    <w:rsid w:val="0DC881A3"/>
    <w:rsid w:val="0DCCB9A3"/>
    <w:rsid w:val="0E0C426C"/>
    <w:rsid w:val="0E42EFC4"/>
    <w:rsid w:val="0E51D368"/>
    <w:rsid w:val="0E57B1A3"/>
    <w:rsid w:val="0E647177"/>
    <w:rsid w:val="0E722240"/>
    <w:rsid w:val="0E74B170"/>
    <w:rsid w:val="0E850675"/>
    <w:rsid w:val="0EBE06B4"/>
    <w:rsid w:val="0EF0D0EE"/>
    <w:rsid w:val="0F2A4285"/>
    <w:rsid w:val="0F5445DC"/>
    <w:rsid w:val="0F5514F8"/>
    <w:rsid w:val="0F8120ED"/>
    <w:rsid w:val="0F9EB603"/>
    <w:rsid w:val="0FB69661"/>
    <w:rsid w:val="0FF16E2C"/>
    <w:rsid w:val="0FFA12C8"/>
    <w:rsid w:val="1063BB87"/>
    <w:rsid w:val="107AB25A"/>
    <w:rsid w:val="10B418BA"/>
    <w:rsid w:val="10DEDB66"/>
    <w:rsid w:val="1128EA0D"/>
    <w:rsid w:val="11379BC0"/>
    <w:rsid w:val="115E0752"/>
    <w:rsid w:val="116413AE"/>
    <w:rsid w:val="116E4B4B"/>
    <w:rsid w:val="117A7A07"/>
    <w:rsid w:val="11A07238"/>
    <w:rsid w:val="11A0E04D"/>
    <w:rsid w:val="11B076E4"/>
    <w:rsid w:val="11C8DB73"/>
    <w:rsid w:val="11D3962C"/>
    <w:rsid w:val="1226A4A1"/>
    <w:rsid w:val="1229CE9F"/>
    <w:rsid w:val="122A8B7A"/>
    <w:rsid w:val="122EF642"/>
    <w:rsid w:val="1259BDF6"/>
    <w:rsid w:val="1261E347"/>
    <w:rsid w:val="1281A26B"/>
    <w:rsid w:val="1307416F"/>
    <w:rsid w:val="1328F4AB"/>
    <w:rsid w:val="133BFDF5"/>
    <w:rsid w:val="135DA635"/>
    <w:rsid w:val="136098A8"/>
    <w:rsid w:val="1399B868"/>
    <w:rsid w:val="13B60B9E"/>
    <w:rsid w:val="13DCA517"/>
    <w:rsid w:val="13E46469"/>
    <w:rsid w:val="141D2C1D"/>
    <w:rsid w:val="143C0FE8"/>
    <w:rsid w:val="146B4026"/>
    <w:rsid w:val="147B90B3"/>
    <w:rsid w:val="1487D9F0"/>
    <w:rsid w:val="1490F230"/>
    <w:rsid w:val="14B32E22"/>
    <w:rsid w:val="14C61C7F"/>
    <w:rsid w:val="14D36104"/>
    <w:rsid w:val="14D3820D"/>
    <w:rsid w:val="14D84849"/>
    <w:rsid w:val="14E491A6"/>
    <w:rsid w:val="14EA748B"/>
    <w:rsid w:val="14EBF1E9"/>
    <w:rsid w:val="14EF6FE0"/>
    <w:rsid w:val="1528CC92"/>
    <w:rsid w:val="15610C60"/>
    <w:rsid w:val="15990C45"/>
    <w:rsid w:val="15C334A4"/>
    <w:rsid w:val="160EB504"/>
    <w:rsid w:val="1616D62E"/>
    <w:rsid w:val="16382A8B"/>
    <w:rsid w:val="1650B652"/>
    <w:rsid w:val="167697E0"/>
    <w:rsid w:val="16771EF9"/>
    <w:rsid w:val="169E1328"/>
    <w:rsid w:val="169FF30F"/>
    <w:rsid w:val="16B2E6CA"/>
    <w:rsid w:val="16B9319B"/>
    <w:rsid w:val="16F06818"/>
    <w:rsid w:val="16FBF3E6"/>
    <w:rsid w:val="170714C7"/>
    <w:rsid w:val="17321876"/>
    <w:rsid w:val="175B6C58"/>
    <w:rsid w:val="178ADC96"/>
    <w:rsid w:val="17A285CA"/>
    <w:rsid w:val="17A41280"/>
    <w:rsid w:val="17AB75F5"/>
    <w:rsid w:val="17BBEC7C"/>
    <w:rsid w:val="17BC547E"/>
    <w:rsid w:val="17DCBD44"/>
    <w:rsid w:val="17F4F209"/>
    <w:rsid w:val="180B9E24"/>
    <w:rsid w:val="18509AC5"/>
    <w:rsid w:val="186AD8A1"/>
    <w:rsid w:val="187EA620"/>
    <w:rsid w:val="1903FC22"/>
    <w:rsid w:val="1913A4CA"/>
    <w:rsid w:val="191736A8"/>
    <w:rsid w:val="192F6F72"/>
    <w:rsid w:val="19376C77"/>
    <w:rsid w:val="196B89CB"/>
    <w:rsid w:val="1974C991"/>
    <w:rsid w:val="19BE1D51"/>
    <w:rsid w:val="1A0F7802"/>
    <w:rsid w:val="1A2E48B2"/>
    <w:rsid w:val="1A37924C"/>
    <w:rsid w:val="1A3EB589"/>
    <w:rsid w:val="1A58C3C1"/>
    <w:rsid w:val="1A64F584"/>
    <w:rsid w:val="1A6FC3B0"/>
    <w:rsid w:val="1ABF2359"/>
    <w:rsid w:val="1ADBD445"/>
    <w:rsid w:val="1AE4C2A9"/>
    <w:rsid w:val="1AE75CFD"/>
    <w:rsid w:val="1B383D49"/>
    <w:rsid w:val="1B407332"/>
    <w:rsid w:val="1B7001C4"/>
    <w:rsid w:val="1B7287D0"/>
    <w:rsid w:val="1B99F8B4"/>
    <w:rsid w:val="1BA1F8F6"/>
    <w:rsid w:val="1BBE6E2F"/>
    <w:rsid w:val="1BCB4DA6"/>
    <w:rsid w:val="1C19FC5F"/>
    <w:rsid w:val="1C6728B8"/>
    <w:rsid w:val="1C94AE68"/>
    <w:rsid w:val="1D19171A"/>
    <w:rsid w:val="1D4D54E0"/>
    <w:rsid w:val="1D76564B"/>
    <w:rsid w:val="1D838DF8"/>
    <w:rsid w:val="1D8692DE"/>
    <w:rsid w:val="1D98C604"/>
    <w:rsid w:val="1E6275F3"/>
    <w:rsid w:val="1E766E4C"/>
    <w:rsid w:val="1E98A310"/>
    <w:rsid w:val="1EA22160"/>
    <w:rsid w:val="1EA8C248"/>
    <w:rsid w:val="1ED8EF84"/>
    <w:rsid w:val="1EDA49EB"/>
    <w:rsid w:val="1EE6504C"/>
    <w:rsid w:val="1EEC884F"/>
    <w:rsid w:val="1EFDD25E"/>
    <w:rsid w:val="1F0F253B"/>
    <w:rsid w:val="1F40664F"/>
    <w:rsid w:val="1F5C1FDB"/>
    <w:rsid w:val="1F5E2DFE"/>
    <w:rsid w:val="1F62E0A0"/>
    <w:rsid w:val="1F68FED2"/>
    <w:rsid w:val="1F6B38C2"/>
    <w:rsid w:val="1F8C1867"/>
    <w:rsid w:val="1F8D9019"/>
    <w:rsid w:val="1FA79E46"/>
    <w:rsid w:val="1FB52944"/>
    <w:rsid w:val="1FC5FE2D"/>
    <w:rsid w:val="200BAE6C"/>
    <w:rsid w:val="2076C2B2"/>
    <w:rsid w:val="20783B70"/>
    <w:rsid w:val="20865F63"/>
    <w:rsid w:val="20957364"/>
    <w:rsid w:val="20F8FC0E"/>
    <w:rsid w:val="21391465"/>
    <w:rsid w:val="21B6D146"/>
    <w:rsid w:val="21C0EFB3"/>
    <w:rsid w:val="21DFFCDB"/>
    <w:rsid w:val="221A903E"/>
    <w:rsid w:val="22309B61"/>
    <w:rsid w:val="22358ABD"/>
    <w:rsid w:val="22534CB7"/>
    <w:rsid w:val="2270D52D"/>
    <w:rsid w:val="227E0001"/>
    <w:rsid w:val="22953116"/>
    <w:rsid w:val="229AA480"/>
    <w:rsid w:val="229D76BA"/>
    <w:rsid w:val="22A432D2"/>
    <w:rsid w:val="22D988DC"/>
    <w:rsid w:val="22E0F774"/>
    <w:rsid w:val="22F0704B"/>
    <w:rsid w:val="2319F3A0"/>
    <w:rsid w:val="232EAEF7"/>
    <w:rsid w:val="2337B00E"/>
    <w:rsid w:val="2343230A"/>
    <w:rsid w:val="234A7C56"/>
    <w:rsid w:val="23B2CC33"/>
    <w:rsid w:val="23CF9265"/>
    <w:rsid w:val="23D3E389"/>
    <w:rsid w:val="23D7A1E9"/>
    <w:rsid w:val="23DFF486"/>
    <w:rsid w:val="23F7567B"/>
    <w:rsid w:val="242B67A3"/>
    <w:rsid w:val="2449AB1C"/>
    <w:rsid w:val="245457EA"/>
    <w:rsid w:val="245F497D"/>
    <w:rsid w:val="24A41F39"/>
    <w:rsid w:val="24AE6EA9"/>
    <w:rsid w:val="24BE4626"/>
    <w:rsid w:val="24DB331D"/>
    <w:rsid w:val="25079A65"/>
    <w:rsid w:val="2524D4BC"/>
    <w:rsid w:val="25828D0C"/>
    <w:rsid w:val="25A30983"/>
    <w:rsid w:val="25BD4EB8"/>
    <w:rsid w:val="25C42189"/>
    <w:rsid w:val="25E0335B"/>
    <w:rsid w:val="25F0400B"/>
    <w:rsid w:val="262E7E99"/>
    <w:rsid w:val="264F52D1"/>
    <w:rsid w:val="266027E5"/>
    <w:rsid w:val="266A7E99"/>
    <w:rsid w:val="268503DE"/>
    <w:rsid w:val="26DA2B2B"/>
    <w:rsid w:val="26F65819"/>
    <w:rsid w:val="27037519"/>
    <w:rsid w:val="271E1A91"/>
    <w:rsid w:val="27670CAD"/>
    <w:rsid w:val="27955434"/>
    <w:rsid w:val="27B4DB33"/>
    <w:rsid w:val="27F2C214"/>
    <w:rsid w:val="27F47C0C"/>
    <w:rsid w:val="280862B9"/>
    <w:rsid w:val="2826459B"/>
    <w:rsid w:val="28319822"/>
    <w:rsid w:val="28382702"/>
    <w:rsid w:val="2857E935"/>
    <w:rsid w:val="286FC921"/>
    <w:rsid w:val="28CE2038"/>
    <w:rsid w:val="28DF2A9D"/>
    <w:rsid w:val="28E19654"/>
    <w:rsid w:val="291FC415"/>
    <w:rsid w:val="29291AD5"/>
    <w:rsid w:val="2947C530"/>
    <w:rsid w:val="295D25F8"/>
    <w:rsid w:val="297D4106"/>
    <w:rsid w:val="29871932"/>
    <w:rsid w:val="29C4F52D"/>
    <w:rsid w:val="2A0BA0DC"/>
    <w:rsid w:val="2A36FD0C"/>
    <w:rsid w:val="2AE7B239"/>
    <w:rsid w:val="2B01F308"/>
    <w:rsid w:val="2B060645"/>
    <w:rsid w:val="2B2D7DF6"/>
    <w:rsid w:val="2B2E1C26"/>
    <w:rsid w:val="2B313212"/>
    <w:rsid w:val="2B45452B"/>
    <w:rsid w:val="2B4E6113"/>
    <w:rsid w:val="2B567C52"/>
    <w:rsid w:val="2B5681F0"/>
    <w:rsid w:val="2B5D04BD"/>
    <w:rsid w:val="2B86156B"/>
    <w:rsid w:val="2B8EC47B"/>
    <w:rsid w:val="2BD47A20"/>
    <w:rsid w:val="2C14B64A"/>
    <w:rsid w:val="2C3EA812"/>
    <w:rsid w:val="2C6F15C3"/>
    <w:rsid w:val="2CB3918F"/>
    <w:rsid w:val="2CE1158C"/>
    <w:rsid w:val="2CE789C1"/>
    <w:rsid w:val="2CF15E9C"/>
    <w:rsid w:val="2D237BE0"/>
    <w:rsid w:val="2D8AD1D2"/>
    <w:rsid w:val="2D9EDB46"/>
    <w:rsid w:val="2DD985AF"/>
    <w:rsid w:val="2E751675"/>
    <w:rsid w:val="2EB1CC4D"/>
    <w:rsid w:val="2F27F30B"/>
    <w:rsid w:val="2F645B1C"/>
    <w:rsid w:val="2F951297"/>
    <w:rsid w:val="2F9C5B48"/>
    <w:rsid w:val="2F9D9DBF"/>
    <w:rsid w:val="2FB09AA9"/>
    <w:rsid w:val="2FB40112"/>
    <w:rsid w:val="2FFD0498"/>
    <w:rsid w:val="301AD59F"/>
    <w:rsid w:val="301F4D8D"/>
    <w:rsid w:val="3098871E"/>
    <w:rsid w:val="30AC9DC3"/>
    <w:rsid w:val="30C18E75"/>
    <w:rsid w:val="30D58ABA"/>
    <w:rsid w:val="31307038"/>
    <w:rsid w:val="3134D68B"/>
    <w:rsid w:val="313CE6A8"/>
    <w:rsid w:val="3163C207"/>
    <w:rsid w:val="31D7D0FE"/>
    <w:rsid w:val="31F30CFE"/>
    <w:rsid w:val="32582E57"/>
    <w:rsid w:val="327330B9"/>
    <w:rsid w:val="32839CF6"/>
    <w:rsid w:val="3313179E"/>
    <w:rsid w:val="3353C90D"/>
    <w:rsid w:val="335DF6CA"/>
    <w:rsid w:val="337D1F5F"/>
    <w:rsid w:val="3380D211"/>
    <w:rsid w:val="33F8587C"/>
    <w:rsid w:val="34051454"/>
    <w:rsid w:val="34063744"/>
    <w:rsid w:val="3435CA6A"/>
    <w:rsid w:val="348FD2A7"/>
    <w:rsid w:val="34AC849C"/>
    <w:rsid w:val="34E4CB55"/>
    <w:rsid w:val="34EAEE59"/>
    <w:rsid w:val="34F841A1"/>
    <w:rsid w:val="34FA892C"/>
    <w:rsid w:val="351A1963"/>
    <w:rsid w:val="353F9DCA"/>
    <w:rsid w:val="353FE276"/>
    <w:rsid w:val="3580BA39"/>
    <w:rsid w:val="358910BC"/>
    <w:rsid w:val="35956373"/>
    <w:rsid w:val="35A53E4D"/>
    <w:rsid w:val="35A6A878"/>
    <w:rsid w:val="35D83CFF"/>
    <w:rsid w:val="35F27760"/>
    <w:rsid w:val="363D66F0"/>
    <w:rsid w:val="366D2037"/>
    <w:rsid w:val="3670BDBA"/>
    <w:rsid w:val="36799AA7"/>
    <w:rsid w:val="36B23371"/>
    <w:rsid w:val="3703075A"/>
    <w:rsid w:val="370DEA0E"/>
    <w:rsid w:val="371C09FD"/>
    <w:rsid w:val="37274EDC"/>
    <w:rsid w:val="37436ACA"/>
    <w:rsid w:val="37554BAA"/>
    <w:rsid w:val="375D857A"/>
    <w:rsid w:val="377ACA14"/>
    <w:rsid w:val="37A42397"/>
    <w:rsid w:val="37C91E27"/>
    <w:rsid w:val="37EAC627"/>
    <w:rsid w:val="380ED8B6"/>
    <w:rsid w:val="3813AC98"/>
    <w:rsid w:val="38190191"/>
    <w:rsid w:val="381BA944"/>
    <w:rsid w:val="383D22D6"/>
    <w:rsid w:val="38721DBA"/>
    <w:rsid w:val="38815433"/>
    <w:rsid w:val="38B13997"/>
    <w:rsid w:val="38D40BD3"/>
    <w:rsid w:val="39106E08"/>
    <w:rsid w:val="39266860"/>
    <w:rsid w:val="394DECDA"/>
    <w:rsid w:val="395B1E7F"/>
    <w:rsid w:val="39B079A5"/>
    <w:rsid w:val="39D8F337"/>
    <w:rsid w:val="39DA7521"/>
    <w:rsid w:val="39EB7D11"/>
    <w:rsid w:val="39EE5119"/>
    <w:rsid w:val="39FED99C"/>
    <w:rsid w:val="3A5743FE"/>
    <w:rsid w:val="3AA1CF00"/>
    <w:rsid w:val="3AC0BDCA"/>
    <w:rsid w:val="3ACC5884"/>
    <w:rsid w:val="3B5289A8"/>
    <w:rsid w:val="3B7BBAAE"/>
    <w:rsid w:val="3B946A52"/>
    <w:rsid w:val="3BA47D28"/>
    <w:rsid w:val="3BDF8B40"/>
    <w:rsid w:val="3BE35F05"/>
    <w:rsid w:val="3C1888D6"/>
    <w:rsid w:val="3C28780C"/>
    <w:rsid w:val="3C678A69"/>
    <w:rsid w:val="3CA7531A"/>
    <w:rsid w:val="3CAA6A5C"/>
    <w:rsid w:val="3CB86FA4"/>
    <w:rsid w:val="3D03BD2B"/>
    <w:rsid w:val="3D0D1235"/>
    <w:rsid w:val="3D32AC3C"/>
    <w:rsid w:val="3D4A1950"/>
    <w:rsid w:val="3D710F24"/>
    <w:rsid w:val="3D81D39C"/>
    <w:rsid w:val="3D8D662D"/>
    <w:rsid w:val="3D9B636C"/>
    <w:rsid w:val="3DB87EB7"/>
    <w:rsid w:val="3DC1576F"/>
    <w:rsid w:val="3E53814F"/>
    <w:rsid w:val="3E578701"/>
    <w:rsid w:val="3E9801F1"/>
    <w:rsid w:val="3EC615CE"/>
    <w:rsid w:val="3EF8AB0B"/>
    <w:rsid w:val="3F0C54A3"/>
    <w:rsid w:val="3F67E33E"/>
    <w:rsid w:val="3F70FB68"/>
    <w:rsid w:val="3F8C19C2"/>
    <w:rsid w:val="3F9CDC22"/>
    <w:rsid w:val="3FA1231C"/>
    <w:rsid w:val="3FC1CF0A"/>
    <w:rsid w:val="3FD1986D"/>
    <w:rsid w:val="3FE8E9D5"/>
    <w:rsid w:val="4018806A"/>
    <w:rsid w:val="402178BB"/>
    <w:rsid w:val="404CE466"/>
    <w:rsid w:val="406FCCB2"/>
    <w:rsid w:val="407C2064"/>
    <w:rsid w:val="407FC3F9"/>
    <w:rsid w:val="40891E41"/>
    <w:rsid w:val="4098E81D"/>
    <w:rsid w:val="40B70DED"/>
    <w:rsid w:val="40C0BED9"/>
    <w:rsid w:val="40E49339"/>
    <w:rsid w:val="413B0B6C"/>
    <w:rsid w:val="41432393"/>
    <w:rsid w:val="4151C56A"/>
    <w:rsid w:val="41566087"/>
    <w:rsid w:val="41644B27"/>
    <w:rsid w:val="4165F53D"/>
    <w:rsid w:val="417F1D9A"/>
    <w:rsid w:val="419AD6BD"/>
    <w:rsid w:val="41C982A3"/>
    <w:rsid w:val="42203BB8"/>
    <w:rsid w:val="42679978"/>
    <w:rsid w:val="4290629D"/>
    <w:rsid w:val="429313CE"/>
    <w:rsid w:val="42BA8FE9"/>
    <w:rsid w:val="42DEDEC6"/>
    <w:rsid w:val="4309B324"/>
    <w:rsid w:val="4339BEBE"/>
    <w:rsid w:val="43798E22"/>
    <w:rsid w:val="438AFA78"/>
    <w:rsid w:val="4397C407"/>
    <w:rsid w:val="44221CBE"/>
    <w:rsid w:val="44726DC9"/>
    <w:rsid w:val="44739870"/>
    <w:rsid w:val="448910FF"/>
    <w:rsid w:val="451DDCCC"/>
    <w:rsid w:val="4526DE3E"/>
    <w:rsid w:val="45295414"/>
    <w:rsid w:val="45333EDE"/>
    <w:rsid w:val="4582BF81"/>
    <w:rsid w:val="45C6463A"/>
    <w:rsid w:val="4634A35C"/>
    <w:rsid w:val="467ACA55"/>
    <w:rsid w:val="467C006A"/>
    <w:rsid w:val="4687F2EF"/>
    <w:rsid w:val="46B18126"/>
    <w:rsid w:val="46B8A357"/>
    <w:rsid w:val="46D74169"/>
    <w:rsid w:val="46F3D0E3"/>
    <w:rsid w:val="472D2953"/>
    <w:rsid w:val="473AEA34"/>
    <w:rsid w:val="47C52D32"/>
    <w:rsid w:val="47CA397C"/>
    <w:rsid w:val="47D12DA7"/>
    <w:rsid w:val="47DB2AEA"/>
    <w:rsid w:val="47DD2447"/>
    <w:rsid w:val="48051AC4"/>
    <w:rsid w:val="481D0C8A"/>
    <w:rsid w:val="483AEC4D"/>
    <w:rsid w:val="48401A5E"/>
    <w:rsid w:val="4843F9A4"/>
    <w:rsid w:val="487E1D7F"/>
    <w:rsid w:val="48E050B4"/>
    <w:rsid w:val="48EB95C9"/>
    <w:rsid w:val="4962E2AF"/>
    <w:rsid w:val="4991CF69"/>
    <w:rsid w:val="49B448EE"/>
    <w:rsid w:val="49DF6D7C"/>
    <w:rsid w:val="4A4484E5"/>
    <w:rsid w:val="4A458338"/>
    <w:rsid w:val="4A4AD7A1"/>
    <w:rsid w:val="4A516366"/>
    <w:rsid w:val="4A78B14B"/>
    <w:rsid w:val="4A9C86C9"/>
    <w:rsid w:val="4A9D96F8"/>
    <w:rsid w:val="4AACC02B"/>
    <w:rsid w:val="4AE48A73"/>
    <w:rsid w:val="4AF20510"/>
    <w:rsid w:val="4B4FE009"/>
    <w:rsid w:val="4B7F0062"/>
    <w:rsid w:val="4BAA8E1C"/>
    <w:rsid w:val="4BB80094"/>
    <w:rsid w:val="4BC3B679"/>
    <w:rsid w:val="4BE6A924"/>
    <w:rsid w:val="4BEF5E26"/>
    <w:rsid w:val="4C03A104"/>
    <w:rsid w:val="4C040282"/>
    <w:rsid w:val="4C349AFB"/>
    <w:rsid w:val="4C4160B3"/>
    <w:rsid w:val="4C5354EA"/>
    <w:rsid w:val="4C7EAA55"/>
    <w:rsid w:val="4C89CA88"/>
    <w:rsid w:val="4C8D6333"/>
    <w:rsid w:val="4C9ECD06"/>
    <w:rsid w:val="4C9F24CF"/>
    <w:rsid w:val="4CA2C794"/>
    <w:rsid w:val="4CC0547E"/>
    <w:rsid w:val="4CE0F63F"/>
    <w:rsid w:val="4CEFE9F8"/>
    <w:rsid w:val="4CFB6BBF"/>
    <w:rsid w:val="4D073805"/>
    <w:rsid w:val="4D23495E"/>
    <w:rsid w:val="4D40B85C"/>
    <w:rsid w:val="4D4C5C85"/>
    <w:rsid w:val="4D61DAC1"/>
    <w:rsid w:val="4D72DB51"/>
    <w:rsid w:val="4D8A046C"/>
    <w:rsid w:val="4D92EBEB"/>
    <w:rsid w:val="4D94F438"/>
    <w:rsid w:val="4DA221BE"/>
    <w:rsid w:val="4DD99A8B"/>
    <w:rsid w:val="4DFEEB30"/>
    <w:rsid w:val="4E08539D"/>
    <w:rsid w:val="4E0E56C8"/>
    <w:rsid w:val="4E36AB67"/>
    <w:rsid w:val="4E44DF62"/>
    <w:rsid w:val="4E4A8498"/>
    <w:rsid w:val="4E4DAD9B"/>
    <w:rsid w:val="4E783394"/>
    <w:rsid w:val="4E7B8F98"/>
    <w:rsid w:val="4EAA9008"/>
    <w:rsid w:val="4EACB9C6"/>
    <w:rsid w:val="4EBF5BD8"/>
    <w:rsid w:val="4F1CECDA"/>
    <w:rsid w:val="4F2EFF40"/>
    <w:rsid w:val="4F3F1731"/>
    <w:rsid w:val="4F56A2A8"/>
    <w:rsid w:val="4F8A7BB9"/>
    <w:rsid w:val="4F9BFEAD"/>
    <w:rsid w:val="501D7876"/>
    <w:rsid w:val="5058A19E"/>
    <w:rsid w:val="507E391B"/>
    <w:rsid w:val="507E9AD0"/>
    <w:rsid w:val="50A07A55"/>
    <w:rsid w:val="50C15B32"/>
    <w:rsid w:val="50E8897B"/>
    <w:rsid w:val="50EA727E"/>
    <w:rsid w:val="5126F5AA"/>
    <w:rsid w:val="513F965E"/>
    <w:rsid w:val="51486729"/>
    <w:rsid w:val="5150C061"/>
    <w:rsid w:val="519DF83B"/>
    <w:rsid w:val="51DFDC7C"/>
    <w:rsid w:val="51FB77E9"/>
    <w:rsid w:val="5212D440"/>
    <w:rsid w:val="5263A865"/>
    <w:rsid w:val="5277CCF7"/>
    <w:rsid w:val="52844655"/>
    <w:rsid w:val="528B9602"/>
    <w:rsid w:val="52B349EA"/>
    <w:rsid w:val="52CC7247"/>
    <w:rsid w:val="52DBC4C0"/>
    <w:rsid w:val="52F4FB2F"/>
    <w:rsid w:val="53579A60"/>
    <w:rsid w:val="5393C3A0"/>
    <w:rsid w:val="53A0978C"/>
    <w:rsid w:val="540CFE54"/>
    <w:rsid w:val="54415A80"/>
    <w:rsid w:val="544C7298"/>
    <w:rsid w:val="54765159"/>
    <w:rsid w:val="54D02613"/>
    <w:rsid w:val="54E91DFB"/>
    <w:rsid w:val="55325887"/>
    <w:rsid w:val="55372C02"/>
    <w:rsid w:val="5557825E"/>
    <w:rsid w:val="55A77CBC"/>
    <w:rsid w:val="55E0787D"/>
    <w:rsid w:val="56283D5A"/>
    <w:rsid w:val="563A8A4D"/>
    <w:rsid w:val="565019B2"/>
    <w:rsid w:val="5654196F"/>
    <w:rsid w:val="5660C2BB"/>
    <w:rsid w:val="566BCB9A"/>
    <w:rsid w:val="56BEB241"/>
    <w:rsid w:val="56C7F7A2"/>
    <w:rsid w:val="56CDA431"/>
    <w:rsid w:val="56D8BCF3"/>
    <w:rsid w:val="56DE4B56"/>
    <w:rsid w:val="56E0C987"/>
    <w:rsid w:val="56F164AF"/>
    <w:rsid w:val="57492E39"/>
    <w:rsid w:val="574C2B1E"/>
    <w:rsid w:val="577D9F25"/>
    <w:rsid w:val="57D1816F"/>
    <w:rsid w:val="5804A95D"/>
    <w:rsid w:val="58563E5C"/>
    <w:rsid w:val="58779284"/>
    <w:rsid w:val="589E53C2"/>
    <w:rsid w:val="58D2E71B"/>
    <w:rsid w:val="58D84B89"/>
    <w:rsid w:val="5902B1F3"/>
    <w:rsid w:val="594D840C"/>
    <w:rsid w:val="599A6FDE"/>
    <w:rsid w:val="59B699C5"/>
    <w:rsid w:val="59CF1595"/>
    <w:rsid w:val="59F944B2"/>
    <w:rsid w:val="5A078BBE"/>
    <w:rsid w:val="5A2A7098"/>
    <w:rsid w:val="5A2F23BD"/>
    <w:rsid w:val="5A4A3DFD"/>
    <w:rsid w:val="5A56C83D"/>
    <w:rsid w:val="5A676AA6"/>
    <w:rsid w:val="5A7821CC"/>
    <w:rsid w:val="5A85AB40"/>
    <w:rsid w:val="5ACB1BB5"/>
    <w:rsid w:val="5AD814A9"/>
    <w:rsid w:val="5B28B734"/>
    <w:rsid w:val="5B2AE8D3"/>
    <w:rsid w:val="5B4EDC76"/>
    <w:rsid w:val="5B877F20"/>
    <w:rsid w:val="5BA67BFC"/>
    <w:rsid w:val="5BBA58F2"/>
    <w:rsid w:val="5BF5F4B2"/>
    <w:rsid w:val="5BF68D73"/>
    <w:rsid w:val="5C1969B2"/>
    <w:rsid w:val="5C26D70C"/>
    <w:rsid w:val="5C2AEC9D"/>
    <w:rsid w:val="5C330F1D"/>
    <w:rsid w:val="5C3E04E1"/>
    <w:rsid w:val="5C414684"/>
    <w:rsid w:val="5C511048"/>
    <w:rsid w:val="5C70ACDA"/>
    <w:rsid w:val="5C76D0D3"/>
    <w:rsid w:val="5C82A706"/>
    <w:rsid w:val="5C8F1738"/>
    <w:rsid w:val="5CBFECE0"/>
    <w:rsid w:val="5CC92A55"/>
    <w:rsid w:val="5CD9675D"/>
    <w:rsid w:val="5D375D0D"/>
    <w:rsid w:val="5D452DB7"/>
    <w:rsid w:val="5D6DBF2D"/>
    <w:rsid w:val="5D7CE4E6"/>
    <w:rsid w:val="5D982429"/>
    <w:rsid w:val="5DB9A7AF"/>
    <w:rsid w:val="5DCDB90B"/>
    <w:rsid w:val="5DD80022"/>
    <w:rsid w:val="5DFA234E"/>
    <w:rsid w:val="5E329E45"/>
    <w:rsid w:val="5E4F0561"/>
    <w:rsid w:val="5E70D76A"/>
    <w:rsid w:val="5E7BC4C3"/>
    <w:rsid w:val="5E7C8FC3"/>
    <w:rsid w:val="5EE0A39C"/>
    <w:rsid w:val="5EE513C2"/>
    <w:rsid w:val="5F18B547"/>
    <w:rsid w:val="5F5B8923"/>
    <w:rsid w:val="5F5F1773"/>
    <w:rsid w:val="5F6B8769"/>
    <w:rsid w:val="5F70E570"/>
    <w:rsid w:val="5FA84D9C"/>
    <w:rsid w:val="5FCB3F25"/>
    <w:rsid w:val="5FEB0FED"/>
    <w:rsid w:val="6005C485"/>
    <w:rsid w:val="60155D4D"/>
    <w:rsid w:val="604AE523"/>
    <w:rsid w:val="604DD2F0"/>
    <w:rsid w:val="604FA67C"/>
    <w:rsid w:val="60923844"/>
    <w:rsid w:val="6118A042"/>
    <w:rsid w:val="612AF5A0"/>
    <w:rsid w:val="61441DFD"/>
    <w:rsid w:val="614F3522"/>
    <w:rsid w:val="61654AC8"/>
    <w:rsid w:val="617C3017"/>
    <w:rsid w:val="617EF874"/>
    <w:rsid w:val="61EE3889"/>
    <w:rsid w:val="620B6902"/>
    <w:rsid w:val="620FC7A0"/>
    <w:rsid w:val="62458A97"/>
    <w:rsid w:val="62626E84"/>
    <w:rsid w:val="6266B99A"/>
    <w:rsid w:val="627BC75F"/>
    <w:rsid w:val="627E8925"/>
    <w:rsid w:val="62AD4BB7"/>
    <w:rsid w:val="62B8E4B6"/>
    <w:rsid w:val="62D38BFB"/>
    <w:rsid w:val="62F0B954"/>
    <w:rsid w:val="630392A0"/>
    <w:rsid w:val="630B6C86"/>
    <w:rsid w:val="63180078"/>
    <w:rsid w:val="6333820D"/>
    <w:rsid w:val="636405B2"/>
    <w:rsid w:val="63A1A1C3"/>
    <w:rsid w:val="63B2415B"/>
    <w:rsid w:val="64339A47"/>
    <w:rsid w:val="64494003"/>
    <w:rsid w:val="64529397"/>
    <w:rsid w:val="64629662"/>
    <w:rsid w:val="6469ED62"/>
    <w:rsid w:val="646A4CA4"/>
    <w:rsid w:val="64B0333C"/>
    <w:rsid w:val="64D286CB"/>
    <w:rsid w:val="64F2F4C4"/>
    <w:rsid w:val="64F69BDA"/>
    <w:rsid w:val="650221A2"/>
    <w:rsid w:val="656B41E9"/>
    <w:rsid w:val="65831EB0"/>
    <w:rsid w:val="65BF8C2D"/>
    <w:rsid w:val="65C06F96"/>
    <w:rsid w:val="65F63F84"/>
    <w:rsid w:val="6633D920"/>
    <w:rsid w:val="66533102"/>
    <w:rsid w:val="66683B19"/>
    <w:rsid w:val="66694F47"/>
    <w:rsid w:val="66930CFB"/>
    <w:rsid w:val="66C2D870"/>
    <w:rsid w:val="66E03132"/>
    <w:rsid w:val="66EBB581"/>
    <w:rsid w:val="671C22E8"/>
    <w:rsid w:val="672271AE"/>
    <w:rsid w:val="67397AC8"/>
    <w:rsid w:val="676AD88F"/>
    <w:rsid w:val="6798671B"/>
    <w:rsid w:val="67ED87A4"/>
    <w:rsid w:val="680F0877"/>
    <w:rsid w:val="682EAFCA"/>
    <w:rsid w:val="683527C7"/>
    <w:rsid w:val="683E7B67"/>
    <w:rsid w:val="687FB39D"/>
    <w:rsid w:val="688785E2"/>
    <w:rsid w:val="688FAFF9"/>
    <w:rsid w:val="68C5F02A"/>
    <w:rsid w:val="68D2D059"/>
    <w:rsid w:val="68E40671"/>
    <w:rsid w:val="690B987D"/>
    <w:rsid w:val="69142B24"/>
    <w:rsid w:val="691BC325"/>
    <w:rsid w:val="6941D174"/>
    <w:rsid w:val="695399C1"/>
    <w:rsid w:val="698AD1C4"/>
    <w:rsid w:val="699A9D74"/>
    <w:rsid w:val="69A71504"/>
    <w:rsid w:val="69CAADBD"/>
    <w:rsid w:val="69EA08B0"/>
    <w:rsid w:val="6A221C5F"/>
    <w:rsid w:val="6A27D23A"/>
    <w:rsid w:val="6A4105A7"/>
    <w:rsid w:val="6A6A6573"/>
    <w:rsid w:val="6A751FC9"/>
    <w:rsid w:val="6A92BC1E"/>
    <w:rsid w:val="6A94C09F"/>
    <w:rsid w:val="6AA723EE"/>
    <w:rsid w:val="6AB11549"/>
    <w:rsid w:val="6AF0F665"/>
    <w:rsid w:val="6B45BD46"/>
    <w:rsid w:val="6B521320"/>
    <w:rsid w:val="6B7670CF"/>
    <w:rsid w:val="6BAB8071"/>
    <w:rsid w:val="6BBE9F79"/>
    <w:rsid w:val="6BD7C7D6"/>
    <w:rsid w:val="6C04507A"/>
    <w:rsid w:val="6C16C05E"/>
    <w:rsid w:val="6C58D6E7"/>
    <w:rsid w:val="6C6A7636"/>
    <w:rsid w:val="6C86C3B8"/>
    <w:rsid w:val="6C93188F"/>
    <w:rsid w:val="6CAA74E6"/>
    <w:rsid w:val="6CC13801"/>
    <w:rsid w:val="6CC9C0F4"/>
    <w:rsid w:val="6CE8AEED"/>
    <w:rsid w:val="6CF8459A"/>
    <w:rsid w:val="6D0F6A26"/>
    <w:rsid w:val="6D736566"/>
    <w:rsid w:val="6D7FEA77"/>
    <w:rsid w:val="6D940D94"/>
    <w:rsid w:val="6DE93656"/>
    <w:rsid w:val="6DEEEE88"/>
    <w:rsid w:val="6DEF3B06"/>
    <w:rsid w:val="6E2237C1"/>
    <w:rsid w:val="6E7508B3"/>
    <w:rsid w:val="6E95D907"/>
    <w:rsid w:val="6EA8FDE3"/>
    <w:rsid w:val="6EBC7034"/>
    <w:rsid w:val="6EC80AED"/>
    <w:rsid w:val="6EE8B08A"/>
    <w:rsid w:val="6EF088B8"/>
    <w:rsid w:val="6EF31857"/>
    <w:rsid w:val="6EF93F8C"/>
    <w:rsid w:val="6F412EEC"/>
    <w:rsid w:val="6F720CEE"/>
    <w:rsid w:val="6F7A2F9E"/>
    <w:rsid w:val="6FB7EF46"/>
    <w:rsid w:val="6FBDD403"/>
    <w:rsid w:val="6FC3B367"/>
    <w:rsid w:val="702DE28B"/>
    <w:rsid w:val="7034DAF6"/>
    <w:rsid w:val="707D9014"/>
    <w:rsid w:val="70C2B993"/>
    <w:rsid w:val="70C74D2E"/>
    <w:rsid w:val="70DC837A"/>
    <w:rsid w:val="70EF1856"/>
    <w:rsid w:val="7113A21F"/>
    <w:rsid w:val="71236B1D"/>
    <w:rsid w:val="713B8888"/>
    <w:rsid w:val="714BAEA3"/>
    <w:rsid w:val="718882F9"/>
    <w:rsid w:val="7196F488"/>
    <w:rsid w:val="719F134A"/>
    <w:rsid w:val="71CF749A"/>
    <w:rsid w:val="71E5C463"/>
    <w:rsid w:val="71F9B2BC"/>
    <w:rsid w:val="72582DA8"/>
    <w:rsid w:val="727D49D5"/>
    <w:rsid w:val="727DE95D"/>
    <w:rsid w:val="7282255D"/>
    <w:rsid w:val="72B114E8"/>
    <w:rsid w:val="72CF4C7B"/>
    <w:rsid w:val="732199A1"/>
    <w:rsid w:val="73448A42"/>
    <w:rsid w:val="73610FDC"/>
    <w:rsid w:val="7378DE9B"/>
    <w:rsid w:val="73A13ECE"/>
    <w:rsid w:val="73AA1B31"/>
    <w:rsid w:val="73AA9242"/>
    <w:rsid w:val="73B02539"/>
    <w:rsid w:val="73E2A6EA"/>
    <w:rsid w:val="73EC6F69"/>
    <w:rsid w:val="74019D89"/>
    <w:rsid w:val="741CBE5F"/>
    <w:rsid w:val="743F8766"/>
    <w:rsid w:val="746004DB"/>
    <w:rsid w:val="74850217"/>
    <w:rsid w:val="748AB8AE"/>
    <w:rsid w:val="74BD7451"/>
    <w:rsid w:val="74DC5835"/>
    <w:rsid w:val="74E2CBA1"/>
    <w:rsid w:val="74F1DF3F"/>
    <w:rsid w:val="74FAE072"/>
    <w:rsid w:val="75009EE3"/>
    <w:rsid w:val="7507155C"/>
    <w:rsid w:val="754CDD66"/>
    <w:rsid w:val="756581BF"/>
    <w:rsid w:val="756608EA"/>
    <w:rsid w:val="75746AA5"/>
    <w:rsid w:val="75CA35C4"/>
    <w:rsid w:val="75CC07C9"/>
    <w:rsid w:val="75D3DB8D"/>
    <w:rsid w:val="761C9AB3"/>
    <w:rsid w:val="76575252"/>
    <w:rsid w:val="767EA9EA"/>
    <w:rsid w:val="768506A7"/>
    <w:rsid w:val="76A0C3F7"/>
    <w:rsid w:val="7797559B"/>
    <w:rsid w:val="77B5C59D"/>
    <w:rsid w:val="77EE5E50"/>
    <w:rsid w:val="78173743"/>
    <w:rsid w:val="785D4764"/>
    <w:rsid w:val="7884814F"/>
    <w:rsid w:val="78D8F800"/>
    <w:rsid w:val="790D65A6"/>
    <w:rsid w:val="7917281C"/>
    <w:rsid w:val="792B4908"/>
    <w:rsid w:val="79D778B7"/>
    <w:rsid w:val="79F00ABA"/>
    <w:rsid w:val="7A14B43B"/>
    <w:rsid w:val="7A1F24DB"/>
    <w:rsid w:val="7A309AC0"/>
    <w:rsid w:val="7A4A837B"/>
    <w:rsid w:val="7A5C86C5"/>
    <w:rsid w:val="7A81595C"/>
    <w:rsid w:val="7AD67058"/>
    <w:rsid w:val="7AE6C487"/>
    <w:rsid w:val="7B709532"/>
    <w:rsid w:val="7BDE840D"/>
    <w:rsid w:val="7BEDB8CF"/>
    <w:rsid w:val="7BF639D3"/>
    <w:rsid w:val="7C012EEB"/>
    <w:rsid w:val="7C0611E2"/>
    <w:rsid w:val="7C09E67C"/>
    <w:rsid w:val="7C0FD06A"/>
    <w:rsid w:val="7C1D29BD"/>
    <w:rsid w:val="7C1E47C4"/>
    <w:rsid w:val="7C2E7CC1"/>
    <w:rsid w:val="7C60D202"/>
    <w:rsid w:val="7C95CE7C"/>
    <w:rsid w:val="7CF66C4A"/>
    <w:rsid w:val="7CF89C66"/>
    <w:rsid w:val="7D015111"/>
    <w:rsid w:val="7D0C6593"/>
    <w:rsid w:val="7D23CFDE"/>
    <w:rsid w:val="7D301598"/>
    <w:rsid w:val="7D308AB5"/>
    <w:rsid w:val="7D4311EB"/>
    <w:rsid w:val="7D66542D"/>
    <w:rsid w:val="7D82243D"/>
    <w:rsid w:val="7DA8AA7D"/>
    <w:rsid w:val="7DA975BC"/>
    <w:rsid w:val="7E2A31AB"/>
    <w:rsid w:val="7E4B2E3A"/>
    <w:rsid w:val="7E637F68"/>
    <w:rsid w:val="7E642059"/>
    <w:rsid w:val="7EB8971A"/>
    <w:rsid w:val="7ED5EBFA"/>
    <w:rsid w:val="7EDBC00A"/>
    <w:rsid w:val="7EF02C0A"/>
    <w:rsid w:val="7EF719EE"/>
    <w:rsid w:val="7F3E77F8"/>
    <w:rsid w:val="7F85E6EE"/>
    <w:rsid w:val="7F8A956A"/>
    <w:rsid w:val="7FD1C91A"/>
    <w:rsid w:val="7FD49454"/>
    <w:rsid w:val="7FD55485"/>
    <w:rsid w:val="7FD8E0C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58615"/>
  <w15:chartTrackingRefBased/>
  <w15:docId w15:val="{F4D91253-2FCF-458E-B740-976D94A9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zh-CN"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628"/>
    <w:rPr>
      <w:rFonts w:ascii="Simplon Norm" w:hAnsi="Simplon Norm"/>
      <w:sz w:val="22"/>
    </w:rPr>
  </w:style>
  <w:style w:type="paragraph" w:styleId="Heading1">
    <w:name w:val="heading 1"/>
    <w:basedOn w:val="Normal"/>
    <w:next w:val="Normal"/>
    <w:link w:val="Heading1Char"/>
    <w:uiPriority w:val="9"/>
    <w:qFormat/>
    <w:rsid w:val="00DD2FA8"/>
    <w:pPr>
      <w:tabs>
        <w:tab w:val="left" w:pos="4536"/>
      </w:tabs>
      <w:outlineLvl w:val="0"/>
    </w:pPr>
    <w:rPr>
      <w:b/>
      <w:bCs/>
      <w:sz w:val="28"/>
      <w:szCs w:val="28"/>
    </w:rPr>
  </w:style>
  <w:style w:type="paragraph" w:styleId="Heading2">
    <w:name w:val="heading 2"/>
    <w:basedOn w:val="Normal"/>
    <w:next w:val="Normal"/>
    <w:link w:val="Heading2Char"/>
    <w:uiPriority w:val="9"/>
    <w:unhideWhenUsed/>
    <w:qFormat/>
    <w:rsid w:val="004C2BA6"/>
    <w:pPr>
      <w:spacing w:after="120" w:line="240" w:lineRule="auto"/>
      <w:outlineLvl w:val="1"/>
    </w:pPr>
    <w:rPr>
      <w:rFonts w:cstheme="minorHAnsi"/>
      <w:i/>
      <w:iCs/>
      <w:color w:val="FF0000"/>
      <w:sz w:val="24"/>
      <w:szCs w:val="24"/>
    </w:rPr>
  </w:style>
  <w:style w:type="paragraph" w:styleId="Heading3">
    <w:name w:val="heading 3"/>
    <w:basedOn w:val="Heading2"/>
    <w:next w:val="Normal"/>
    <w:link w:val="Heading3Char"/>
    <w:uiPriority w:val="9"/>
    <w:unhideWhenUsed/>
    <w:qFormat/>
    <w:rsid w:val="00407467"/>
    <w:pPr>
      <w:outlineLvl w:val="2"/>
    </w:pPr>
    <w:rPr>
      <w:i w:val="0"/>
      <w:iCs w:val="0"/>
      <w:sz w:val="22"/>
      <w:szCs w:val="22"/>
    </w:rPr>
  </w:style>
  <w:style w:type="paragraph" w:styleId="Heading4">
    <w:name w:val="heading 4"/>
    <w:basedOn w:val="Normal"/>
    <w:next w:val="Normal"/>
    <w:link w:val="Heading4Char"/>
    <w:uiPriority w:val="9"/>
    <w:unhideWhenUsed/>
    <w:qFormat/>
    <w:rsid w:val="00894E6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894E6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894E6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94E6A"/>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unhideWhenUsed/>
    <w:qFormat/>
    <w:rsid w:val="00894E6A"/>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unhideWhenUsed/>
    <w:qFormat/>
    <w:rsid w:val="00894E6A"/>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covertitlenumber">
    <w:name w:val="OC cover title number"/>
    <w:next w:val="Normal"/>
    <w:rsid w:val="0035658E"/>
    <w:pPr>
      <w:spacing w:before="240" w:after="240" w:line="240" w:lineRule="atLeast"/>
      <w:jc w:val="right"/>
    </w:pPr>
    <w:rPr>
      <w:rFonts w:ascii="Arial" w:hAnsi="Arial" w:cs="Arial"/>
      <w:sz w:val="32"/>
      <w:szCs w:val="32"/>
      <w:lang w:val="en-US" w:eastAsia="en-US" w:bidi="en-US"/>
    </w:rPr>
  </w:style>
  <w:style w:type="paragraph" w:customStyle="1" w:styleId="OCcovertitle">
    <w:name w:val="OC cover title"/>
    <w:basedOn w:val="OCcovertitlenumber"/>
    <w:next w:val="Normal"/>
    <w:rsid w:val="0035658E"/>
    <w:pPr>
      <w:pBdr>
        <w:bottom w:val="single" w:sz="4" w:space="1" w:color="auto"/>
      </w:pBdr>
    </w:pPr>
    <w:rPr>
      <w:b/>
    </w:rPr>
  </w:style>
  <w:style w:type="paragraph" w:customStyle="1" w:styleId="OCquote">
    <w:name w:val="OC quote"/>
    <w:basedOn w:val="Normal"/>
    <w:next w:val="OCnumlist"/>
    <w:rsid w:val="0035658E"/>
    <w:pPr>
      <w:spacing w:before="120"/>
      <w:ind w:left="567" w:right="567"/>
    </w:pPr>
    <w:rPr>
      <w:rFonts w:ascii="Arial" w:hAnsi="Arial" w:cs="Arial"/>
      <w:lang w:bidi="en-US"/>
    </w:rPr>
  </w:style>
  <w:style w:type="paragraph" w:customStyle="1" w:styleId="OCcoverlearnerguide">
    <w:name w:val="OC cover learner guide"/>
    <w:next w:val="Normal"/>
    <w:rsid w:val="0035658E"/>
    <w:pPr>
      <w:spacing w:before="360" w:line="240" w:lineRule="auto"/>
      <w:jc w:val="center"/>
    </w:pPr>
    <w:rPr>
      <w:rFonts w:ascii="Arial" w:hAnsi="Arial" w:cs="Arial"/>
      <w:sz w:val="56"/>
      <w:szCs w:val="56"/>
      <w:lang w:val="en-US" w:eastAsia="en-US" w:bidi="en-US"/>
    </w:rPr>
  </w:style>
  <w:style w:type="paragraph" w:customStyle="1" w:styleId="Style1">
    <w:name w:val="Style1"/>
    <w:basedOn w:val="Normal"/>
    <w:next w:val="Normal"/>
    <w:rsid w:val="0035658E"/>
    <w:pPr>
      <w:spacing w:after="120" w:line="240" w:lineRule="auto"/>
      <w:ind w:right="110"/>
      <w:jc w:val="right"/>
    </w:pPr>
    <w:rPr>
      <w:rFonts w:ascii="Arial" w:hAnsi="Arial" w:cs="Arial"/>
      <w:b/>
      <w:bCs/>
      <w:color w:val="0070C0"/>
      <w:sz w:val="32"/>
      <w:szCs w:val="32"/>
      <w:u w:color="000000"/>
      <w:lang w:val="en-US" w:eastAsia="en-US" w:bidi="en-US"/>
    </w:rPr>
  </w:style>
  <w:style w:type="paragraph" w:customStyle="1" w:styleId="UPSubtopicTitleH2">
    <w:name w:val="UP Subtopic Title (H2)"/>
    <w:next w:val="UPedLMSH3Firstlevelcontentheading"/>
    <w:autoRedefine/>
    <w:rsid w:val="0035658E"/>
    <w:pPr>
      <w:spacing w:before="120" w:after="120" w:line="240" w:lineRule="auto"/>
      <w:ind w:left="720" w:right="424" w:hanging="720"/>
      <w:outlineLvl w:val="1"/>
    </w:pPr>
    <w:rPr>
      <w:rFonts w:ascii="Verdana" w:hAnsi="Verdana" w:cs="Arial"/>
      <w:b/>
      <w:color w:val="0070C0"/>
      <w:sz w:val="28"/>
      <w:szCs w:val="20"/>
      <w:lang w:val="en-US" w:eastAsia="en-US" w:bidi="en-US"/>
    </w:rPr>
  </w:style>
  <w:style w:type="paragraph" w:customStyle="1" w:styleId="OChead3">
    <w:name w:val="OC head 3"/>
    <w:basedOn w:val="UPSubtopicTitleH2"/>
    <w:next w:val="Normal"/>
    <w:autoRedefine/>
    <w:rsid w:val="0035658E"/>
    <w:pPr>
      <w:outlineLvl w:val="2"/>
    </w:pPr>
    <w:rPr>
      <w:sz w:val="24"/>
      <w:u w:val="single"/>
    </w:rPr>
  </w:style>
  <w:style w:type="paragraph" w:customStyle="1" w:styleId="OCheadD">
    <w:name w:val="OC head D"/>
    <w:basedOn w:val="OChead3"/>
    <w:next w:val="Normal"/>
    <w:rsid w:val="0035658E"/>
    <w:pPr>
      <w:spacing w:before="60" w:after="0"/>
      <w:outlineLvl w:val="3"/>
    </w:pPr>
    <w:rPr>
      <w:i/>
      <w:szCs w:val="24"/>
    </w:rPr>
  </w:style>
  <w:style w:type="paragraph" w:customStyle="1" w:styleId="OCtablehead">
    <w:name w:val="OC table head"/>
    <w:next w:val="Normal"/>
    <w:rsid w:val="0035658E"/>
    <w:pPr>
      <w:spacing w:before="60" w:after="60" w:line="240" w:lineRule="auto"/>
    </w:pPr>
    <w:rPr>
      <w:rFonts w:ascii="Arial" w:hAnsi="Arial" w:cs="Arial"/>
      <w:b/>
      <w:sz w:val="24"/>
      <w:szCs w:val="24"/>
      <w:lang w:val="en-US" w:eastAsia="en-US" w:bidi="en-US"/>
    </w:rPr>
  </w:style>
  <w:style w:type="paragraph" w:customStyle="1" w:styleId="OCCaption">
    <w:name w:val="OC Caption"/>
    <w:next w:val="Normal"/>
    <w:rsid w:val="0035658E"/>
    <w:pPr>
      <w:spacing w:before="120" w:after="0" w:line="240" w:lineRule="auto"/>
    </w:pPr>
    <w:rPr>
      <w:rFonts w:ascii="Arial" w:hAnsi="Arial" w:cs="Arial"/>
      <w:i/>
      <w:lang w:val="en-US" w:eastAsia="en-US" w:bidi="en-US"/>
    </w:rPr>
  </w:style>
  <w:style w:type="paragraph" w:customStyle="1" w:styleId="OCsource">
    <w:name w:val="OC source"/>
    <w:rsid w:val="0035658E"/>
    <w:pPr>
      <w:spacing w:after="240" w:line="240" w:lineRule="auto"/>
    </w:pPr>
    <w:rPr>
      <w:rFonts w:ascii="Arial" w:hAnsi="Arial" w:cs="Arial"/>
      <w:sz w:val="20"/>
      <w:szCs w:val="20"/>
      <w:lang w:val="en-US" w:eastAsia="en-US" w:bidi="en-US"/>
    </w:rPr>
  </w:style>
  <w:style w:type="paragraph" w:customStyle="1" w:styleId="OCepigraph">
    <w:name w:val="OC epigraph"/>
    <w:next w:val="Normal"/>
    <w:rsid w:val="0035658E"/>
    <w:pPr>
      <w:spacing w:before="120" w:after="240" w:line="240" w:lineRule="auto"/>
    </w:pPr>
    <w:rPr>
      <w:rFonts w:ascii="Arial" w:eastAsiaTheme="minorHAnsi" w:hAnsi="Arial" w:cs="Arial"/>
      <w:i/>
      <w:sz w:val="24"/>
      <w:szCs w:val="24"/>
      <w:lang w:eastAsia="en-US" w:bidi="ar-SA"/>
    </w:rPr>
  </w:style>
  <w:style w:type="paragraph" w:customStyle="1" w:styleId="OCglossaryword">
    <w:name w:val="OC glossary word"/>
    <w:rsid w:val="0035658E"/>
    <w:pPr>
      <w:spacing w:before="120" w:after="120" w:line="240" w:lineRule="auto"/>
      <w:ind w:left="567" w:hanging="567"/>
    </w:pPr>
    <w:rPr>
      <w:rFonts w:ascii="Arial" w:hAnsi="Arial" w:cs="Arial"/>
      <w:sz w:val="24"/>
      <w:szCs w:val="24"/>
      <w:lang w:val="en-US" w:eastAsia="en-US" w:bidi="en-US"/>
    </w:rPr>
  </w:style>
  <w:style w:type="paragraph" w:customStyle="1" w:styleId="OCreference">
    <w:name w:val="OC reference"/>
    <w:rsid w:val="0035658E"/>
    <w:pPr>
      <w:spacing w:line="240" w:lineRule="auto"/>
      <w:ind w:left="567" w:hanging="567"/>
    </w:pPr>
    <w:rPr>
      <w:rFonts w:ascii="Arial" w:hAnsi="Arial" w:cs="Arial"/>
      <w:lang w:val="en-US" w:eastAsia="en-US" w:bidi="en-US"/>
    </w:rPr>
  </w:style>
  <w:style w:type="character" w:customStyle="1" w:styleId="OCitalicsforcitations">
    <w:name w:val="OC italics for citations"/>
    <w:basedOn w:val="DefaultParagraphFont"/>
    <w:uiPriority w:val="1"/>
    <w:rsid w:val="0035658E"/>
    <w:rPr>
      <w:i/>
    </w:rPr>
  </w:style>
  <w:style w:type="character" w:customStyle="1" w:styleId="OCitalics">
    <w:name w:val="OC italics"/>
    <w:basedOn w:val="DefaultParagraphFont"/>
    <w:uiPriority w:val="1"/>
    <w:rsid w:val="0035658E"/>
    <w:rPr>
      <w:i/>
    </w:rPr>
  </w:style>
  <w:style w:type="paragraph" w:customStyle="1" w:styleId="OCbullets1">
    <w:name w:val="OC bullets 1"/>
    <w:basedOn w:val="Normal"/>
    <w:rsid w:val="0035658E"/>
    <w:pPr>
      <w:spacing w:before="120"/>
      <w:ind w:left="357" w:hanging="357"/>
      <w:contextualSpacing/>
    </w:pPr>
    <w:rPr>
      <w:rFonts w:cs="Arial"/>
      <w:lang w:bidi="en-US"/>
    </w:rPr>
  </w:style>
  <w:style w:type="paragraph" w:customStyle="1" w:styleId="OClist1">
    <w:name w:val="OC list 1"/>
    <w:basedOn w:val="Normal"/>
    <w:rsid w:val="0035658E"/>
    <w:pPr>
      <w:numPr>
        <w:numId w:val="1"/>
      </w:numPr>
      <w:spacing w:before="120"/>
      <w:contextualSpacing/>
    </w:pPr>
    <w:rPr>
      <w:rFonts w:cs="Arial"/>
      <w:lang w:bidi="en-US"/>
    </w:rPr>
  </w:style>
  <w:style w:type="paragraph" w:customStyle="1" w:styleId="OCbulletindent">
    <w:name w:val="OC bullet indent"/>
    <w:basedOn w:val="OCbullets"/>
    <w:next w:val="Normal"/>
    <w:rsid w:val="0035658E"/>
    <w:pPr>
      <w:ind w:left="924" w:hanging="357"/>
    </w:pPr>
  </w:style>
  <w:style w:type="paragraph" w:customStyle="1" w:styleId="OCbullets">
    <w:name w:val="OC bullets"/>
    <w:basedOn w:val="Normal"/>
    <w:autoRedefine/>
    <w:rsid w:val="0035658E"/>
    <w:pPr>
      <w:spacing w:before="120"/>
      <w:ind w:left="360" w:hanging="360"/>
      <w:contextualSpacing/>
    </w:pPr>
    <w:rPr>
      <w:rFonts w:ascii="Calibri" w:hAnsi="Calibri" w:cs="Arial"/>
      <w:b/>
      <w:u w:color="000000"/>
      <w:lang w:bidi="en-US"/>
    </w:rPr>
  </w:style>
  <w:style w:type="paragraph" w:customStyle="1" w:styleId="OCnumlist">
    <w:name w:val="OC numlist"/>
    <w:basedOn w:val="Normal"/>
    <w:rsid w:val="0035658E"/>
    <w:pPr>
      <w:numPr>
        <w:numId w:val="2"/>
      </w:numPr>
      <w:spacing w:before="120" w:line="240" w:lineRule="auto"/>
      <w:ind w:right="110"/>
      <w:contextualSpacing/>
      <w:jc w:val="right"/>
    </w:pPr>
    <w:rPr>
      <w:rFonts w:ascii="Arial" w:hAnsi="Arial" w:cs="Arial"/>
      <w:bCs/>
      <w:color w:val="0070C0"/>
      <w:sz w:val="32"/>
      <w:szCs w:val="32"/>
      <w:u w:color="000000"/>
      <w:lang w:val="en-US" w:eastAsia="en-US" w:bidi="en-US"/>
    </w:rPr>
  </w:style>
  <w:style w:type="paragraph" w:customStyle="1" w:styleId="OCsourcebold">
    <w:name w:val="OC source bold"/>
    <w:basedOn w:val="Normal"/>
    <w:next w:val="Normal"/>
    <w:link w:val="OCsourceboldChar"/>
    <w:rsid w:val="0035658E"/>
    <w:rPr>
      <w:rFonts w:ascii="Arial" w:hAnsi="Arial" w:cs="Arial"/>
      <w:b/>
      <w:sz w:val="20"/>
      <w:lang w:bidi="en-US"/>
    </w:rPr>
  </w:style>
  <w:style w:type="character" w:customStyle="1" w:styleId="OCsourceboldChar">
    <w:name w:val="OC source bold Char"/>
    <w:basedOn w:val="DefaultParagraphFont"/>
    <w:link w:val="OCsourcebold"/>
    <w:rsid w:val="0035658E"/>
    <w:rPr>
      <w:rFonts w:ascii="Arial" w:hAnsi="Arial" w:cs="Arial"/>
      <w:b/>
      <w:sz w:val="20"/>
      <w:lang w:bidi="en-US"/>
    </w:rPr>
  </w:style>
  <w:style w:type="paragraph" w:customStyle="1" w:styleId="OCGlossaryword0">
    <w:name w:val="OC Glossary word"/>
    <w:rsid w:val="0035658E"/>
    <w:pPr>
      <w:spacing w:before="120" w:after="120" w:line="240" w:lineRule="auto"/>
      <w:ind w:left="567" w:hanging="567"/>
    </w:pPr>
    <w:rPr>
      <w:rFonts w:ascii="Arial" w:hAnsi="Arial" w:cs="Arial"/>
      <w:sz w:val="24"/>
      <w:szCs w:val="24"/>
      <w:lang w:val="en-US" w:eastAsia="en-US" w:bidi="en-US"/>
    </w:rPr>
  </w:style>
  <w:style w:type="character" w:customStyle="1" w:styleId="OCemphasis">
    <w:name w:val="OC emphasis"/>
    <w:basedOn w:val="DefaultParagraphFont"/>
    <w:uiPriority w:val="1"/>
    <w:rsid w:val="0035658E"/>
    <w:rPr>
      <w:i/>
    </w:rPr>
  </w:style>
  <w:style w:type="numbering" w:customStyle="1" w:styleId="OCnumlist2">
    <w:name w:val="OC numlist2"/>
    <w:uiPriority w:val="99"/>
    <w:rsid w:val="0035658E"/>
  </w:style>
  <w:style w:type="paragraph" w:customStyle="1" w:styleId="OCcover1">
    <w:name w:val="OC cover 1"/>
    <w:next w:val="Normal"/>
    <w:autoRedefine/>
    <w:rsid w:val="0035658E"/>
    <w:pPr>
      <w:spacing w:before="960" w:after="240" w:line="240" w:lineRule="auto"/>
      <w:ind w:left="1440" w:right="1280"/>
      <w:jc w:val="center"/>
    </w:pPr>
    <w:rPr>
      <w:rFonts w:ascii="Arial" w:hAnsi="Arial" w:cs="Arial"/>
      <w:sz w:val="40"/>
      <w:szCs w:val="40"/>
      <w:lang w:val="en-US" w:eastAsia="en-US" w:bidi="en-US"/>
    </w:rPr>
  </w:style>
  <w:style w:type="paragraph" w:customStyle="1" w:styleId="OCcover2">
    <w:name w:val="OC cover 2"/>
    <w:next w:val="Normal"/>
    <w:rsid w:val="0035658E"/>
    <w:pPr>
      <w:pBdr>
        <w:bottom w:val="single" w:sz="4" w:space="1" w:color="auto"/>
      </w:pBdr>
      <w:spacing w:before="960" w:line="240" w:lineRule="auto"/>
      <w:contextualSpacing/>
      <w:jc w:val="right"/>
    </w:pPr>
    <w:rPr>
      <w:rFonts w:ascii="Arial" w:hAnsi="Arial" w:cs="Arial"/>
      <w:b/>
      <w:sz w:val="24"/>
      <w:szCs w:val="32"/>
      <w:lang w:val="en-US" w:eastAsia="en-US" w:bidi="en-US"/>
    </w:rPr>
  </w:style>
  <w:style w:type="paragraph" w:customStyle="1" w:styleId="OCcover3">
    <w:name w:val="OC cover 3"/>
    <w:next w:val="Normal"/>
    <w:rsid w:val="0035658E"/>
    <w:pPr>
      <w:spacing w:before="960" w:line="240" w:lineRule="auto"/>
      <w:jc w:val="right"/>
    </w:pPr>
    <w:rPr>
      <w:rFonts w:ascii="Arial" w:hAnsi="Arial" w:cs="Arial"/>
      <w:sz w:val="40"/>
      <w:szCs w:val="56"/>
      <w:lang w:val="en-US" w:eastAsia="en-US" w:bidi="en-US"/>
    </w:rPr>
  </w:style>
  <w:style w:type="paragraph" w:customStyle="1" w:styleId="OCcover4">
    <w:name w:val="OC cover 4"/>
    <w:rsid w:val="0035658E"/>
    <w:pPr>
      <w:spacing w:before="3360" w:after="0" w:line="240" w:lineRule="auto"/>
      <w:jc w:val="right"/>
    </w:pPr>
    <w:rPr>
      <w:rFonts w:ascii="Arial" w:eastAsia="Times New Roman" w:hAnsi="Arial" w:cs="Times New Roman"/>
      <w:b/>
      <w:sz w:val="28"/>
      <w:szCs w:val="24"/>
      <w:lang w:eastAsia="en-US" w:bidi="ar-SA"/>
    </w:rPr>
  </w:style>
  <w:style w:type="paragraph" w:customStyle="1" w:styleId="OCnumlistindent">
    <w:name w:val="OC numlist indent"/>
    <w:basedOn w:val="OCnumlist"/>
    <w:next w:val="Normal"/>
    <w:rsid w:val="0035658E"/>
    <w:pPr>
      <w:numPr>
        <w:numId w:val="0"/>
      </w:numPr>
    </w:pPr>
  </w:style>
  <w:style w:type="paragraph" w:customStyle="1" w:styleId="OCbodyitalics">
    <w:name w:val="OC body italics"/>
    <w:basedOn w:val="Normal"/>
    <w:next w:val="Normal"/>
    <w:autoRedefine/>
    <w:rsid w:val="0035658E"/>
    <w:pPr>
      <w:spacing w:after="120"/>
    </w:pPr>
    <w:rPr>
      <w:rFonts w:ascii="Open Sans Light" w:hAnsi="Open Sans Light" w:cs="Arial"/>
      <w:b/>
      <w:lang w:bidi="en-US"/>
    </w:rPr>
  </w:style>
  <w:style w:type="paragraph" w:customStyle="1" w:styleId="Style2">
    <w:name w:val="Style2"/>
    <w:basedOn w:val="Normal"/>
    <w:rsid w:val="00065736"/>
    <w:pPr>
      <w:spacing w:after="120" w:line="240" w:lineRule="auto"/>
      <w:ind w:right="110"/>
      <w:jc w:val="right"/>
    </w:pPr>
    <w:rPr>
      <w:rFonts w:ascii="Simplon Norm Light" w:hAnsi="Simplon Norm Light" w:cs="Arial"/>
      <w:bCs/>
      <w:sz w:val="32"/>
      <w:szCs w:val="32"/>
      <w:u w:color="000000"/>
      <w:lang w:val="en-US" w:eastAsia="en-US" w:bidi="en-US"/>
    </w:rPr>
  </w:style>
  <w:style w:type="paragraph" w:customStyle="1" w:styleId="Style3">
    <w:name w:val="Style3"/>
    <w:basedOn w:val="Normal"/>
    <w:autoRedefine/>
    <w:rsid w:val="0035658E"/>
    <w:pPr>
      <w:spacing w:after="120"/>
    </w:pPr>
    <w:rPr>
      <w:rFonts w:ascii="Open Sans Light" w:hAnsi="Open Sans Light" w:cs="Arial"/>
      <w:b/>
      <w:u w:color="000000"/>
      <w:lang w:bidi="en-US"/>
    </w:rPr>
  </w:style>
  <w:style w:type="table" w:customStyle="1" w:styleId="TableGrid1">
    <w:name w:val="Table Grid1"/>
    <w:rsid w:val="0035658E"/>
    <w:pPr>
      <w:spacing w:after="0" w:line="240" w:lineRule="auto"/>
    </w:pPr>
    <w:rPr>
      <w:lang w:eastAsia="en-AU" w:bidi="ar-SA"/>
    </w:rPr>
    <w:tblPr>
      <w:tblCellMar>
        <w:top w:w="0" w:type="dxa"/>
        <w:left w:w="0" w:type="dxa"/>
        <w:bottom w:w="0" w:type="dxa"/>
        <w:right w:w="0" w:type="dxa"/>
      </w:tblCellMar>
    </w:tblPr>
  </w:style>
  <w:style w:type="paragraph" w:customStyle="1" w:styleId="paragraph">
    <w:name w:val="paragraph"/>
    <w:basedOn w:val="Normal"/>
    <w:rsid w:val="00356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5658E"/>
  </w:style>
  <w:style w:type="character" w:customStyle="1" w:styleId="eop">
    <w:name w:val="eop"/>
    <w:basedOn w:val="DefaultParagraphFont"/>
    <w:rsid w:val="0035658E"/>
  </w:style>
  <w:style w:type="paragraph" w:customStyle="1" w:styleId="UPTopicTitleH1">
    <w:name w:val="UP Topic Title (H1)"/>
    <w:basedOn w:val="OCcovertitle"/>
    <w:next w:val="UPedLMSH2SubtopicTitleKEEP"/>
    <w:rsid w:val="0035658E"/>
    <w:rPr>
      <w:rFonts w:ascii="Calibri" w:hAnsi="Calibri"/>
      <w:sz w:val="36"/>
    </w:rPr>
  </w:style>
  <w:style w:type="paragraph" w:customStyle="1" w:styleId="UPedLMSH3Firstlevelcontentheading">
    <w:name w:val="UPed LMS H3 (First level content heading)"/>
    <w:basedOn w:val="Normal"/>
    <w:next w:val="UPedLMSH2SubtopicTitleKEEP"/>
    <w:rsid w:val="0035658E"/>
    <w:rPr>
      <w:b/>
      <w:sz w:val="28"/>
    </w:rPr>
  </w:style>
  <w:style w:type="paragraph" w:customStyle="1" w:styleId="UPedLMSH2SubtopicTitleKEEP">
    <w:name w:val="UPed LMS H2 (Subtopic Title) KEEP"/>
    <w:basedOn w:val="UPSubtopicTitleH2"/>
    <w:next w:val="UPedLMSH3Firstlevelcontentheading"/>
    <w:rsid w:val="0035658E"/>
    <w:rPr>
      <w:rFonts w:asciiTheme="majorHAnsi" w:eastAsiaTheme="majorEastAsia" w:hAnsiTheme="majorHAnsi" w:cstheme="majorHAnsi"/>
      <w:b w:val="0"/>
      <w:bCs/>
      <w:szCs w:val="28"/>
    </w:rPr>
  </w:style>
  <w:style w:type="character" w:customStyle="1" w:styleId="textlayer--absolute">
    <w:name w:val="textlayer--absolute"/>
    <w:basedOn w:val="DefaultParagraphFont"/>
    <w:rsid w:val="0035658E"/>
  </w:style>
  <w:style w:type="character" w:customStyle="1" w:styleId="Heading1Char">
    <w:name w:val="Heading 1 Char"/>
    <w:basedOn w:val="DefaultParagraphFont"/>
    <w:link w:val="Heading1"/>
    <w:uiPriority w:val="9"/>
    <w:rsid w:val="00DD2FA8"/>
    <w:rPr>
      <w:rFonts w:ascii="Simplon Norm" w:hAnsi="Simplon Norm"/>
      <w:b/>
      <w:bCs/>
      <w:sz w:val="28"/>
      <w:szCs w:val="28"/>
    </w:rPr>
  </w:style>
  <w:style w:type="character" w:customStyle="1" w:styleId="Heading2Char">
    <w:name w:val="Heading 2 Char"/>
    <w:basedOn w:val="DefaultParagraphFont"/>
    <w:link w:val="Heading2"/>
    <w:uiPriority w:val="9"/>
    <w:rsid w:val="004C2BA6"/>
    <w:rPr>
      <w:rFonts w:ascii="Simplon Norm" w:hAnsi="Simplon Norm" w:cstheme="minorHAnsi"/>
      <w:i/>
      <w:iCs/>
      <w:color w:val="FF0000"/>
      <w:sz w:val="24"/>
      <w:szCs w:val="24"/>
    </w:rPr>
  </w:style>
  <w:style w:type="character" w:customStyle="1" w:styleId="Heading3Char">
    <w:name w:val="Heading 3 Char"/>
    <w:basedOn w:val="DefaultParagraphFont"/>
    <w:link w:val="Heading3"/>
    <w:uiPriority w:val="9"/>
    <w:rsid w:val="00407467"/>
    <w:rPr>
      <w:rFonts w:ascii="Simplon Norm" w:hAnsi="Simplon Norm" w:cstheme="minorHAnsi"/>
      <w:color w:val="FF0000"/>
      <w:sz w:val="22"/>
      <w:szCs w:val="22"/>
    </w:rPr>
  </w:style>
  <w:style w:type="character" w:customStyle="1" w:styleId="Heading4Char">
    <w:name w:val="Heading 4 Char"/>
    <w:basedOn w:val="DefaultParagraphFont"/>
    <w:link w:val="Heading4"/>
    <w:uiPriority w:val="9"/>
    <w:rsid w:val="00894E6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894E6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894E6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94E6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94E6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94E6A"/>
    <w:rPr>
      <w:rFonts w:asciiTheme="majorHAnsi" w:eastAsiaTheme="majorEastAsia" w:hAnsiTheme="majorHAnsi" w:cstheme="majorBidi"/>
      <w:i/>
      <w:iCs/>
      <w:color w:val="833C0B" w:themeColor="accent2" w:themeShade="80"/>
      <w:sz w:val="22"/>
      <w:szCs w:val="22"/>
    </w:rPr>
  </w:style>
  <w:style w:type="paragraph" w:styleId="TOC1">
    <w:name w:val="toc 1"/>
    <w:basedOn w:val="Normal"/>
    <w:next w:val="Normal"/>
    <w:autoRedefine/>
    <w:uiPriority w:val="39"/>
    <w:unhideWhenUsed/>
    <w:rsid w:val="0035658E"/>
    <w:pPr>
      <w:spacing w:after="100"/>
    </w:pPr>
    <w:rPr>
      <w:lang w:bidi="en-US"/>
    </w:rPr>
  </w:style>
  <w:style w:type="paragraph" w:styleId="TOC2">
    <w:name w:val="toc 2"/>
    <w:basedOn w:val="Normal"/>
    <w:next w:val="Normal"/>
    <w:autoRedefine/>
    <w:uiPriority w:val="39"/>
    <w:unhideWhenUsed/>
    <w:rsid w:val="0035658E"/>
    <w:pPr>
      <w:spacing w:after="100"/>
      <w:ind w:left="220"/>
    </w:pPr>
    <w:rPr>
      <w:lang w:bidi="en-US"/>
    </w:rPr>
  </w:style>
  <w:style w:type="paragraph" w:styleId="TOC3">
    <w:name w:val="toc 3"/>
    <w:basedOn w:val="Normal"/>
    <w:next w:val="Normal"/>
    <w:autoRedefine/>
    <w:uiPriority w:val="39"/>
    <w:unhideWhenUsed/>
    <w:rsid w:val="0035658E"/>
    <w:pPr>
      <w:spacing w:after="100"/>
      <w:ind w:left="440"/>
    </w:pPr>
    <w:rPr>
      <w:lang w:bidi="en-US"/>
    </w:rPr>
  </w:style>
  <w:style w:type="paragraph" w:styleId="TOC4">
    <w:name w:val="toc 4"/>
    <w:basedOn w:val="Normal"/>
    <w:next w:val="Normal"/>
    <w:autoRedefine/>
    <w:uiPriority w:val="39"/>
    <w:unhideWhenUsed/>
    <w:rsid w:val="0035658E"/>
    <w:pPr>
      <w:ind w:left="720"/>
    </w:pPr>
  </w:style>
  <w:style w:type="paragraph" w:styleId="TOC5">
    <w:name w:val="toc 5"/>
    <w:basedOn w:val="Normal"/>
    <w:next w:val="Normal"/>
    <w:autoRedefine/>
    <w:uiPriority w:val="39"/>
    <w:unhideWhenUsed/>
    <w:rsid w:val="0035658E"/>
    <w:pPr>
      <w:ind w:left="960"/>
    </w:pPr>
  </w:style>
  <w:style w:type="paragraph" w:styleId="TOC6">
    <w:name w:val="toc 6"/>
    <w:basedOn w:val="Normal"/>
    <w:next w:val="Normal"/>
    <w:autoRedefine/>
    <w:uiPriority w:val="39"/>
    <w:unhideWhenUsed/>
    <w:rsid w:val="0035658E"/>
    <w:pPr>
      <w:ind w:left="1200"/>
    </w:pPr>
  </w:style>
  <w:style w:type="paragraph" w:styleId="TOC7">
    <w:name w:val="toc 7"/>
    <w:basedOn w:val="Normal"/>
    <w:next w:val="Normal"/>
    <w:autoRedefine/>
    <w:uiPriority w:val="39"/>
    <w:unhideWhenUsed/>
    <w:rsid w:val="0035658E"/>
    <w:pPr>
      <w:ind w:left="1440"/>
    </w:pPr>
  </w:style>
  <w:style w:type="paragraph" w:styleId="TOC8">
    <w:name w:val="toc 8"/>
    <w:basedOn w:val="Normal"/>
    <w:next w:val="Normal"/>
    <w:autoRedefine/>
    <w:uiPriority w:val="39"/>
    <w:unhideWhenUsed/>
    <w:rsid w:val="0035658E"/>
    <w:pPr>
      <w:ind w:left="1680"/>
    </w:pPr>
  </w:style>
  <w:style w:type="paragraph" w:styleId="TOC9">
    <w:name w:val="toc 9"/>
    <w:basedOn w:val="Normal"/>
    <w:next w:val="Normal"/>
    <w:autoRedefine/>
    <w:uiPriority w:val="39"/>
    <w:unhideWhenUsed/>
    <w:rsid w:val="0035658E"/>
    <w:pPr>
      <w:ind w:left="1920"/>
    </w:pPr>
  </w:style>
  <w:style w:type="paragraph" w:styleId="CommentText">
    <w:name w:val="annotation text"/>
    <w:basedOn w:val="Normal"/>
    <w:link w:val="CommentTextChar"/>
    <w:uiPriority w:val="99"/>
    <w:unhideWhenUsed/>
    <w:rsid w:val="0035658E"/>
    <w:rPr>
      <w:sz w:val="20"/>
      <w:szCs w:val="20"/>
      <w:lang w:bidi="en-US"/>
    </w:rPr>
  </w:style>
  <w:style w:type="character" w:customStyle="1" w:styleId="CommentTextChar">
    <w:name w:val="Comment Text Char"/>
    <w:basedOn w:val="DefaultParagraphFont"/>
    <w:link w:val="CommentText"/>
    <w:uiPriority w:val="99"/>
    <w:rsid w:val="0035658E"/>
    <w:rPr>
      <w:sz w:val="20"/>
      <w:szCs w:val="20"/>
      <w:lang w:bidi="en-US"/>
    </w:rPr>
  </w:style>
  <w:style w:type="paragraph" w:styleId="Header">
    <w:name w:val="header"/>
    <w:basedOn w:val="Normal"/>
    <w:link w:val="HeaderChar"/>
    <w:uiPriority w:val="99"/>
    <w:unhideWhenUsed/>
    <w:rsid w:val="0035658E"/>
    <w:pPr>
      <w:tabs>
        <w:tab w:val="center" w:pos="4513"/>
        <w:tab w:val="right" w:pos="9026"/>
      </w:tabs>
    </w:pPr>
  </w:style>
  <w:style w:type="character" w:customStyle="1" w:styleId="HeaderChar">
    <w:name w:val="Header Char"/>
    <w:basedOn w:val="DefaultParagraphFont"/>
    <w:link w:val="Header"/>
    <w:uiPriority w:val="99"/>
    <w:rsid w:val="0035658E"/>
  </w:style>
  <w:style w:type="paragraph" w:styleId="Footer">
    <w:name w:val="footer"/>
    <w:basedOn w:val="Normal"/>
    <w:link w:val="FooterChar"/>
    <w:uiPriority w:val="99"/>
    <w:rsid w:val="0035658E"/>
    <w:pPr>
      <w:tabs>
        <w:tab w:val="center" w:pos="4153"/>
        <w:tab w:val="right" w:pos="8306"/>
      </w:tabs>
    </w:pPr>
  </w:style>
  <w:style w:type="character" w:customStyle="1" w:styleId="FooterChar">
    <w:name w:val="Footer Char"/>
    <w:basedOn w:val="DefaultParagraphFont"/>
    <w:link w:val="Footer"/>
    <w:uiPriority w:val="99"/>
    <w:rsid w:val="0035658E"/>
  </w:style>
  <w:style w:type="paragraph" w:styleId="Caption">
    <w:name w:val="caption"/>
    <w:basedOn w:val="Normal"/>
    <w:next w:val="Normal"/>
    <w:uiPriority w:val="35"/>
    <w:unhideWhenUsed/>
    <w:qFormat/>
    <w:rsid w:val="00894E6A"/>
    <w:pPr>
      <w:spacing w:line="240" w:lineRule="auto"/>
    </w:pPr>
    <w:rPr>
      <w:b/>
      <w:bCs/>
      <w:color w:val="404040" w:themeColor="text1" w:themeTint="BF"/>
      <w:sz w:val="16"/>
      <w:szCs w:val="16"/>
    </w:rPr>
  </w:style>
  <w:style w:type="character" w:styleId="CommentReference">
    <w:name w:val="annotation reference"/>
    <w:basedOn w:val="DefaultParagraphFont"/>
    <w:uiPriority w:val="99"/>
    <w:semiHidden/>
    <w:unhideWhenUsed/>
    <w:rsid w:val="0035658E"/>
    <w:rPr>
      <w:sz w:val="16"/>
      <w:szCs w:val="16"/>
    </w:rPr>
  </w:style>
  <w:style w:type="character" w:styleId="PageNumber">
    <w:name w:val="page number"/>
    <w:basedOn w:val="DefaultParagraphFont"/>
    <w:semiHidden/>
    <w:rsid w:val="0035658E"/>
  </w:style>
  <w:style w:type="paragraph" w:styleId="BodyText">
    <w:name w:val="Body Text"/>
    <w:basedOn w:val="Normal"/>
    <w:link w:val="BodyTextChar"/>
    <w:uiPriority w:val="99"/>
    <w:unhideWhenUsed/>
    <w:rsid w:val="0035658E"/>
    <w:pPr>
      <w:spacing w:after="120"/>
    </w:pPr>
  </w:style>
  <w:style w:type="character" w:customStyle="1" w:styleId="BodyTextChar">
    <w:name w:val="Body Text Char"/>
    <w:basedOn w:val="DefaultParagraphFont"/>
    <w:link w:val="BodyText"/>
    <w:uiPriority w:val="99"/>
    <w:rsid w:val="0035658E"/>
  </w:style>
  <w:style w:type="character" w:styleId="Hyperlink">
    <w:name w:val="Hyperlink"/>
    <w:basedOn w:val="DefaultParagraphFont"/>
    <w:uiPriority w:val="99"/>
    <w:unhideWhenUsed/>
    <w:rsid w:val="0035658E"/>
    <w:rPr>
      <w:color w:val="0563C1" w:themeColor="hyperlink"/>
      <w:u w:val="single"/>
    </w:rPr>
  </w:style>
  <w:style w:type="character" w:styleId="Strong">
    <w:name w:val="Strong"/>
    <w:basedOn w:val="DefaultParagraphFont"/>
    <w:uiPriority w:val="22"/>
    <w:qFormat/>
    <w:rsid w:val="00894E6A"/>
    <w:rPr>
      <w:b/>
      <w:bCs/>
    </w:rPr>
  </w:style>
  <w:style w:type="paragraph" w:styleId="CommentSubject">
    <w:name w:val="annotation subject"/>
    <w:basedOn w:val="CommentText"/>
    <w:next w:val="CommentText"/>
    <w:link w:val="CommentSubjectChar"/>
    <w:uiPriority w:val="99"/>
    <w:semiHidden/>
    <w:unhideWhenUsed/>
    <w:rsid w:val="0035658E"/>
    <w:rPr>
      <w:b/>
      <w:bCs/>
      <w:lang w:bidi="ar-SA"/>
    </w:rPr>
  </w:style>
  <w:style w:type="character" w:customStyle="1" w:styleId="CommentSubjectChar">
    <w:name w:val="Comment Subject Char"/>
    <w:basedOn w:val="CommentTextChar"/>
    <w:link w:val="CommentSubject"/>
    <w:uiPriority w:val="99"/>
    <w:semiHidden/>
    <w:rsid w:val="0035658E"/>
    <w:rPr>
      <w:b/>
      <w:bCs/>
      <w:sz w:val="20"/>
      <w:szCs w:val="20"/>
      <w:lang w:bidi="ar-SA"/>
    </w:rPr>
  </w:style>
  <w:style w:type="paragraph" w:styleId="BalloonText">
    <w:name w:val="Balloon Text"/>
    <w:basedOn w:val="Normal"/>
    <w:link w:val="BalloonTextChar"/>
    <w:uiPriority w:val="99"/>
    <w:semiHidden/>
    <w:unhideWhenUsed/>
    <w:rsid w:val="0035658E"/>
    <w:rPr>
      <w:rFonts w:ascii="Tahoma" w:hAnsi="Tahoma" w:cs="Tahoma"/>
      <w:sz w:val="16"/>
      <w:szCs w:val="16"/>
    </w:rPr>
  </w:style>
  <w:style w:type="character" w:customStyle="1" w:styleId="BalloonTextChar">
    <w:name w:val="Balloon Text Char"/>
    <w:basedOn w:val="DefaultParagraphFont"/>
    <w:link w:val="BalloonText"/>
    <w:uiPriority w:val="99"/>
    <w:semiHidden/>
    <w:rsid w:val="0035658E"/>
    <w:rPr>
      <w:rFonts w:ascii="Tahoma" w:hAnsi="Tahoma" w:cs="Tahoma"/>
      <w:sz w:val="16"/>
      <w:szCs w:val="16"/>
    </w:rPr>
  </w:style>
  <w:style w:type="table" w:customStyle="1" w:styleId="TableGrid0">
    <w:name w:val="Table Grid0"/>
    <w:basedOn w:val="TableNormal"/>
    <w:uiPriority w:val="39"/>
    <w:rsid w:val="0035658E"/>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658E"/>
    <w:rPr>
      <w:color w:val="808080"/>
    </w:rPr>
  </w:style>
  <w:style w:type="paragraph" w:styleId="ListParagraph">
    <w:name w:val="List Paragraph"/>
    <w:aliases w:val="SOE List Paragraph"/>
    <w:basedOn w:val="Normal"/>
    <w:link w:val="ListParagraphChar"/>
    <w:uiPriority w:val="34"/>
    <w:qFormat/>
    <w:rsid w:val="0035658E"/>
    <w:pPr>
      <w:ind w:left="720"/>
      <w:contextualSpacing/>
    </w:pPr>
    <w:rPr>
      <w:rFonts w:cs="Cordia New"/>
      <w:szCs w:val="26"/>
    </w:rPr>
  </w:style>
  <w:style w:type="paragraph" w:styleId="IntenseQuote">
    <w:name w:val="Intense Quote"/>
    <w:basedOn w:val="Normal"/>
    <w:next w:val="Normal"/>
    <w:link w:val="IntenseQuoteChar"/>
    <w:uiPriority w:val="30"/>
    <w:qFormat/>
    <w:rsid w:val="00894E6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94E6A"/>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894E6A"/>
    <w:pPr>
      <w:outlineLvl w:val="9"/>
    </w:pPr>
  </w:style>
  <w:style w:type="table" w:styleId="GridTable2-Accent3">
    <w:name w:val="Grid Table 2 Accent 3"/>
    <w:basedOn w:val="TableNormal"/>
    <w:uiPriority w:val="47"/>
    <w:rsid w:val="0035658E"/>
    <w:pPr>
      <w:spacing w:after="0" w:line="240" w:lineRule="auto"/>
    </w:pPr>
    <w:rPr>
      <w:lang w:val="en-US" w:eastAsia="en-US" w:bidi="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35658E"/>
    <w:rPr>
      <w:color w:val="605E5C"/>
      <w:shd w:val="clear" w:color="auto" w:fill="E1DFDD"/>
    </w:rPr>
  </w:style>
  <w:style w:type="character" w:customStyle="1" w:styleId="Placeholder">
    <w:name w:val="Placeholder"/>
    <w:basedOn w:val="DefaultParagraphFont"/>
    <w:rsid w:val="0035658E"/>
    <w:rPr>
      <w:color w:val="538135" w:themeColor="accent6" w:themeShade="BF"/>
    </w:rPr>
  </w:style>
  <w:style w:type="character" w:customStyle="1" w:styleId="VideoPlaceholder">
    <w:name w:val="Video Placeholder"/>
    <w:basedOn w:val="DefaultParagraphFont"/>
    <w:rsid w:val="0035658E"/>
    <w:rPr>
      <w:color w:val="538135" w:themeColor="accent6" w:themeShade="BF"/>
    </w:rPr>
  </w:style>
  <w:style w:type="paragraph" w:customStyle="1" w:styleId="SOENormMedItalics">
    <w:name w:val="SOE Norm Med Italics"/>
    <w:basedOn w:val="Normal"/>
    <w:next w:val="Normal"/>
    <w:autoRedefine/>
    <w:rsid w:val="00065736"/>
    <w:pPr>
      <w:spacing w:after="120"/>
    </w:pPr>
    <w:rPr>
      <w:rFonts w:ascii="Simplon Norm Medium Italic" w:hAnsi="Simplon Norm Medium Italic" w:cs="Arial"/>
      <w:b/>
      <w:lang w:bidi="en-US"/>
    </w:rPr>
  </w:style>
  <w:style w:type="paragraph" w:customStyle="1" w:styleId="SOEHeading1">
    <w:name w:val="SOE Heading 1"/>
    <w:basedOn w:val="UPTopicTitleH1"/>
    <w:rsid w:val="00065736"/>
    <w:rPr>
      <w:rFonts w:ascii="Simplon Mono Light" w:hAnsi="Simplon Mono Light"/>
    </w:rPr>
  </w:style>
  <w:style w:type="paragraph" w:styleId="NoSpacing">
    <w:name w:val="No Spacing"/>
    <w:link w:val="NoSpacingChar"/>
    <w:uiPriority w:val="1"/>
    <w:qFormat/>
    <w:rsid w:val="00894E6A"/>
    <w:pPr>
      <w:spacing w:after="0" w:line="240" w:lineRule="auto"/>
    </w:pPr>
  </w:style>
  <w:style w:type="character" w:customStyle="1" w:styleId="NoSpacingChar">
    <w:name w:val="No Spacing Char"/>
    <w:basedOn w:val="DefaultParagraphFont"/>
    <w:link w:val="NoSpacing"/>
    <w:uiPriority w:val="1"/>
    <w:rsid w:val="000B016D"/>
  </w:style>
  <w:style w:type="paragraph" w:styleId="Title">
    <w:name w:val="Title"/>
    <w:basedOn w:val="Normal"/>
    <w:next w:val="Normal"/>
    <w:link w:val="TitleChar"/>
    <w:uiPriority w:val="1"/>
    <w:qFormat/>
    <w:rsid w:val="00894E6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
    <w:rsid w:val="00894E6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94E6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94E6A"/>
    <w:rPr>
      <w:caps/>
      <w:color w:val="404040" w:themeColor="text1" w:themeTint="BF"/>
      <w:spacing w:val="20"/>
      <w:sz w:val="28"/>
      <w:szCs w:val="28"/>
    </w:rPr>
  </w:style>
  <w:style w:type="character" w:styleId="Emphasis">
    <w:name w:val="Emphasis"/>
    <w:basedOn w:val="DefaultParagraphFont"/>
    <w:uiPriority w:val="20"/>
    <w:qFormat/>
    <w:rsid w:val="00894E6A"/>
    <w:rPr>
      <w:i/>
      <w:iCs/>
      <w:color w:val="000000" w:themeColor="text1"/>
    </w:rPr>
  </w:style>
  <w:style w:type="paragraph" w:styleId="Quote">
    <w:name w:val="Quote"/>
    <w:basedOn w:val="Normal"/>
    <w:next w:val="Normal"/>
    <w:link w:val="QuoteChar"/>
    <w:uiPriority w:val="29"/>
    <w:qFormat/>
    <w:rsid w:val="00894E6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94E6A"/>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94E6A"/>
    <w:rPr>
      <w:i/>
      <w:iCs/>
      <w:color w:val="595959" w:themeColor="text1" w:themeTint="A6"/>
    </w:rPr>
  </w:style>
  <w:style w:type="character" w:styleId="IntenseEmphasis">
    <w:name w:val="Intense Emphasis"/>
    <w:basedOn w:val="DefaultParagraphFont"/>
    <w:uiPriority w:val="21"/>
    <w:qFormat/>
    <w:rsid w:val="00894E6A"/>
    <w:rPr>
      <w:b/>
      <w:bCs/>
      <w:i/>
      <w:iCs/>
      <w:caps w:val="0"/>
      <w:smallCaps w:val="0"/>
      <w:strike w:val="0"/>
      <w:dstrike w:val="0"/>
      <w:color w:val="ED7D31" w:themeColor="accent2"/>
    </w:rPr>
  </w:style>
  <w:style w:type="character" w:styleId="SubtleReference">
    <w:name w:val="Subtle Reference"/>
    <w:basedOn w:val="DefaultParagraphFont"/>
    <w:uiPriority w:val="31"/>
    <w:qFormat/>
    <w:rsid w:val="00894E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4E6A"/>
    <w:rPr>
      <w:b/>
      <w:bCs/>
      <w:caps w:val="0"/>
      <w:smallCaps/>
      <w:color w:val="auto"/>
      <w:spacing w:val="0"/>
      <w:u w:val="single"/>
    </w:rPr>
  </w:style>
  <w:style w:type="character" w:styleId="BookTitle">
    <w:name w:val="Book Title"/>
    <w:basedOn w:val="DefaultParagraphFont"/>
    <w:uiPriority w:val="33"/>
    <w:qFormat/>
    <w:rsid w:val="00894E6A"/>
    <w:rPr>
      <w:b/>
      <w:bCs/>
      <w:caps w:val="0"/>
      <w:smallCaps/>
      <w:spacing w:val="0"/>
    </w:rPr>
  </w:style>
  <w:style w:type="paragraph" w:styleId="NormalWeb">
    <w:name w:val="Normal (Web)"/>
    <w:basedOn w:val="Normal"/>
    <w:uiPriority w:val="99"/>
    <w:unhideWhenUsed/>
    <w:rsid w:val="00C040BE"/>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customStyle="1" w:styleId="Content">
    <w:name w:val="Content"/>
    <w:basedOn w:val="Normal"/>
    <w:link w:val="ContentChar"/>
    <w:qFormat/>
    <w:rsid w:val="006116CB"/>
    <w:pPr>
      <w:spacing w:after="0"/>
    </w:pPr>
    <w:rPr>
      <w:color w:val="44546A" w:themeColor="text2"/>
      <w:sz w:val="28"/>
      <w:szCs w:val="22"/>
      <w:lang w:eastAsia="en-US" w:bidi="ar-SA"/>
    </w:rPr>
  </w:style>
  <w:style w:type="character" w:customStyle="1" w:styleId="ContentChar">
    <w:name w:val="Content Char"/>
    <w:basedOn w:val="DefaultParagraphFont"/>
    <w:link w:val="Content"/>
    <w:rsid w:val="006116CB"/>
    <w:rPr>
      <w:color w:val="44546A" w:themeColor="text2"/>
      <w:sz w:val="28"/>
      <w:szCs w:val="22"/>
      <w:lang w:eastAsia="en-US" w:bidi="ar-SA"/>
    </w:rPr>
  </w:style>
  <w:style w:type="character" w:customStyle="1" w:styleId="ListParagraphChar">
    <w:name w:val="List Paragraph Char"/>
    <w:aliases w:val="SOE List Paragraph Char"/>
    <w:basedOn w:val="DefaultParagraphFont"/>
    <w:link w:val="ListParagraph"/>
    <w:uiPriority w:val="34"/>
    <w:rsid w:val="00C806BF"/>
    <w:rPr>
      <w:rFonts w:cs="Cordia New"/>
      <w:szCs w:val="26"/>
    </w:rPr>
  </w:style>
  <w:style w:type="paragraph" w:styleId="Revision">
    <w:name w:val="Revision"/>
    <w:hidden/>
    <w:uiPriority w:val="99"/>
    <w:semiHidden/>
    <w:rsid w:val="00113527"/>
    <w:pPr>
      <w:spacing w:after="0" w:line="240" w:lineRule="auto"/>
    </w:pPr>
    <w:rPr>
      <w:szCs w:val="26"/>
    </w:rPr>
  </w:style>
  <w:style w:type="table" w:styleId="TableGrid">
    <w:name w:val="Table Grid"/>
    <w:aliases w:val="Compliant Table Grid,LEI Table 2,LEI Table Grid"/>
    <w:basedOn w:val="TableNormal"/>
    <w:uiPriority w:val="39"/>
    <w:rsid w:val="009E3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Normal"/>
    <w:uiPriority w:val="39"/>
    <w:rsid w:val="00EE67AA"/>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0CF7"/>
    <w:rPr>
      <w:color w:val="605E5C"/>
      <w:shd w:val="clear" w:color="auto" w:fill="E1DFDD"/>
    </w:rPr>
  </w:style>
  <w:style w:type="paragraph" w:customStyle="1" w:styleId="AABodyText">
    <w:name w:val="AA Body Text"/>
    <w:basedOn w:val="Normal"/>
    <w:link w:val="AABodyTextChar"/>
    <w:qFormat/>
    <w:rsid w:val="00645198"/>
    <w:pPr>
      <w:spacing w:before="80" w:after="80" w:line="240" w:lineRule="exact"/>
    </w:pPr>
    <w:rPr>
      <w:rFonts w:ascii="Kalinga" w:eastAsiaTheme="minorHAnsi" w:hAnsi="Kalinga" w:cs="Kalinga"/>
      <w:sz w:val="19"/>
      <w:szCs w:val="20"/>
      <w:lang w:eastAsia="en-AU" w:bidi="ar-SA"/>
    </w:rPr>
  </w:style>
  <w:style w:type="character" w:customStyle="1" w:styleId="AABodyTextChar">
    <w:name w:val="AA Body Text Char"/>
    <w:basedOn w:val="DefaultParagraphFont"/>
    <w:link w:val="AABodyText"/>
    <w:rsid w:val="00645198"/>
    <w:rPr>
      <w:rFonts w:ascii="Kalinga" w:eastAsiaTheme="minorHAnsi" w:hAnsi="Kalinga" w:cs="Kalinga"/>
      <w:sz w:val="19"/>
      <w:szCs w:val="20"/>
      <w:lang w:eastAsia="en-AU" w:bidi="ar-SA"/>
    </w:rPr>
  </w:style>
  <w:style w:type="character" w:styleId="Mention">
    <w:name w:val="Mention"/>
    <w:basedOn w:val="DefaultParagraphFont"/>
    <w:uiPriority w:val="99"/>
    <w:unhideWhenUsed/>
    <w:rsid w:val="005375FD"/>
    <w:rPr>
      <w:color w:val="2B579A"/>
      <w:shd w:val="clear" w:color="auto" w:fill="E6E6E6"/>
    </w:rPr>
  </w:style>
  <w:style w:type="character" w:customStyle="1" w:styleId="font601">
    <w:name w:val="font601"/>
    <w:basedOn w:val="DefaultParagraphFont"/>
    <w:rsid w:val="0019229C"/>
    <w:rPr>
      <w:rFonts w:ascii="Century Gothic" w:hAnsi="Century Gothic" w:hint="default"/>
      <w:b/>
      <w:bCs/>
      <w:i w:val="0"/>
      <w:iCs w:val="0"/>
      <w:strike w:val="0"/>
      <w:dstrike w:val="0"/>
      <w:color w:val="C65911"/>
      <w:sz w:val="20"/>
      <w:szCs w:val="20"/>
      <w:u w:val="none"/>
      <w:effect w:val="none"/>
    </w:rPr>
  </w:style>
  <w:style w:type="character" w:customStyle="1" w:styleId="font591">
    <w:name w:val="font591"/>
    <w:basedOn w:val="DefaultParagraphFont"/>
    <w:rsid w:val="0019229C"/>
    <w:rPr>
      <w:rFonts w:ascii="Century Gothic" w:hAnsi="Century Gothic" w:hint="default"/>
      <w:b w:val="0"/>
      <w:bCs w:val="0"/>
      <w:i w:val="0"/>
      <w:iCs w:val="0"/>
      <w:strike w:val="0"/>
      <w:dstrike w:val="0"/>
      <w:color w:val="C65911"/>
      <w:sz w:val="20"/>
      <w:szCs w:val="20"/>
      <w:u w:val="none"/>
      <w:effect w:val="none"/>
    </w:rPr>
  </w:style>
  <w:style w:type="paragraph" w:customStyle="1" w:styleId="TableParagraph">
    <w:name w:val="Table Paragraph"/>
    <w:basedOn w:val="Normal"/>
    <w:uiPriority w:val="1"/>
    <w:qFormat/>
    <w:rsid w:val="00E44228"/>
    <w:pPr>
      <w:widowControl w:val="0"/>
      <w:autoSpaceDE w:val="0"/>
      <w:autoSpaceDN w:val="0"/>
      <w:adjustRightInd w:val="0"/>
      <w:spacing w:after="0" w:line="240" w:lineRule="auto"/>
      <w:ind w:left="113"/>
    </w:pPr>
    <w:rPr>
      <w:rFonts w:ascii="Verdana" w:eastAsia="Times New Roman" w:hAnsi="Verdana" w:cs="Verdana"/>
      <w:sz w:val="24"/>
      <w:szCs w:val="24"/>
      <w:lang w:eastAsia="en-AU" w:bidi="ar-SA"/>
    </w:rPr>
  </w:style>
  <w:style w:type="paragraph" w:customStyle="1" w:styleId="AAAnswerBullet">
    <w:name w:val="AA Answer Bullet"/>
    <w:basedOn w:val="Normal"/>
    <w:qFormat/>
    <w:rsid w:val="00645031"/>
    <w:pPr>
      <w:spacing w:before="80" w:after="80" w:line="240" w:lineRule="exact"/>
      <w:ind w:left="360" w:hanging="360"/>
    </w:pPr>
    <w:rPr>
      <w:rFonts w:ascii="Kalinga" w:eastAsiaTheme="minorHAnsi" w:hAnsi="Kalinga" w:cs="Kalinga"/>
      <w:i/>
      <w:color w:val="FF0000"/>
      <w:sz w:val="19"/>
      <w:szCs w:val="22"/>
      <w:lang w:eastAsia="en-AU" w:bidi="ar-SA"/>
    </w:rPr>
  </w:style>
  <w:style w:type="paragraph" w:customStyle="1" w:styleId="AAAnswerText">
    <w:name w:val="AA Answer Text"/>
    <w:basedOn w:val="Normal"/>
    <w:uiPriority w:val="99"/>
    <w:qFormat/>
    <w:rsid w:val="00645031"/>
    <w:pPr>
      <w:spacing w:before="80" w:after="80" w:line="240" w:lineRule="exact"/>
    </w:pPr>
    <w:rPr>
      <w:rFonts w:ascii="Kalinga" w:eastAsiaTheme="minorHAnsi" w:hAnsi="Kalinga" w:cs="Kalinga"/>
      <w:i/>
      <w:color w:val="FF0000"/>
      <w:sz w:val="19"/>
      <w:szCs w:val="20"/>
      <w:lang w:eastAsia="en-AU" w:bidi="ar-SA"/>
    </w:rPr>
  </w:style>
  <w:style w:type="table" w:styleId="TableGridLight">
    <w:name w:val="Grid Table Light"/>
    <w:basedOn w:val="TableNormal"/>
    <w:uiPriority w:val="40"/>
    <w:rsid w:val="00645031"/>
    <w:pPr>
      <w:spacing w:after="0" w:line="240" w:lineRule="auto"/>
    </w:pPr>
    <w:rPr>
      <w:rFonts w:eastAsiaTheme="minorHAnsi"/>
      <w:sz w:val="22"/>
      <w:szCs w:val="22"/>
      <w:lang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OCnumlist21">
    <w:name w:val="OC numlist21"/>
    <w:uiPriority w:val="99"/>
    <w:rsid w:val="009A4605"/>
    <w:pPr>
      <w:numPr>
        <w:numId w:val="6"/>
      </w:numPr>
    </w:pPr>
  </w:style>
  <w:style w:type="numbering" w:customStyle="1" w:styleId="OCnumlist22">
    <w:name w:val="OC numlist22"/>
    <w:uiPriority w:val="99"/>
    <w:rsid w:val="009A4605"/>
    <w:pPr>
      <w:numPr>
        <w:numId w:val="3"/>
      </w:numPr>
    </w:pPr>
  </w:style>
  <w:style w:type="paragraph" w:customStyle="1" w:styleId="AABodyTextNumberedList">
    <w:name w:val="AA Body Text Numbered List"/>
    <w:basedOn w:val="Normal"/>
    <w:qFormat/>
    <w:rsid w:val="009A4605"/>
    <w:pPr>
      <w:numPr>
        <w:numId w:val="79"/>
      </w:numPr>
      <w:spacing w:before="80" w:after="80" w:line="240" w:lineRule="exact"/>
    </w:pPr>
    <w:rPr>
      <w:rFonts w:ascii="Kalinga" w:eastAsiaTheme="minorHAnsi" w:hAnsi="Kalinga" w:cs="Kalinga"/>
      <w:sz w:val="19"/>
      <w:szCs w:val="19"/>
      <w:lang w:eastAsia="en-AU" w:bidi="ar-SA"/>
    </w:rPr>
  </w:style>
  <w:style w:type="paragraph" w:customStyle="1" w:styleId="AABulletLevel1">
    <w:name w:val="AA Bullet Level 1"/>
    <w:basedOn w:val="Normal"/>
    <w:qFormat/>
    <w:rsid w:val="009A4605"/>
    <w:pPr>
      <w:numPr>
        <w:numId w:val="80"/>
      </w:numPr>
      <w:spacing w:before="80" w:after="80" w:line="240" w:lineRule="exact"/>
    </w:pPr>
    <w:rPr>
      <w:rFonts w:ascii="Kalinga" w:eastAsia="Calibri" w:hAnsi="Kalinga" w:cs="Kalinga"/>
      <w:sz w:val="19"/>
      <w:szCs w:val="19"/>
      <w:lang w:eastAsia="en-AU" w:bidi="ar-SA"/>
    </w:rPr>
  </w:style>
  <w:style w:type="paragraph" w:customStyle="1" w:styleId="AAAnsBul">
    <w:name w:val="AA Ans Bul"/>
    <w:basedOn w:val="Normal"/>
    <w:qFormat/>
    <w:rsid w:val="009A4605"/>
    <w:pPr>
      <w:numPr>
        <w:numId w:val="81"/>
      </w:numPr>
      <w:spacing w:before="120" w:after="120" w:line="240" w:lineRule="exact"/>
    </w:pPr>
    <w:rPr>
      <w:rFonts w:ascii="Arial" w:eastAsiaTheme="minorHAnsi" w:hAnsi="Arial" w:cs="Kalinga"/>
      <w:i/>
      <w:color w:val="FF0000"/>
      <w:sz w:val="20"/>
      <w:szCs w:val="22"/>
      <w:lang w:eastAsia="en-AU" w:bidi="ar-SA"/>
    </w:rPr>
  </w:style>
  <w:style w:type="table" w:customStyle="1" w:styleId="TableGrid2">
    <w:name w:val="Table Grid2"/>
    <w:basedOn w:val="TableNormal"/>
    <w:next w:val="TableGrid"/>
    <w:uiPriority w:val="39"/>
    <w:rsid w:val="009A4605"/>
    <w:pPr>
      <w:spacing w:after="0" w:line="240" w:lineRule="auto"/>
    </w:pPr>
    <w:rPr>
      <w:rFonts w:eastAsia="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1">
    <w:name w:val="Compliant Table Grid1"/>
    <w:basedOn w:val="TableNormal"/>
    <w:next w:val="TableGrid"/>
    <w:uiPriority w:val="39"/>
    <w:rsid w:val="009A4605"/>
    <w:pPr>
      <w:spacing w:after="0" w:line="240"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odyTextNumbering1">
    <w:name w:val="Body Text Numbering1"/>
    <w:uiPriority w:val="99"/>
    <w:rsid w:val="009A4605"/>
    <w:pPr>
      <w:numPr>
        <w:numId w:val="85"/>
      </w:numPr>
    </w:pPr>
  </w:style>
  <w:style w:type="paragraph" w:customStyle="1" w:styleId="AAAnswerBulletIndent63">
    <w:name w:val="AA Answer Bullet Indent .63"/>
    <w:qFormat/>
    <w:rsid w:val="009A4605"/>
    <w:pPr>
      <w:numPr>
        <w:numId w:val="87"/>
      </w:numPr>
      <w:spacing w:before="80" w:after="80" w:line="240" w:lineRule="exact"/>
    </w:pPr>
    <w:rPr>
      <w:rFonts w:ascii="Kalinga" w:eastAsiaTheme="minorHAnsi" w:hAnsi="Kalinga" w:cs="Kalinga"/>
      <w:i/>
      <w:color w:val="FF0000"/>
      <w:sz w:val="19"/>
      <w:szCs w:val="22"/>
      <w:lang w:eastAsia="en-US" w:bidi="ar-SA"/>
    </w:rPr>
  </w:style>
  <w:style w:type="paragraph" w:customStyle="1" w:styleId="AAAnswerIndent63">
    <w:name w:val="AA Answer Indent .63"/>
    <w:qFormat/>
    <w:rsid w:val="009A4605"/>
    <w:pPr>
      <w:spacing w:before="80" w:after="80" w:line="240" w:lineRule="exact"/>
      <w:ind w:left="357"/>
    </w:pPr>
    <w:rPr>
      <w:rFonts w:ascii="Kalinga" w:eastAsiaTheme="minorHAnsi" w:hAnsi="Kalinga" w:cs="Kalinga"/>
      <w:i/>
      <w:color w:val="FF0000"/>
      <w:sz w:val="19"/>
      <w:szCs w:val="20"/>
      <w:lang w:eastAsia="en-AU" w:bidi="ar-SA"/>
    </w:rPr>
  </w:style>
  <w:style w:type="paragraph" w:customStyle="1" w:styleId="AATableText">
    <w:name w:val="AA Table Text"/>
    <w:basedOn w:val="Normal"/>
    <w:qFormat/>
    <w:rsid w:val="009A4605"/>
    <w:pPr>
      <w:spacing w:before="60" w:after="60" w:line="200" w:lineRule="exact"/>
    </w:pPr>
    <w:rPr>
      <w:rFonts w:ascii="Kalinga" w:eastAsia="Times New Roman" w:hAnsi="Kalinga" w:cs="Kalinga"/>
      <w:sz w:val="16"/>
      <w:szCs w:val="16"/>
      <w:lang w:eastAsia="en-US" w:bidi="ar-SA"/>
    </w:rPr>
  </w:style>
  <w:style w:type="paragraph" w:customStyle="1" w:styleId="AABT">
    <w:name w:val="AA BT"/>
    <w:basedOn w:val="Normal"/>
    <w:link w:val="AABTChar"/>
    <w:qFormat/>
    <w:rsid w:val="009A4605"/>
    <w:pPr>
      <w:numPr>
        <w:numId w:val="89"/>
      </w:numPr>
      <w:spacing w:before="80" w:after="80" w:line="240" w:lineRule="exact"/>
    </w:pPr>
    <w:rPr>
      <w:rFonts w:ascii="Arial" w:eastAsiaTheme="minorHAnsi" w:hAnsi="Arial" w:cs="Kalinga"/>
      <w:sz w:val="20"/>
      <w:szCs w:val="20"/>
      <w:lang w:eastAsia="en-AU" w:bidi="ar-SA"/>
    </w:rPr>
  </w:style>
  <w:style w:type="character" w:customStyle="1" w:styleId="AABTChar">
    <w:name w:val="AA BT Char"/>
    <w:basedOn w:val="DefaultParagraphFont"/>
    <w:link w:val="AABT"/>
    <w:rsid w:val="009A4605"/>
    <w:rPr>
      <w:rFonts w:ascii="Arial" w:eastAsiaTheme="minorHAnsi" w:hAnsi="Arial" w:cs="Kalinga"/>
      <w:sz w:val="20"/>
      <w:szCs w:val="20"/>
      <w:lang w:eastAsia="en-AU" w:bidi="ar-SA"/>
    </w:rPr>
  </w:style>
  <w:style w:type="paragraph" w:customStyle="1" w:styleId="AABTNumList">
    <w:name w:val="AA BT Num List"/>
    <w:basedOn w:val="Normal"/>
    <w:qFormat/>
    <w:rsid w:val="009A4605"/>
    <w:pPr>
      <w:numPr>
        <w:ilvl w:val="1"/>
        <w:numId w:val="89"/>
      </w:numPr>
      <w:spacing w:before="80" w:after="80" w:line="240" w:lineRule="exact"/>
    </w:pPr>
    <w:rPr>
      <w:rFonts w:ascii="Arial" w:eastAsiaTheme="minorHAnsi" w:hAnsi="Arial" w:cs="Arial"/>
      <w:sz w:val="20"/>
      <w:szCs w:val="20"/>
      <w:lang w:eastAsia="en-AU" w:bidi="ar-SA"/>
    </w:rPr>
  </w:style>
  <w:style w:type="numbering" w:customStyle="1" w:styleId="BodyTextNumbering">
    <w:name w:val="Body Text Numbering"/>
    <w:uiPriority w:val="99"/>
    <w:rsid w:val="009A4605"/>
    <w:pPr>
      <w:numPr>
        <w:numId w:val="89"/>
      </w:numPr>
    </w:pPr>
  </w:style>
  <w:style w:type="table" w:customStyle="1" w:styleId="TableGridLight2">
    <w:name w:val="Table Grid Light2"/>
    <w:basedOn w:val="TableNormal"/>
    <w:uiPriority w:val="40"/>
    <w:rsid w:val="009A4605"/>
    <w:pPr>
      <w:spacing w:after="0" w:line="240" w:lineRule="auto"/>
    </w:pPr>
    <w:rPr>
      <w:rFonts w:eastAsiaTheme="minorHAnsi"/>
      <w:sz w:val="22"/>
      <w:szCs w:val="22"/>
      <w:lang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A46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441">
      <w:bodyDiv w:val="1"/>
      <w:marLeft w:val="0"/>
      <w:marRight w:val="0"/>
      <w:marTop w:val="0"/>
      <w:marBottom w:val="0"/>
      <w:divBdr>
        <w:top w:val="none" w:sz="0" w:space="0" w:color="auto"/>
        <w:left w:val="none" w:sz="0" w:space="0" w:color="auto"/>
        <w:bottom w:val="none" w:sz="0" w:space="0" w:color="auto"/>
        <w:right w:val="none" w:sz="0" w:space="0" w:color="auto"/>
      </w:divBdr>
      <w:divsChild>
        <w:div w:id="350495163">
          <w:marLeft w:val="0"/>
          <w:marRight w:val="0"/>
          <w:marTop w:val="0"/>
          <w:marBottom w:val="0"/>
          <w:divBdr>
            <w:top w:val="none" w:sz="0" w:space="0" w:color="auto"/>
            <w:left w:val="none" w:sz="0" w:space="0" w:color="auto"/>
            <w:bottom w:val="none" w:sz="0" w:space="0" w:color="auto"/>
            <w:right w:val="none" w:sz="0" w:space="0" w:color="auto"/>
          </w:divBdr>
          <w:divsChild>
            <w:div w:id="586117986">
              <w:marLeft w:val="0"/>
              <w:marRight w:val="0"/>
              <w:marTop w:val="0"/>
              <w:marBottom w:val="0"/>
              <w:divBdr>
                <w:top w:val="none" w:sz="0" w:space="0" w:color="auto"/>
                <w:left w:val="none" w:sz="0" w:space="0" w:color="auto"/>
                <w:bottom w:val="none" w:sz="0" w:space="0" w:color="auto"/>
                <w:right w:val="none" w:sz="0" w:space="0" w:color="auto"/>
              </w:divBdr>
            </w:div>
          </w:divsChild>
        </w:div>
        <w:div w:id="513230526">
          <w:marLeft w:val="0"/>
          <w:marRight w:val="0"/>
          <w:marTop w:val="0"/>
          <w:marBottom w:val="0"/>
          <w:divBdr>
            <w:top w:val="none" w:sz="0" w:space="0" w:color="auto"/>
            <w:left w:val="none" w:sz="0" w:space="0" w:color="auto"/>
            <w:bottom w:val="none" w:sz="0" w:space="0" w:color="auto"/>
            <w:right w:val="none" w:sz="0" w:space="0" w:color="auto"/>
          </w:divBdr>
          <w:divsChild>
            <w:div w:id="1893887144">
              <w:marLeft w:val="0"/>
              <w:marRight w:val="0"/>
              <w:marTop w:val="0"/>
              <w:marBottom w:val="0"/>
              <w:divBdr>
                <w:top w:val="none" w:sz="0" w:space="0" w:color="auto"/>
                <w:left w:val="none" w:sz="0" w:space="0" w:color="auto"/>
                <w:bottom w:val="none" w:sz="0" w:space="0" w:color="auto"/>
                <w:right w:val="none" w:sz="0" w:space="0" w:color="auto"/>
              </w:divBdr>
            </w:div>
          </w:divsChild>
        </w:div>
        <w:div w:id="524026626">
          <w:marLeft w:val="0"/>
          <w:marRight w:val="0"/>
          <w:marTop w:val="0"/>
          <w:marBottom w:val="0"/>
          <w:divBdr>
            <w:top w:val="none" w:sz="0" w:space="0" w:color="auto"/>
            <w:left w:val="none" w:sz="0" w:space="0" w:color="auto"/>
            <w:bottom w:val="none" w:sz="0" w:space="0" w:color="auto"/>
            <w:right w:val="none" w:sz="0" w:space="0" w:color="auto"/>
          </w:divBdr>
          <w:divsChild>
            <w:div w:id="1096097751">
              <w:marLeft w:val="0"/>
              <w:marRight w:val="0"/>
              <w:marTop w:val="0"/>
              <w:marBottom w:val="0"/>
              <w:divBdr>
                <w:top w:val="none" w:sz="0" w:space="0" w:color="auto"/>
                <w:left w:val="none" w:sz="0" w:space="0" w:color="auto"/>
                <w:bottom w:val="none" w:sz="0" w:space="0" w:color="auto"/>
                <w:right w:val="none" w:sz="0" w:space="0" w:color="auto"/>
              </w:divBdr>
            </w:div>
          </w:divsChild>
        </w:div>
        <w:div w:id="678847382">
          <w:marLeft w:val="0"/>
          <w:marRight w:val="0"/>
          <w:marTop w:val="0"/>
          <w:marBottom w:val="0"/>
          <w:divBdr>
            <w:top w:val="none" w:sz="0" w:space="0" w:color="auto"/>
            <w:left w:val="none" w:sz="0" w:space="0" w:color="auto"/>
            <w:bottom w:val="none" w:sz="0" w:space="0" w:color="auto"/>
            <w:right w:val="none" w:sz="0" w:space="0" w:color="auto"/>
          </w:divBdr>
          <w:divsChild>
            <w:div w:id="261107856">
              <w:marLeft w:val="0"/>
              <w:marRight w:val="0"/>
              <w:marTop w:val="0"/>
              <w:marBottom w:val="0"/>
              <w:divBdr>
                <w:top w:val="none" w:sz="0" w:space="0" w:color="auto"/>
                <w:left w:val="none" w:sz="0" w:space="0" w:color="auto"/>
                <w:bottom w:val="none" w:sz="0" w:space="0" w:color="auto"/>
                <w:right w:val="none" w:sz="0" w:space="0" w:color="auto"/>
              </w:divBdr>
            </w:div>
          </w:divsChild>
        </w:div>
        <w:div w:id="807209356">
          <w:marLeft w:val="0"/>
          <w:marRight w:val="0"/>
          <w:marTop w:val="0"/>
          <w:marBottom w:val="0"/>
          <w:divBdr>
            <w:top w:val="none" w:sz="0" w:space="0" w:color="auto"/>
            <w:left w:val="none" w:sz="0" w:space="0" w:color="auto"/>
            <w:bottom w:val="none" w:sz="0" w:space="0" w:color="auto"/>
            <w:right w:val="none" w:sz="0" w:space="0" w:color="auto"/>
          </w:divBdr>
          <w:divsChild>
            <w:div w:id="1636761921">
              <w:marLeft w:val="0"/>
              <w:marRight w:val="0"/>
              <w:marTop w:val="0"/>
              <w:marBottom w:val="0"/>
              <w:divBdr>
                <w:top w:val="none" w:sz="0" w:space="0" w:color="auto"/>
                <w:left w:val="none" w:sz="0" w:space="0" w:color="auto"/>
                <w:bottom w:val="none" w:sz="0" w:space="0" w:color="auto"/>
                <w:right w:val="none" w:sz="0" w:space="0" w:color="auto"/>
              </w:divBdr>
            </w:div>
          </w:divsChild>
        </w:div>
        <w:div w:id="911550653">
          <w:marLeft w:val="0"/>
          <w:marRight w:val="0"/>
          <w:marTop w:val="0"/>
          <w:marBottom w:val="0"/>
          <w:divBdr>
            <w:top w:val="none" w:sz="0" w:space="0" w:color="auto"/>
            <w:left w:val="none" w:sz="0" w:space="0" w:color="auto"/>
            <w:bottom w:val="none" w:sz="0" w:space="0" w:color="auto"/>
            <w:right w:val="none" w:sz="0" w:space="0" w:color="auto"/>
          </w:divBdr>
          <w:divsChild>
            <w:div w:id="113864590">
              <w:marLeft w:val="0"/>
              <w:marRight w:val="0"/>
              <w:marTop w:val="0"/>
              <w:marBottom w:val="0"/>
              <w:divBdr>
                <w:top w:val="none" w:sz="0" w:space="0" w:color="auto"/>
                <w:left w:val="none" w:sz="0" w:space="0" w:color="auto"/>
                <w:bottom w:val="none" w:sz="0" w:space="0" w:color="auto"/>
                <w:right w:val="none" w:sz="0" w:space="0" w:color="auto"/>
              </w:divBdr>
            </w:div>
          </w:divsChild>
        </w:div>
        <w:div w:id="984890291">
          <w:marLeft w:val="0"/>
          <w:marRight w:val="0"/>
          <w:marTop w:val="0"/>
          <w:marBottom w:val="0"/>
          <w:divBdr>
            <w:top w:val="none" w:sz="0" w:space="0" w:color="auto"/>
            <w:left w:val="none" w:sz="0" w:space="0" w:color="auto"/>
            <w:bottom w:val="none" w:sz="0" w:space="0" w:color="auto"/>
            <w:right w:val="none" w:sz="0" w:space="0" w:color="auto"/>
          </w:divBdr>
          <w:divsChild>
            <w:div w:id="1412697114">
              <w:marLeft w:val="0"/>
              <w:marRight w:val="0"/>
              <w:marTop w:val="0"/>
              <w:marBottom w:val="0"/>
              <w:divBdr>
                <w:top w:val="none" w:sz="0" w:space="0" w:color="auto"/>
                <w:left w:val="none" w:sz="0" w:space="0" w:color="auto"/>
                <w:bottom w:val="none" w:sz="0" w:space="0" w:color="auto"/>
                <w:right w:val="none" w:sz="0" w:space="0" w:color="auto"/>
              </w:divBdr>
            </w:div>
          </w:divsChild>
        </w:div>
        <w:div w:id="996618348">
          <w:marLeft w:val="0"/>
          <w:marRight w:val="0"/>
          <w:marTop w:val="0"/>
          <w:marBottom w:val="0"/>
          <w:divBdr>
            <w:top w:val="none" w:sz="0" w:space="0" w:color="auto"/>
            <w:left w:val="none" w:sz="0" w:space="0" w:color="auto"/>
            <w:bottom w:val="none" w:sz="0" w:space="0" w:color="auto"/>
            <w:right w:val="none" w:sz="0" w:space="0" w:color="auto"/>
          </w:divBdr>
          <w:divsChild>
            <w:div w:id="1331636455">
              <w:marLeft w:val="0"/>
              <w:marRight w:val="0"/>
              <w:marTop w:val="0"/>
              <w:marBottom w:val="0"/>
              <w:divBdr>
                <w:top w:val="none" w:sz="0" w:space="0" w:color="auto"/>
                <w:left w:val="none" w:sz="0" w:space="0" w:color="auto"/>
                <w:bottom w:val="none" w:sz="0" w:space="0" w:color="auto"/>
                <w:right w:val="none" w:sz="0" w:space="0" w:color="auto"/>
              </w:divBdr>
            </w:div>
          </w:divsChild>
        </w:div>
        <w:div w:id="1264024749">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1426731811">
          <w:marLeft w:val="0"/>
          <w:marRight w:val="0"/>
          <w:marTop w:val="0"/>
          <w:marBottom w:val="0"/>
          <w:divBdr>
            <w:top w:val="none" w:sz="0" w:space="0" w:color="auto"/>
            <w:left w:val="none" w:sz="0" w:space="0" w:color="auto"/>
            <w:bottom w:val="none" w:sz="0" w:space="0" w:color="auto"/>
            <w:right w:val="none" w:sz="0" w:space="0" w:color="auto"/>
          </w:divBdr>
          <w:divsChild>
            <w:div w:id="1419135060">
              <w:marLeft w:val="0"/>
              <w:marRight w:val="0"/>
              <w:marTop w:val="0"/>
              <w:marBottom w:val="0"/>
              <w:divBdr>
                <w:top w:val="none" w:sz="0" w:space="0" w:color="auto"/>
                <w:left w:val="none" w:sz="0" w:space="0" w:color="auto"/>
                <w:bottom w:val="none" w:sz="0" w:space="0" w:color="auto"/>
                <w:right w:val="none" w:sz="0" w:space="0" w:color="auto"/>
              </w:divBdr>
            </w:div>
          </w:divsChild>
        </w:div>
        <w:div w:id="1989703626">
          <w:marLeft w:val="0"/>
          <w:marRight w:val="0"/>
          <w:marTop w:val="0"/>
          <w:marBottom w:val="0"/>
          <w:divBdr>
            <w:top w:val="none" w:sz="0" w:space="0" w:color="auto"/>
            <w:left w:val="none" w:sz="0" w:space="0" w:color="auto"/>
            <w:bottom w:val="none" w:sz="0" w:space="0" w:color="auto"/>
            <w:right w:val="none" w:sz="0" w:space="0" w:color="auto"/>
          </w:divBdr>
          <w:divsChild>
            <w:div w:id="62411515">
              <w:marLeft w:val="0"/>
              <w:marRight w:val="0"/>
              <w:marTop w:val="0"/>
              <w:marBottom w:val="0"/>
              <w:divBdr>
                <w:top w:val="none" w:sz="0" w:space="0" w:color="auto"/>
                <w:left w:val="none" w:sz="0" w:space="0" w:color="auto"/>
                <w:bottom w:val="none" w:sz="0" w:space="0" w:color="auto"/>
                <w:right w:val="none" w:sz="0" w:space="0" w:color="auto"/>
              </w:divBdr>
            </w:div>
          </w:divsChild>
        </w:div>
        <w:div w:id="2147239082">
          <w:marLeft w:val="0"/>
          <w:marRight w:val="0"/>
          <w:marTop w:val="0"/>
          <w:marBottom w:val="0"/>
          <w:divBdr>
            <w:top w:val="none" w:sz="0" w:space="0" w:color="auto"/>
            <w:left w:val="none" w:sz="0" w:space="0" w:color="auto"/>
            <w:bottom w:val="none" w:sz="0" w:space="0" w:color="auto"/>
            <w:right w:val="none" w:sz="0" w:space="0" w:color="auto"/>
          </w:divBdr>
          <w:divsChild>
            <w:div w:id="7536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381">
      <w:bodyDiv w:val="1"/>
      <w:marLeft w:val="0"/>
      <w:marRight w:val="0"/>
      <w:marTop w:val="0"/>
      <w:marBottom w:val="0"/>
      <w:divBdr>
        <w:top w:val="none" w:sz="0" w:space="0" w:color="auto"/>
        <w:left w:val="none" w:sz="0" w:space="0" w:color="auto"/>
        <w:bottom w:val="none" w:sz="0" w:space="0" w:color="auto"/>
        <w:right w:val="none" w:sz="0" w:space="0" w:color="auto"/>
      </w:divBdr>
      <w:divsChild>
        <w:div w:id="11419994">
          <w:marLeft w:val="0"/>
          <w:marRight w:val="0"/>
          <w:marTop w:val="0"/>
          <w:marBottom w:val="0"/>
          <w:divBdr>
            <w:top w:val="none" w:sz="0" w:space="0" w:color="auto"/>
            <w:left w:val="none" w:sz="0" w:space="0" w:color="auto"/>
            <w:bottom w:val="none" w:sz="0" w:space="0" w:color="auto"/>
            <w:right w:val="none" w:sz="0" w:space="0" w:color="auto"/>
          </w:divBdr>
          <w:divsChild>
            <w:div w:id="76175590">
              <w:marLeft w:val="0"/>
              <w:marRight w:val="0"/>
              <w:marTop w:val="0"/>
              <w:marBottom w:val="0"/>
              <w:divBdr>
                <w:top w:val="none" w:sz="0" w:space="0" w:color="auto"/>
                <w:left w:val="none" w:sz="0" w:space="0" w:color="auto"/>
                <w:bottom w:val="none" w:sz="0" w:space="0" w:color="auto"/>
                <w:right w:val="none" w:sz="0" w:space="0" w:color="auto"/>
              </w:divBdr>
            </w:div>
          </w:divsChild>
        </w:div>
        <w:div w:id="192232029">
          <w:marLeft w:val="0"/>
          <w:marRight w:val="0"/>
          <w:marTop w:val="0"/>
          <w:marBottom w:val="0"/>
          <w:divBdr>
            <w:top w:val="none" w:sz="0" w:space="0" w:color="auto"/>
            <w:left w:val="none" w:sz="0" w:space="0" w:color="auto"/>
            <w:bottom w:val="none" w:sz="0" w:space="0" w:color="auto"/>
            <w:right w:val="none" w:sz="0" w:space="0" w:color="auto"/>
          </w:divBdr>
          <w:divsChild>
            <w:div w:id="960108092">
              <w:marLeft w:val="0"/>
              <w:marRight w:val="0"/>
              <w:marTop w:val="0"/>
              <w:marBottom w:val="0"/>
              <w:divBdr>
                <w:top w:val="none" w:sz="0" w:space="0" w:color="auto"/>
                <w:left w:val="none" w:sz="0" w:space="0" w:color="auto"/>
                <w:bottom w:val="none" w:sz="0" w:space="0" w:color="auto"/>
                <w:right w:val="none" w:sz="0" w:space="0" w:color="auto"/>
              </w:divBdr>
            </w:div>
          </w:divsChild>
        </w:div>
        <w:div w:id="471991795">
          <w:marLeft w:val="0"/>
          <w:marRight w:val="0"/>
          <w:marTop w:val="0"/>
          <w:marBottom w:val="0"/>
          <w:divBdr>
            <w:top w:val="none" w:sz="0" w:space="0" w:color="auto"/>
            <w:left w:val="none" w:sz="0" w:space="0" w:color="auto"/>
            <w:bottom w:val="none" w:sz="0" w:space="0" w:color="auto"/>
            <w:right w:val="none" w:sz="0" w:space="0" w:color="auto"/>
          </w:divBdr>
          <w:divsChild>
            <w:div w:id="1459686445">
              <w:marLeft w:val="0"/>
              <w:marRight w:val="0"/>
              <w:marTop w:val="0"/>
              <w:marBottom w:val="0"/>
              <w:divBdr>
                <w:top w:val="none" w:sz="0" w:space="0" w:color="auto"/>
                <w:left w:val="none" w:sz="0" w:space="0" w:color="auto"/>
                <w:bottom w:val="none" w:sz="0" w:space="0" w:color="auto"/>
                <w:right w:val="none" w:sz="0" w:space="0" w:color="auto"/>
              </w:divBdr>
            </w:div>
          </w:divsChild>
        </w:div>
        <w:div w:id="488637064">
          <w:marLeft w:val="0"/>
          <w:marRight w:val="0"/>
          <w:marTop w:val="0"/>
          <w:marBottom w:val="0"/>
          <w:divBdr>
            <w:top w:val="none" w:sz="0" w:space="0" w:color="auto"/>
            <w:left w:val="none" w:sz="0" w:space="0" w:color="auto"/>
            <w:bottom w:val="none" w:sz="0" w:space="0" w:color="auto"/>
            <w:right w:val="none" w:sz="0" w:space="0" w:color="auto"/>
          </w:divBdr>
          <w:divsChild>
            <w:div w:id="415253629">
              <w:marLeft w:val="0"/>
              <w:marRight w:val="0"/>
              <w:marTop w:val="0"/>
              <w:marBottom w:val="0"/>
              <w:divBdr>
                <w:top w:val="none" w:sz="0" w:space="0" w:color="auto"/>
                <w:left w:val="none" w:sz="0" w:space="0" w:color="auto"/>
                <w:bottom w:val="none" w:sz="0" w:space="0" w:color="auto"/>
                <w:right w:val="none" w:sz="0" w:space="0" w:color="auto"/>
              </w:divBdr>
            </w:div>
          </w:divsChild>
        </w:div>
        <w:div w:id="985817319">
          <w:marLeft w:val="0"/>
          <w:marRight w:val="0"/>
          <w:marTop w:val="0"/>
          <w:marBottom w:val="0"/>
          <w:divBdr>
            <w:top w:val="none" w:sz="0" w:space="0" w:color="auto"/>
            <w:left w:val="none" w:sz="0" w:space="0" w:color="auto"/>
            <w:bottom w:val="none" w:sz="0" w:space="0" w:color="auto"/>
            <w:right w:val="none" w:sz="0" w:space="0" w:color="auto"/>
          </w:divBdr>
          <w:divsChild>
            <w:div w:id="758988736">
              <w:marLeft w:val="0"/>
              <w:marRight w:val="0"/>
              <w:marTop w:val="0"/>
              <w:marBottom w:val="0"/>
              <w:divBdr>
                <w:top w:val="none" w:sz="0" w:space="0" w:color="auto"/>
                <w:left w:val="none" w:sz="0" w:space="0" w:color="auto"/>
                <w:bottom w:val="none" w:sz="0" w:space="0" w:color="auto"/>
                <w:right w:val="none" w:sz="0" w:space="0" w:color="auto"/>
              </w:divBdr>
            </w:div>
          </w:divsChild>
        </w:div>
        <w:div w:id="989554566">
          <w:marLeft w:val="0"/>
          <w:marRight w:val="0"/>
          <w:marTop w:val="0"/>
          <w:marBottom w:val="0"/>
          <w:divBdr>
            <w:top w:val="none" w:sz="0" w:space="0" w:color="auto"/>
            <w:left w:val="none" w:sz="0" w:space="0" w:color="auto"/>
            <w:bottom w:val="none" w:sz="0" w:space="0" w:color="auto"/>
            <w:right w:val="none" w:sz="0" w:space="0" w:color="auto"/>
          </w:divBdr>
          <w:divsChild>
            <w:div w:id="1539583121">
              <w:marLeft w:val="0"/>
              <w:marRight w:val="0"/>
              <w:marTop w:val="0"/>
              <w:marBottom w:val="0"/>
              <w:divBdr>
                <w:top w:val="none" w:sz="0" w:space="0" w:color="auto"/>
                <w:left w:val="none" w:sz="0" w:space="0" w:color="auto"/>
                <w:bottom w:val="none" w:sz="0" w:space="0" w:color="auto"/>
                <w:right w:val="none" w:sz="0" w:space="0" w:color="auto"/>
              </w:divBdr>
            </w:div>
          </w:divsChild>
        </w:div>
        <w:div w:id="1042709161">
          <w:marLeft w:val="0"/>
          <w:marRight w:val="0"/>
          <w:marTop w:val="0"/>
          <w:marBottom w:val="0"/>
          <w:divBdr>
            <w:top w:val="none" w:sz="0" w:space="0" w:color="auto"/>
            <w:left w:val="none" w:sz="0" w:space="0" w:color="auto"/>
            <w:bottom w:val="none" w:sz="0" w:space="0" w:color="auto"/>
            <w:right w:val="none" w:sz="0" w:space="0" w:color="auto"/>
          </w:divBdr>
          <w:divsChild>
            <w:div w:id="806775550">
              <w:marLeft w:val="0"/>
              <w:marRight w:val="0"/>
              <w:marTop w:val="0"/>
              <w:marBottom w:val="0"/>
              <w:divBdr>
                <w:top w:val="none" w:sz="0" w:space="0" w:color="auto"/>
                <w:left w:val="none" w:sz="0" w:space="0" w:color="auto"/>
                <w:bottom w:val="none" w:sz="0" w:space="0" w:color="auto"/>
                <w:right w:val="none" w:sz="0" w:space="0" w:color="auto"/>
              </w:divBdr>
            </w:div>
          </w:divsChild>
        </w:div>
        <w:div w:id="1139417605">
          <w:marLeft w:val="0"/>
          <w:marRight w:val="0"/>
          <w:marTop w:val="0"/>
          <w:marBottom w:val="0"/>
          <w:divBdr>
            <w:top w:val="none" w:sz="0" w:space="0" w:color="auto"/>
            <w:left w:val="none" w:sz="0" w:space="0" w:color="auto"/>
            <w:bottom w:val="none" w:sz="0" w:space="0" w:color="auto"/>
            <w:right w:val="none" w:sz="0" w:space="0" w:color="auto"/>
          </w:divBdr>
          <w:divsChild>
            <w:div w:id="523175795">
              <w:marLeft w:val="0"/>
              <w:marRight w:val="0"/>
              <w:marTop w:val="0"/>
              <w:marBottom w:val="0"/>
              <w:divBdr>
                <w:top w:val="none" w:sz="0" w:space="0" w:color="auto"/>
                <w:left w:val="none" w:sz="0" w:space="0" w:color="auto"/>
                <w:bottom w:val="none" w:sz="0" w:space="0" w:color="auto"/>
                <w:right w:val="none" w:sz="0" w:space="0" w:color="auto"/>
              </w:divBdr>
            </w:div>
          </w:divsChild>
        </w:div>
        <w:div w:id="1178158724">
          <w:marLeft w:val="0"/>
          <w:marRight w:val="0"/>
          <w:marTop w:val="0"/>
          <w:marBottom w:val="0"/>
          <w:divBdr>
            <w:top w:val="none" w:sz="0" w:space="0" w:color="auto"/>
            <w:left w:val="none" w:sz="0" w:space="0" w:color="auto"/>
            <w:bottom w:val="none" w:sz="0" w:space="0" w:color="auto"/>
            <w:right w:val="none" w:sz="0" w:space="0" w:color="auto"/>
          </w:divBdr>
          <w:divsChild>
            <w:div w:id="130101760">
              <w:marLeft w:val="0"/>
              <w:marRight w:val="0"/>
              <w:marTop w:val="0"/>
              <w:marBottom w:val="0"/>
              <w:divBdr>
                <w:top w:val="none" w:sz="0" w:space="0" w:color="auto"/>
                <w:left w:val="none" w:sz="0" w:space="0" w:color="auto"/>
                <w:bottom w:val="none" w:sz="0" w:space="0" w:color="auto"/>
                <w:right w:val="none" w:sz="0" w:space="0" w:color="auto"/>
              </w:divBdr>
            </w:div>
          </w:divsChild>
        </w:div>
        <w:div w:id="1413115330">
          <w:marLeft w:val="0"/>
          <w:marRight w:val="0"/>
          <w:marTop w:val="0"/>
          <w:marBottom w:val="0"/>
          <w:divBdr>
            <w:top w:val="none" w:sz="0" w:space="0" w:color="auto"/>
            <w:left w:val="none" w:sz="0" w:space="0" w:color="auto"/>
            <w:bottom w:val="none" w:sz="0" w:space="0" w:color="auto"/>
            <w:right w:val="none" w:sz="0" w:space="0" w:color="auto"/>
          </w:divBdr>
          <w:divsChild>
            <w:div w:id="890114879">
              <w:marLeft w:val="0"/>
              <w:marRight w:val="0"/>
              <w:marTop w:val="0"/>
              <w:marBottom w:val="0"/>
              <w:divBdr>
                <w:top w:val="none" w:sz="0" w:space="0" w:color="auto"/>
                <w:left w:val="none" w:sz="0" w:space="0" w:color="auto"/>
                <w:bottom w:val="none" w:sz="0" w:space="0" w:color="auto"/>
                <w:right w:val="none" w:sz="0" w:space="0" w:color="auto"/>
              </w:divBdr>
            </w:div>
          </w:divsChild>
        </w:div>
        <w:div w:id="1845626800">
          <w:marLeft w:val="0"/>
          <w:marRight w:val="0"/>
          <w:marTop w:val="0"/>
          <w:marBottom w:val="0"/>
          <w:divBdr>
            <w:top w:val="none" w:sz="0" w:space="0" w:color="auto"/>
            <w:left w:val="none" w:sz="0" w:space="0" w:color="auto"/>
            <w:bottom w:val="none" w:sz="0" w:space="0" w:color="auto"/>
            <w:right w:val="none" w:sz="0" w:space="0" w:color="auto"/>
          </w:divBdr>
          <w:divsChild>
            <w:div w:id="605842939">
              <w:marLeft w:val="0"/>
              <w:marRight w:val="0"/>
              <w:marTop w:val="0"/>
              <w:marBottom w:val="0"/>
              <w:divBdr>
                <w:top w:val="none" w:sz="0" w:space="0" w:color="auto"/>
                <w:left w:val="none" w:sz="0" w:space="0" w:color="auto"/>
                <w:bottom w:val="none" w:sz="0" w:space="0" w:color="auto"/>
                <w:right w:val="none" w:sz="0" w:space="0" w:color="auto"/>
              </w:divBdr>
            </w:div>
          </w:divsChild>
        </w:div>
        <w:div w:id="1932350533">
          <w:marLeft w:val="0"/>
          <w:marRight w:val="0"/>
          <w:marTop w:val="0"/>
          <w:marBottom w:val="0"/>
          <w:divBdr>
            <w:top w:val="none" w:sz="0" w:space="0" w:color="auto"/>
            <w:left w:val="none" w:sz="0" w:space="0" w:color="auto"/>
            <w:bottom w:val="none" w:sz="0" w:space="0" w:color="auto"/>
            <w:right w:val="none" w:sz="0" w:space="0" w:color="auto"/>
          </w:divBdr>
          <w:divsChild>
            <w:div w:id="458650021">
              <w:marLeft w:val="0"/>
              <w:marRight w:val="0"/>
              <w:marTop w:val="0"/>
              <w:marBottom w:val="0"/>
              <w:divBdr>
                <w:top w:val="none" w:sz="0" w:space="0" w:color="auto"/>
                <w:left w:val="none" w:sz="0" w:space="0" w:color="auto"/>
                <w:bottom w:val="none" w:sz="0" w:space="0" w:color="auto"/>
                <w:right w:val="none" w:sz="0" w:space="0" w:color="auto"/>
              </w:divBdr>
            </w:div>
          </w:divsChild>
        </w:div>
        <w:div w:id="1997688400">
          <w:marLeft w:val="0"/>
          <w:marRight w:val="0"/>
          <w:marTop w:val="0"/>
          <w:marBottom w:val="0"/>
          <w:divBdr>
            <w:top w:val="none" w:sz="0" w:space="0" w:color="auto"/>
            <w:left w:val="none" w:sz="0" w:space="0" w:color="auto"/>
            <w:bottom w:val="none" w:sz="0" w:space="0" w:color="auto"/>
            <w:right w:val="none" w:sz="0" w:space="0" w:color="auto"/>
          </w:divBdr>
          <w:divsChild>
            <w:div w:id="1055741591">
              <w:marLeft w:val="0"/>
              <w:marRight w:val="0"/>
              <w:marTop w:val="0"/>
              <w:marBottom w:val="0"/>
              <w:divBdr>
                <w:top w:val="none" w:sz="0" w:space="0" w:color="auto"/>
                <w:left w:val="none" w:sz="0" w:space="0" w:color="auto"/>
                <w:bottom w:val="none" w:sz="0" w:space="0" w:color="auto"/>
                <w:right w:val="none" w:sz="0" w:space="0" w:color="auto"/>
              </w:divBdr>
            </w:div>
          </w:divsChild>
        </w:div>
        <w:div w:id="2095935166">
          <w:marLeft w:val="0"/>
          <w:marRight w:val="0"/>
          <w:marTop w:val="0"/>
          <w:marBottom w:val="0"/>
          <w:divBdr>
            <w:top w:val="none" w:sz="0" w:space="0" w:color="auto"/>
            <w:left w:val="none" w:sz="0" w:space="0" w:color="auto"/>
            <w:bottom w:val="none" w:sz="0" w:space="0" w:color="auto"/>
            <w:right w:val="none" w:sz="0" w:space="0" w:color="auto"/>
          </w:divBdr>
          <w:divsChild>
            <w:div w:id="270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475">
      <w:bodyDiv w:val="1"/>
      <w:marLeft w:val="0"/>
      <w:marRight w:val="0"/>
      <w:marTop w:val="0"/>
      <w:marBottom w:val="0"/>
      <w:divBdr>
        <w:top w:val="none" w:sz="0" w:space="0" w:color="auto"/>
        <w:left w:val="none" w:sz="0" w:space="0" w:color="auto"/>
        <w:bottom w:val="none" w:sz="0" w:space="0" w:color="auto"/>
        <w:right w:val="none" w:sz="0" w:space="0" w:color="auto"/>
      </w:divBdr>
      <w:divsChild>
        <w:div w:id="689143425">
          <w:marLeft w:val="0"/>
          <w:marRight w:val="0"/>
          <w:marTop w:val="0"/>
          <w:marBottom w:val="0"/>
          <w:divBdr>
            <w:top w:val="none" w:sz="0" w:space="0" w:color="auto"/>
            <w:left w:val="none" w:sz="0" w:space="0" w:color="auto"/>
            <w:bottom w:val="none" w:sz="0" w:space="0" w:color="auto"/>
            <w:right w:val="none" w:sz="0" w:space="0" w:color="auto"/>
          </w:divBdr>
        </w:div>
        <w:div w:id="1010449659">
          <w:marLeft w:val="0"/>
          <w:marRight w:val="0"/>
          <w:marTop w:val="0"/>
          <w:marBottom w:val="0"/>
          <w:divBdr>
            <w:top w:val="none" w:sz="0" w:space="0" w:color="auto"/>
            <w:left w:val="none" w:sz="0" w:space="0" w:color="auto"/>
            <w:bottom w:val="none" w:sz="0" w:space="0" w:color="auto"/>
            <w:right w:val="none" w:sz="0" w:space="0" w:color="auto"/>
          </w:divBdr>
        </w:div>
        <w:div w:id="1703094148">
          <w:marLeft w:val="0"/>
          <w:marRight w:val="0"/>
          <w:marTop w:val="0"/>
          <w:marBottom w:val="0"/>
          <w:divBdr>
            <w:top w:val="none" w:sz="0" w:space="0" w:color="auto"/>
            <w:left w:val="none" w:sz="0" w:space="0" w:color="auto"/>
            <w:bottom w:val="none" w:sz="0" w:space="0" w:color="auto"/>
            <w:right w:val="none" w:sz="0" w:space="0" w:color="auto"/>
          </w:divBdr>
        </w:div>
        <w:div w:id="1894386595">
          <w:marLeft w:val="0"/>
          <w:marRight w:val="0"/>
          <w:marTop w:val="0"/>
          <w:marBottom w:val="0"/>
          <w:divBdr>
            <w:top w:val="none" w:sz="0" w:space="0" w:color="auto"/>
            <w:left w:val="none" w:sz="0" w:space="0" w:color="auto"/>
            <w:bottom w:val="none" w:sz="0" w:space="0" w:color="auto"/>
            <w:right w:val="none" w:sz="0" w:space="0" w:color="auto"/>
          </w:divBdr>
        </w:div>
      </w:divsChild>
    </w:div>
    <w:div w:id="300575626">
      <w:bodyDiv w:val="1"/>
      <w:marLeft w:val="0"/>
      <w:marRight w:val="0"/>
      <w:marTop w:val="0"/>
      <w:marBottom w:val="0"/>
      <w:divBdr>
        <w:top w:val="none" w:sz="0" w:space="0" w:color="auto"/>
        <w:left w:val="none" w:sz="0" w:space="0" w:color="auto"/>
        <w:bottom w:val="none" w:sz="0" w:space="0" w:color="auto"/>
        <w:right w:val="none" w:sz="0" w:space="0" w:color="auto"/>
      </w:divBdr>
    </w:div>
    <w:div w:id="314573999">
      <w:bodyDiv w:val="1"/>
      <w:marLeft w:val="0"/>
      <w:marRight w:val="0"/>
      <w:marTop w:val="0"/>
      <w:marBottom w:val="0"/>
      <w:divBdr>
        <w:top w:val="none" w:sz="0" w:space="0" w:color="auto"/>
        <w:left w:val="none" w:sz="0" w:space="0" w:color="auto"/>
        <w:bottom w:val="none" w:sz="0" w:space="0" w:color="auto"/>
        <w:right w:val="none" w:sz="0" w:space="0" w:color="auto"/>
      </w:divBdr>
    </w:div>
    <w:div w:id="339431596">
      <w:bodyDiv w:val="1"/>
      <w:marLeft w:val="0"/>
      <w:marRight w:val="0"/>
      <w:marTop w:val="0"/>
      <w:marBottom w:val="0"/>
      <w:divBdr>
        <w:top w:val="none" w:sz="0" w:space="0" w:color="auto"/>
        <w:left w:val="none" w:sz="0" w:space="0" w:color="auto"/>
        <w:bottom w:val="none" w:sz="0" w:space="0" w:color="auto"/>
        <w:right w:val="none" w:sz="0" w:space="0" w:color="auto"/>
      </w:divBdr>
    </w:div>
    <w:div w:id="402876185">
      <w:bodyDiv w:val="1"/>
      <w:marLeft w:val="0"/>
      <w:marRight w:val="0"/>
      <w:marTop w:val="0"/>
      <w:marBottom w:val="0"/>
      <w:divBdr>
        <w:top w:val="none" w:sz="0" w:space="0" w:color="auto"/>
        <w:left w:val="none" w:sz="0" w:space="0" w:color="auto"/>
        <w:bottom w:val="none" w:sz="0" w:space="0" w:color="auto"/>
        <w:right w:val="none" w:sz="0" w:space="0" w:color="auto"/>
      </w:divBdr>
      <w:divsChild>
        <w:div w:id="360981933">
          <w:marLeft w:val="0"/>
          <w:marRight w:val="0"/>
          <w:marTop w:val="0"/>
          <w:marBottom w:val="0"/>
          <w:divBdr>
            <w:top w:val="none" w:sz="0" w:space="0" w:color="auto"/>
            <w:left w:val="none" w:sz="0" w:space="0" w:color="auto"/>
            <w:bottom w:val="none" w:sz="0" w:space="0" w:color="auto"/>
            <w:right w:val="none" w:sz="0" w:space="0" w:color="auto"/>
          </w:divBdr>
          <w:divsChild>
            <w:div w:id="1815441720">
              <w:marLeft w:val="0"/>
              <w:marRight w:val="0"/>
              <w:marTop w:val="0"/>
              <w:marBottom w:val="0"/>
              <w:divBdr>
                <w:top w:val="none" w:sz="0" w:space="0" w:color="auto"/>
                <w:left w:val="none" w:sz="0" w:space="0" w:color="auto"/>
                <w:bottom w:val="none" w:sz="0" w:space="0" w:color="auto"/>
                <w:right w:val="none" w:sz="0" w:space="0" w:color="auto"/>
              </w:divBdr>
            </w:div>
          </w:divsChild>
        </w:div>
        <w:div w:id="576134633">
          <w:marLeft w:val="0"/>
          <w:marRight w:val="0"/>
          <w:marTop w:val="0"/>
          <w:marBottom w:val="0"/>
          <w:divBdr>
            <w:top w:val="none" w:sz="0" w:space="0" w:color="auto"/>
            <w:left w:val="none" w:sz="0" w:space="0" w:color="auto"/>
            <w:bottom w:val="none" w:sz="0" w:space="0" w:color="auto"/>
            <w:right w:val="none" w:sz="0" w:space="0" w:color="auto"/>
          </w:divBdr>
          <w:divsChild>
            <w:div w:id="2124297677">
              <w:marLeft w:val="0"/>
              <w:marRight w:val="0"/>
              <w:marTop w:val="0"/>
              <w:marBottom w:val="0"/>
              <w:divBdr>
                <w:top w:val="none" w:sz="0" w:space="0" w:color="auto"/>
                <w:left w:val="none" w:sz="0" w:space="0" w:color="auto"/>
                <w:bottom w:val="none" w:sz="0" w:space="0" w:color="auto"/>
                <w:right w:val="none" w:sz="0" w:space="0" w:color="auto"/>
              </w:divBdr>
            </w:div>
          </w:divsChild>
        </w:div>
        <w:div w:id="1117217765">
          <w:marLeft w:val="0"/>
          <w:marRight w:val="0"/>
          <w:marTop w:val="0"/>
          <w:marBottom w:val="0"/>
          <w:divBdr>
            <w:top w:val="none" w:sz="0" w:space="0" w:color="auto"/>
            <w:left w:val="none" w:sz="0" w:space="0" w:color="auto"/>
            <w:bottom w:val="none" w:sz="0" w:space="0" w:color="auto"/>
            <w:right w:val="none" w:sz="0" w:space="0" w:color="auto"/>
          </w:divBdr>
          <w:divsChild>
            <w:div w:id="1185170779">
              <w:marLeft w:val="0"/>
              <w:marRight w:val="0"/>
              <w:marTop w:val="0"/>
              <w:marBottom w:val="0"/>
              <w:divBdr>
                <w:top w:val="none" w:sz="0" w:space="0" w:color="auto"/>
                <w:left w:val="none" w:sz="0" w:space="0" w:color="auto"/>
                <w:bottom w:val="none" w:sz="0" w:space="0" w:color="auto"/>
                <w:right w:val="none" w:sz="0" w:space="0" w:color="auto"/>
              </w:divBdr>
            </w:div>
          </w:divsChild>
        </w:div>
        <w:div w:id="1162820339">
          <w:marLeft w:val="0"/>
          <w:marRight w:val="0"/>
          <w:marTop w:val="0"/>
          <w:marBottom w:val="0"/>
          <w:divBdr>
            <w:top w:val="none" w:sz="0" w:space="0" w:color="auto"/>
            <w:left w:val="none" w:sz="0" w:space="0" w:color="auto"/>
            <w:bottom w:val="none" w:sz="0" w:space="0" w:color="auto"/>
            <w:right w:val="none" w:sz="0" w:space="0" w:color="auto"/>
          </w:divBdr>
          <w:divsChild>
            <w:div w:id="1217623685">
              <w:marLeft w:val="0"/>
              <w:marRight w:val="0"/>
              <w:marTop w:val="0"/>
              <w:marBottom w:val="0"/>
              <w:divBdr>
                <w:top w:val="none" w:sz="0" w:space="0" w:color="auto"/>
                <w:left w:val="none" w:sz="0" w:space="0" w:color="auto"/>
                <w:bottom w:val="none" w:sz="0" w:space="0" w:color="auto"/>
                <w:right w:val="none" w:sz="0" w:space="0" w:color="auto"/>
              </w:divBdr>
            </w:div>
            <w:div w:id="1886721718">
              <w:marLeft w:val="0"/>
              <w:marRight w:val="0"/>
              <w:marTop w:val="0"/>
              <w:marBottom w:val="0"/>
              <w:divBdr>
                <w:top w:val="none" w:sz="0" w:space="0" w:color="auto"/>
                <w:left w:val="none" w:sz="0" w:space="0" w:color="auto"/>
                <w:bottom w:val="none" w:sz="0" w:space="0" w:color="auto"/>
                <w:right w:val="none" w:sz="0" w:space="0" w:color="auto"/>
              </w:divBdr>
            </w:div>
          </w:divsChild>
        </w:div>
        <w:div w:id="1465269967">
          <w:marLeft w:val="0"/>
          <w:marRight w:val="0"/>
          <w:marTop w:val="0"/>
          <w:marBottom w:val="0"/>
          <w:divBdr>
            <w:top w:val="none" w:sz="0" w:space="0" w:color="auto"/>
            <w:left w:val="none" w:sz="0" w:space="0" w:color="auto"/>
            <w:bottom w:val="none" w:sz="0" w:space="0" w:color="auto"/>
            <w:right w:val="none" w:sz="0" w:space="0" w:color="auto"/>
          </w:divBdr>
          <w:divsChild>
            <w:div w:id="858159338">
              <w:marLeft w:val="0"/>
              <w:marRight w:val="0"/>
              <w:marTop w:val="0"/>
              <w:marBottom w:val="0"/>
              <w:divBdr>
                <w:top w:val="none" w:sz="0" w:space="0" w:color="auto"/>
                <w:left w:val="none" w:sz="0" w:space="0" w:color="auto"/>
                <w:bottom w:val="none" w:sz="0" w:space="0" w:color="auto"/>
                <w:right w:val="none" w:sz="0" w:space="0" w:color="auto"/>
              </w:divBdr>
            </w:div>
          </w:divsChild>
        </w:div>
        <w:div w:id="1472945573">
          <w:marLeft w:val="0"/>
          <w:marRight w:val="0"/>
          <w:marTop w:val="0"/>
          <w:marBottom w:val="0"/>
          <w:divBdr>
            <w:top w:val="none" w:sz="0" w:space="0" w:color="auto"/>
            <w:left w:val="none" w:sz="0" w:space="0" w:color="auto"/>
            <w:bottom w:val="none" w:sz="0" w:space="0" w:color="auto"/>
            <w:right w:val="none" w:sz="0" w:space="0" w:color="auto"/>
          </w:divBdr>
          <w:divsChild>
            <w:div w:id="328408168">
              <w:marLeft w:val="0"/>
              <w:marRight w:val="0"/>
              <w:marTop w:val="0"/>
              <w:marBottom w:val="0"/>
              <w:divBdr>
                <w:top w:val="none" w:sz="0" w:space="0" w:color="auto"/>
                <w:left w:val="none" w:sz="0" w:space="0" w:color="auto"/>
                <w:bottom w:val="none" w:sz="0" w:space="0" w:color="auto"/>
                <w:right w:val="none" w:sz="0" w:space="0" w:color="auto"/>
              </w:divBdr>
            </w:div>
          </w:divsChild>
        </w:div>
        <w:div w:id="1761290078">
          <w:marLeft w:val="0"/>
          <w:marRight w:val="0"/>
          <w:marTop w:val="0"/>
          <w:marBottom w:val="0"/>
          <w:divBdr>
            <w:top w:val="none" w:sz="0" w:space="0" w:color="auto"/>
            <w:left w:val="none" w:sz="0" w:space="0" w:color="auto"/>
            <w:bottom w:val="none" w:sz="0" w:space="0" w:color="auto"/>
            <w:right w:val="none" w:sz="0" w:space="0" w:color="auto"/>
          </w:divBdr>
          <w:divsChild>
            <w:div w:id="715010948">
              <w:marLeft w:val="0"/>
              <w:marRight w:val="0"/>
              <w:marTop w:val="0"/>
              <w:marBottom w:val="0"/>
              <w:divBdr>
                <w:top w:val="none" w:sz="0" w:space="0" w:color="auto"/>
                <w:left w:val="none" w:sz="0" w:space="0" w:color="auto"/>
                <w:bottom w:val="none" w:sz="0" w:space="0" w:color="auto"/>
                <w:right w:val="none" w:sz="0" w:space="0" w:color="auto"/>
              </w:divBdr>
            </w:div>
          </w:divsChild>
        </w:div>
        <w:div w:id="1986818294">
          <w:marLeft w:val="0"/>
          <w:marRight w:val="0"/>
          <w:marTop w:val="0"/>
          <w:marBottom w:val="0"/>
          <w:divBdr>
            <w:top w:val="none" w:sz="0" w:space="0" w:color="auto"/>
            <w:left w:val="none" w:sz="0" w:space="0" w:color="auto"/>
            <w:bottom w:val="none" w:sz="0" w:space="0" w:color="auto"/>
            <w:right w:val="none" w:sz="0" w:space="0" w:color="auto"/>
          </w:divBdr>
          <w:divsChild>
            <w:div w:id="19829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142">
      <w:bodyDiv w:val="1"/>
      <w:marLeft w:val="0"/>
      <w:marRight w:val="0"/>
      <w:marTop w:val="0"/>
      <w:marBottom w:val="0"/>
      <w:divBdr>
        <w:top w:val="none" w:sz="0" w:space="0" w:color="auto"/>
        <w:left w:val="none" w:sz="0" w:space="0" w:color="auto"/>
        <w:bottom w:val="none" w:sz="0" w:space="0" w:color="auto"/>
        <w:right w:val="none" w:sz="0" w:space="0" w:color="auto"/>
      </w:divBdr>
      <w:divsChild>
        <w:div w:id="68814653">
          <w:marLeft w:val="0"/>
          <w:marRight w:val="0"/>
          <w:marTop w:val="0"/>
          <w:marBottom w:val="0"/>
          <w:divBdr>
            <w:top w:val="none" w:sz="0" w:space="0" w:color="auto"/>
            <w:left w:val="none" w:sz="0" w:space="0" w:color="auto"/>
            <w:bottom w:val="none" w:sz="0" w:space="0" w:color="auto"/>
            <w:right w:val="none" w:sz="0" w:space="0" w:color="auto"/>
          </w:divBdr>
        </w:div>
        <w:div w:id="936064561">
          <w:marLeft w:val="0"/>
          <w:marRight w:val="0"/>
          <w:marTop w:val="0"/>
          <w:marBottom w:val="0"/>
          <w:divBdr>
            <w:top w:val="none" w:sz="0" w:space="0" w:color="auto"/>
            <w:left w:val="none" w:sz="0" w:space="0" w:color="auto"/>
            <w:bottom w:val="none" w:sz="0" w:space="0" w:color="auto"/>
            <w:right w:val="none" w:sz="0" w:space="0" w:color="auto"/>
          </w:divBdr>
        </w:div>
      </w:divsChild>
    </w:div>
    <w:div w:id="454720984">
      <w:bodyDiv w:val="1"/>
      <w:marLeft w:val="0"/>
      <w:marRight w:val="0"/>
      <w:marTop w:val="0"/>
      <w:marBottom w:val="0"/>
      <w:divBdr>
        <w:top w:val="none" w:sz="0" w:space="0" w:color="auto"/>
        <w:left w:val="none" w:sz="0" w:space="0" w:color="auto"/>
        <w:bottom w:val="none" w:sz="0" w:space="0" w:color="auto"/>
        <w:right w:val="none" w:sz="0" w:space="0" w:color="auto"/>
      </w:divBdr>
      <w:divsChild>
        <w:div w:id="167868435">
          <w:marLeft w:val="0"/>
          <w:marRight w:val="0"/>
          <w:marTop w:val="0"/>
          <w:marBottom w:val="0"/>
          <w:divBdr>
            <w:top w:val="none" w:sz="0" w:space="0" w:color="auto"/>
            <w:left w:val="none" w:sz="0" w:space="0" w:color="auto"/>
            <w:bottom w:val="none" w:sz="0" w:space="0" w:color="auto"/>
            <w:right w:val="none" w:sz="0" w:space="0" w:color="auto"/>
          </w:divBdr>
          <w:divsChild>
            <w:div w:id="329649677">
              <w:marLeft w:val="0"/>
              <w:marRight w:val="0"/>
              <w:marTop w:val="0"/>
              <w:marBottom w:val="0"/>
              <w:divBdr>
                <w:top w:val="none" w:sz="0" w:space="0" w:color="auto"/>
                <w:left w:val="none" w:sz="0" w:space="0" w:color="auto"/>
                <w:bottom w:val="none" w:sz="0" w:space="0" w:color="auto"/>
                <w:right w:val="none" w:sz="0" w:space="0" w:color="auto"/>
              </w:divBdr>
            </w:div>
          </w:divsChild>
        </w:div>
        <w:div w:id="312755353">
          <w:marLeft w:val="0"/>
          <w:marRight w:val="0"/>
          <w:marTop w:val="0"/>
          <w:marBottom w:val="0"/>
          <w:divBdr>
            <w:top w:val="none" w:sz="0" w:space="0" w:color="auto"/>
            <w:left w:val="none" w:sz="0" w:space="0" w:color="auto"/>
            <w:bottom w:val="none" w:sz="0" w:space="0" w:color="auto"/>
            <w:right w:val="none" w:sz="0" w:space="0" w:color="auto"/>
          </w:divBdr>
          <w:divsChild>
            <w:div w:id="905382693">
              <w:marLeft w:val="0"/>
              <w:marRight w:val="0"/>
              <w:marTop w:val="0"/>
              <w:marBottom w:val="0"/>
              <w:divBdr>
                <w:top w:val="none" w:sz="0" w:space="0" w:color="auto"/>
                <w:left w:val="none" w:sz="0" w:space="0" w:color="auto"/>
                <w:bottom w:val="none" w:sz="0" w:space="0" w:color="auto"/>
                <w:right w:val="none" w:sz="0" w:space="0" w:color="auto"/>
              </w:divBdr>
            </w:div>
            <w:div w:id="1184972535">
              <w:marLeft w:val="0"/>
              <w:marRight w:val="0"/>
              <w:marTop w:val="0"/>
              <w:marBottom w:val="0"/>
              <w:divBdr>
                <w:top w:val="none" w:sz="0" w:space="0" w:color="auto"/>
                <w:left w:val="none" w:sz="0" w:space="0" w:color="auto"/>
                <w:bottom w:val="none" w:sz="0" w:space="0" w:color="auto"/>
                <w:right w:val="none" w:sz="0" w:space="0" w:color="auto"/>
              </w:divBdr>
            </w:div>
          </w:divsChild>
        </w:div>
        <w:div w:id="328559632">
          <w:marLeft w:val="0"/>
          <w:marRight w:val="0"/>
          <w:marTop w:val="0"/>
          <w:marBottom w:val="0"/>
          <w:divBdr>
            <w:top w:val="none" w:sz="0" w:space="0" w:color="auto"/>
            <w:left w:val="none" w:sz="0" w:space="0" w:color="auto"/>
            <w:bottom w:val="none" w:sz="0" w:space="0" w:color="auto"/>
            <w:right w:val="none" w:sz="0" w:space="0" w:color="auto"/>
          </w:divBdr>
          <w:divsChild>
            <w:div w:id="634603268">
              <w:marLeft w:val="0"/>
              <w:marRight w:val="0"/>
              <w:marTop w:val="0"/>
              <w:marBottom w:val="0"/>
              <w:divBdr>
                <w:top w:val="none" w:sz="0" w:space="0" w:color="auto"/>
                <w:left w:val="none" w:sz="0" w:space="0" w:color="auto"/>
                <w:bottom w:val="none" w:sz="0" w:space="0" w:color="auto"/>
                <w:right w:val="none" w:sz="0" w:space="0" w:color="auto"/>
              </w:divBdr>
            </w:div>
          </w:divsChild>
        </w:div>
        <w:div w:id="381057131">
          <w:marLeft w:val="0"/>
          <w:marRight w:val="0"/>
          <w:marTop w:val="0"/>
          <w:marBottom w:val="0"/>
          <w:divBdr>
            <w:top w:val="none" w:sz="0" w:space="0" w:color="auto"/>
            <w:left w:val="none" w:sz="0" w:space="0" w:color="auto"/>
            <w:bottom w:val="none" w:sz="0" w:space="0" w:color="auto"/>
            <w:right w:val="none" w:sz="0" w:space="0" w:color="auto"/>
          </w:divBdr>
          <w:divsChild>
            <w:div w:id="785778932">
              <w:marLeft w:val="0"/>
              <w:marRight w:val="0"/>
              <w:marTop w:val="0"/>
              <w:marBottom w:val="0"/>
              <w:divBdr>
                <w:top w:val="none" w:sz="0" w:space="0" w:color="auto"/>
                <w:left w:val="none" w:sz="0" w:space="0" w:color="auto"/>
                <w:bottom w:val="none" w:sz="0" w:space="0" w:color="auto"/>
                <w:right w:val="none" w:sz="0" w:space="0" w:color="auto"/>
              </w:divBdr>
            </w:div>
            <w:div w:id="1887401869">
              <w:marLeft w:val="0"/>
              <w:marRight w:val="0"/>
              <w:marTop w:val="0"/>
              <w:marBottom w:val="0"/>
              <w:divBdr>
                <w:top w:val="none" w:sz="0" w:space="0" w:color="auto"/>
                <w:left w:val="none" w:sz="0" w:space="0" w:color="auto"/>
                <w:bottom w:val="none" w:sz="0" w:space="0" w:color="auto"/>
                <w:right w:val="none" w:sz="0" w:space="0" w:color="auto"/>
              </w:divBdr>
            </w:div>
          </w:divsChild>
        </w:div>
        <w:div w:id="475029483">
          <w:marLeft w:val="0"/>
          <w:marRight w:val="0"/>
          <w:marTop w:val="0"/>
          <w:marBottom w:val="0"/>
          <w:divBdr>
            <w:top w:val="none" w:sz="0" w:space="0" w:color="auto"/>
            <w:left w:val="none" w:sz="0" w:space="0" w:color="auto"/>
            <w:bottom w:val="none" w:sz="0" w:space="0" w:color="auto"/>
            <w:right w:val="none" w:sz="0" w:space="0" w:color="auto"/>
          </w:divBdr>
          <w:divsChild>
            <w:div w:id="1002898853">
              <w:marLeft w:val="0"/>
              <w:marRight w:val="0"/>
              <w:marTop w:val="0"/>
              <w:marBottom w:val="0"/>
              <w:divBdr>
                <w:top w:val="none" w:sz="0" w:space="0" w:color="auto"/>
                <w:left w:val="none" w:sz="0" w:space="0" w:color="auto"/>
                <w:bottom w:val="none" w:sz="0" w:space="0" w:color="auto"/>
                <w:right w:val="none" w:sz="0" w:space="0" w:color="auto"/>
              </w:divBdr>
            </w:div>
          </w:divsChild>
        </w:div>
        <w:div w:id="858473254">
          <w:marLeft w:val="0"/>
          <w:marRight w:val="0"/>
          <w:marTop w:val="0"/>
          <w:marBottom w:val="0"/>
          <w:divBdr>
            <w:top w:val="none" w:sz="0" w:space="0" w:color="auto"/>
            <w:left w:val="none" w:sz="0" w:space="0" w:color="auto"/>
            <w:bottom w:val="none" w:sz="0" w:space="0" w:color="auto"/>
            <w:right w:val="none" w:sz="0" w:space="0" w:color="auto"/>
          </w:divBdr>
          <w:divsChild>
            <w:div w:id="855463970">
              <w:marLeft w:val="0"/>
              <w:marRight w:val="0"/>
              <w:marTop w:val="0"/>
              <w:marBottom w:val="0"/>
              <w:divBdr>
                <w:top w:val="none" w:sz="0" w:space="0" w:color="auto"/>
                <w:left w:val="none" w:sz="0" w:space="0" w:color="auto"/>
                <w:bottom w:val="none" w:sz="0" w:space="0" w:color="auto"/>
                <w:right w:val="none" w:sz="0" w:space="0" w:color="auto"/>
              </w:divBdr>
            </w:div>
            <w:div w:id="1515651604">
              <w:marLeft w:val="0"/>
              <w:marRight w:val="0"/>
              <w:marTop w:val="0"/>
              <w:marBottom w:val="0"/>
              <w:divBdr>
                <w:top w:val="none" w:sz="0" w:space="0" w:color="auto"/>
                <w:left w:val="none" w:sz="0" w:space="0" w:color="auto"/>
                <w:bottom w:val="none" w:sz="0" w:space="0" w:color="auto"/>
                <w:right w:val="none" w:sz="0" w:space="0" w:color="auto"/>
              </w:divBdr>
            </w:div>
          </w:divsChild>
        </w:div>
        <w:div w:id="1273438271">
          <w:marLeft w:val="0"/>
          <w:marRight w:val="0"/>
          <w:marTop w:val="0"/>
          <w:marBottom w:val="0"/>
          <w:divBdr>
            <w:top w:val="none" w:sz="0" w:space="0" w:color="auto"/>
            <w:left w:val="none" w:sz="0" w:space="0" w:color="auto"/>
            <w:bottom w:val="none" w:sz="0" w:space="0" w:color="auto"/>
            <w:right w:val="none" w:sz="0" w:space="0" w:color="auto"/>
          </w:divBdr>
          <w:divsChild>
            <w:div w:id="1714496800">
              <w:marLeft w:val="0"/>
              <w:marRight w:val="0"/>
              <w:marTop w:val="0"/>
              <w:marBottom w:val="0"/>
              <w:divBdr>
                <w:top w:val="none" w:sz="0" w:space="0" w:color="auto"/>
                <w:left w:val="none" w:sz="0" w:space="0" w:color="auto"/>
                <w:bottom w:val="none" w:sz="0" w:space="0" w:color="auto"/>
                <w:right w:val="none" w:sz="0" w:space="0" w:color="auto"/>
              </w:divBdr>
            </w:div>
          </w:divsChild>
        </w:div>
        <w:div w:id="1624267668">
          <w:marLeft w:val="0"/>
          <w:marRight w:val="0"/>
          <w:marTop w:val="0"/>
          <w:marBottom w:val="0"/>
          <w:divBdr>
            <w:top w:val="none" w:sz="0" w:space="0" w:color="auto"/>
            <w:left w:val="none" w:sz="0" w:space="0" w:color="auto"/>
            <w:bottom w:val="none" w:sz="0" w:space="0" w:color="auto"/>
            <w:right w:val="none" w:sz="0" w:space="0" w:color="auto"/>
          </w:divBdr>
          <w:divsChild>
            <w:div w:id="1029068024">
              <w:marLeft w:val="0"/>
              <w:marRight w:val="0"/>
              <w:marTop w:val="0"/>
              <w:marBottom w:val="0"/>
              <w:divBdr>
                <w:top w:val="none" w:sz="0" w:space="0" w:color="auto"/>
                <w:left w:val="none" w:sz="0" w:space="0" w:color="auto"/>
                <w:bottom w:val="none" w:sz="0" w:space="0" w:color="auto"/>
                <w:right w:val="none" w:sz="0" w:space="0" w:color="auto"/>
              </w:divBdr>
            </w:div>
            <w:div w:id="1524899401">
              <w:marLeft w:val="0"/>
              <w:marRight w:val="0"/>
              <w:marTop w:val="0"/>
              <w:marBottom w:val="0"/>
              <w:divBdr>
                <w:top w:val="none" w:sz="0" w:space="0" w:color="auto"/>
                <w:left w:val="none" w:sz="0" w:space="0" w:color="auto"/>
                <w:bottom w:val="none" w:sz="0" w:space="0" w:color="auto"/>
                <w:right w:val="none" w:sz="0" w:space="0" w:color="auto"/>
              </w:divBdr>
            </w:div>
          </w:divsChild>
        </w:div>
        <w:div w:id="1628002641">
          <w:marLeft w:val="0"/>
          <w:marRight w:val="0"/>
          <w:marTop w:val="0"/>
          <w:marBottom w:val="0"/>
          <w:divBdr>
            <w:top w:val="none" w:sz="0" w:space="0" w:color="auto"/>
            <w:left w:val="none" w:sz="0" w:space="0" w:color="auto"/>
            <w:bottom w:val="none" w:sz="0" w:space="0" w:color="auto"/>
            <w:right w:val="none" w:sz="0" w:space="0" w:color="auto"/>
          </w:divBdr>
          <w:divsChild>
            <w:div w:id="1592084698">
              <w:marLeft w:val="0"/>
              <w:marRight w:val="0"/>
              <w:marTop w:val="0"/>
              <w:marBottom w:val="0"/>
              <w:divBdr>
                <w:top w:val="none" w:sz="0" w:space="0" w:color="auto"/>
                <w:left w:val="none" w:sz="0" w:space="0" w:color="auto"/>
                <w:bottom w:val="none" w:sz="0" w:space="0" w:color="auto"/>
                <w:right w:val="none" w:sz="0" w:space="0" w:color="auto"/>
              </w:divBdr>
            </w:div>
          </w:divsChild>
        </w:div>
        <w:div w:id="1801802883">
          <w:marLeft w:val="0"/>
          <w:marRight w:val="0"/>
          <w:marTop w:val="0"/>
          <w:marBottom w:val="0"/>
          <w:divBdr>
            <w:top w:val="none" w:sz="0" w:space="0" w:color="auto"/>
            <w:left w:val="none" w:sz="0" w:space="0" w:color="auto"/>
            <w:bottom w:val="none" w:sz="0" w:space="0" w:color="auto"/>
            <w:right w:val="none" w:sz="0" w:space="0" w:color="auto"/>
          </w:divBdr>
          <w:divsChild>
            <w:div w:id="1595280991">
              <w:marLeft w:val="0"/>
              <w:marRight w:val="0"/>
              <w:marTop w:val="0"/>
              <w:marBottom w:val="0"/>
              <w:divBdr>
                <w:top w:val="none" w:sz="0" w:space="0" w:color="auto"/>
                <w:left w:val="none" w:sz="0" w:space="0" w:color="auto"/>
                <w:bottom w:val="none" w:sz="0" w:space="0" w:color="auto"/>
                <w:right w:val="none" w:sz="0" w:space="0" w:color="auto"/>
              </w:divBdr>
            </w:div>
          </w:divsChild>
        </w:div>
        <w:div w:id="2071535552">
          <w:marLeft w:val="0"/>
          <w:marRight w:val="0"/>
          <w:marTop w:val="0"/>
          <w:marBottom w:val="0"/>
          <w:divBdr>
            <w:top w:val="none" w:sz="0" w:space="0" w:color="auto"/>
            <w:left w:val="none" w:sz="0" w:space="0" w:color="auto"/>
            <w:bottom w:val="none" w:sz="0" w:space="0" w:color="auto"/>
            <w:right w:val="none" w:sz="0" w:space="0" w:color="auto"/>
          </w:divBdr>
          <w:divsChild>
            <w:div w:id="4897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7392">
      <w:bodyDiv w:val="1"/>
      <w:marLeft w:val="0"/>
      <w:marRight w:val="0"/>
      <w:marTop w:val="0"/>
      <w:marBottom w:val="0"/>
      <w:divBdr>
        <w:top w:val="none" w:sz="0" w:space="0" w:color="auto"/>
        <w:left w:val="none" w:sz="0" w:space="0" w:color="auto"/>
        <w:bottom w:val="none" w:sz="0" w:space="0" w:color="auto"/>
        <w:right w:val="none" w:sz="0" w:space="0" w:color="auto"/>
      </w:divBdr>
    </w:div>
    <w:div w:id="674308490">
      <w:bodyDiv w:val="1"/>
      <w:marLeft w:val="0"/>
      <w:marRight w:val="0"/>
      <w:marTop w:val="0"/>
      <w:marBottom w:val="0"/>
      <w:divBdr>
        <w:top w:val="none" w:sz="0" w:space="0" w:color="auto"/>
        <w:left w:val="none" w:sz="0" w:space="0" w:color="auto"/>
        <w:bottom w:val="none" w:sz="0" w:space="0" w:color="auto"/>
        <w:right w:val="none" w:sz="0" w:space="0" w:color="auto"/>
      </w:divBdr>
    </w:div>
    <w:div w:id="698819308">
      <w:bodyDiv w:val="1"/>
      <w:marLeft w:val="0"/>
      <w:marRight w:val="0"/>
      <w:marTop w:val="0"/>
      <w:marBottom w:val="0"/>
      <w:divBdr>
        <w:top w:val="none" w:sz="0" w:space="0" w:color="auto"/>
        <w:left w:val="none" w:sz="0" w:space="0" w:color="auto"/>
        <w:bottom w:val="none" w:sz="0" w:space="0" w:color="auto"/>
        <w:right w:val="none" w:sz="0" w:space="0" w:color="auto"/>
      </w:divBdr>
    </w:div>
    <w:div w:id="884482588">
      <w:bodyDiv w:val="1"/>
      <w:marLeft w:val="0"/>
      <w:marRight w:val="0"/>
      <w:marTop w:val="0"/>
      <w:marBottom w:val="0"/>
      <w:divBdr>
        <w:top w:val="none" w:sz="0" w:space="0" w:color="auto"/>
        <w:left w:val="none" w:sz="0" w:space="0" w:color="auto"/>
        <w:bottom w:val="none" w:sz="0" w:space="0" w:color="auto"/>
        <w:right w:val="none" w:sz="0" w:space="0" w:color="auto"/>
      </w:divBdr>
      <w:divsChild>
        <w:div w:id="72630358">
          <w:marLeft w:val="0"/>
          <w:marRight w:val="0"/>
          <w:marTop w:val="0"/>
          <w:marBottom w:val="0"/>
          <w:divBdr>
            <w:top w:val="none" w:sz="0" w:space="0" w:color="auto"/>
            <w:left w:val="none" w:sz="0" w:space="0" w:color="auto"/>
            <w:bottom w:val="none" w:sz="0" w:space="0" w:color="auto"/>
            <w:right w:val="none" w:sz="0" w:space="0" w:color="auto"/>
          </w:divBdr>
          <w:divsChild>
            <w:div w:id="377896471">
              <w:marLeft w:val="0"/>
              <w:marRight w:val="0"/>
              <w:marTop w:val="0"/>
              <w:marBottom w:val="0"/>
              <w:divBdr>
                <w:top w:val="none" w:sz="0" w:space="0" w:color="auto"/>
                <w:left w:val="none" w:sz="0" w:space="0" w:color="auto"/>
                <w:bottom w:val="none" w:sz="0" w:space="0" w:color="auto"/>
                <w:right w:val="none" w:sz="0" w:space="0" w:color="auto"/>
              </w:divBdr>
            </w:div>
            <w:div w:id="582832871">
              <w:marLeft w:val="0"/>
              <w:marRight w:val="0"/>
              <w:marTop w:val="0"/>
              <w:marBottom w:val="0"/>
              <w:divBdr>
                <w:top w:val="none" w:sz="0" w:space="0" w:color="auto"/>
                <w:left w:val="none" w:sz="0" w:space="0" w:color="auto"/>
                <w:bottom w:val="none" w:sz="0" w:space="0" w:color="auto"/>
                <w:right w:val="none" w:sz="0" w:space="0" w:color="auto"/>
              </w:divBdr>
            </w:div>
            <w:div w:id="1680156414">
              <w:marLeft w:val="0"/>
              <w:marRight w:val="0"/>
              <w:marTop w:val="0"/>
              <w:marBottom w:val="0"/>
              <w:divBdr>
                <w:top w:val="none" w:sz="0" w:space="0" w:color="auto"/>
                <w:left w:val="none" w:sz="0" w:space="0" w:color="auto"/>
                <w:bottom w:val="none" w:sz="0" w:space="0" w:color="auto"/>
                <w:right w:val="none" w:sz="0" w:space="0" w:color="auto"/>
              </w:divBdr>
            </w:div>
          </w:divsChild>
        </w:div>
        <w:div w:id="258295803">
          <w:marLeft w:val="0"/>
          <w:marRight w:val="0"/>
          <w:marTop w:val="0"/>
          <w:marBottom w:val="0"/>
          <w:divBdr>
            <w:top w:val="none" w:sz="0" w:space="0" w:color="auto"/>
            <w:left w:val="none" w:sz="0" w:space="0" w:color="auto"/>
            <w:bottom w:val="none" w:sz="0" w:space="0" w:color="auto"/>
            <w:right w:val="none" w:sz="0" w:space="0" w:color="auto"/>
          </w:divBdr>
        </w:div>
        <w:div w:id="2135977634">
          <w:marLeft w:val="0"/>
          <w:marRight w:val="0"/>
          <w:marTop w:val="0"/>
          <w:marBottom w:val="0"/>
          <w:divBdr>
            <w:top w:val="none" w:sz="0" w:space="0" w:color="auto"/>
            <w:left w:val="none" w:sz="0" w:space="0" w:color="auto"/>
            <w:bottom w:val="none" w:sz="0" w:space="0" w:color="auto"/>
            <w:right w:val="none" w:sz="0" w:space="0" w:color="auto"/>
          </w:divBdr>
        </w:div>
      </w:divsChild>
    </w:div>
    <w:div w:id="982808267">
      <w:bodyDiv w:val="1"/>
      <w:marLeft w:val="0"/>
      <w:marRight w:val="0"/>
      <w:marTop w:val="0"/>
      <w:marBottom w:val="0"/>
      <w:divBdr>
        <w:top w:val="none" w:sz="0" w:space="0" w:color="auto"/>
        <w:left w:val="none" w:sz="0" w:space="0" w:color="auto"/>
        <w:bottom w:val="none" w:sz="0" w:space="0" w:color="auto"/>
        <w:right w:val="none" w:sz="0" w:space="0" w:color="auto"/>
      </w:divBdr>
      <w:divsChild>
        <w:div w:id="280578180">
          <w:marLeft w:val="0"/>
          <w:marRight w:val="0"/>
          <w:marTop w:val="0"/>
          <w:marBottom w:val="0"/>
          <w:divBdr>
            <w:top w:val="none" w:sz="0" w:space="0" w:color="auto"/>
            <w:left w:val="none" w:sz="0" w:space="0" w:color="auto"/>
            <w:bottom w:val="none" w:sz="0" w:space="0" w:color="auto"/>
            <w:right w:val="none" w:sz="0" w:space="0" w:color="auto"/>
          </w:divBdr>
          <w:divsChild>
            <w:div w:id="1027021434">
              <w:marLeft w:val="0"/>
              <w:marRight w:val="0"/>
              <w:marTop w:val="0"/>
              <w:marBottom w:val="0"/>
              <w:divBdr>
                <w:top w:val="none" w:sz="0" w:space="0" w:color="auto"/>
                <w:left w:val="none" w:sz="0" w:space="0" w:color="auto"/>
                <w:bottom w:val="none" w:sz="0" w:space="0" w:color="auto"/>
                <w:right w:val="none" w:sz="0" w:space="0" w:color="auto"/>
              </w:divBdr>
            </w:div>
          </w:divsChild>
        </w:div>
        <w:div w:id="549919368">
          <w:marLeft w:val="0"/>
          <w:marRight w:val="0"/>
          <w:marTop w:val="0"/>
          <w:marBottom w:val="0"/>
          <w:divBdr>
            <w:top w:val="none" w:sz="0" w:space="0" w:color="auto"/>
            <w:left w:val="none" w:sz="0" w:space="0" w:color="auto"/>
            <w:bottom w:val="none" w:sz="0" w:space="0" w:color="auto"/>
            <w:right w:val="none" w:sz="0" w:space="0" w:color="auto"/>
          </w:divBdr>
          <w:divsChild>
            <w:div w:id="327828302">
              <w:marLeft w:val="0"/>
              <w:marRight w:val="0"/>
              <w:marTop w:val="0"/>
              <w:marBottom w:val="0"/>
              <w:divBdr>
                <w:top w:val="none" w:sz="0" w:space="0" w:color="auto"/>
                <w:left w:val="none" w:sz="0" w:space="0" w:color="auto"/>
                <w:bottom w:val="none" w:sz="0" w:space="0" w:color="auto"/>
                <w:right w:val="none" w:sz="0" w:space="0" w:color="auto"/>
              </w:divBdr>
            </w:div>
          </w:divsChild>
        </w:div>
        <w:div w:id="952515505">
          <w:marLeft w:val="0"/>
          <w:marRight w:val="0"/>
          <w:marTop w:val="0"/>
          <w:marBottom w:val="0"/>
          <w:divBdr>
            <w:top w:val="none" w:sz="0" w:space="0" w:color="auto"/>
            <w:left w:val="none" w:sz="0" w:space="0" w:color="auto"/>
            <w:bottom w:val="none" w:sz="0" w:space="0" w:color="auto"/>
            <w:right w:val="none" w:sz="0" w:space="0" w:color="auto"/>
          </w:divBdr>
          <w:divsChild>
            <w:div w:id="2127582435">
              <w:marLeft w:val="0"/>
              <w:marRight w:val="0"/>
              <w:marTop w:val="0"/>
              <w:marBottom w:val="0"/>
              <w:divBdr>
                <w:top w:val="none" w:sz="0" w:space="0" w:color="auto"/>
                <w:left w:val="none" w:sz="0" w:space="0" w:color="auto"/>
                <w:bottom w:val="none" w:sz="0" w:space="0" w:color="auto"/>
                <w:right w:val="none" w:sz="0" w:space="0" w:color="auto"/>
              </w:divBdr>
            </w:div>
          </w:divsChild>
        </w:div>
        <w:div w:id="1012225250">
          <w:marLeft w:val="0"/>
          <w:marRight w:val="0"/>
          <w:marTop w:val="0"/>
          <w:marBottom w:val="0"/>
          <w:divBdr>
            <w:top w:val="none" w:sz="0" w:space="0" w:color="auto"/>
            <w:left w:val="none" w:sz="0" w:space="0" w:color="auto"/>
            <w:bottom w:val="none" w:sz="0" w:space="0" w:color="auto"/>
            <w:right w:val="none" w:sz="0" w:space="0" w:color="auto"/>
          </w:divBdr>
          <w:divsChild>
            <w:div w:id="14290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6424">
      <w:bodyDiv w:val="1"/>
      <w:marLeft w:val="0"/>
      <w:marRight w:val="0"/>
      <w:marTop w:val="0"/>
      <w:marBottom w:val="0"/>
      <w:divBdr>
        <w:top w:val="none" w:sz="0" w:space="0" w:color="auto"/>
        <w:left w:val="none" w:sz="0" w:space="0" w:color="auto"/>
        <w:bottom w:val="none" w:sz="0" w:space="0" w:color="auto"/>
        <w:right w:val="none" w:sz="0" w:space="0" w:color="auto"/>
      </w:divBdr>
      <w:divsChild>
        <w:div w:id="1529030154">
          <w:marLeft w:val="0"/>
          <w:marRight w:val="0"/>
          <w:marTop w:val="0"/>
          <w:marBottom w:val="0"/>
          <w:divBdr>
            <w:top w:val="none" w:sz="0" w:space="0" w:color="auto"/>
            <w:left w:val="none" w:sz="0" w:space="0" w:color="auto"/>
            <w:bottom w:val="none" w:sz="0" w:space="0" w:color="auto"/>
            <w:right w:val="none" w:sz="0" w:space="0" w:color="auto"/>
          </w:divBdr>
          <w:divsChild>
            <w:div w:id="422117458">
              <w:marLeft w:val="0"/>
              <w:marRight w:val="0"/>
              <w:marTop w:val="0"/>
              <w:marBottom w:val="0"/>
              <w:divBdr>
                <w:top w:val="none" w:sz="0" w:space="0" w:color="auto"/>
                <w:left w:val="none" w:sz="0" w:space="0" w:color="auto"/>
                <w:bottom w:val="none" w:sz="0" w:space="0" w:color="auto"/>
                <w:right w:val="none" w:sz="0" w:space="0" w:color="auto"/>
              </w:divBdr>
            </w:div>
          </w:divsChild>
        </w:div>
        <w:div w:id="1828933159">
          <w:marLeft w:val="0"/>
          <w:marRight w:val="0"/>
          <w:marTop w:val="0"/>
          <w:marBottom w:val="0"/>
          <w:divBdr>
            <w:top w:val="none" w:sz="0" w:space="0" w:color="auto"/>
            <w:left w:val="none" w:sz="0" w:space="0" w:color="auto"/>
            <w:bottom w:val="none" w:sz="0" w:space="0" w:color="auto"/>
            <w:right w:val="none" w:sz="0" w:space="0" w:color="auto"/>
          </w:divBdr>
          <w:divsChild>
            <w:div w:id="1661932308">
              <w:marLeft w:val="0"/>
              <w:marRight w:val="0"/>
              <w:marTop w:val="0"/>
              <w:marBottom w:val="0"/>
              <w:divBdr>
                <w:top w:val="none" w:sz="0" w:space="0" w:color="auto"/>
                <w:left w:val="none" w:sz="0" w:space="0" w:color="auto"/>
                <w:bottom w:val="none" w:sz="0" w:space="0" w:color="auto"/>
                <w:right w:val="none" w:sz="0" w:space="0" w:color="auto"/>
              </w:divBdr>
            </w:div>
          </w:divsChild>
        </w:div>
        <w:div w:id="2107534796">
          <w:marLeft w:val="0"/>
          <w:marRight w:val="0"/>
          <w:marTop w:val="0"/>
          <w:marBottom w:val="0"/>
          <w:divBdr>
            <w:top w:val="none" w:sz="0" w:space="0" w:color="auto"/>
            <w:left w:val="none" w:sz="0" w:space="0" w:color="auto"/>
            <w:bottom w:val="none" w:sz="0" w:space="0" w:color="auto"/>
            <w:right w:val="none" w:sz="0" w:space="0" w:color="auto"/>
          </w:divBdr>
          <w:divsChild>
            <w:div w:id="10394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1571">
      <w:bodyDiv w:val="1"/>
      <w:marLeft w:val="0"/>
      <w:marRight w:val="0"/>
      <w:marTop w:val="0"/>
      <w:marBottom w:val="0"/>
      <w:divBdr>
        <w:top w:val="none" w:sz="0" w:space="0" w:color="auto"/>
        <w:left w:val="none" w:sz="0" w:space="0" w:color="auto"/>
        <w:bottom w:val="none" w:sz="0" w:space="0" w:color="auto"/>
        <w:right w:val="none" w:sz="0" w:space="0" w:color="auto"/>
      </w:divBdr>
      <w:divsChild>
        <w:div w:id="1569420451">
          <w:marLeft w:val="0"/>
          <w:marRight w:val="0"/>
          <w:marTop w:val="0"/>
          <w:marBottom w:val="0"/>
          <w:divBdr>
            <w:top w:val="none" w:sz="0" w:space="0" w:color="auto"/>
            <w:left w:val="none" w:sz="0" w:space="0" w:color="auto"/>
            <w:bottom w:val="none" w:sz="0" w:space="0" w:color="auto"/>
            <w:right w:val="none" w:sz="0" w:space="0" w:color="auto"/>
          </w:divBdr>
        </w:div>
      </w:divsChild>
    </w:div>
    <w:div w:id="1086539859">
      <w:bodyDiv w:val="1"/>
      <w:marLeft w:val="0"/>
      <w:marRight w:val="0"/>
      <w:marTop w:val="0"/>
      <w:marBottom w:val="0"/>
      <w:divBdr>
        <w:top w:val="none" w:sz="0" w:space="0" w:color="auto"/>
        <w:left w:val="none" w:sz="0" w:space="0" w:color="auto"/>
        <w:bottom w:val="none" w:sz="0" w:space="0" w:color="auto"/>
        <w:right w:val="none" w:sz="0" w:space="0" w:color="auto"/>
      </w:divBdr>
    </w:div>
    <w:div w:id="1157185003">
      <w:bodyDiv w:val="1"/>
      <w:marLeft w:val="0"/>
      <w:marRight w:val="0"/>
      <w:marTop w:val="0"/>
      <w:marBottom w:val="0"/>
      <w:divBdr>
        <w:top w:val="none" w:sz="0" w:space="0" w:color="auto"/>
        <w:left w:val="none" w:sz="0" w:space="0" w:color="auto"/>
        <w:bottom w:val="none" w:sz="0" w:space="0" w:color="auto"/>
        <w:right w:val="none" w:sz="0" w:space="0" w:color="auto"/>
      </w:divBdr>
    </w:div>
    <w:div w:id="1244874628">
      <w:bodyDiv w:val="1"/>
      <w:marLeft w:val="0"/>
      <w:marRight w:val="0"/>
      <w:marTop w:val="0"/>
      <w:marBottom w:val="0"/>
      <w:divBdr>
        <w:top w:val="none" w:sz="0" w:space="0" w:color="auto"/>
        <w:left w:val="none" w:sz="0" w:space="0" w:color="auto"/>
        <w:bottom w:val="none" w:sz="0" w:space="0" w:color="auto"/>
        <w:right w:val="none" w:sz="0" w:space="0" w:color="auto"/>
      </w:divBdr>
      <w:divsChild>
        <w:div w:id="16084063">
          <w:marLeft w:val="0"/>
          <w:marRight w:val="0"/>
          <w:marTop w:val="0"/>
          <w:marBottom w:val="0"/>
          <w:divBdr>
            <w:top w:val="none" w:sz="0" w:space="0" w:color="auto"/>
            <w:left w:val="none" w:sz="0" w:space="0" w:color="auto"/>
            <w:bottom w:val="none" w:sz="0" w:space="0" w:color="auto"/>
            <w:right w:val="none" w:sz="0" w:space="0" w:color="auto"/>
          </w:divBdr>
        </w:div>
        <w:div w:id="299767701">
          <w:marLeft w:val="0"/>
          <w:marRight w:val="0"/>
          <w:marTop w:val="0"/>
          <w:marBottom w:val="0"/>
          <w:divBdr>
            <w:top w:val="none" w:sz="0" w:space="0" w:color="auto"/>
            <w:left w:val="none" w:sz="0" w:space="0" w:color="auto"/>
            <w:bottom w:val="none" w:sz="0" w:space="0" w:color="auto"/>
            <w:right w:val="none" w:sz="0" w:space="0" w:color="auto"/>
          </w:divBdr>
        </w:div>
      </w:divsChild>
    </w:div>
    <w:div w:id="1358846377">
      <w:bodyDiv w:val="1"/>
      <w:marLeft w:val="0"/>
      <w:marRight w:val="0"/>
      <w:marTop w:val="0"/>
      <w:marBottom w:val="0"/>
      <w:divBdr>
        <w:top w:val="none" w:sz="0" w:space="0" w:color="auto"/>
        <w:left w:val="none" w:sz="0" w:space="0" w:color="auto"/>
        <w:bottom w:val="none" w:sz="0" w:space="0" w:color="auto"/>
        <w:right w:val="none" w:sz="0" w:space="0" w:color="auto"/>
      </w:divBdr>
      <w:divsChild>
        <w:div w:id="377584959">
          <w:marLeft w:val="0"/>
          <w:marRight w:val="0"/>
          <w:marTop w:val="0"/>
          <w:marBottom w:val="0"/>
          <w:divBdr>
            <w:top w:val="none" w:sz="0" w:space="0" w:color="auto"/>
            <w:left w:val="none" w:sz="0" w:space="0" w:color="auto"/>
            <w:bottom w:val="none" w:sz="0" w:space="0" w:color="auto"/>
            <w:right w:val="none" w:sz="0" w:space="0" w:color="auto"/>
          </w:divBdr>
          <w:divsChild>
            <w:div w:id="139464095">
              <w:marLeft w:val="0"/>
              <w:marRight w:val="0"/>
              <w:marTop w:val="0"/>
              <w:marBottom w:val="0"/>
              <w:divBdr>
                <w:top w:val="none" w:sz="0" w:space="0" w:color="auto"/>
                <w:left w:val="none" w:sz="0" w:space="0" w:color="auto"/>
                <w:bottom w:val="none" w:sz="0" w:space="0" w:color="auto"/>
                <w:right w:val="none" w:sz="0" w:space="0" w:color="auto"/>
              </w:divBdr>
            </w:div>
          </w:divsChild>
        </w:div>
        <w:div w:id="448285490">
          <w:marLeft w:val="0"/>
          <w:marRight w:val="0"/>
          <w:marTop w:val="0"/>
          <w:marBottom w:val="0"/>
          <w:divBdr>
            <w:top w:val="none" w:sz="0" w:space="0" w:color="auto"/>
            <w:left w:val="none" w:sz="0" w:space="0" w:color="auto"/>
            <w:bottom w:val="none" w:sz="0" w:space="0" w:color="auto"/>
            <w:right w:val="none" w:sz="0" w:space="0" w:color="auto"/>
          </w:divBdr>
          <w:divsChild>
            <w:div w:id="1571039462">
              <w:marLeft w:val="0"/>
              <w:marRight w:val="0"/>
              <w:marTop w:val="0"/>
              <w:marBottom w:val="0"/>
              <w:divBdr>
                <w:top w:val="none" w:sz="0" w:space="0" w:color="auto"/>
                <w:left w:val="none" w:sz="0" w:space="0" w:color="auto"/>
                <w:bottom w:val="none" w:sz="0" w:space="0" w:color="auto"/>
                <w:right w:val="none" w:sz="0" w:space="0" w:color="auto"/>
              </w:divBdr>
            </w:div>
          </w:divsChild>
        </w:div>
        <w:div w:id="635523473">
          <w:marLeft w:val="0"/>
          <w:marRight w:val="0"/>
          <w:marTop w:val="0"/>
          <w:marBottom w:val="0"/>
          <w:divBdr>
            <w:top w:val="none" w:sz="0" w:space="0" w:color="auto"/>
            <w:left w:val="none" w:sz="0" w:space="0" w:color="auto"/>
            <w:bottom w:val="none" w:sz="0" w:space="0" w:color="auto"/>
            <w:right w:val="none" w:sz="0" w:space="0" w:color="auto"/>
          </w:divBdr>
          <w:divsChild>
            <w:div w:id="414980863">
              <w:marLeft w:val="0"/>
              <w:marRight w:val="0"/>
              <w:marTop w:val="0"/>
              <w:marBottom w:val="0"/>
              <w:divBdr>
                <w:top w:val="none" w:sz="0" w:space="0" w:color="auto"/>
                <w:left w:val="none" w:sz="0" w:space="0" w:color="auto"/>
                <w:bottom w:val="none" w:sz="0" w:space="0" w:color="auto"/>
                <w:right w:val="none" w:sz="0" w:space="0" w:color="auto"/>
              </w:divBdr>
            </w:div>
          </w:divsChild>
        </w:div>
        <w:div w:id="1305770843">
          <w:marLeft w:val="0"/>
          <w:marRight w:val="0"/>
          <w:marTop w:val="0"/>
          <w:marBottom w:val="0"/>
          <w:divBdr>
            <w:top w:val="none" w:sz="0" w:space="0" w:color="auto"/>
            <w:left w:val="none" w:sz="0" w:space="0" w:color="auto"/>
            <w:bottom w:val="none" w:sz="0" w:space="0" w:color="auto"/>
            <w:right w:val="none" w:sz="0" w:space="0" w:color="auto"/>
          </w:divBdr>
          <w:divsChild>
            <w:div w:id="845558519">
              <w:marLeft w:val="0"/>
              <w:marRight w:val="0"/>
              <w:marTop w:val="0"/>
              <w:marBottom w:val="0"/>
              <w:divBdr>
                <w:top w:val="none" w:sz="0" w:space="0" w:color="auto"/>
                <w:left w:val="none" w:sz="0" w:space="0" w:color="auto"/>
                <w:bottom w:val="none" w:sz="0" w:space="0" w:color="auto"/>
                <w:right w:val="none" w:sz="0" w:space="0" w:color="auto"/>
              </w:divBdr>
            </w:div>
          </w:divsChild>
        </w:div>
        <w:div w:id="1365474071">
          <w:marLeft w:val="0"/>
          <w:marRight w:val="0"/>
          <w:marTop w:val="0"/>
          <w:marBottom w:val="0"/>
          <w:divBdr>
            <w:top w:val="none" w:sz="0" w:space="0" w:color="auto"/>
            <w:left w:val="none" w:sz="0" w:space="0" w:color="auto"/>
            <w:bottom w:val="none" w:sz="0" w:space="0" w:color="auto"/>
            <w:right w:val="none" w:sz="0" w:space="0" w:color="auto"/>
          </w:divBdr>
          <w:divsChild>
            <w:div w:id="1642468075">
              <w:marLeft w:val="0"/>
              <w:marRight w:val="0"/>
              <w:marTop w:val="0"/>
              <w:marBottom w:val="0"/>
              <w:divBdr>
                <w:top w:val="none" w:sz="0" w:space="0" w:color="auto"/>
                <w:left w:val="none" w:sz="0" w:space="0" w:color="auto"/>
                <w:bottom w:val="none" w:sz="0" w:space="0" w:color="auto"/>
                <w:right w:val="none" w:sz="0" w:space="0" w:color="auto"/>
              </w:divBdr>
            </w:div>
          </w:divsChild>
        </w:div>
        <w:div w:id="1476099423">
          <w:marLeft w:val="0"/>
          <w:marRight w:val="0"/>
          <w:marTop w:val="0"/>
          <w:marBottom w:val="0"/>
          <w:divBdr>
            <w:top w:val="none" w:sz="0" w:space="0" w:color="auto"/>
            <w:left w:val="none" w:sz="0" w:space="0" w:color="auto"/>
            <w:bottom w:val="none" w:sz="0" w:space="0" w:color="auto"/>
            <w:right w:val="none" w:sz="0" w:space="0" w:color="auto"/>
          </w:divBdr>
          <w:divsChild>
            <w:div w:id="1135292552">
              <w:marLeft w:val="0"/>
              <w:marRight w:val="0"/>
              <w:marTop w:val="0"/>
              <w:marBottom w:val="0"/>
              <w:divBdr>
                <w:top w:val="none" w:sz="0" w:space="0" w:color="auto"/>
                <w:left w:val="none" w:sz="0" w:space="0" w:color="auto"/>
                <w:bottom w:val="none" w:sz="0" w:space="0" w:color="auto"/>
                <w:right w:val="none" w:sz="0" w:space="0" w:color="auto"/>
              </w:divBdr>
            </w:div>
          </w:divsChild>
        </w:div>
        <w:div w:id="158722694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
          </w:divsChild>
        </w:div>
        <w:div w:id="1629044890">
          <w:marLeft w:val="0"/>
          <w:marRight w:val="0"/>
          <w:marTop w:val="0"/>
          <w:marBottom w:val="0"/>
          <w:divBdr>
            <w:top w:val="none" w:sz="0" w:space="0" w:color="auto"/>
            <w:left w:val="none" w:sz="0" w:space="0" w:color="auto"/>
            <w:bottom w:val="none" w:sz="0" w:space="0" w:color="auto"/>
            <w:right w:val="none" w:sz="0" w:space="0" w:color="auto"/>
          </w:divBdr>
          <w:divsChild>
            <w:div w:id="1310011398">
              <w:marLeft w:val="0"/>
              <w:marRight w:val="0"/>
              <w:marTop w:val="0"/>
              <w:marBottom w:val="0"/>
              <w:divBdr>
                <w:top w:val="none" w:sz="0" w:space="0" w:color="auto"/>
                <w:left w:val="none" w:sz="0" w:space="0" w:color="auto"/>
                <w:bottom w:val="none" w:sz="0" w:space="0" w:color="auto"/>
                <w:right w:val="none" w:sz="0" w:space="0" w:color="auto"/>
              </w:divBdr>
            </w:div>
          </w:divsChild>
        </w:div>
        <w:div w:id="1746880331">
          <w:marLeft w:val="0"/>
          <w:marRight w:val="0"/>
          <w:marTop w:val="0"/>
          <w:marBottom w:val="0"/>
          <w:divBdr>
            <w:top w:val="none" w:sz="0" w:space="0" w:color="auto"/>
            <w:left w:val="none" w:sz="0" w:space="0" w:color="auto"/>
            <w:bottom w:val="none" w:sz="0" w:space="0" w:color="auto"/>
            <w:right w:val="none" w:sz="0" w:space="0" w:color="auto"/>
          </w:divBdr>
          <w:divsChild>
            <w:div w:id="1089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405">
      <w:bodyDiv w:val="1"/>
      <w:marLeft w:val="0"/>
      <w:marRight w:val="0"/>
      <w:marTop w:val="0"/>
      <w:marBottom w:val="0"/>
      <w:divBdr>
        <w:top w:val="none" w:sz="0" w:space="0" w:color="auto"/>
        <w:left w:val="none" w:sz="0" w:space="0" w:color="auto"/>
        <w:bottom w:val="none" w:sz="0" w:space="0" w:color="auto"/>
        <w:right w:val="none" w:sz="0" w:space="0" w:color="auto"/>
      </w:divBdr>
      <w:divsChild>
        <w:div w:id="69233279">
          <w:marLeft w:val="0"/>
          <w:marRight w:val="0"/>
          <w:marTop w:val="0"/>
          <w:marBottom w:val="0"/>
          <w:divBdr>
            <w:top w:val="none" w:sz="0" w:space="0" w:color="auto"/>
            <w:left w:val="none" w:sz="0" w:space="0" w:color="auto"/>
            <w:bottom w:val="none" w:sz="0" w:space="0" w:color="auto"/>
            <w:right w:val="none" w:sz="0" w:space="0" w:color="auto"/>
          </w:divBdr>
          <w:divsChild>
            <w:div w:id="874191604">
              <w:marLeft w:val="0"/>
              <w:marRight w:val="0"/>
              <w:marTop w:val="0"/>
              <w:marBottom w:val="0"/>
              <w:divBdr>
                <w:top w:val="none" w:sz="0" w:space="0" w:color="auto"/>
                <w:left w:val="none" w:sz="0" w:space="0" w:color="auto"/>
                <w:bottom w:val="none" w:sz="0" w:space="0" w:color="auto"/>
                <w:right w:val="none" w:sz="0" w:space="0" w:color="auto"/>
              </w:divBdr>
            </w:div>
          </w:divsChild>
        </w:div>
        <w:div w:id="82803925">
          <w:marLeft w:val="0"/>
          <w:marRight w:val="0"/>
          <w:marTop w:val="0"/>
          <w:marBottom w:val="0"/>
          <w:divBdr>
            <w:top w:val="none" w:sz="0" w:space="0" w:color="auto"/>
            <w:left w:val="none" w:sz="0" w:space="0" w:color="auto"/>
            <w:bottom w:val="none" w:sz="0" w:space="0" w:color="auto"/>
            <w:right w:val="none" w:sz="0" w:space="0" w:color="auto"/>
          </w:divBdr>
          <w:divsChild>
            <w:div w:id="588849351">
              <w:marLeft w:val="0"/>
              <w:marRight w:val="0"/>
              <w:marTop w:val="0"/>
              <w:marBottom w:val="0"/>
              <w:divBdr>
                <w:top w:val="none" w:sz="0" w:space="0" w:color="auto"/>
                <w:left w:val="none" w:sz="0" w:space="0" w:color="auto"/>
                <w:bottom w:val="none" w:sz="0" w:space="0" w:color="auto"/>
                <w:right w:val="none" w:sz="0" w:space="0" w:color="auto"/>
              </w:divBdr>
            </w:div>
          </w:divsChild>
        </w:div>
        <w:div w:id="265428908">
          <w:marLeft w:val="0"/>
          <w:marRight w:val="0"/>
          <w:marTop w:val="0"/>
          <w:marBottom w:val="0"/>
          <w:divBdr>
            <w:top w:val="none" w:sz="0" w:space="0" w:color="auto"/>
            <w:left w:val="none" w:sz="0" w:space="0" w:color="auto"/>
            <w:bottom w:val="none" w:sz="0" w:space="0" w:color="auto"/>
            <w:right w:val="none" w:sz="0" w:space="0" w:color="auto"/>
          </w:divBdr>
          <w:divsChild>
            <w:div w:id="376515397">
              <w:marLeft w:val="0"/>
              <w:marRight w:val="0"/>
              <w:marTop w:val="0"/>
              <w:marBottom w:val="0"/>
              <w:divBdr>
                <w:top w:val="none" w:sz="0" w:space="0" w:color="auto"/>
                <w:left w:val="none" w:sz="0" w:space="0" w:color="auto"/>
                <w:bottom w:val="none" w:sz="0" w:space="0" w:color="auto"/>
                <w:right w:val="none" w:sz="0" w:space="0" w:color="auto"/>
              </w:divBdr>
            </w:div>
          </w:divsChild>
        </w:div>
        <w:div w:id="530653410">
          <w:marLeft w:val="0"/>
          <w:marRight w:val="0"/>
          <w:marTop w:val="0"/>
          <w:marBottom w:val="0"/>
          <w:divBdr>
            <w:top w:val="none" w:sz="0" w:space="0" w:color="auto"/>
            <w:left w:val="none" w:sz="0" w:space="0" w:color="auto"/>
            <w:bottom w:val="none" w:sz="0" w:space="0" w:color="auto"/>
            <w:right w:val="none" w:sz="0" w:space="0" w:color="auto"/>
          </w:divBdr>
          <w:divsChild>
            <w:div w:id="893001856">
              <w:marLeft w:val="0"/>
              <w:marRight w:val="0"/>
              <w:marTop w:val="0"/>
              <w:marBottom w:val="0"/>
              <w:divBdr>
                <w:top w:val="none" w:sz="0" w:space="0" w:color="auto"/>
                <w:left w:val="none" w:sz="0" w:space="0" w:color="auto"/>
                <w:bottom w:val="none" w:sz="0" w:space="0" w:color="auto"/>
                <w:right w:val="none" w:sz="0" w:space="0" w:color="auto"/>
              </w:divBdr>
            </w:div>
            <w:div w:id="945423448">
              <w:marLeft w:val="0"/>
              <w:marRight w:val="0"/>
              <w:marTop w:val="0"/>
              <w:marBottom w:val="0"/>
              <w:divBdr>
                <w:top w:val="none" w:sz="0" w:space="0" w:color="auto"/>
                <w:left w:val="none" w:sz="0" w:space="0" w:color="auto"/>
                <w:bottom w:val="none" w:sz="0" w:space="0" w:color="auto"/>
                <w:right w:val="none" w:sz="0" w:space="0" w:color="auto"/>
              </w:divBdr>
            </w:div>
            <w:div w:id="1488473961">
              <w:marLeft w:val="0"/>
              <w:marRight w:val="0"/>
              <w:marTop w:val="0"/>
              <w:marBottom w:val="0"/>
              <w:divBdr>
                <w:top w:val="none" w:sz="0" w:space="0" w:color="auto"/>
                <w:left w:val="none" w:sz="0" w:space="0" w:color="auto"/>
                <w:bottom w:val="none" w:sz="0" w:space="0" w:color="auto"/>
                <w:right w:val="none" w:sz="0" w:space="0" w:color="auto"/>
              </w:divBdr>
            </w:div>
          </w:divsChild>
        </w:div>
        <w:div w:id="937907081">
          <w:marLeft w:val="0"/>
          <w:marRight w:val="0"/>
          <w:marTop w:val="0"/>
          <w:marBottom w:val="0"/>
          <w:divBdr>
            <w:top w:val="none" w:sz="0" w:space="0" w:color="auto"/>
            <w:left w:val="none" w:sz="0" w:space="0" w:color="auto"/>
            <w:bottom w:val="none" w:sz="0" w:space="0" w:color="auto"/>
            <w:right w:val="none" w:sz="0" w:space="0"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sChild>
        </w:div>
        <w:div w:id="1009911582">
          <w:marLeft w:val="0"/>
          <w:marRight w:val="0"/>
          <w:marTop w:val="0"/>
          <w:marBottom w:val="0"/>
          <w:divBdr>
            <w:top w:val="none" w:sz="0" w:space="0" w:color="auto"/>
            <w:left w:val="none" w:sz="0" w:space="0" w:color="auto"/>
            <w:bottom w:val="none" w:sz="0" w:space="0" w:color="auto"/>
            <w:right w:val="none" w:sz="0" w:space="0" w:color="auto"/>
          </w:divBdr>
          <w:divsChild>
            <w:div w:id="1600412850">
              <w:marLeft w:val="0"/>
              <w:marRight w:val="0"/>
              <w:marTop w:val="0"/>
              <w:marBottom w:val="0"/>
              <w:divBdr>
                <w:top w:val="none" w:sz="0" w:space="0" w:color="auto"/>
                <w:left w:val="none" w:sz="0" w:space="0" w:color="auto"/>
                <w:bottom w:val="none" w:sz="0" w:space="0" w:color="auto"/>
                <w:right w:val="none" w:sz="0" w:space="0" w:color="auto"/>
              </w:divBdr>
            </w:div>
          </w:divsChild>
        </w:div>
        <w:div w:id="1028801742">
          <w:marLeft w:val="0"/>
          <w:marRight w:val="0"/>
          <w:marTop w:val="0"/>
          <w:marBottom w:val="0"/>
          <w:divBdr>
            <w:top w:val="none" w:sz="0" w:space="0" w:color="auto"/>
            <w:left w:val="none" w:sz="0" w:space="0" w:color="auto"/>
            <w:bottom w:val="none" w:sz="0" w:space="0" w:color="auto"/>
            <w:right w:val="none" w:sz="0" w:space="0" w:color="auto"/>
          </w:divBdr>
          <w:divsChild>
            <w:div w:id="1403522277">
              <w:marLeft w:val="0"/>
              <w:marRight w:val="0"/>
              <w:marTop w:val="0"/>
              <w:marBottom w:val="0"/>
              <w:divBdr>
                <w:top w:val="none" w:sz="0" w:space="0" w:color="auto"/>
                <w:left w:val="none" w:sz="0" w:space="0" w:color="auto"/>
                <w:bottom w:val="none" w:sz="0" w:space="0" w:color="auto"/>
                <w:right w:val="none" w:sz="0" w:space="0" w:color="auto"/>
              </w:divBdr>
            </w:div>
          </w:divsChild>
        </w:div>
        <w:div w:id="1132551106">
          <w:marLeft w:val="0"/>
          <w:marRight w:val="0"/>
          <w:marTop w:val="0"/>
          <w:marBottom w:val="0"/>
          <w:divBdr>
            <w:top w:val="none" w:sz="0" w:space="0" w:color="auto"/>
            <w:left w:val="none" w:sz="0" w:space="0" w:color="auto"/>
            <w:bottom w:val="none" w:sz="0" w:space="0" w:color="auto"/>
            <w:right w:val="none" w:sz="0" w:space="0" w:color="auto"/>
          </w:divBdr>
          <w:divsChild>
            <w:div w:id="85267292">
              <w:marLeft w:val="0"/>
              <w:marRight w:val="0"/>
              <w:marTop w:val="0"/>
              <w:marBottom w:val="0"/>
              <w:divBdr>
                <w:top w:val="none" w:sz="0" w:space="0" w:color="auto"/>
                <w:left w:val="none" w:sz="0" w:space="0" w:color="auto"/>
                <w:bottom w:val="none" w:sz="0" w:space="0" w:color="auto"/>
                <w:right w:val="none" w:sz="0" w:space="0" w:color="auto"/>
              </w:divBdr>
            </w:div>
          </w:divsChild>
        </w:div>
        <w:div w:id="1774011026">
          <w:marLeft w:val="0"/>
          <w:marRight w:val="0"/>
          <w:marTop w:val="0"/>
          <w:marBottom w:val="0"/>
          <w:divBdr>
            <w:top w:val="none" w:sz="0" w:space="0" w:color="auto"/>
            <w:left w:val="none" w:sz="0" w:space="0" w:color="auto"/>
            <w:bottom w:val="none" w:sz="0" w:space="0" w:color="auto"/>
            <w:right w:val="none" w:sz="0" w:space="0" w:color="auto"/>
          </w:divBdr>
          <w:divsChild>
            <w:div w:id="569465628">
              <w:marLeft w:val="0"/>
              <w:marRight w:val="0"/>
              <w:marTop w:val="0"/>
              <w:marBottom w:val="0"/>
              <w:divBdr>
                <w:top w:val="none" w:sz="0" w:space="0" w:color="auto"/>
                <w:left w:val="none" w:sz="0" w:space="0" w:color="auto"/>
                <w:bottom w:val="none" w:sz="0" w:space="0" w:color="auto"/>
                <w:right w:val="none" w:sz="0" w:space="0" w:color="auto"/>
              </w:divBdr>
            </w:div>
          </w:divsChild>
        </w:div>
        <w:div w:id="2047676741">
          <w:marLeft w:val="0"/>
          <w:marRight w:val="0"/>
          <w:marTop w:val="0"/>
          <w:marBottom w:val="0"/>
          <w:divBdr>
            <w:top w:val="none" w:sz="0" w:space="0" w:color="auto"/>
            <w:left w:val="none" w:sz="0" w:space="0" w:color="auto"/>
            <w:bottom w:val="none" w:sz="0" w:space="0" w:color="auto"/>
            <w:right w:val="none" w:sz="0" w:space="0" w:color="auto"/>
          </w:divBdr>
          <w:divsChild>
            <w:div w:id="1067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4552">
      <w:bodyDiv w:val="1"/>
      <w:marLeft w:val="0"/>
      <w:marRight w:val="0"/>
      <w:marTop w:val="0"/>
      <w:marBottom w:val="0"/>
      <w:divBdr>
        <w:top w:val="none" w:sz="0" w:space="0" w:color="auto"/>
        <w:left w:val="none" w:sz="0" w:space="0" w:color="auto"/>
        <w:bottom w:val="none" w:sz="0" w:space="0" w:color="auto"/>
        <w:right w:val="none" w:sz="0" w:space="0" w:color="auto"/>
      </w:divBdr>
      <w:divsChild>
        <w:div w:id="38093287">
          <w:marLeft w:val="0"/>
          <w:marRight w:val="0"/>
          <w:marTop w:val="0"/>
          <w:marBottom w:val="0"/>
          <w:divBdr>
            <w:top w:val="none" w:sz="0" w:space="0" w:color="auto"/>
            <w:left w:val="none" w:sz="0" w:space="0" w:color="auto"/>
            <w:bottom w:val="none" w:sz="0" w:space="0" w:color="auto"/>
            <w:right w:val="none" w:sz="0" w:space="0" w:color="auto"/>
          </w:divBdr>
          <w:divsChild>
            <w:div w:id="509758076">
              <w:marLeft w:val="0"/>
              <w:marRight w:val="0"/>
              <w:marTop w:val="0"/>
              <w:marBottom w:val="0"/>
              <w:divBdr>
                <w:top w:val="none" w:sz="0" w:space="0" w:color="auto"/>
                <w:left w:val="none" w:sz="0" w:space="0" w:color="auto"/>
                <w:bottom w:val="none" w:sz="0" w:space="0" w:color="auto"/>
                <w:right w:val="none" w:sz="0" w:space="0" w:color="auto"/>
              </w:divBdr>
            </w:div>
          </w:divsChild>
        </w:div>
        <w:div w:id="216624247">
          <w:marLeft w:val="0"/>
          <w:marRight w:val="0"/>
          <w:marTop w:val="0"/>
          <w:marBottom w:val="0"/>
          <w:divBdr>
            <w:top w:val="none" w:sz="0" w:space="0" w:color="auto"/>
            <w:left w:val="none" w:sz="0" w:space="0" w:color="auto"/>
            <w:bottom w:val="none" w:sz="0" w:space="0" w:color="auto"/>
            <w:right w:val="none" w:sz="0" w:space="0" w:color="auto"/>
          </w:divBdr>
          <w:divsChild>
            <w:div w:id="103619743">
              <w:marLeft w:val="0"/>
              <w:marRight w:val="0"/>
              <w:marTop w:val="0"/>
              <w:marBottom w:val="0"/>
              <w:divBdr>
                <w:top w:val="none" w:sz="0" w:space="0" w:color="auto"/>
                <w:left w:val="none" w:sz="0" w:space="0" w:color="auto"/>
                <w:bottom w:val="none" w:sz="0" w:space="0" w:color="auto"/>
                <w:right w:val="none" w:sz="0" w:space="0" w:color="auto"/>
              </w:divBdr>
            </w:div>
          </w:divsChild>
        </w:div>
        <w:div w:id="299112667">
          <w:marLeft w:val="0"/>
          <w:marRight w:val="0"/>
          <w:marTop w:val="0"/>
          <w:marBottom w:val="0"/>
          <w:divBdr>
            <w:top w:val="none" w:sz="0" w:space="0" w:color="auto"/>
            <w:left w:val="none" w:sz="0" w:space="0" w:color="auto"/>
            <w:bottom w:val="none" w:sz="0" w:space="0" w:color="auto"/>
            <w:right w:val="none" w:sz="0" w:space="0" w:color="auto"/>
          </w:divBdr>
          <w:divsChild>
            <w:div w:id="1171721718">
              <w:marLeft w:val="0"/>
              <w:marRight w:val="0"/>
              <w:marTop w:val="0"/>
              <w:marBottom w:val="0"/>
              <w:divBdr>
                <w:top w:val="none" w:sz="0" w:space="0" w:color="auto"/>
                <w:left w:val="none" w:sz="0" w:space="0" w:color="auto"/>
                <w:bottom w:val="none" w:sz="0" w:space="0" w:color="auto"/>
                <w:right w:val="none" w:sz="0" w:space="0" w:color="auto"/>
              </w:divBdr>
            </w:div>
          </w:divsChild>
        </w:div>
        <w:div w:id="332339757">
          <w:marLeft w:val="0"/>
          <w:marRight w:val="0"/>
          <w:marTop w:val="0"/>
          <w:marBottom w:val="0"/>
          <w:divBdr>
            <w:top w:val="none" w:sz="0" w:space="0" w:color="auto"/>
            <w:left w:val="none" w:sz="0" w:space="0" w:color="auto"/>
            <w:bottom w:val="none" w:sz="0" w:space="0" w:color="auto"/>
            <w:right w:val="none" w:sz="0" w:space="0" w:color="auto"/>
          </w:divBdr>
          <w:divsChild>
            <w:div w:id="740491778">
              <w:marLeft w:val="0"/>
              <w:marRight w:val="0"/>
              <w:marTop w:val="0"/>
              <w:marBottom w:val="0"/>
              <w:divBdr>
                <w:top w:val="none" w:sz="0" w:space="0" w:color="auto"/>
                <w:left w:val="none" w:sz="0" w:space="0" w:color="auto"/>
                <w:bottom w:val="none" w:sz="0" w:space="0" w:color="auto"/>
                <w:right w:val="none" w:sz="0" w:space="0" w:color="auto"/>
              </w:divBdr>
            </w:div>
          </w:divsChild>
        </w:div>
        <w:div w:id="399062954">
          <w:marLeft w:val="0"/>
          <w:marRight w:val="0"/>
          <w:marTop w:val="0"/>
          <w:marBottom w:val="0"/>
          <w:divBdr>
            <w:top w:val="none" w:sz="0" w:space="0" w:color="auto"/>
            <w:left w:val="none" w:sz="0" w:space="0" w:color="auto"/>
            <w:bottom w:val="none" w:sz="0" w:space="0" w:color="auto"/>
            <w:right w:val="none" w:sz="0" w:space="0" w:color="auto"/>
          </w:divBdr>
          <w:divsChild>
            <w:div w:id="332495247">
              <w:marLeft w:val="0"/>
              <w:marRight w:val="0"/>
              <w:marTop w:val="0"/>
              <w:marBottom w:val="0"/>
              <w:divBdr>
                <w:top w:val="none" w:sz="0" w:space="0" w:color="auto"/>
                <w:left w:val="none" w:sz="0" w:space="0" w:color="auto"/>
                <w:bottom w:val="none" w:sz="0" w:space="0" w:color="auto"/>
                <w:right w:val="none" w:sz="0" w:space="0" w:color="auto"/>
              </w:divBdr>
            </w:div>
          </w:divsChild>
        </w:div>
        <w:div w:id="567542156">
          <w:marLeft w:val="0"/>
          <w:marRight w:val="0"/>
          <w:marTop w:val="0"/>
          <w:marBottom w:val="0"/>
          <w:divBdr>
            <w:top w:val="none" w:sz="0" w:space="0" w:color="auto"/>
            <w:left w:val="none" w:sz="0" w:space="0" w:color="auto"/>
            <w:bottom w:val="none" w:sz="0" w:space="0" w:color="auto"/>
            <w:right w:val="none" w:sz="0" w:space="0" w:color="auto"/>
          </w:divBdr>
          <w:divsChild>
            <w:div w:id="31199144">
              <w:marLeft w:val="0"/>
              <w:marRight w:val="0"/>
              <w:marTop w:val="0"/>
              <w:marBottom w:val="0"/>
              <w:divBdr>
                <w:top w:val="none" w:sz="0" w:space="0" w:color="auto"/>
                <w:left w:val="none" w:sz="0" w:space="0" w:color="auto"/>
                <w:bottom w:val="none" w:sz="0" w:space="0" w:color="auto"/>
                <w:right w:val="none" w:sz="0" w:space="0" w:color="auto"/>
              </w:divBdr>
            </w:div>
          </w:divsChild>
        </w:div>
        <w:div w:id="627199262">
          <w:marLeft w:val="0"/>
          <w:marRight w:val="0"/>
          <w:marTop w:val="0"/>
          <w:marBottom w:val="0"/>
          <w:divBdr>
            <w:top w:val="none" w:sz="0" w:space="0" w:color="auto"/>
            <w:left w:val="none" w:sz="0" w:space="0" w:color="auto"/>
            <w:bottom w:val="none" w:sz="0" w:space="0" w:color="auto"/>
            <w:right w:val="none" w:sz="0" w:space="0" w:color="auto"/>
          </w:divBdr>
          <w:divsChild>
            <w:div w:id="1029649986">
              <w:marLeft w:val="0"/>
              <w:marRight w:val="0"/>
              <w:marTop w:val="0"/>
              <w:marBottom w:val="0"/>
              <w:divBdr>
                <w:top w:val="none" w:sz="0" w:space="0" w:color="auto"/>
                <w:left w:val="none" w:sz="0" w:space="0" w:color="auto"/>
                <w:bottom w:val="none" w:sz="0" w:space="0" w:color="auto"/>
                <w:right w:val="none" w:sz="0" w:space="0" w:color="auto"/>
              </w:divBdr>
            </w:div>
          </w:divsChild>
        </w:div>
        <w:div w:id="757873391">
          <w:marLeft w:val="0"/>
          <w:marRight w:val="0"/>
          <w:marTop w:val="0"/>
          <w:marBottom w:val="0"/>
          <w:divBdr>
            <w:top w:val="none" w:sz="0" w:space="0" w:color="auto"/>
            <w:left w:val="none" w:sz="0" w:space="0" w:color="auto"/>
            <w:bottom w:val="none" w:sz="0" w:space="0" w:color="auto"/>
            <w:right w:val="none" w:sz="0" w:space="0" w:color="auto"/>
          </w:divBdr>
          <w:divsChild>
            <w:div w:id="1925339073">
              <w:marLeft w:val="0"/>
              <w:marRight w:val="0"/>
              <w:marTop w:val="0"/>
              <w:marBottom w:val="0"/>
              <w:divBdr>
                <w:top w:val="none" w:sz="0" w:space="0" w:color="auto"/>
                <w:left w:val="none" w:sz="0" w:space="0" w:color="auto"/>
                <w:bottom w:val="none" w:sz="0" w:space="0" w:color="auto"/>
                <w:right w:val="none" w:sz="0" w:space="0" w:color="auto"/>
              </w:divBdr>
            </w:div>
          </w:divsChild>
        </w:div>
        <w:div w:id="760175275">
          <w:marLeft w:val="0"/>
          <w:marRight w:val="0"/>
          <w:marTop w:val="0"/>
          <w:marBottom w:val="0"/>
          <w:divBdr>
            <w:top w:val="none" w:sz="0" w:space="0" w:color="auto"/>
            <w:left w:val="none" w:sz="0" w:space="0" w:color="auto"/>
            <w:bottom w:val="none" w:sz="0" w:space="0" w:color="auto"/>
            <w:right w:val="none" w:sz="0" w:space="0" w:color="auto"/>
          </w:divBdr>
          <w:divsChild>
            <w:div w:id="220487561">
              <w:marLeft w:val="0"/>
              <w:marRight w:val="0"/>
              <w:marTop w:val="0"/>
              <w:marBottom w:val="0"/>
              <w:divBdr>
                <w:top w:val="none" w:sz="0" w:space="0" w:color="auto"/>
                <w:left w:val="none" w:sz="0" w:space="0" w:color="auto"/>
                <w:bottom w:val="none" w:sz="0" w:space="0" w:color="auto"/>
                <w:right w:val="none" w:sz="0" w:space="0" w:color="auto"/>
              </w:divBdr>
            </w:div>
          </w:divsChild>
        </w:div>
        <w:div w:id="799692804">
          <w:marLeft w:val="0"/>
          <w:marRight w:val="0"/>
          <w:marTop w:val="0"/>
          <w:marBottom w:val="0"/>
          <w:divBdr>
            <w:top w:val="none" w:sz="0" w:space="0" w:color="auto"/>
            <w:left w:val="none" w:sz="0" w:space="0" w:color="auto"/>
            <w:bottom w:val="none" w:sz="0" w:space="0" w:color="auto"/>
            <w:right w:val="none" w:sz="0" w:space="0" w:color="auto"/>
          </w:divBdr>
          <w:divsChild>
            <w:div w:id="2130388405">
              <w:marLeft w:val="0"/>
              <w:marRight w:val="0"/>
              <w:marTop w:val="0"/>
              <w:marBottom w:val="0"/>
              <w:divBdr>
                <w:top w:val="none" w:sz="0" w:space="0" w:color="auto"/>
                <w:left w:val="none" w:sz="0" w:space="0" w:color="auto"/>
                <w:bottom w:val="none" w:sz="0" w:space="0" w:color="auto"/>
                <w:right w:val="none" w:sz="0" w:space="0" w:color="auto"/>
              </w:divBdr>
            </w:div>
          </w:divsChild>
        </w:div>
        <w:div w:id="1152525734">
          <w:marLeft w:val="0"/>
          <w:marRight w:val="0"/>
          <w:marTop w:val="0"/>
          <w:marBottom w:val="0"/>
          <w:divBdr>
            <w:top w:val="none" w:sz="0" w:space="0" w:color="auto"/>
            <w:left w:val="none" w:sz="0" w:space="0" w:color="auto"/>
            <w:bottom w:val="none" w:sz="0" w:space="0" w:color="auto"/>
            <w:right w:val="none" w:sz="0" w:space="0" w:color="auto"/>
          </w:divBdr>
          <w:divsChild>
            <w:div w:id="785780802">
              <w:marLeft w:val="0"/>
              <w:marRight w:val="0"/>
              <w:marTop w:val="0"/>
              <w:marBottom w:val="0"/>
              <w:divBdr>
                <w:top w:val="none" w:sz="0" w:space="0" w:color="auto"/>
                <w:left w:val="none" w:sz="0" w:space="0" w:color="auto"/>
                <w:bottom w:val="none" w:sz="0" w:space="0" w:color="auto"/>
                <w:right w:val="none" w:sz="0" w:space="0" w:color="auto"/>
              </w:divBdr>
            </w:div>
          </w:divsChild>
        </w:div>
        <w:div w:id="1244334132">
          <w:marLeft w:val="0"/>
          <w:marRight w:val="0"/>
          <w:marTop w:val="0"/>
          <w:marBottom w:val="0"/>
          <w:divBdr>
            <w:top w:val="none" w:sz="0" w:space="0" w:color="auto"/>
            <w:left w:val="none" w:sz="0" w:space="0" w:color="auto"/>
            <w:bottom w:val="none" w:sz="0" w:space="0" w:color="auto"/>
            <w:right w:val="none" w:sz="0" w:space="0" w:color="auto"/>
          </w:divBdr>
          <w:divsChild>
            <w:div w:id="1807434095">
              <w:marLeft w:val="0"/>
              <w:marRight w:val="0"/>
              <w:marTop w:val="0"/>
              <w:marBottom w:val="0"/>
              <w:divBdr>
                <w:top w:val="none" w:sz="0" w:space="0" w:color="auto"/>
                <w:left w:val="none" w:sz="0" w:space="0" w:color="auto"/>
                <w:bottom w:val="none" w:sz="0" w:space="0" w:color="auto"/>
                <w:right w:val="none" w:sz="0" w:space="0" w:color="auto"/>
              </w:divBdr>
            </w:div>
          </w:divsChild>
        </w:div>
        <w:div w:id="1251279750">
          <w:marLeft w:val="0"/>
          <w:marRight w:val="0"/>
          <w:marTop w:val="0"/>
          <w:marBottom w:val="0"/>
          <w:divBdr>
            <w:top w:val="none" w:sz="0" w:space="0" w:color="auto"/>
            <w:left w:val="none" w:sz="0" w:space="0" w:color="auto"/>
            <w:bottom w:val="none" w:sz="0" w:space="0" w:color="auto"/>
            <w:right w:val="none" w:sz="0" w:space="0" w:color="auto"/>
          </w:divBdr>
          <w:divsChild>
            <w:div w:id="2097746136">
              <w:marLeft w:val="0"/>
              <w:marRight w:val="0"/>
              <w:marTop w:val="0"/>
              <w:marBottom w:val="0"/>
              <w:divBdr>
                <w:top w:val="none" w:sz="0" w:space="0" w:color="auto"/>
                <w:left w:val="none" w:sz="0" w:space="0" w:color="auto"/>
                <w:bottom w:val="none" w:sz="0" w:space="0" w:color="auto"/>
                <w:right w:val="none" w:sz="0" w:space="0" w:color="auto"/>
              </w:divBdr>
            </w:div>
          </w:divsChild>
        </w:div>
        <w:div w:id="1752844977">
          <w:marLeft w:val="0"/>
          <w:marRight w:val="0"/>
          <w:marTop w:val="0"/>
          <w:marBottom w:val="0"/>
          <w:divBdr>
            <w:top w:val="none" w:sz="0" w:space="0" w:color="auto"/>
            <w:left w:val="none" w:sz="0" w:space="0" w:color="auto"/>
            <w:bottom w:val="none" w:sz="0" w:space="0" w:color="auto"/>
            <w:right w:val="none" w:sz="0" w:space="0" w:color="auto"/>
          </w:divBdr>
          <w:divsChild>
            <w:div w:id="12138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7421">
      <w:bodyDiv w:val="1"/>
      <w:marLeft w:val="0"/>
      <w:marRight w:val="0"/>
      <w:marTop w:val="0"/>
      <w:marBottom w:val="0"/>
      <w:divBdr>
        <w:top w:val="none" w:sz="0" w:space="0" w:color="auto"/>
        <w:left w:val="none" w:sz="0" w:space="0" w:color="auto"/>
        <w:bottom w:val="none" w:sz="0" w:space="0" w:color="auto"/>
        <w:right w:val="none" w:sz="0" w:space="0" w:color="auto"/>
      </w:divBdr>
      <w:divsChild>
        <w:div w:id="36974641">
          <w:marLeft w:val="0"/>
          <w:marRight w:val="0"/>
          <w:marTop w:val="0"/>
          <w:marBottom w:val="0"/>
          <w:divBdr>
            <w:top w:val="none" w:sz="0" w:space="0" w:color="auto"/>
            <w:left w:val="none" w:sz="0" w:space="0" w:color="auto"/>
            <w:bottom w:val="none" w:sz="0" w:space="0" w:color="auto"/>
            <w:right w:val="none" w:sz="0" w:space="0" w:color="auto"/>
          </w:divBdr>
          <w:divsChild>
            <w:div w:id="1082945267">
              <w:marLeft w:val="0"/>
              <w:marRight w:val="0"/>
              <w:marTop w:val="0"/>
              <w:marBottom w:val="0"/>
              <w:divBdr>
                <w:top w:val="none" w:sz="0" w:space="0" w:color="auto"/>
                <w:left w:val="none" w:sz="0" w:space="0" w:color="auto"/>
                <w:bottom w:val="none" w:sz="0" w:space="0" w:color="auto"/>
                <w:right w:val="none" w:sz="0" w:space="0" w:color="auto"/>
              </w:divBdr>
            </w:div>
          </w:divsChild>
        </w:div>
        <w:div w:id="237180166">
          <w:marLeft w:val="0"/>
          <w:marRight w:val="0"/>
          <w:marTop w:val="0"/>
          <w:marBottom w:val="0"/>
          <w:divBdr>
            <w:top w:val="none" w:sz="0" w:space="0" w:color="auto"/>
            <w:left w:val="none" w:sz="0" w:space="0" w:color="auto"/>
            <w:bottom w:val="none" w:sz="0" w:space="0" w:color="auto"/>
            <w:right w:val="none" w:sz="0" w:space="0" w:color="auto"/>
          </w:divBdr>
          <w:divsChild>
            <w:div w:id="2075739812">
              <w:marLeft w:val="0"/>
              <w:marRight w:val="0"/>
              <w:marTop w:val="0"/>
              <w:marBottom w:val="0"/>
              <w:divBdr>
                <w:top w:val="none" w:sz="0" w:space="0" w:color="auto"/>
                <w:left w:val="none" w:sz="0" w:space="0" w:color="auto"/>
                <w:bottom w:val="none" w:sz="0" w:space="0" w:color="auto"/>
                <w:right w:val="none" w:sz="0" w:space="0" w:color="auto"/>
              </w:divBdr>
            </w:div>
          </w:divsChild>
        </w:div>
        <w:div w:id="282612803">
          <w:marLeft w:val="0"/>
          <w:marRight w:val="0"/>
          <w:marTop w:val="0"/>
          <w:marBottom w:val="0"/>
          <w:divBdr>
            <w:top w:val="none" w:sz="0" w:space="0" w:color="auto"/>
            <w:left w:val="none" w:sz="0" w:space="0" w:color="auto"/>
            <w:bottom w:val="none" w:sz="0" w:space="0" w:color="auto"/>
            <w:right w:val="none" w:sz="0" w:space="0" w:color="auto"/>
          </w:divBdr>
          <w:divsChild>
            <w:div w:id="174809932">
              <w:marLeft w:val="0"/>
              <w:marRight w:val="0"/>
              <w:marTop w:val="0"/>
              <w:marBottom w:val="0"/>
              <w:divBdr>
                <w:top w:val="none" w:sz="0" w:space="0" w:color="auto"/>
                <w:left w:val="none" w:sz="0" w:space="0" w:color="auto"/>
                <w:bottom w:val="none" w:sz="0" w:space="0" w:color="auto"/>
                <w:right w:val="none" w:sz="0" w:space="0" w:color="auto"/>
              </w:divBdr>
            </w:div>
          </w:divsChild>
        </w:div>
        <w:div w:id="292255406">
          <w:marLeft w:val="0"/>
          <w:marRight w:val="0"/>
          <w:marTop w:val="0"/>
          <w:marBottom w:val="0"/>
          <w:divBdr>
            <w:top w:val="none" w:sz="0" w:space="0" w:color="auto"/>
            <w:left w:val="none" w:sz="0" w:space="0" w:color="auto"/>
            <w:bottom w:val="none" w:sz="0" w:space="0" w:color="auto"/>
            <w:right w:val="none" w:sz="0" w:space="0" w:color="auto"/>
          </w:divBdr>
          <w:divsChild>
            <w:div w:id="748968556">
              <w:marLeft w:val="0"/>
              <w:marRight w:val="0"/>
              <w:marTop w:val="0"/>
              <w:marBottom w:val="0"/>
              <w:divBdr>
                <w:top w:val="none" w:sz="0" w:space="0" w:color="auto"/>
                <w:left w:val="none" w:sz="0" w:space="0" w:color="auto"/>
                <w:bottom w:val="none" w:sz="0" w:space="0" w:color="auto"/>
                <w:right w:val="none" w:sz="0" w:space="0" w:color="auto"/>
              </w:divBdr>
            </w:div>
          </w:divsChild>
        </w:div>
        <w:div w:id="558251856">
          <w:marLeft w:val="0"/>
          <w:marRight w:val="0"/>
          <w:marTop w:val="0"/>
          <w:marBottom w:val="0"/>
          <w:divBdr>
            <w:top w:val="none" w:sz="0" w:space="0" w:color="auto"/>
            <w:left w:val="none" w:sz="0" w:space="0" w:color="auto"/>
            <w:bottom w:val="none" w:sz="0" w:space="0" w:color="auto"/>
            <w:right w:val="none" w:sz="0" w:space="0" w:color="auto"/>
          </w:divBdr>
          <w:divsChild>
            <w:div w:id="969936704">
              <w:marLeft w:val="0"/>
              <w:marRight w:val="0"/>
              <w:marTop w:val="0"/>
              <w:marBottom w:val="0"/>
              <w:divBdr>
                <w:top w:val="none" w:sz="0" w:space="0" w:color="auto"/>
                <w:left w:val="none" w:sz="0" w:space="0" w:color="auto"/>
                <w:bottom w:val="none" w:sz="0" w:space="0" w:color="auto"/>
                <w:right w:val="none" w:sz="0" w:space="0" w:color="auto"/>
              </w:divBdr>
            </w:div>
          </w:divsChild>
        </w:div>
        <w:div w:id="670370591">
          <w:marLeft w:val="0"/>
          <w:marRight w:val="0"/>
          <w:marTop w:val="0"/>
          <w:marBottom w:val="0"/>
          <w:divBdr>
            <w:top w:val="none" w:sz="0" w:space="0" w:color="auto"/>
            <w:left w:val="none" w:sz="0" w:space="0" w:color="auto"/>
            <w:bottom w:val="none" w:sz="0" w:space="0" w:color="auto"/>
            <w:right w:val="none" w:sz="0" w:space="0" w:color="auto"/>
          </w:divBdr>
          <w:divsChild>
            <w:div w:id="12609164">
              <w:marLeft w:val="0"/>
              <w:marRight w:val="0"/>
              <w:marTop w:val="0"/>
              <w:marBottom w:val="0"/>
              <w:divBdr>
                <w:top w:val="none" w:sz="0" w:space="0" w:color="auto"/>
                <w:left w:val="none" w:sz="0" w:space="0" w:color="auto"/>
                <w:bottom w:val="none" w:sz="0" w:space="0" w:color="auto"/>
                <w:right w:val="none" w:sz="0" w:space="0" w:color="auto"/>
              </w:divBdr>
            </w:div>
          </w:divsChild>
        </w:div>
        <w:div w:id="777453894">
          <w:marLeft w:val="0"/>
          <w:marRight w:val="0"/>
          <w:marTop w:val="0"/>
          <w:marBottom w:val="0"/>
          <w:divBdr>
            <w:top w:val="none" w:sz="0" w:space="0" w:color="auto"/>
            <w:left w:val="none" w:sz="0" w:space="0" w:color="auto"/>
            <w:bottom w:val="none" w:sz="0" w:space="0" w:color="auto"/>
            <w:right w:val="none" w:sz="0" w:space="0" w:color="auto"/>
          </w:divBdr>
          <w:divsChild>
            <w:div w:id="1603302005">
              <w:marLeft w:val="0"/>
              <w:marRight w:val="0"/>
              <w:marTop w:val="0"/>
              <w:marBottom w:val="0"/>
              <w:divBdr>
                <w:top w:val="none" w:sz="0" w:space="0" w:color="auto"/>
                <w:left w:val="none" w:sz="0" w:space="0" w:color="auto"/>
                <w:bottom w:val="none" w:sz="0" w:space="0" w:color="auto"/>
                <w:right w:val="none" w:sz="0" w:space="0" w:color="auto"/>
              </w:divBdr>
            </w:div>
          </w:divsChild>
        </w:div>
        <w:div w:id="857810249">
          <w:marLeft w:val="0"/>
          <w:marRight w:val="0"/>
          <w:marTop w:val="0"/>
          <w:marBottom w:val="0"/>
          <w:divBdr>
            <w:top w:val="none" w:sz="0" w:space="0" w:color="auto"/>
            <w:left w:val="none" w:sz="0" w:space="0" w:color="auto"/>
            <w:bottom w:val="none" w:sz="0" w:space="0" w:color="auto"/>
            <w:right w:val="none" w:sz="0" w:space="0" w:color="auto"/>
          </w:divBdr>
          <w:divsChild>
            <w:div w:id="1470514916">
              <w:marLeft w:val="0"/>
              <w:marRight w:val="0"/>
              <w:marTop w:val="0"/>
              <w:marBottom w:val="0"/>
              <w:divBdr>
                <w:top w:val="none" w:sz="0" w:space="0" w:color="auto"/>
                <w:left w:val="none" w:sz="0" w:space="0" w:color="auto"/>
                <w:bottom w:val="none" w:sz="0" w:space="0" w:color="auto"/>
                <w:right w:val="none" w:sz="0" w:space="0" w:color="auto"/>
              </w:divBdr>
            </w:div>
          </w:divsChild>
        </w:div>
        <w:div w:id="1458186773">
          <w:marLeft w:val="0"/>
          <w:marRight w:val="0"/>
          <w:marTop w:val="0"/>
          <w:marBottom w:val="0"/>
          <w:divBdr>
            <w:top w:val="none" w:sz="0" w:space="0" w:color="auto"/>
            <w:left w:val="none" w:sz="0" w:space="0" w:color="auto"/>
            <w:bottom w:val="none" w:sz="0" w:space="0" w:color="auto"/>
            <w:right w:val="none" w:sz="0" w:space="0" w:color="auto"/>
          </w:divBdr>
          <w:divsChild>
            <w:div w:id="554127488">
              <w:marLeft w:val="0"/>
              <w:marRight w:val="0"/>
              <w:marTop w:val="0"/>
              <w:marBottom w:val="0"/>
              <w:divBdr>
                <w:top w:val="none" w:sz="0" w:space="0" w:color="auto"/>
                <w:left w:val="none" w:sz="0" w:space="0" w:color="auto"/>
                <w:bottom w:val="none" w:sz="0" w:space="0" w:color="auto"/>
                <w:right w:val="none" w:sz="0" w:space="0" w:color="auto"/>
              </w:divBdr>
            </w:div>
          </w:divsChild>
        </w:div>
        <w:div w:id="1538272235">
          <w:marLeft w:val="0"/>
          <w:marRight w:val="0"/>
          <w:marTop w:val="0"/>
          <w:marBottom w:val="0"/>
          <w:divBdr>
            <w:top w:val="none" w:sz="0" w:space="0" w:color="auto"/>
            <w:left w:val="none" w:sz="0" w:space="0" w:color="auto"/>
            <w:bottom w:val="none" w:sz="0" w:space="0" w:color="auto"/>
            <w:right w:val="none" w:sz="0" w:space="0" w:color="auto"/>
          </w:divBdr>
          <w:divsChild>
            <w:div w:id="63797472">
              <w:marLeft w:val="0"/>
              <w:marRight w:val="0"/>
              <w:marTop w:val="0"/>
              <w:marBottom w:val="0"/>
              <w:divBdr>
                <w:top w:val="none" w:sz="0" w:space="0" w:color="auto"/>
                <w:left w:val="none" w:sz="0" w:space="0" w:color="auto"/>
                <w:bottom w:val="none" w:sz="0" w:space="0" w:color="auto"/>
                <w:right w:val="none" w:sz="0" w:space="0" w:color="auto"/>
              </w:divBdr>
            </w:div>
          </w:divsChild>
        </w:div>
        <w:div w:id="1676417845">
          <w:marLeft w:val="0"/>
          <w:marRight w:val="0"/>
          <w:marTop w:val="0"/>
          <w:marBottom w:val="0"/>
          <w:divBdr>
            <w:top w:val="none" w:sz="0" w:space="0" w:color="auto"/>
            <w:left w:val="none" w:sz="0" w:space="0" w:color="auto"/>
            <w:bottom w:val="none" w:sz="0" w:space="0" w:color="auto"/>
            <w:right w:val="none" w:sz="0" w:space="0" w:color="auto"/>
          </w:divBdr>
          <w:divsChild>
            <w:div w:id="993724252">
              <w:marLeft w:val="0"/>
              <w:marRight w:val="0"/>
              <w:marTop w:val="0"/>
              <w:marBottom w:val="0"/>
              <w:divBdr>
                <w:top w:val="none" w:sz="0" w:space="0" w:color="auto"/>
                <w:left w:val="none" w:sz="0" w:space="0" w:color="auto"/>
                <w:bottom w:val="none" w:sz="0" w:space="0" w:color="auto"/>
                <w:right w:val="none" w:sz="0" w:space="0" w:color="auto"/>
              </w:divBdr>
            </w:div>
          </w:divsChild>
        </w:div>
        <w:div w:id="1729256979">
          <w:marLeft w:val="0"/>
          <w:marRight w:val="0"/>
          <w:marTop w:val="0"/>
          <w:marBottom w:val="0"/>
          <w:divBdr>
            <w:top w:val="none" w:sz="0" w:space="0" w:color="auto"/>
            <w:left w:val="none" w:sz="0" w:space="0" w:color="auto"/>
            <w:bottom w:val="none" w:sz="0" w:space="0" w:color="auto"/>
            <w:right w:val="none" w:sz="0" w:space="0" w:color="auto"/>
          </w:divBdr>
          <w:divsChild>
            <w:div w:id="67307530">
              <w:marLeft w:val="0"/>
              <w:marRight w:val="0"/>
              <w:marTop w:val="0"/>
              <w:marBottom w:val="0"/>
              <w:divBdr>
                <w:top w:val="none" w:sz="0" w:space="0" w:color="auto"/>
                <w:left w:val="none" w:sz="0" w:space="0" w:color="auto"/>
                <w:bottom w:val="none" w:sz="0" w:space="0" w:color="auto"/>
                <w:right w:val="none" w:sz="0" w:space="0" w:color="auto"/>
              </w:divBdr>
            </w:div>
          </w:divsChild>
        </w:div>
        <w:div w:id="1861508309">
          <w:marLeft w:val="0"/>
          <w:marRight w:val="0"/>
          <w:marTop w:val="0"/>
          <w:marBottom w:val="0"/>
          <w:divBdr>
            <w:top w:val="none" w:sz="0" w:space="0" w:color="auto"/>
            <w:left w:val="none" w:sz="0" w:space="0" w:color="auto"/>
            <w:bottom w:val="none" w:sz="0" w:space="0" w:color="auto"/>
            <w:right w:val="none" w:sz="0" w:space="0" w:color="auto"/>
          </w:divBdr>
          <w:divsChild>
            <w:div w:id="1084257361">
              <w:marLeft w:val="0"/>
              <w:marRight w:val="0"/>
              <w:marTop w:val="0"/>
              <w:marBottom w:val="0"/>
              <w:divBdr>
                <w:top w:val="none" w:sz="0" w:space="0" w:color="auto"/>
                <w:left w:val="none" w:sz="0" w:space="0" w:color="auto"/>
                <w:bottom w:val="none" w:sz="0" w:space="0" w:color="auto"/>
                <w:right w:val="none" w:sz="0" w:space="0" w:color="auto"/>
              </w:divBdr>
            </w:div>
          </w:divsChild>
        </w:div>
        <w:div w:id="2035836280">
          <w:marLeft w:val="0"/>
          <w:marRight w:val="0"/>
          <w:marTop w:val="0"/>
          <w:marBottom w:val="0"/>
          <w:divBdr>
            <w:top w:val="none" w:sz="0" w:space="0" w:color="auto"/>
            <w:left w:val="none" w:sz="0" w:space="0" w:color="auto"/>
            <w:bottom w:val="none" w:sz="0" w:space="0" w:color="auto"/>
            <w:right w:val="none" w:sz="0" w:space="0" w:color="auto"/>
          </w:divBdr>
          <w:divsChild>
            <w:div w:id="385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9888">
      <w:bodyDiv w:val="1"/>
      <w:marLeft w:val="0"/>
      <w:marRight w:val="0"/>
      <w:marTop w:val="0"/>
      <w:marBottom w:val="0"/>
      <w:divBdr>
        <w:top w:val="none" w:sz="0" w:space="0" w:color="auto"/>
        <w:left w:val="none" w:sz="0" w:space="0" w:color="auto"/>
        <w:bottom w:val="none" w:sz="0" w:space="0" w:color="auto"/>
        <w:right w:val="none" w:sz="0" w:space="0" w:color="auto"/>
      </w:divBdr>
    </w:div>
    <w:div w:id="1500078578">
      <w:bodyDiv w:val="1"/>
      <w:marLeft w:val="0"/>
      <w:marRight w:val="0"/>
      <w:marTop w:val="0"/>
      <w:marBottom w:val="0"/>
      <w:divBdr>
        <w:top w:val="none" w:sz="0" w:space="0" w:color="auto"/>
        <w:left w:val="none" w:sz="0" w:space="0" w:color="auto"/>
        <w:bottom w:val="none" w:sz="0" w:space="0" w:color="auto"/>
        <w:right w:val="none" w:sz="0" w:space="0" w:color="auto"/>
      </w:divBdr>
    </w:div>
    <w:div w:id="1545367291">
      <w:bodyDiv w:val="1"/>
      <w:marLeft w:val="0"/>
      <w:marRight w:val="0"/>
      <w:marTop w:val="0"/>
      <w:marBottom w:val="0"/>
      <w:divBdr>
        <w:top w:val="none" w:sz="0" w:space="0" w:color="auto"/>
        <w:left w:val="none" w:sz="0" w:space="0" w:color="auto"/>
        <w:bottom w:val="none" w:sz="0" w:space="0" w:color="auto"/>
        <w:right w:val="none" w:sz="0" w:space="0" w:color="auto"/>
      </w:divBdr>
      <w:divsChild>
        <w:div w:id="536042648">
          <w:marLeft w:val="0"/>
          <w:marRight w:val="0"/>
          <w:marTop w:val="0"/>
          <w:marBottom w:val="0"/>
          <w:divBdr>
            <w:top w:val="none" w:sz="0" w:space="0" w:color="auto"/>
            <w:left w:val="none" w:sz="0" w:space="0" w:color="auto"/>
            <w:bottom w:val="none" w:sz="0" w:space="0" w:color="auto"/>
            <w:right w:val="none" w:sz="0" w:space="0" w:color="auto"/>
          </w:divBdr>
        </w:div>
        <w:div w:id="2043750223">
          <w:marLeft w:val="0"/>
          <w:marRight w:val="0"/>
          <w:marTop w:val="0"/>
          <w:marBottom w:val="0"/>
          <w:divBdr>
            <w:top w:val="none" w:sz="0" w:space="0" w:color="auto"/>
            <w:left w:val="none" w:sz="0" w:space="0" w:color="auto"/>
            <w:bottom w:val="none" w:sz="0" w:space="0" w:color="auto"/>
            <w:right w:val="none" w:sz="0" w:space="0" w:color="auto"/>
          </w:divBdr>
          <w:divsChild>
            <w:div w:id="664670432">
              <w:marLeft w:val="0"/>
              <w:marRight w:val="0"/>
              <w:marTop w:val="0"/>
              <w:marBottom w:val="0"/>
              <w:divBdr>
                <w:top w:val="none" w:sz="0" w:space="0" w:color="auto"/>
                <w:left w:val="none" w:sz="0" w:space="0" w:color="auto"/>
                <w:bottom w:val="none" w:sz="0" w:space="0" w:color="auto"/>
                <w:right w:val="none" w:sz="0" w:space="0" w:color="auto"/>
              </w:divBdr>
            </w:div>
            <w:div w:id="10881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67305">
      <w:bodyDiv w:val="1"/>
      <w:marLeft w:val="0"/>
      <w:marRight w:val="0"/>
      <w:marTop w:val="0"/>
      <w:marBottom w:val="0"/>
      <w:divBdr>
        <w:top w:val="none" w:sz="0" w:space="0" w:color="auto"/>
        <w:left w:val="none" w:sz="0" w:space="0" w:color="auto"/>
        <w:bottom w:val="none" w:sz="0" w:space="0" w:color="auto"/>
        <w:right w:val="none" w:sz="0" w:space="0" w:color="auto"/>
      </w:divBdr>
    </w:div>
    <w:div w:id="1609463126">
      <w:bodyDiv w:val="1"/>
      <w:marLeft w:val="0"/>
      <w:marRight w:val="0"/>
      <w:marTop w:val="0"/>
      <w:marBottom w:val="0"/>
      <w:divBdr>
        <w:top w:val="none" w:sz="0" w:space="0" w:color="auto"/>
        <w:left w:val="none" w:sz="0" w:space="0" w:color="auto"/>
        <w:bottom w:val="none" w:sz="0" w:space="0" w:color="auto"/>
        <w:right w:val="none" w:sz="0" w:space="0" w:color="auto"/>
      </w:divBdr>
    </w:div>
    <w:div w:id="1645771080">
      <w:bodyDiv w:val="1"/>
      <w:marLeft w:val="0"/>
      <w:marRight w:val="0"/>
      <w:marTop w:val="0"/>
      <w:marBottom w:val="0"/>
      <w:divBdr>
        <w:top w:val="none" w:sz="0" w:space="0" w:color="auto"/>
        <w:left w:val="none" w:sz="0" w:space="0" w:color="auto"/>
        <w:bottom w:val="none" w:sz="0" w:space="0" w:color="auto"/>
        <w:right w:val="none" w:sz="0" w:space="0" w:color="auto"/>
      </w:divBdr>
      <w:divsChild>
        <w:div w:id="4746858">
          <w:marLeft w:val="0"/>
          <w:marRight w:val="0"/>
          <w:marTop w:val="0"/>
          <w:marBottom w:val="0"/>
          <w:divBdr>
            <w:top w:val="none" w:sz="0" w:space="0" w:color="auto"/>
            <w:left w:val="none" w:sz="0" w:space="0" w:color="auto"/>
            <w:bottom w:val="none" w:sz="0" w:space="0" w:color="auto"/>
            <w:right w:val="none" w:sz="0" w:space="0" w:color="auto"/>
          </w:divBdr>
          <w:divsChild>
            <w:div w:id="1182008033">
              <w:marLeft w:val="0"/>
              <w:marRight w:val="0"/>
              <w:marTop w:val="0"/>
              <w:marBottom w:val="0"/>
              <w:divBdr>
                <w:top w:val="none" w:sz="0" w:space="0" w:color="auto"/>
                <w:left w:val="none" w:sz="0" w:space="0" w:color="auto"/>
                <w:bottom w:val="none" w:sz="0" w:space="0" w:color="auto"/>
                <w:right w:val="none" w:sz="0" w:space="0" w:color="auto"/>
              </w:divBdr>
            </w:div>
          </w:divsChild>
        </w:div>
        <w:div w:id="162430155">
          <w:marLeft w:val="0"/>
          <w:marRight w:val="0"/>
          <w:marTop w:val="0"/>
          <w:marBottom w:val="0"/>
          <w:divBdr>
            <w:top w:val="none" w:sz="0" w:space="0" w:color="auto"/>
            <w:left w:val="none" w:sz="0" w:space="0" w:color="auto"/>
            <w:bottom w:val="none" w:sz="0" w:space="0" w:color="auto"/>
            <w:right w:val="none" w:sz="0" w:space="0" w:color="auto"/>
          </w:divBdr>
          <w:divsChild>
            <w:div w:id="364450908">
              <w:marLeft w:val="0"/>
              <w:marRight w:val="0"/>
              <w:marTop w:val="0"/>
              <w:marBottom w:val="0"/>
              <w:divBdr>
                <w:top w:val="none" w:sz="0" w:space="0" w:color="auto"/>
                <w:left w:val="none" w:sz="0" w:space="0" w:color="auto"/>
                <w:bottom w:val="none" w:sz="0" w:space="0" w:color="auto"/>
                <w:right w:val="none" w:sz="0" w:space="0" w:color="auto"/>
              </w:divBdr>
            </w:div>
          </w:divsChild>
        </w:div>
        <w:div w:id="609552768">
          <w:marLeft w:val="0"/>
          <w:marRight w:val="0"/>
          <w:marTop w:val="0"/>
          <w:marBottom w:val="0"/>
          <w:divBdr>
            <w:top w:val="none" w:sz="0" w:space="0" w:color="auto"/>
            <w:left w:val="none" w:sz="0" w:space="0" w:color="auto"/>
            <w:bottom w:val="none" w:sz="0" w:space="0" w:color="auto"/>
            <w:right w:val="none" w:sz="0" w:space="0" w:color="auto"/>
          </w:divBdr>
          <w:divsChild>
            <w:div w:id="133835480">
              <w:marLeft w:val="0"/>
              <w:marRight w:val="0"/>
              <w:marTop w:val="0"/>
              <w:marBottom w:val="0"/>
              <w:divBdr>
                <w:top w:val="none" w:sz="0" w:space="0" w:color="auto"/>
                <w:left w:val="none" w:sz="0" w:space="0" w:color="auto"/>
                <w:bottom w:val="none" w:sz="0" w:space="0" w:color="auto"/>
                <w:right w:val="none" w:sz="0" w:space="0" w:color="auto"/>
              </w:divBdr>
            </w:div>
          </w:divsChild>
        </w:div>
        <w:div w:id="981738532">
          <w:marLeft w:val="0"/>
          <w:marRight w:val="0"/>
          <w:marTop w:val="0"/>
          <w:marBottom w:val="0"/>
          <w:divBdr>
            <w:top w:val="none" w:sz="0" w:space="0" w:color="auto"/>
            <w:left w:val="none" w:sz="0" w:space="0" w:color="auto"/>
            <w:bottom w:val="none" w:sz="0" w:space="0" w:color="auto"/>
            <w:right w:val="none" w:sz="0" w:space="0" w:color="auto"/>
          </w:divBdr>
          <w:divsChild>
            <w:div w:id="1913352705">
              <w:marLeft w:val="0"/>
              <w:marRight w:val="0"/>
              <w:marTop w:val="0"/>
              <w:marBottom w:val="0"/>
              <w:divBdr>
                <w:top w:val="none" w:sz="0" w:space="0" w:color="auto"/>
                <w:left w:val="none" w:sz="0" w:space="0" w:color="auto"/>
                <w:bottom w:val="none" w:sz="0" w:space="0" w:color="auto"/>
                <w:right w:val="none" w:sz="0" w:space="0" w:color="auto"/>
              </w:divBdr>
            </w:div>
          </w:divsChild>
        </w:div>
        <w:div w:id="1077283451">
          <w:marLeft w:val="0"/>
          <w:marRight w:val="0"/>
          <w:marTop w:val="0"/>
          <w:marBottom w:val="0"/>
          <w:divBdr>
            <w:top w:val="none" w:sz="0" w:space="0" w:color="auto"/>
            <w:left w:val="none" w:sz="0" w:space="0" w:color="auto"/>
            <w:bottom w:val="none" w:sz="0" w:space="0" w:color="auto"/>
            <w:right w:val="none" w:sz="0" w:space="0" w:color="auto"/>
          </w:divBdr>
          <w:divsChild>
            <w:div w:id="175769799">
              <w:marLeft w:val="0"/>
              <w:marRight w:val="0"/>
              <w:marTop w:val="0"/>
              <w:marBottom w:val="0"/>
              <w:divBdr>
                <w:top w:val="none" w:sz="0" w:space="0" w:color="auto"/>
                <w:left w:val="none" w:sz="0" w:space="0" w:color="auto"/>
                <w:bottom w:val="none" w:sz="0" w:space="0" w:color="auto"/>
                <w:right w:val="none" w:sz="0" w:space="0" w:color="auto"/>
              </w:divBdr>
            </w:div>
          </w:divsChild>
        </w:div>
        <w:div w:id="1176844825">
          <w:marLeft w:val="0"/>
          <w:marRight w:val="0"/>
          <w:marTop w:val="0"/>
          <w:marBottom w:val="0"/>
          <w:divBdr>
            <w:top w:val="none" w:sz="0" w:space="0" w:color="auto"/>
            <w:left w:val="none" w:sz="0" w:space="0" w:color="auto"/>
            <w:bottom w:val="none" w:sz="0" w:space="0" w:color="auto"/>
            <w:right w:val="none" w:sz="0" w:space="0" w:color="auto"/>
          </w:divBdr>
          <w:divsChild>
            <w:div w:id="1821530417">
              <w:marLeft w:val="0"/>
              <w:marRight w:val="0"/>
              <w:marTop w:val="0"/>
              <w:marBottom w:val="0"/>
              <w:divBdr>
                <w:top w:val="none" w:sz="0" w:space="0" w:color="auto"/>
                <w:left w:val="none" w:sz="0" w:space="0" w:color="auto"/>
                <w:bottom w:val="none" w:sz="0" w:space="0" w:color="auto"/>
                <w:right w:val="none" w:sz="0" w:space="0" w:color="auto"/>
              </w:divBdr>
            </w:div>
          </w:divsChild>
        </w:div>
        <w:div w:id="1441024134">
          <w:marLeft w:val="0"/>
          <w:marRight w:val="0"/>
          <w:marTop w:val="0"/>
          <w:marBottom w:val="0"/>
          <w:divBdr>
            <w:top w:val="none" w:sz="0" w:space="0" w:color="auto"/>
            <w:left w:val="none" w:sz="0" w:space="0" w:color="auto"/>
            <w:bottom w:val="none" w:sz="0" w:space="0" w:color="auto"/>
            <w:right w:val="none" w:sz="0" w:space="0" w:color="auto"/>
          </w:divBdr>
          <w:divsChild>
            <w:div w:id="799421976">
              <w:marLeft w:val="0"/>
              <w:marRight w:val="0"/>
              <w:marTop w:val="0"/>
              <w:marBottom w:val="0"/>
              <w:divBdr>
                <w:top w:val="none" w:sz="0" w:space="0" w:color="auto"/>
                <w:left w:val="none" w:sz="0" w:space="0" w:color="auto"/>
                <w:bottom w:val="none" w:sz="0" w:space="0" w:color="auto"/>
                <w:right w:val="none" w:sz="0" w:space="0" w:color="auto"/>
              </w:divBdr>
            </w:div>
          </w:divsChild>
        </w:div>
        <w:div w:id="1556966728">
          <w:marLeft w:val="0"/>
          <w:marRight w:val="0"/>
          <w:marTop w:val="0"/>
          <w:marBottom w:val="0"/>
          <w:divBdr>
            <w:top w:val="none" w:sz="0" w:space="0" w:color="auto"/>
            <w:left w:val="none" w:sz="0" w:space="0" w:color="auto"/>
            <w:bottom w:val="none" w:sz="0" w:space="0" w:color="auto"/>
            <w:right w:val="none" w:sz="0" w:space="0" w:color="auto"/>
          </w:divBdr>
          <w:divsChild>
            <w:div w:id="1608807498">
              <w:marLeft w:val="0"/>
              <w:marRight w:val="0"/>
              <w:marTop w:val="0"/>
              <w:marBottom w:val="0"/>
              <w:divBdr>
                <w:top w:val="none" w:sz="0" w:space="0" w:color="auto"/>
                <w:left w:val="none" w:sz="0" w:space="0" w:color="auto"/>
                <w:bottom w:val="none" w:sz="0" w:space="0" w:color="auto"/>
                <w:right w:val="none" w:sz="0" w:space="0" w:color="auto"/>
              </w:divBdr>
            </w:div>
          </w:divsChild>
        </w:div>
        <w:div w:id="1651321787">
          <w:marLeft w:val="0"/>
          <w:marRight w:val="0"/>
          <w:marTop w:val="0"/>
          <w:marBottom w:val="0"/>
          <w:divBdr>
            <w:top w:val="none" w:sz="0" w:space="0" w:color="auto"/>
            <w:left w:val="none" w:sz="0" w:space="0" w:color="auto"/>
            <w:bottom w:val="none" w:sz="0" w:space="0" w:color="auto"/>
            <w:right w:val="none" w:sz="0" w:space="0" w:color="auto"/>
          </w:divBdr>
          <w:divsChild>
            <w:div w:id="929969398">
              <w:marLeft w:val="0"/>
              <w:marRight w:val="0"/>
              <w:marTop w:val="0"/>
              <w:marBottom w:val="0"/>
              <w:divBdr>
                <w:top w:val="none" w:sz="0" w:space="0" w:color="auto"/>
                <w:left w:val="none" w:sz="0" w:space="0" w:color="auto"/>
                <w:bottom w:val="none" w:sz="0" w:space="0" w:color="auto"/>
                <w:right w:val="none" w:sz="0" w:space="0" w:color="auto"/>
              </w:divBdr>
            </w:div>
          </w:divsChild>
        </w:div>
        <w:div w:id="1767075075">
          <w:marLeft w:val="0"/>
          <w:marRight w:val="0"/>
          <w:marTop w:val="0"/>
          <w:marBottom w:val="0"/>
          <w:divBdr>
            <w:top w:val="none" w:sz="0" w:space="0" w:color="auto"/>
            <w:left w:val="none" w:sz="0" w:space="0" w:color="auto"/>
            <w:bottom w:val="none" w:sz="0" w:space="0" w:color="auto"/>
            <w:right w:val="none" w:sz="0" w:space="0" w:color="auto"/>
          </w:divBdr>
          <w:divsChild>
            <w:div w:id="1665544478">
              <w:marLeft w:val="0"/>
              <w:marRight w:val="0"/>
              <w:marTop w:val="0"/>
              <w:marBottom w:val="0"/>
              <w:divBdr>
                <w:top w:val="none" w:sz="0" w:space="0" w:color="auto"/>
                <w:left w:val="none" w:sz="0" w:space="0" w:color="auto"/>
                <w:bottom w:val="none" w:sz="0" w:space="0" w:color="auto"/>
                <w:right w:val="none" w:sz="0" w:space="0" w:color="auto"/>
              </w:divBdr>
            </w:div>
          </w:divsChild>
        </w:div>
        <w:div w:id="1861969289">
          <w:marLeft w:val="0"/>
          <w:marRight w:val="0"/>
          <w:marTop w:val="0"/>
          <w:marBottom w:val="0"/>
          <w:divBdr>
            <w:top w:val="none" w:sz="0" w:space="0" w:color="auto"/>
            <w:left w:val="none" w:sz="0" w:space="0" w:color="auto"/>
            <w:bottom w:val="none" w:sz="0" w:space="0" w:color="auto"/>
            <w:right w:val="none" w:sz="0" w:space="0" w:color="auto"/>
          </w:divBdr>
          <w:divsChild>
            <w:div w:id="2031176699">
              <w:marLeft w:val="0"/>
              <w:marRight w:val="0"/>
              <w:marTop w:val="0"/>
              <w:marBottom w:val="0"/>
              <w:divBdr>
                <w:top w:val="none" w:sz="0" w:space="0" w:color="auto"/>
                <w:left w:val="none" w:sz="0" w:space="0" w:color="auto"/>
                <w:bottom w:val="none" w:sz="0" w:space="0" w:color="auto"/>
                <w:right w:val="none" w:sz="0" w:space="0" w:color="auto"/>
              </w:divBdr>
            </w:div>
          </w:divsChild>
        </w:div>
        <w:div w:id="1985813990">
          <w:marLeft w:val="0"/>
          <w:marRight w:val="0"/>
          <w:marTop w:val="0"/>
          <w:marBottom w:val="0"/>
          <w:divBdr>
            <w:top w:val="none" w:sz="0" w:space="0" w:color="auto"/>
            <w:left w:val="none" w:sz="0" w:space="0" w:color="auto"/>
            <w:bottom w:val="none" w:sz="0" w:space="0" w:color="auto"/>
            <w:right w:val="none" w:sz="0" w:space="0" w:color="auto"/>
          </w:divBdr>
          <w:divsChild>
            <w:div w:id="20154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755">
      <w:bodyDiv w:val="1"/>
      <w:marLeft w:val="0"/>
      <w:marRight w:val="0"/>
      <w:marTop w:val="0"/>
      <w:marBottom w:val="0"/>
      <w:divBdr>
        <w:top w:val="none" w:sz="0" w:space="0" w:color="auto"/>
        <w:left w:val="none" w:sz="0" w:space="0" w:color="auto"/>
        <w:bottom w:val="none" w:sz="0" w:space="0" w:color="auto"/>
        <w:right w:val="none" w:sz="0" w:space="0" w:color="auto"/>
      </w:divBdr>
      <w:divsChild>
        <w:div w:id="429005067">
          <w:marLeft w:val="0"/>
          <w:marRight w:val="0"/>
          <w:marTop w:val="0"/>
          <w:marBottom w:val="0"/>
          <w:divBdr>
            <w:top w:val="none" w:sz="0" w:space="0" w:color="auto"/>
            <w:left w:val="none" w:sz="0" w:space="0" w:color="auto"/>
            <w:bottom w:val="none" w:sz="0" w:space="0" w:color="auto"/>
            <w:right w:val="none" w:sz="0" w:space="0" w:color="auto"/>
          </w:divBdr>
          <w:divsChild>
            <w:div w:id="157767889">
              <w:marLeft w:val="0"/>
              <w:marRight w:val="0"/>
              <w:marTop w:val="0"/>
              <w:marBottom w:val="0"/>
              <w:divBdr>
                <w:top w:val="none" w:sz="0" w:space="0" w:color="auto"/>
                <w:left w:val="none" w:sz="0" w:space="0" w:color="auto"/>
                <w:bottom w:val="none" w:sz="0" w:space="0" w:color="auto"/>
                <w:right w:val="none" w:sz="0" w:space="0" w:color="auto"/>
              </w:divBdr>
            </w:div>
            <w:div w:id="185098350">
              <w:marLeft w:val="0"/>
              <w:marRight w:val="0"/>
              <w:marTop w:val="0"/>
              <w:marBottom w:val="0"/>
              <w:divBdr>
                <w:top w:val="none" w:sz="0" w:space="0" w:color="auto"/>
                <w:left w:val="none" w:sz="0" w:space="0" w:color="auto"/>
                <w:bottom w:val="none" w:sz="0" w:space="0" w:color="auto"/>
                <w:right w:val="none" w:sz="0" w:space="0" w:color="auto"/>
              </w:divBdr>
            </w:div>
          </w:divsChild>
        </w:div>
        <w:div w:id="1774780770">
          <w:marLeft w:val="0"/>
          <w:marRight w:val="0"/>
          <w:marTop w:val="0"/>
          <w:marBottom w:val="0"/>
          <w:divBdr>
            <w:top w:val="none" w:sz="0" w:space="0" w:color="auto"/>
            <w:left w:val="none" w:sz="0" w:space="0" w:color="auto"/>
            <w:bottom w:val="none" w:sz="0" w:space="0" w:color="auto"/>
            <w:right w:val="none" w:sz="0" w:space="0" w:color="auto"/>
          </w:divBdr>
          <w:divsChild>
            <w:div w:id="1363020233">
              <w:marLeft w:val="0"/>
              <w:marRight w:val="0"/>
              <w:marTop w:val="0"/>
              <w:marBottom w:val="0"/>
              <w:divBdr>
                <w:top w:val="none" w:sz="0" w:space="0" w:color="auto"/>
                <w:left w:val="none" w:sz="0" w:space="0" w:color="auto"/>
                <w:bottom w:val="none" w:sz="0" w:space="0" w:color="auto"/>
                <w:right w:val="none" w:sz="0" w:space="0" w:color="auto"/>
              </w:divBdr>
            </w:div>
            <w:div w:id="17609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836">
      <w:bodyDiv w:val="1"/>
      <w:marLeft w:val="0"/>
      <w:marRight w:val="0"/>
      <w:marTop w:val="0"/>
      <w:marBottom w:val="0"/>
      <w:divBdr>
        <w:top w:val="none" w:sz="0" w:space="0" w:color="auto"/>
        <w:left w:val="none" w:sz="0" w:space="0" w:color="auto"/>
        <w:bottom w:val="none" w:sz="0" w:space="0" w:color="auto"/>
        <w:right w:val="none" w:sz="0" w:space="0" w:color="auto"/>
      </w:divBdr>
      <w:divsChild>
        <w:div w:id="1569683187">
          <w:marLeft w:val="0"/>
          <w:marRight w:val="0"/>
          <w:marTop w:val="0"/>
          <w:marBottom w:val="0"/>
          <w:divBdr>
            <w:top w:val="none" w:sz="0" w:space="0" w:color="auto"/>
            <w:left w:val="none" w:sz="0" w:space="0" w:color="auto"/>
            <w:bottom w:val="none" w:sz="0" w:space="0" w:color="auto"/>
            <w:right w:val="none" w:sz="0" w:space="0" w:color="auto"/>
          </w:divBdr>
          <w:divsChild>
            <w:div w:id="280192007">
              <w:marLeft w:val="0"/>
              <w:marRight w:val="0"/>
              <w:marTop w:val="0"/>
              <w:marBottom w:val="0"/>
              <w:divBdr>
                <w:top w:val="none" w:sz="0" w:space="0" w:color="auto"/>
                <w:left w:val="none" w:sz="0" w:space="0" w:color="auto"/>
                <w:bottom w:val="none" w:sz="0" w:space="0" w:color="auto"/>
                <w:right w:val="none" w:sz="0" w:space="0" w:color="auto"/>
              </w:divBdr>
            </w:div>
            <w:div w:id="1907913642">
              <w:marLeft w:val="0"/>
              <w:marRight w:val="0"/>
              <w:marTop w:val="0"/>
              <w:marBottom w:val="0"/>
              <w:divBdr>
                <w:top w:val="none" w:sz="0" w:space="0" w:color="auto"/>
                <w:left w:val="none" w:sz="0" w:space="0" w:color="auto"/>
                <w:bottom w:val="none" w:sz="0" w:space="0" w:color="auto"/>
                <w:right w:val="none" w:sz="0" w:space="0" w:color="auto"/>
              </w:divBdr>
            </w:div>
            <w:div w:id="1975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243">
      <w:bodyDiv w:val="1"/>
      <w:marLeft w:val="0"/>
      <w:marRight w:val="0"/>
      <w:marTop w:val="0"/>
      <w:marBottom w:val="0"/>
      <w:divBdr>
        <w:top w:val="none" w:sz="0" w:space="0" w:color="auto"/>
        <w:left w:val="none" w:sz="0" w:space="0" w:color="auto"/>
        <w:bottom w:val="none" w:sz="0" w:space="0" w:color="auto"/>
        <w:right w:val="none" w:sz="0" w:space="0" w:color="auto"/>
      </w:divBdr>
    </w:div>
    <w:div w:id="1826388226">
      <w:bodyDiv w:val="1"/>
      <w:marLeft w:val="0"/>
      <w:marRight w:val="0"/>
      <w:marTop w:val="0"/>
      <w:marBottom w:val="0"/>
      <w:divBdr>
        <w:top w:val="none" w:sz="0" w:space="0" w:color="auto"/>
        <w:left w:val="none" w:sz="0" w:space="0" w:color="auto"/>
        <w:bottom w:val="none" w:sz="0" w:space="0" w:color="auto"/>
        <w:right w:val="none" w:sz="0" w:space="0" w:color="auto"/>
      </w:divBdr>
      <w:divsChild>
        <w:div w:id="2034113677">
          <w:marLeft w:val="0"/>
          <w:marRight w:val="0"/>
          <w:marTop w:val="0"/>
          <w:marBottom w:val="0"/>
          <w:divBdr>
            <w:top w:val="none" w:sz="0" w:space="0" w:color="auto"/>
            <w:left w:val="none" w:sz="0" w:space="0" w:color="auto"/>
            <w:bottom w:val="none" w:sz="0" w:space="0" w:color="auto"/>
            <w:right w:val="none" w:sz="0" w:space="0" w:color="auto"/>
          </w:divBdr>
        </w:div>
      </w:divsChild>
    </w:div>
    <w:div w:id="1949584465">
      <w:bodyDiv w:val="1"/>
      <w:marLeft w:val="0"/>
      <w:marRight w:val="0"/>
      <w:marTop w:val="0"/>
      <w:marBottom w:val="0"/>
      <w:divBdr>
        <w:top w:val="none" w:sz="0" w:space="0" w:color="auto"/>
        <w:left w:val="none" w:sz="0" w:space="0" w:color="auto"/>
        <w:bottom w:val="none" w:sz="0" w:space="0" w:color="auto"/>
        <w:right w:val="none" w:sz="0" w:space="0" w:color="auto"/>
      </w:divBdr>
      <w:divsChild>
        <w:div w:id="1827746336">
          <w:marLeft w:val="0"/>
          <w:marRight w:val="0"/>
          <w:marTop w:val="0"/>
          <w:marBottom w:val="0"/>
          <w:divBdr>
            <w:top w:val="none" w:sz="0" w:space="0" w:color="auto"/>
            <w:left w:val="none" w:sz="0" w:space="0" w:color="auto"/>
            <w:bottom w:val="none" w:sz="0" w:space="0" w:color="auto"/>
            <w:right w:val="none" w:sz="0" w:space="0" w:color="auto"/>
          </w:divBdr>
          <w:divsChild>
            <w:div w:id="1378746433">
              <w:marLeft w:val="0"/>
              <w:marRight w:val="0"/>
              <w:marTop w:val="0"/>
              <w:marBottom w:val="0"/>
              <w:divBdr>
                <w:top w:val="none" w:sz="0" w:space="0" w:color="auto"/>
                <w:left w:val="none" w:sz="0" w:space="0" w:color="auto"/>
                <w:bottom w:val="none" w:sz="0" w:space="0" w:color="auto"/>
                <w:right w:val="none" w:sz="0" w:space="0" w:color="auto"/>
              </w:divBdr>
            </w:div>
            <w:div w:id="1958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446">
      <w:bodyDiv w:val="1"/>
      <w:marLeft w:val="0"/>
      <w:marRight w:val="0"/>
      <w:marTop w:val="0"/>
      <w:marBottom w:val="0"/>
      <w:divBdr>
        <w:top w:val="none" w:sz="0" w:space="0" w:color="auto"/>
        <w:left w:val="none" w:sz="0" w:space="0" w:color="auto"/>
        <w:bottom w:val="none" w:sz="0" w:space="0" w:color="auto"/>
        <w:right w:val="none" w:sz="0" w:space="0" w:color="auto"/>
      </w:divBdr>
      <w:divsChild>
        <w:div w:id="715857226">
          <w:marLeft w:val="0"/>
          <w:marRight w:val="0"/>
          <w:marTop w:val="0"/>
          <w:marBottom w:val="0"/>
          <w:divBdr>
            <w:top w:val="none" w:sz="0" w:space="0" w:color="auto"/>
            <w:left w:val="none" w:sz="0" w:space="0" w:color="auto"/>
            <w:bottom w:val="none" w:sz="0" w:space="0" w:color="auto"/>
            <w:right w:val="none" w:sz="0" w:space="0" w:color="auto"/>
          </w:divBdr>
          <w:divsChild>
            <w:div w:id="1580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77">
      <w:bodyDiv w:val="1"/>
      <w:marLeft w:val="0"/>
      <w:marRight w:val="0"/>
      <w:marTop w:val="0"/>
      <w:marBottom w:val="0"/>
      <w:divBdr>
        <w:top w:val="none" w:sz="0" w:space="0" w:color="auto"/>
        <w:left w:val="none" w:sz="0" w:space="0" w:color="auto"/>
        <w:bottom w:val="none" w:sz="0" w:space="0" w:color="auto"/>
        <w:right w:val="none" w:sz="0" w:space="0" w:color="auto"/>
      </w:divBdr>
      <w:divsChild>
        <w:div w:id="374697070">
          <w:marLeft w:val="0"/>
          <w:marRight w:val="0"/>
          <w:marTop w:val="0"/>
          <w:marBottom w:val="0"/>
          <w:divBdr>
            <w:top w:val="none" w:sz="0" w:space="0" w:color="auto"/>
            <w:left w:val="none" w:sz="0" w:space="0" w:color="auto"/>
            <w:bottom w:val="none" w:sz="0" w:space="0" w:color="auto"/>
            <w:right w:val="none" w:sz="0" w:space="0" w:color="auto"/>
          </w:divBdr>
          <w:divsChild>
            <w:div w:id="496113649">
              <w:marLeft w:val="0"/>
              <w:marRight w:val="0"/>
              <w:marTop w:val="0"/>
              <w:marBottom w:val="0"/>
              <w:divBdr>
                <w:top w:val="none" w:sz="0" w:space="0" w:color="auto"/>
                <w:left w:val="none" w:sz="0" w:space="0" w:color="auto"/>
                <w:bottom w:val="none" w:sz="0" w:space="0" w:color="auto"/>
                <w:right w:val="none" w:sz="0" w:space="0" w:color="auto"/>
              </w:divBdr>
            </w:div>
          </w:divsChild>
        </w:div>
        <w:div w:id="442265277">
          <w:marLeft w:val="0"/>
          <w:marRight w:val="0"/>
          <w:marTop w:val="0"/>
          <w:marBottom w:val="0"/>
          <w:divBdr>
            <w:top w:val="none" w:sz="0" w:space="0" w:color="auto"/>
            <w:left w:val="none" w:sz="0" w:space="0" w:color="auto"/>
            <w:bottom w:val="none" w:sz="0" w:space="0" w:color="auto"/>
            <w:right w:val="none" w:sz="0" w:space="0" w:color="auto"/>
          </w:divBdr>
          <w:divsChild>
            <w:div w:id="819810901">
              <w:marLeft w:val="0"/>
              <w:marRight w:val="0"/>
              <w:marTop w:val="0"/>
              <w:marBottom w:val="0"/>
              <w:divBdr>
                <w:top w:val="none" w:sz="0" w:space="0" w:color="auto"/>
                <w:left w:val="none" w:sz="0" w:space="0" w:color="auto"/>
                <w:bottom w:val="none" w:sz="0" w:space="0" w:color="auto"/>
                <w:right w:val="none" w:sz="0" w:space="0" w:color="auto"/>
              </w:divBdr>
            </w:div>
          </w:divsChild>
        </w:div>
        <w:div w:id="529611233">
          <w:marLeft w:val="0"/>
          <w:marRight w:val="0"/>
          <w:marTop w:val="0"/>
          <w:marBottom w:val="0"/>
          <w:divBdr>
            <w:top w:val="none" w:sz="0" w:space="0" w:color="auto"/>
            <w:left w:val="none" w:sz="0" w:space="0" w:color="auto"/>
            <w:bottom w:val="none" w:sz="0" w:space="0" w:color="auto"/>
            <w:right w:val="none" w:sz="0" w:space="0" w:color="auto"/>
          </w:divBdr>
          <w:divsChild>
            <w:div w:id="1753311337">
              <w:marLeft w:val="0"/>
              <w:marRight w:val="0"/>
              <w:marTop w:val="0"/>
              <w:marBottom w:val="0"/>
              <w:divBdr>
                <w:top w:val="none" w:sz="0" w:space="0" w:color="auto"/>
                <w:left w:val="none" w:sz="0" w:space="0" w:color="auto"/>
                <w:bottom w:val="none" w:sz="0" w:space="0" w:color="auto"/>
                <w:right w:val="none" w:sz="0" w:space="0" w:color="auto"/>
              </w:divBdr>
            </w:div>
          </w:divsChild>
        </w:div>
        <w:div w:id="557328037">
          <w:marLeft w:val="0"/>
          <w:marRight w:val="0"/>
          <w:marTop w:val="0"/>
          <w:marBottom w:val="0"/>
          <w:divBdr>
            <w:top w:val="none" w:sz="0" w:space="0" w:color="auto"/>
            <w:left w:val="none" w:sz="0" w:space="0" w:color="auto"/>
            <w:bottom w:val="none" w:sz="0" w:space="0" w:color="auto"/>
            <w:right w:val="none" w:sz="0" w:space="0" w:color="auto"/>
          </w:divBdr>
          <w:divsChild>
            <w:div w:id="1737774907">
              <w:marLeft w:val="0"/>
              <w:marRight w:val="0"/>
              <w:marTop w:val="0"/>
              <w:marBottom w:val="0"/>
              <w:divBdr>
                <w:top w:val="none" w:sz="0" w:space="0" w:color="auto"/>
                <w:left w:val="none" w:sz="0" w:space="0" w:color="auto"/>
                <w:bottom w:val="none" w:sz="0" w:space="0" w:color="auto"/>
                <w:right w:val="none" w:sz="0" w:space="0" w:color="auto"/>
              </w:divBdr>
            </w:div>
          </w:divsChild>
        </w:div>
        <w:div w:id="808011470">
          <w:marLeft w:val="0"/>
          <w:marRight w:val="0"/>
          <w:marTop w:val="0"/>
          <w:marBottom w:val="0"/>
          <w:divBdr>
            <w:top w:val="none" w:sz="0" w:space="0" w:color="auto"/>
            <w:left w:val="none" w:sz="0" w:space="0" w:color="auto"/>
            <w:bottom w:val="none" w:sz="0" w:space="0" w:color="auto"/>
            <w:right w:val="none" w:sz="0" w:space="0" w:color="auto"/>
          </w:divBdr>
          <w:divsChild>
            <w:div w:id="1114446544">
              <w:marLeft w:val="0"/>
              <w:marRight w:val="0"/>
              <w:marTop w:val="0"/>
              <w:marBottom w:val="0"/>
              <w:divBdr>
                <w:top w:val="none" w:sz="0" w:space="0" w:color="auto"/>
                <w:left w:val="none" w:sz="0" w:space="0" w:color="auto"/>
                <w:bottom w:val="none" w:sz="0" w:space="0" w:color="auto"/>
                <w:right w:val="none" w:sz="0" w:space="0" w:color="auto"/>
              </w:divBdr>
            </w:div>
          </w:divsChild>
        </w:div>
        <w:div w:id="813986702">
          <w:marLeft w:val="0"/>
          <w:marRight w:val="0"/>
          <w:marTop w:val="0"/>
          <w:marBottom w:val="0"/>
          <w:divBdr>
            <w:top w:val="none" w:sz="0" w:space="0" w:color="auto"/>
            <w:left w:val="none" w:sz="0" w:space="0" w:color="auto"/>
            <w:bottom w:val="none" w:sz="0" w:space="0" w:color="auto"/>
            <w:right w:val="none" w:sz="0" w:space="0" w:color="auto"/>
          </w:divBdr>
          <w:divsChild>
            <w:div w:id="1204637436">
              <w:marLeft w:val="0"/>
              <w:marRight w:val="0"/>
              <w:marTop w:val="0"/>
              <w:marBottom w:val="0"/>
              <w:divBdr>
                <w:top w:val="none" w:sz="0" w:space="0" w:color="auto"/>
                <w:left w:val="none" w:sz="0" w:space="0" w:color="auto"/>
                <w:bottom w:val="none" w:sz="0" w:space="0" w:color="auto"/>
                <w:right w:val="none" w:sz="0" w:space="0" w:color="auto"/>
              </w:divBdr>
            </w:div>
          </w:divsChild>
        </w:div>
        <w:div w:id="881096613">
          <w:marLeft w:val="0"/>
          <w:marRight w:val="0"/>
          <w:marTop w:val="0"/>
          <w:marBottom w:val="0"/>
          <w:divBdr>
            <w:top w:val="none" w:sz="0" w:space="0" w:color="auto"/>
            <w:left w:val="none" w:sz="0" w:space="0" w:color="auto"/>
            <w:bottom w:val="none" w:sz="0" w:space="0" w:color="auto"/>
            <w:right w:val="none" w:sz="0" w:space="0" w:color="auto"/>
          </w:divBdr>
          <w:divsChild>
            <w:div w:id="2080396185">
              <w:marLeft w:val="0"/>
              <w:marRight w:val="0"/>
              <w:marTop w:val="0"/>
              <w:marBottom w:val="0"/>
              <w:divBdr>
                <w:top w:val="none" w:sz="0" w:space="0" w:color="auto"/>
                <w:left w:val="none" w:sz="0" w:space="0" w:color="auto"/>
                <w:bottom w:val="none" w:sz="0" w:space="0" w:color="auto"/>
                <w:right w:val="none" w:sz="0" w:space="0" w:color="auto"/>
              </w:divBdr>
            </w:div>
          </w:divsChild>
        </w:div>
        <w:div w:id="1314289688">
          <w:marLeft w:val="0"/>
          <w:marRight w:val="0"/>
          <w:marTop w:val="0"/>
          <w:marBottom w:val="0"/>
          <w:divBdr>
            <w:top w:val="none" w:sz="0" w:space="0" w:color="auto"/>
            <w:left w:val="none" w:sz="0" w:space="0" w:color="auto"/>
            <w:bottom w:val="none" w:sz="0" w:space="0" w:color="auto"/>
            <w:right w:val="none" w:sz="0" w:space="0" w:color="auto"/>
          </w:divBdr>
          <w:divsChild>
            <w:div w:id="308753812">
              <w:marLeft w:val="0"/>
              <w:marRight w:val="0"/>
              <w:marTop w:val="0"/>
              <w:marBottom w:val="0"/>
              <w:divBdr>
                <w:top w:val="none" w:sz="0" w:space="0" w:color="auto"/>
                <w:left w:val="none" w:sz="0" w:space="0" w:color="auto"/>
                <w:bottom w:val="none" w:sz="0" w:space="0" w:color="auto"/>
                <w:right w:val="none" w:sz="0" w:space="0" w:color="auto"/>
              </w:divBdr>
            </w:div>
            <w:div w:id="457604482">
              <w:marLeft w:val="0"/>
              <w:marRight w:val="0"/>
              <w:marTop w:val="0"/>
              <w:marBottom w:val="0"/>
              <w:divBdr>
                <w:top w:val="none" w:sz="0" w:space="0" w:color="auto"/>
                <w:left w:val="none" w:sz="0" w:space="0" w:color="auto"/>
                <w:bottom w:val="none" w:sz="0" w:space="0" w:color="auto"/>
                <w:right w:val="none" w:sz="0" w:space="0" w:color="auto"/>
              </w:divBdr>
            </w:div>
            <w:div w:id="1264799171">
              <w:marLeft w:val="0"/>
              <w:marRight w:val="0"/>
              <w:marTop w:val="0"/>
              <w:marBottom w:val="0"/>
              <w:divBdr>
                <w:top w:val="none" w:sz="0" w:space="0" w:color="auto"/>
                <w:left w:val="none" w:sz="0" w:space="0" w:color="auto"/>
                <w:bottom w:val="none" w:sz="0" w:space="0" w:color="auto"/>
                <w:right w:val="none" w:sz="0" w:space="0" w:color="auto"/>
              </w:divBdr>
            </w:div>
            <w:div w:id="1987734067">
              <w:marLeft w:val="0"/>
              <w:marRight w:val="0"/>
              <w:marTop w:val="0"/>
              <w:marBottom w:val="0"/>
              <w:divBdr>
                <w:top w:val="none" w:sz="0" w:space="0" w:color="auto"/>
                <w:left w:val="none" w:sz="0" w:space="0" w:color="auto"/>
                <w:bottom w:val="none" w:sz="0" w:space="0" w:color="auto"/>
                <w:right w:val="none" w:sz="0" w:space="0" w:color="auto"/>
              </w:divBdr>
            </w:div>
          </w:divsChild>
        </w:div>
        <w:div w:id="1527020485">
          <w:marLeft w:val="0"/>
          <w:marRight w:val="0"/>
          <w:marTop w:val="0"/>
          <w:marBottom w:val="0"/>
          <w:divBdr>
            <w:top w:val="none" w:sz="0" w:space="0" w:color="auto"/>
            <w:left w:val="none" w:sz="0" w:space="0" w:color="auto"/>
            <w:bottom w:val="none" w:sz="0" w:space="0" w:color="auto"/>
            <w:right w:val="none" w:sz="0" w:space="0" w:color="auto"/>
          </w:divBdr>
          <w:divsChild>
            <w:div w:id="1987582493">
              <w:marLeft w:val="0"/>
              <w:marRight w:val="0"/>
              <w:marTop w:val="0"/>
              <w:marBottom w:val="0"/>
              <w:divBdr>
                <w:top w:val="none" w:sz="0" w:space="0" w:color="auto"/>
                <w:left w:val="none" w:sz="0" w:space="0" w:color="auto"/>
                <w:bottom w:val="none" w:sz="0" w:space="0" w:color="auto"/>
                <w:right w:val="none" w:sz="0" w:space="0" w:color="auto"/>
              </w:divBdr>
            </w:div>
          </w:divsChild>
        </w:div>
        <w:div w:id="1558933140">
          <w:marLeft w:val="0"/>
          <w:marRight w:val="0"/>
          <w:marTop w:val="0"/>
          <w:marBottom w:val="0"/>
          <w:divBdr>
            <w:top w:val="none" w:sz="0" w:space="0" w:color="auto"/>
            <w:left w:val="none" w:sz="0" w:space="0" w:color="auto"/>
            <w:bottom w:val="none" w:sz="0" w:space="0" w:color="auto"/>
            <w:right w:val="none" w:sz="0" w:space="0" w:color="auto"/>
          </w:divBdr>
          <w:divsChild>
            <w:div w:id="2096440982">
              <w:marLeft w:val="0"/>
              <w:marRight w:val="0"/>
              <w:marTop w:val="0"/>
              <w:marBottom w:val="0"/>
              <w:divBdr>
                <w:top w:val="none" w:sz="0" w:space="0" w:color="auto"/>
                <w:left w:val="none" w:sz="0" w:space="0" w:color="auto"/>
                <w:bottom w:val="none" w:sz="0" w:space="0" w:color="auto"/>
                <w:right w:val="none" w:sz="0" w:space="0" w:color="auto"/>
              </w:divBdr>
            </w:div>
          </w:divsChild>
        </w:div>
        <w:div w:id="1952860505">
          <w:marLeft w:val="0"/>
          <w:marRight w:val="0"/>
          <w:marTop w:val="0"/>
          <w:marBottom w:val="0"/>
          <w:divBdr>
            <w:top w:val="none" w:sz="0" w:space="0" w:color="auto"/>
            <w:left w:val="none" w:sz="0" w:space="0" w:color="auto"/>
            <w:bottom w:val="none" w:sz="0" w:space="0" w:color="auto"/>
            <w:right w:val="none" w:sz="0" w:space="0" w:color="auto"/>
          </w:divBdr>
          <w:divsChild>
            <w:div w:id="1670982652">
              <w:marLeft w:val="0"/>
              <w:marRight w:val="0"/>
              <w:marTop w:val="0"/>
              <w:marBottom w:val="0"/>
              <w:divBdr>
                <w:top w:val="none" w:sz="0" w:space="0" w:color="auto"/>
                <w:left w:val="none" w:sz="0" w:space="0" w:color="auto"/>
                <w:bottom w:val="none" w:sz="0" w:space="0" w:color="auto"/>
                <w:right w:val="none" w:sz="0" w:space="0" w:color="auto"/>
              </w:divBdr>
            </w:div>
          </w:divsChild>
        </w:div>
        <w:div w:id="2010597129">
          <w:marLeft w:val="0"/>
          <w:marRight w:val="0"/>
          <w:marTop w:val="0"/>
          <w:marBottom w:val="0"/>
          <w:divBdr>
            <w:top w:val="none" w:sz="0" w:space="0" w:color="auto"/>
            <w:left w:val="none" w:sz="0" w:space="0" w:color="auto"/>
            <w:bottom w:val="none" w:sz="0" w:space="0" w:color="auto"/>
            <w:right w:val="none" w:sz="0" w:space="0" w:color="auto"/>
          </w:divBdr>
          <w:divsChild>
            <w:div w:id="1518227098">
              <w:marLeft w:val="0"/>
              <w:marRight w:val="0"/>
              <w:marTop w:val="0"/>
              <w:marBottom w:val="0"/>
              <w:divBdr>
                <w:top w:val="none" w:sz="0" w:space="0" w:color="auto"/>
                <w:left w:val="none" w:sz="0" w:space="0" w:color="auto"/>
                <w:bottom w:val="none" w:sz="0" w:space="0" w:color="auto"/>
                <w:right w:val="none" w:sz="0" w:space="0" w:color="auto"/>
              </w:divBdr>
            </w:div>
          </w:divsChild>
        </w:div>
        <w:div w:id="2017343685">
          <w:marLeft w:val="0"/>
          <w:marRight w:val="0"/>
          <w:marTop w:val="0"/>
          <w:marBottom w:val="0"/>
          <w:divBdr>
            <w:top w:val="none" w:sz="0" w:space="0" w:color="auto"/>
            <w:left w:val="none" w:sz="0" w:space="0" w:color="auto"/>
            <w:bottom w:val="none" w:sz="0" w:space="0" w:color="auto"/>
            <w:right w:val="none" w:sz="0" w:space="0" w:color="auto"/>
          </w:divBdr>
          <w:divsChild>
            <w:div w:id="8669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5347">
      <w:bodyDiv w:val="1"/>
      <w:marLeft w:val="0"/>
      <w:marRight w:val="0"/>
      <w:marTop w:val="0"/>
      <w:marBottom w:val="0"/>
      <w:divBdr>
        <w:top w:val="none" w:sz="0" w:space="0" w:color="auto"/>
        <w:left w:val="none" w:sz="0" w:space="0" w:color="auto"/>
        <w:bottom w:val="none" w:sz="0" w:space="0" w:color="auto"/>
        <w:right w:val="none" w:sz="0" w:space="0" w:color="auto"/>
      </w:divBdr>
    </w:div>
    <w:div w:id="2095009619">
      <w:bodyDiv w:val="1"/>
      <w:marLeft w:val="0"/>
      <w:marRight w:val="0"/>
      <w:marTop w:val="0"/>
      <w:marBottom w:val="0"/>
      <w:divBdr>
        <w:top w:val="none" w:sz="0" w:space="0" w:color="auto"/>
        <w:left w:val="none" w:sz="0" w:space="0" w:color="auto"/>
        <w:bottom w:val="none" w:sz="0" w:space="0" w:color="auto"/>
        <w:right w:val="none" w:sz="0" w:space="0" w:color="auto"/>
      </w:divBdr>
      <w:divsChild>
        <w:div w:id="590435760">
          <w:marLeft w:val="0"/>
          <w:marRight w:val="0"/>
          <w:marTop w:val="0"/>
          <w:marBottom w:val="0"/>
          <w:divBdr>
            <w:top w:val="none" w:sz="0" w:space="0" w:color="auto"/>
            <w:left w:val="none" w:sz="0" w:space="0" w:color="auto"/>
            <w:bottom w:val="none" w:sz="0" w:space="0" w:color="auto"/>
            <w:right w:val="none" w:sz="0" w:space="0" w:color="auto"/>
          </w:divBdr>
          <w:divsChild>
            <w:div w:id="1395467087">
              <w:marLeft w:val="0"/>
              <w:marRight w:val="0"/>
              <w:marTop w:val="0"/>
              <w:marBottom w:val="0"/>
              <w:divBdr>
                <w:top w:val="none" w:sz="0" w:space="0" w:color="auto"/>
                <w:left w:val="none" w:sz="0" w:space="0" w:color="auto"/>
                <w:bottom w:val="none" w:sz="0" w:space="0" w:color="auto"/>
                <w:right w:val="none" w:sz="0" w:space="0" w:color="auto"/>
              </w:divBdr>
            </w:div>
          </w:divsChild>
        </w:div>
        <w:div w:id="867180973">
          <w:marLeft w:val="0"/>
          <w:marRight w:val="0"/>
          <w:marTop w:val="0"/>
          <w:marBottom w:val="0"/>
          <w:divBdr>
            <w:top w:val="none" w:sz="0" w:space="0" w:color="auto"/>
            <w:left w:val="none" w:sz="0" w:space="0" w:color="auto"/>
            <w:bottom w:val="none" w:sz="0" w:space="0" w:color="auto"/>
            <w:right w:val="none" w:sz="0" w:space="0" w:color="auto"/>
          </w:divBdr>
          <w:divsChild>
            <w:div w:id="446197042">
              <w:marLeft w:val="0"/>
              <w:marRight w:val="0"/>
              <w:marTop w:val="0"/>
              <w:marBottom w:val="0"/>
              <w:divBdr>
                <w:top w:val="none" w:sz="0" w:space="0" w:color="auto"/>
                <w:left w:val="none" w:sz="0" w:space="0" w:color="auto"/>
                <w:bottom w:val="none" w:sz="0" w:space="0" w:color="auto"/>
                <w:right w:val="none" w:sz="0" w:space="0" w:color="auto"/>
              </w:divBdr>
            </w:div>
            <w:div w:id="1309171416">
              <w:marLeft w:val="0"/>
              <w:marRight w:val="0"/>
              <w:marTop w:val="0"/>
              <w:marBottom w:val="0"/>
              <w:divBdr>
                <w:top w:val="none" w:sz="0" w:space="0" w:color="auto"/>
                <w:left w:val="none" w:sz="0" w:space="0" w:color="auto"/>
                <w:bottom w:val="none" w:sz="0" w:space="0" w:color="auto"/>
                <w:right w:val="none" w:sz="0" w:space="0" w:color="auto"/>
              </w:divBdr>
            </w:div>
            <w:div w:id="1451240842">
              <w:marLeft w:val="0"/>
              <w:marRight w:val="0"/>
              <w:marTop w:val="0"/>
              <w:marBottom w:val="0"/>
              <w:divBdr>
                <w:top w:val="none" w:sz="0" w:space="0" w:color="auto"/>
                <w:left w:val="none" w:sz="0" w:space="0" w:color="auto"/>
                <w:bottom w:val="none" w:sz="0" w:space="0" w:color="auto"/>
                <w:right w:val="none" w:sz="0" w:space="0" w:color="auto"/>
              </w:divBdr>
            </w:div>
          </w:divsChild>
        </w:div>
        <w:div w:id="1013651073">
          <w:marLeft w:val="0"/>
          <w:marRight w:val="0"/>
          <w:marTop w:val="0"/>
          <w:marBottom w:val="0"/>
          <w:divBdr>
            <w:top w:val="none" w:sz="0" w:space="0" w:color="auto"/>
            <w:left w:val="none" w:sz="0" w:space="0" w:color="auto"/>
            <w:bottom w:val="none" w:sz="0" w:space="0" w:color="auto"/>
            <w:right w:val="none" w:sz="0" w:space="0" w:color="auto"/>
          </w:divBdr>
          <w:divsChild>
            <w:div w:id="1422095393">
              <w:marLeft w:val="0"/>
              <w:marRight w:val="0"/>
              <w:marTop w:val="0"/>
              <w:marBottom w:val="0"/>
              <w:divBdr>
                <w:top w:val="none" w:sz="0" w:space="0" w:color="auto"/>
                <w:left w:val="none" w:sz="0" w:space="0" w:color="auto"/>
                <w:bottom w:val="none" w:sz="0" w:space="0" w:color="auto"/>
                <w:right w:val="none" w:sz="0" w:space="0" w:color="auto"/>
              </w:divBdr>
            </w:div>
          </w:divsChild>
        </w:div>
        <w:div w:id="1262764282">
          <w:marLeft w:val="0"/>
          <w:marRight w:val="0"/>
          <w:marTop w:val="0"/>
          <w:marBottom w:val="0"/>
          <w:divBdr>
            <w:top w:val="none" w:sz="0" w:space="0" w:color="auto"/>
            <w:left w:val="none" w:sz="0" w:space="0" w:color="auto"/>
            <w:bottom w:val="none" w:sz="0" w:space="0" w:color="auto"/>
            <w:right w:val="none" w:sz="0" w:space="0" w:color="auto"/>
          </w:divBdr>
          <w:divsChild>
            <w:div w:id="189532031">
              <w:marLeft w:val="0"/>
              <w:marRight w:val="0"/>
              <w:marTop w:val="0"/>
              <w:marBottom w:val="0"/>
              <w:divBdr>
                <w:top w:val="none" w:sz="0" w:space="0" w:color="auto"/>
                <w:left w:val="none" w:sz="0" w:space="0" w:color="auto"/>
                <w:bottom w:val="none" w:sz="0" w:space="0" w:color="auto"/>
                <w:right w:val="none" w:sz="0" w:space="0" w:color="auto"/>
              </w:divBdr>
            </w:div>
            <w:div w:id="676427943">
              <w:marLeft w:val="0"/>
              <w:marRight w:val="0"/>
              <w:marTop w:val="0"/>
              <w:marBottom w:val="0"/>
              <w:divBdr>
                <w:top w:val="none" w:sz="0" w:space="0" w:color="auto"/>
                <w:left w:val="none" w:sz="0" w:space="0" w:color="auto"/>
                <w:bottom w:val="none" w:sz="0" w:space="0" w:color="auto"/>
                <w:right w:val="none" w:sz="0" w:space="0" w:color="auto"/>
              </w:divBdr>
            </w:div>
            <w:div w:id="688727083">
              <w:marLeft w:val="0"/>
              <w:marRight w:val="0"/>
              <w:marTop w:val="0"/>
              <w:marBottom w:val="0"/>
              <w:divBdr>
                <w:top w:val="none" w:sz="0" w:space="0" w:color="auto"/>
                <w:left w:val="none" w:sz="0" w:space="0" w:color="auto"/>
                <w:bottom w:val="none" w:sz="0" w:space="0" w:color="auto"/>
                <w:right w:val="none" w:sz="0" w:space="0" w:color="auto"/>
              </w:divBdr>
            </w:div>
          </w:divsChild>
        </w:div>
        <w:div w:id="1419867822">
          <w:marLeft w:val="0"/>
          <w:marRight w:val="0"/>
          <w:marTop w:val="0"/>
          <w:marBottom w:val="0"/>
          <w:divBdr>
            <w:top w:val="none" w:sz="0" w:space="0" w:color="auto"/>
            <w:left w:val="none" w:sz="0" w:space="0" w:color="auto"/>
            <w:bottom w:val="none" w:sz="0" w:space="0" w:color="auto"/>
            <w:right w:val="none" w:sz="0" w:space="0" w:color="auto"/>
          </w:divBdr>
          <w:divsChild>
            <w:div w:id="81147773">
              <w:marLeft w:val="0"/>
              <w:marRight w:val="0"/>
              <w:marTop w:val="0"/>
              <w:marBottom w:val="0"/>
              <w:divBdr>
                <w:top w:val="none" w:sz="0" w:space="0" w:color="auto"/>
                <w:left w:val="none" w:sz="0" w:space="0" w:color="auto"/>
                <w:bottom w:val="none" w:sz="0" w:space="0" w:color="auto"/>
                <w:right w:val="none" w:sz="0" w:space="0" w:color="auto"/>
              </w:divBdr>
            </w:div>
          </w:divsChild>
        </w:div>
        <w:div w:id="1421484870">
          <w:marLeft w:val="0"/>
          <w:marRight w:val="0"/>
          <w:marTop w:val="0"/>
          <w:marBottom w:val="0"/>
          <w:divBdr>
            <w:top w:val="none" w:sz="0" w:space="0" w:color="auto"/>
            <w:left w:val="none" w:sz="0" w:space="0" w:color="auto"/>
            <w:bottom w:val="none" w:sz="0" w:space="0" w:color="auto"/>
            <w:right w:val="none" w:sz="0" w:space="0" w:color="auto"/>
          </w:divBdr>
          <w:divsChild>
            <w:div w:id="10753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9293">
      <w:bodyDiv w:val="1"/>
      <w:marLeft w:val="0"/>
      <w:marRight w:val="0"/>
      <w:marTop w:val="0"/>
      <w:marBottom w:val="0"/>
      <w:divBdr>
        <w:top w:val="none" w:sz="0" w:space="0" w:color="auto"/>
        <w:left w:val="none" w:sz="0" w:space="0" w:color="auto"/>
        <w:bottom w:val="none" w:sz="0" w:space="0" w:color="auto"/>
        <w:right w:val="none" w:sz="0" w:space="0" w:color="auto"/>
      </w:divBdr>
      <w:divsChild>
        <w:div w:id="1237590832">
          <w:marLeft w:val="0"/>
          <w:marRight w:val="0"/>
          <w:marTop w:val="0"/>
          <w:marBottom w:val="0"/>
          <w:divBdr>
            <w:top w:val="none" w:sz="0" w:space="0" w:color="auto"/>
            <w:left w:val="none" w:sz="0" w:space="0" w:color="auto"/>
            <w:bottom w:val="none" w:sz="0" w:space="0" w:color="auto"/>
            <w:right w:val="none" w:sz="0" w:space="0" w:color="auto"/>
          </w:divBdr>
        </w:div>
        <w:div w:id="2140372135">
          <w:marLeft w:val="0"/>
          <w:marRight w:val="0"/>
          <w:marTop w:val="0"/>
          <w:marBottom w:val="0"/>
          <w:divBdr>
            <w:top w:val="none" w:sz="0" w:space="0" w:color="auto"/>
            <w:left w:val="none" w:sz="0" w:space="0" w:color="auto"/>
            <w:bottom w:val="none" w:sz="0" w:space="0" w:color="auto"/>
            <w:right w:val="none" w:sz="0" w:space="0" w:color="auto"/>
          </w:divBdr>
        </w:div>
      </w:divsChild>
    </w:div>
    <w:div w:id="21103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LM@hcc.com" TargetMode="External"/><Relationship Id="rId26" Type="http://schemas.openxmlformats.org/officeDocument/2006/relationships/hyperlink" Target="https://www.nhmrc.gov.au/sites/default/files/documents/infection-control-guidelines-feb2020.pdf" TargetMode="External"/><Relationship Id="rId39" Type="http://schemas.openxmlformats.org/officeDocument/2006/relationships/hyperlink" Target="https://www.nhmrc.gov.au/sites/default/files/documents/infection-control-guidelines-feb2020.pdf" TargetMode="External"/><Relationship Id="rId21" Type="http://schemas.openxmlformats.org/officeDocument/2006/relationships/hyperlink" Target="mailto:LM@caringcentre.com" TargetMode="External"/><Relationship Id="rId34" Type="http://schemas.openxmlformats.org/officeDocument/2006/relationships/hyperlink" Target="https://www.health.gov.au/topics/aged-care/advice-on-aged-care-during-covid-19/aged-care-sector-advice" TargetMode="Externa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nager@hcc.com" TargetMode="External"/><Relationship Id="rId29" Type="http://schemas.openxmlformats.org/officeDocument/2006/relationships/hyperlink" Target="https://www.health.gov.au/sites/default/files/documents/2021/03/cdna-national-guidelines-for-the-prevention-and-management-of-covid-19-outbreaks-in-disability-residential-services---the-disability-supplement.pdf" TargetMode="External"/><Relationship Id="rId11" Type="http://schemas.openxmlformats.org/officeDocument/2006/relationships/image" Target="media/image1.png"/><Relationship Id="rId24" Type="http://schemas.openxmlformats.org/officeDocument/2006/relationships/hyperlink" Target="https://www.acwa.org.au/wp-content/uploads/2020/11/ACWA-Ethics-and-good-practice-guide.pdf" TargetMode="External"/><Relationship Id="rId32" Type="http://schemas.openxmlformats.org/officeDocument/2006/relationships/hyperlink" Target="https://www.dss.gov.au/sites/default/files/documents/12_2013/nsds_web.pdf" TargetMode="External"/><Relationship Id="rId37" Type="http://schemas.openxmlformats.org/officeDocument/2006/relationships/hyperlink" Target="https://www.nhmrc.gov.au/sites/default/files/documents/infection-control-guidelines-feb2020.pdf" TargetMode="External"/><Relationship Id="rId40" Type="http://schemas.openxmlformats.org/officeDocument/2006/relationships/hyperlink" Target="http://classic.austlii.edu.au/au/legis/nsw/consol_reg/eacsnr422/s97.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6.png"/><Relationship Id="rId28" Type="http://schemas.openxmlformats.org/officeDocument/2006/relationships/hyperlink" Target="https://www.dss.gov.au/sites/default/files/documents/12_2013/nsds_web.pdf" TargetMode="External"/><Relationship Id="rId36" Type="http://schemas.openxmlformats.org/officeDocument/2006/relationships/hyperlink" Target="https://www.nhmrc.gov.au/sites/default/files/documents/infection-control-guidelines-feb2020.pdf"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manager@mycentre.com" TargetMode="External"/><Relationship Id="rId31" Type="http://schemas.openxmlformats.org/officeDocument/2006/relationships/hyperlink" Target="https://www.agedcarequality.gov.au/sites/default/files/media/quality-standards-guidance-resource-sep22.pdf"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xxxxx@pm.com" TargetMode="External"/><Relationship Id="rId27" Type="http://schemas.openxmlformats.org/officeDocument/2006/relationships/hyperlink" Target="https://www.agedcarequality.gov.au/sites/default/files/media/quality-standards-guidance-resource-sep22.pdf" TargetMode="External"/><Relationship Id="rId30" Type="http://schemas.openxmlformats.org/officeDocument/2006/relationships/hyperlink" Target="https://www.health.gov.au/topics/aged-care/advice-on-aged-care-during-covid-19/aged-care-sector-advice" TargetMode="External"/><Relationship Id="rId35" Type="http://schemas.openxmlformats.org/officeDocument/2006/relationships/footer" Target="footer1.xml"/><Relationship Id="rId43" Type="http://schemas.openxmlformats.org/officeDocument/2006/relationships/image" Target="media/image10.svg"/><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M@hcc.com" TargetMode="External"/><Relationship Id="rId25" Type="http://schemas.openxmlformats.org/officeDocument/2006/relationships/image" Target="media/image7.png"/><Relationship Id="rId33" Type="http://schemas.openxmlformats.org/officeDocument/2006/relationships/hyperlink" Target="https://www.health.gov.au/sites/default/files/documents/2021/03/cdna-national-guidelines-for-the-prevention-and-management-of-covid-19-outbreaks-in-disability-residential-services---the-disability-supplement.pdf" TargetMode="External"/><Relationship Id="rId38" Type="http://schemas.openxmlformats.org/officeDocument/2006/relationships/hyperlink" Target="https://www.nhmrc.gov.au/sites/default/files/documents/infection-control-guidelines-feb2020.pdf" TargetMode="External"/><Relationship Id="rId46" Type="http://schemas.openxmlformats.org/officeDocument/2006/relationships/glossaryDocument" Target="glossary/document.xml"/><Relationship Id="rId20" Type="http://schemas.openxmlformats.org/officeDocument/2006/relationships/hyperlink" Target="mailto:AM@caringcentre.co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754\OneDrive%20-%20UP%20Education\UP%20Templates\%5bUnit%20Code%5d%20Assessment%20%5bNumber%5d%20-%20SAQ%20Template%20TV1.0%20(1).dotm" TargetMode="External"/></Relationships>
</file>

<file path=word/documenttasks/documenttasks1.xml><?xml version="1.0" encoding="utf-8"?>
<t:Tasks xmlns:t="http://schemas.microsoft.com/office/tasks/2019/documenttasks" xmlns:oel="http://schemas.microsoft.com/office/2019/extlst">
  <t:Task id="{6EFA1493-0AE3-4B60-B2B0-1AAABF63F35A}">
    <t:Anchor>
      <t:Comment id="1324974198"/>
    </t:Anchor>
    <t:History>
      <t:Event id="{F14BCAD4-FC5C-4CD4-9C0E-D3E3559E0313}" time="2022-08-15T04:26:41.594Z">
        <t:Attribution userId="S::rychelle.carmody@eddy.com.au::72dbb6f4-3599-4ccd-b37d-45b4df91e37b" userProvider="AD" userName="Rychelle Carmody"/>
        <t:Anchor>
          <t:Comment id="1324974198"/>
        </t:Anchor>
        <t:Create/>
      </t:Event>
      <t:Event id="{C9252284-E512-4A00-ADC4-52BD011CD613}" time="2022-08-15T04:26:41.594Z">
        <t:Attribution userId="S::rychelle.carmody@eddy.com.au::72dbb6f4-3599-4ccd-b37d-45b4df91e37b" userProvider="AD" userName="Rychelle Carmody"/>
        <t:Anchor>
          <t:Comment id="1324974198"/>
        </t:Anchor>
        <t:Assign userId="S::Jacky.Kohunui@eddy.com.au::65e374a8-405a-4ce8-82c6-761b1c67e9db" userProvider="AD" userName="Jacky Kohunui"/>
      </t:Event>
      <t:Event id="{58AA16B9-364B-46AC-9CE0-F0BE63F70221}" time="2022-08-15T04:26:41.594Z">
        <t:Attribution userId="S::rychelle.carmody@eddy.com.au::72dbb6f4-3599-4ccd-b37d-45b4df91e37b" userProvider="AD" userName="Rychelle Carmody"/>
        <t:Anchor>
          <t:Comment id="1324974198"/>
        </t:Anchor>
        <t:SetTitle title="@Jacky Kohunui the a is missing here and i cannot seem to add it. Can you try?"/>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042122E-7EB7-4B53-95F0-A45FBAB3CCA3}"/>
      </w:docPartPr>
      <w:docPartBody>
        <w:p w:rsidR="00A67905" w:rsidRDefault="00A67905"/>
      </w:docPartBody>
    </w:docPart>
    <w:docPart>
      <w:docPartPr>
        <w:name w:val="99D6C3640C3C49489E079977C0DB724F"/>
        <w:category>
          <w:name w:val="General"/>
          <w:gallery w:val="placeholder"/>
        </w:category>
        <w:types>
          <w:type w:val="bbPlcHdr"/>
        </w:types>
        <w:behaviors>
          <w:behavior w:val="content"/>
        </w:behaviors>
        <w:guid w:val="{C5944AB2-8422-4ED1-94AA-E17742283134}"/>
      </w:docPartPr>
      <w:docPartBody>
        <w:p w:rsidR="007B2D14" w:rsidRDefault="007B2D14"/>
      </w:docPartBody>
    </w:docPart>
    <w:docPart>
      <w:docPartPr>
        <w:name w:val="0B30D024AA414AD2A25B28E49627E124"/>
        <w:category>
          <w:name w:val="General"/>
          <w:gallery w:val="placeholder"/>
        </w:category>
        <w:types>
          <w:type w:val="bbPlcHdr"/>
        </w:types>
        <w:behaviors>
          <w:behavior w:val="content"/>
        </w:behaviors>
        <w:guid w:val="{D912D869-BE15-4216-A6B4-D51182D9AE93}"/>
      </w:docPartPr>
      <w:docPartBody>
        <w:p w:rsidR="007850C7" w:rsidRDefault="007850C7"/>
      </w:docPartBody>
    </w:docPart>
    <w:docPart>
      <w:docPartPr>
        <w:name w:val="D471C5011BE940F3B455B939C76044A8"/>
        <w:category>
          <w:name w:val="General"/>
          <w:gallery w:val="placeholder"/>
        </w:category>
        <w:types>
          <w:type w:val="bbPlcHdr"/>
        </w:types>
        <w:behaviors>
          <w:behavior w:val="content"/>
        </w:behaviors>
        <w:guid w:val="{17690BFC-6782-4BA9-96BA-8A9A6FF45A34}"/>
      </w:docPartPr>
      <w:docPartBody>
        <w:p w:rsidR="007850C7" w:rsidRDefault="007850C7"/>
      </w:docPartBody>
    </w:docPart>
    <w:docPart>
      <w:docPartPr>
        <w:name w:val="A342A0C06B91456A9218D539AD67A946"/>
        <w:category>
          <w:name w:val="General"/>
          <w:gallery w:val="placeholder"/>
        </w:category>
        <w:types>
          <w:type w:val="bbPlcHdr"/>
        </w:types>
        <w:behaviors>
          <w:behavior w:val="content"/>
        </w:behaviors>
        <w:guid w:val="{C4FFC550-879A-4FE2-BF1D-E19F395D944F}"/>
      </w:docPartPr>
      <w:docPartBody>
        <w:p w:rsidR="00F5447E" w:rsidRDefault="00D26CBC" w:rsidP="00D26CBC">
          <w:pPr>
            <w:pStyle w:val="A342A0C06B91456A9218D539AD67A946"/>
          </w:pPr>
          <w:r w:rsidRPr="00E76252">
            <w:rPr>
              <w:rStyle w:val="PlaceholderText"/>
            </w:rPr>
            <w:t>Click or tap to enter a date.</w:t>
          </w:r>
        </w:p>
      </w:docPartBody>
    </w:docPart>
    <w:docPart>
      <w:docPartPr>
        <w:name w:val="64879D628F2F420BA45945D7971FE3BD"/>
        <w:category>
          <w:name w:val="General"/>
          <w:gallery w:val="placeholder"/>
        </w:category>
        <w:types>
          <w:type w:val="bbPlcHdr"/>
        </w:types>
        <w:behaviors>
          <w:behavior w:val="content"/>
        </w:behaviors>
        <w:guid w:val="{FB93D9E9-D9C6-4184-A82F-5665D6F6747D}"/>
      </w:docPartPr>
      <w:docPartBody>
        <w:p w:rsidR="00F5447E" w:rsidRDefault="00D26CBC" w:rsidP="00D26CBC">
          <w:pPr>
            <w:pStyle w:val="64879D628F2F420BA45945D7971FE3BD"/>
          </w:pPr>
          <w:r w:rsidRPr="00E76252">
            <w:rPr>
              <w:rStyle w:val="PlaceholderText"/>
            </w:rPr>
            <w:t>Click or tap to enter a date.</w:t>
          </w:r>
        </w:p>
      </w:docPartBody>
    </w:docPart>
    <w:docPart>
      <w:docPartPr>
        <w:name w:val="06447C7A0B4D48E39FAA7F2181C5AD31"/>
        <w:category>
          <w:name w:val="General"/>
          <w:gallery w:val="placeholder"/>
        </w:category>
        <w:types>
          <w:type w:val="bbPlcHdr"/>
        </w:types>
        <w:behaviors>
          <w:behavior w:val="content"/>
        </w:behaviors>
        <w:guid w:val="{4177E422-E4C3-4434-9842-6BFE53A46614}"/>
      </w:docPartPr>
      <w:docPartBody>
        <w:p w:rsidR="00F5447E" w:rsidRDefault="00D26CBC" w:rsidP="00D26CBC">
          <w:pPr>
            <w:pStyle w:val="06447C7A0B4D48E39FAA7F2181C5AD31"/>
          </w:pPr>
          <w:r w:rsidRPr="00E76252">
            <w:rPr>
              <w:rStyle w:val="PlaceholderText"/>
            </w:rPr>
            <w:t>Click or tap to enter a date.</w:t>
          </w:r>
        </w:p>
      </w:docPartBody>
    </w:docPart>
    <w:docPart>
      <w:docPartPr>
        <w:name w:val="4E5E30A544FC43A29309ED125AFBB30A"/>
        <w:category>
          <w:name w:val="General"/>
          <w:gallery w:val="placeholder"/>
        </w:category>
        <w:types>
          <w:type w:val="bbPlcHdr"/>
        </w:types>
        <w:behaviors>
          <w:behavior w:val="content"/>
        </w:behaviors>
        <w:guid w:val="{95FC88D5-401F-4112-9D27-427F233BAB1F}"/>
      </w:docPartPr>
      <w:docPartBody>
        <w:p w:rsidR="00F5447E" w:rsidRDefault="00D26CBC" w:rsidP="00D26CBC">
          <w:pPr>
            <w:pStyle w:val="4E5E30A544FC43A29309ED125AFBB30A"/>
          </w:pPr>
          <w:r w:rsidRPr="00E76252">
            <w:rPr>
              <w:rStyle w:val="PlaceholderText"/>
            </w:rPr>
            <w:t>Click or tap to enter a date.</w:t>
          </w:r>
        </w:p>
      </w:docPartBody>
    </w:docPart>
    <w:docPart>
      <w:docPartPr>
        <w:name w:val="023805D9D2BE4B5494536AE72E0A350B"/>
        <w:category>
          <w:name w:val="General"/>
          <w:gallery w:val="placeholder"/>
        </w:category>
        <w:types>
          <w:type w:val="bbPlcHdr"/>
        </w:types>
        <w:behaviors>
          <w:behavior w:val="content"/>
        </w:behaviors>
        <w:guid w:val="{1B170482-A357-4781-9964-07B4A3183EB2}"/>
      </w:docPartPr>
      <w:docPartBody>
        <w:p w:rsidR="00F5447E" w:rsidRDefault="00D26CBC" w:rsidP="00D26CBC">
          <w:pPr>
            <w:pStyle w:val="023805D9D2BE4B5494536AE72E0A350B"/>
          </w:pPr>
          <w:r w:rsidRPr="00E76252">
            <w:rPr>
              <w:rStyle w:val="PlaceholderText"/>
            </w:rPr>
            <w:t>Click or tap to enter a date.</w:t>
          </w:r>
        </w:p>
      </w:docPartBody>
    </w:docPart>
    <w:docPart>
      <w:docPartPr>
        <w:name w:val="8EA551BD9ECE4E5F838CD644042DA5BA"/>
        <w:category>
          <w:name w:val="General"/>
          <w:gallery w:val="placeholder"/>
        </w:category>
        <w:types>
          <w:type w:val="bbPlcHdr"/>
        </w:types>
        <w:behaviors>
          <w:behavior w:val="content"/>
        </w:behaviors>
        <w:guid w:val="{55E0EAF3-4B35-4E93-8A91-0C418A573BF5}"/>
      </w:docPartPr>
      <w:docPartBody>
        <w:p w:rsidR="00F5447E" w:rsidRDefault="00D26CBC" w:rsidP="00D26CBC">
          <w:pPr>
            <w:pStyle w:val="8EA551BD9ECE4E5F838CD644042DA5BA"/>
          </w:pPr>
          <w:r w:rsidRPr="00E76252">
            <w:rPr>
              <w:rStyle w:val="PlaceholderText"/>
            </w:rPr>
            <w:t>Click or tap to enter a date.</w:t>
          </w:r>
        </w:p>
      </w:docPartBody>
    </w:docPart>
    <w:docPart>
      <w:docPartPr>
        <w:name w:val="F6E7699726E54DE283DEEEE451A8C860"/>
        <w:category>
          <w:name w:val="General"/>
          <w:gallery w:val="placeholder"/>
        </w:category>
        <w:types>
          <w:type w:val="bbPlcHdr"/>
        </w:types>
        <w:behaviors>
          <w:behavior w:val="content"/>
        </w:behaviors>
        <w:guid w:val="{DCD519AF-A605-456F-ACC9-724340314C50}"/>
      </w:docPartPr>
      <w:docPartBody>
        <w:p w:rsidR="00F5447E" w:rsidRDefault="00D26CBC" w:rsidP="00D26CBC">
          <w:pPr>
            <w:pStyle w:val="F6E7699726E54DE283DEEEE451A8C860"/>
          </w:pPr>
          <w:r w:rsidRPr="00E76252">
            <w:rPr>
              <w:rStyle w:val="PlaceholderText"/>
            </w:rPr>
            <w:t>Click or tap to enter a date.</w:t>
          </w:r>
        </w:p>
      </w:docPartBody>
    </w:docPart>
    <w:docPart>
      <w:docPartPr>
        <w:name w:val="5E2DE274CAAB427EA7A5F1BDD6EBCFE5"/>
        <w:category>
          <w:name w:val="General"/>
          <w:gallery w:val="placeholder"/>
        </w:category>
        <w:types>
          <w:type w:val="bbPlcHdr"/>
        </w:types>
        <w:behaviors>
          <w:behavior w:val="content"/>
        </w:behaviors>
        <w:guid w:val="{942BA2A9-5CC8-49DA-BCCE-B6D7C80C441D}"/>
      </w:docPartPr>
      <w:docPartBody>
        <w:p w:rsidR="00F5447E" w:rsidRDefault="00D26CBC" w:rsidP="00D26CBC">
          <w:pPr>
            <w:pStyle w:val="5E2DE274CAAB427EA7A5F1BDD6EBCFE5"/>
          </w:pPr>
          <w:r w:rsidRPr="00E76252">
            <w:rPr>
              <w:rStyle w:val="PlaceholderText"/>
            </w:rPr>
            <w:t>Click or tap to enter a date.</w:t>
          </w:r>
        </w:p>
      </w:docPartBody>
    </w:docPart>
    <w:docPart>
      <w:docPartPr>
        <w:name w:val="64E8043BB6364DFFAA7BCE81F873ABD5"/>
        <w:category>
          <w:name w:val="General"/>
          <w:gallery w:val="placeholder"/>
        </w:category>
        <w:types>
          <w:type w:val="bbPlcHdr"/>
        </w:types>
        <w:behaviors>
          <w:behavior w:val="content"/>
        </w:behaviors>
        <w:guid w:val="{238CF406-AA57-4E27-BE41-81BA566CD50C}"/>
      </w:docPartPr>
      <w:docPartBody>
        <w:p w:rsidR="00F5447E" w:rsidRDefault="00D26CBC" w:rsidP="00D26CBC">
          <w:pPr>
            <w:pStyle w:val="64E8043BB6364DFFAA7BCE81F873ABD5"/>
          </w:pPr>
          <w:r w:rsidRPr="00E76252">
            <w:rPr>
              <w:rStyle w:val="PlaceholderText"/>
            </w:rPr>
            <w:t>Click or tap to enter a date.</w:t>
          </w:r>
        </w:p>
      </w:docPartBody>
    </w:docPart>
    <w:docPart>
      <w:docPartPr>
        <w:name w:val="AEE41C4D23F64892A2B958F179D7841E"/>
        <w:category>
          <w:name w:val="General"/>
          <w:gallery w:val="placeholder"/>
        </w:category>
        <w:types>
          <w:type w:val="bbPlcHdr"/>
        </w:types>
        <w:behaviors>
          <w:behavior w:val="content"/>
        </w:behaviors>
        <w:guid w:val="{BF5004BA-3BFA-475A-A8F3-44CB811C9D04}"/>
      </w:docPartPr>
      <w:docPartBody>
        <w:p w:rsidR="00F5447E" w:rsidRDefault="00D26CBC" w:rsidP="00D26CBC">
          <w:pPr>
            <w:pStyle w:val="AEE41C4D23F64892A2B958F179D7841E"/>
          </w:pPr>
          <w:r w:rsidRPr="00E76252">
            <w:rPr>
              <w:rStyle w:val="PlaceholderText"/>
            </w:rPr>
            <w:t>Click or tap to enter a date.</w:t>
          </w:r>
        </w:p>
      </w:docPartBody>
    </w:docPart>
    <w:docPart>
      <w:docPartPr>
        <w:name w:val="5F05581BA97347C5A0402AE435D95C27"/>
        <w:category>
          <w:name w:val="General"/>
          <w:gallery w:val="placeholder"/>
        </w:category>
        <w:types>
          <w:type w:val="bbPlcHdr"/>
        </w:types>
        <w:behaviors>
          <w:behavior w:val="content"/>
        </w:behaviors>
        <w:guid w:val="{20626777-89CB-4476-8EA0-2654483A2EC4}"/>
      </w:docPartPr>
      <w:docPartBody>
        <w:p w:rsidR="00F5447E" w:rsidRDefault="00D26CBC" w:rsidP="00D26CBC">
          <w:pPr>
            <w:pStyle w:val="5F05581BA97347C5A0402AE435D95C27"/>
          </w:pPr>
          <w:r w:rsidRPr="00E7625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on Norm">
    <w:altName w:val="Calibri"/>
    <w:panose1 w:val="00000000000000000000"/>
    <w:charset w:val="00"/>
    <w:family w:val="swiss"/>
    <w:notTrueType/>
    <w:pitch w:val="variable"/>
    <w:sig w:usb0="A000006F" w:usb1="4000207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altName w:val="Calibri"/>
    <w:panose1 w:val="0000000000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altName w:val="Calibri"/>
    <w:panose1 w:val="00000000000000000000"/>
    <w:charset w:val="00"/>
    <w:family w:val="swiss"/>
    <w:notTrueType/>
    <w:pitch w:val="variable"/>
    <w:sig w:usb0="A000006F" w:usb1="4000207B" w:usb2="00000000" w:usb3="00000000" w:csb0="00000093" w:csb1="00000000"/>
  </w:font>
  <w:font w:name="Simplon Mono Light">
    <w:altName w:val="Calibri"/>
    <w:panose1 w:val="00000000000000000000"/>
    <w:charset w:val="00"/>
    <w:family w:val="modern"/>
    <w:notTrueType/>
    <w:pitch w:val="fixed"/>
    <w:sig w:usb0="A000006F" w:usb1="4000207B" w:usb2="00000000" w:usb3="00000000" w:csb0="00000093" w:csb1="00000000"/>
  </w:font>
  <w:font w:name="Kalinga">
    <w:charset w:val="00"/>
    <w:family w:val="swiss"/>
    <w:pitch w:val="variable"/>
    <w:sig w:usb0="0008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plon Norm Medium">
    <w:altName w:val="Calibri"/>
    <w:panose1 w:val="0000000000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7905"/>
    <w:rsid w:val="00471314"/>
    <w:rsid w:val="007075CF"/>
    <w:rsid w:val="007147C8"/>
    <w:rsid w:val="007637BA"/>
    <w:rsid w:val="007850C7"/>
    <w:rsid w:val="007872E7"/>
    <w:rsid w:val="007B2D14"/>
    <w:rsid w:val="007B7242"/>
    <w:rsid w:val="008377E3"/>
    <w:rsid w:val="008445F8"/>
    <w:rsid w:val="008C3B79"/>
    <w:rsid w:val="00A67905"/>
    <w:rsid w:val="00D07B4E"/>
    <w:rsid w:val="00D26CBC"/>
    <w:rsid w:val="00D63D7E"/>
    <w:rsid w:val="00E63984"/>
    <w:rsid w:val="00ED24C6"/>
    <w:rsid w:val="00F5447E"/>
    <w:rsid w:val="00F77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CBC"/>
    <w:rPr>
      <w:color w:val="808080"/>
    </w:rPr>
  </w:style>
  <w:style w:type="paragraph" w:customStyle="1" w:styleId="A342A0C06B91456A9218D539AD67A946">
    <w:name w:val="A342A0C06B91456A9218D539AD67A946"/>
    <w:rsid w:val="00D26CBC"/>
  </w:style>
  <w:style w:type="paragraph" w:customStyle="1" w:styleId="64879D628F2F420BA45945D7971FE3BD">
    <w:name w:val="64879D628F2F420BA45945D7971FE3BD"/>
    <w:rsid w:val="00D26CBC"/>
  </w:style>
  <w:style w:type="paragraph" w:customStyle="1" w:styleId="06447C7A0B4D48E39FAA7F2181C5AD31">
    <w:name w:val="06447C7A0B4D48E39FAA7F2181C5AD31"/>
    <w:rsid w:val="00D26CBC"/>
  </w:style>
  <w:style w:type="paragraph" w:customStyle="1" w:styleId="4E5E30A544FC43A29309ED125AFBB30A">
    <w:name w:val="4E5E30A544FC43A29309ED125AFBB30A"/>
    <w:rsid w:val="00D26CBC"/>
  </w:style>
  <w:style w:type="paragraph" w:customStyle="1" w:styleId="023805D9D2BE4B5494536AE72E0A350B">
    <w:name w:val="023805D9D2BE4B5494536AE72E0A350B"/>
    <w:rsid w:val="00D26CBC"/>
  </w:style>
  <w:style w:type="paragraph" w:customStyle="1" w:styleId="8EA551BD9ECE4E5F838CD644042DA5BA">
    <w:name w:val="8EA551BD9ECE4E5F838CD644042DA5BA"/>
    <w:rsid w:val="00D26CBC"/>
  </w:style>
  <w:style w:type="paragraph" w:customStyle="1" w:styleId="F6E7699726E54DE283DEEEE451A8C860">
    <w:name w:val="F6E7699726E54DE283DEEEE451A8C860"/>
    <w:rsid w:val="00D26CBC"/>
  </w:style>
  <w:style w:type="paragraph" w:customStyle="1" w:styleId="5E2DE274CAAB427EA7A5F1BDD6EBCFE5">
    <w:name w:val="5E2DE274CAAB427EA7A5F1BDD6EBCFE5"/>
    <w:rsid w:val="00D26CBC"/>
  </w:style>
  <w:style w:type="paragraph" w:customStyle="1" w:styleId="64E8043BB6364DFFAA7BCE81F873ABD5">
    <w:name w:val="64E8043BB6364DFFAA7BCE81F873ABD5"/>
    <w:rsid w:val="00D26CBC"/>
  </w:style>
  <w:style w:type="paragraph" w:customStyle="1" w:styleId="AEE41C4D23F64892A2B958F179D7841E">
    <w:name w:val="AEE41C4D23F64892A2B958F179D7841E"/>
    <w:rsid w:val="00D26CBC"/>
  </w:style>
  <w:style w:type="paragraph" w:customStyle="1" w:styleId="5F05581BA97347C5A0402AE435D95C27">
    <w:name w:val="5F05581BA97347C5A0402AE435D95C27"/>
    <w:rsid w:val="00D26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D1B2E"/>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SharedWithUsers xmlns="cff330f7-cf22-4164-ab59-4b915ccf0943">
      <UserInfo>
        <DisplayName>Rychelle Carmody</DisplayName>
        <AccountId>608</AccountId>
        <AccountType/>
      </UserInfo>
      <UserInfo>
        <DisplayName>Sylvia Celima</DisplayName>
        <AccountId>48</AccountId>
        <AccountType/>
      </UserInfo>
    </SharedWithUsers>
    <_Flow_SignoffStatus xmlns="ce645488-6fd6-46e5-8e0c-bbe6f151e32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7" ma:contentTypeDescription="Create a new document." ma:contentTypeScope="" ma:versionID="c0da6e9b27b8525f387d904b169367b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073ba13a2417ada1f6603a7d91698bad"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DE6A92-9601-40E6-AFE3-365260CDF482}">
  <ds:schemaRefs>
    <ds:schemaRef ds:uri="http://schemas.microsoft.com/office/2006/metadata/properties"/>
    <ds:schemaRef ds:uri="http://schemas.microsoft.com/office/infopath/2007/PartnerControls"/>
    <ds:schemaRef ds:uri="ce645488-6fd6-46e5-8e0c-bbe6f151e32e"/>
    <ds:schemaRef ds:uri="cff330f7-cf22-4164-ab59-4b915ccf0943"/>
  </ds:schemaRefs>
</ds:datastoreItem>
</file>

<file path=customXml/itemProps2.xml><?xml version="1.0" encoding="utf-8"?>
<ds:datastoreItem xmlns:ds="http://schemas.openxmlformats.org/officeDocument/2006/customXml" ds:itemID="{F7A8027E-FABB-47F8-AFAB-2E95A4BE76A7}">
  <ds:schemaRefs>
    <ds:schemaRef ds:uri="http://schemas.openxmlformats.org/officeDocument/2006/bibliography"/>
  </ds:schemaRefs>
</ds:datastoreItem>
</file>

<file path=customXml/itemProps3.xml><?xml version="1.0" encoding="utf-8"?>
<ds:datastoreItem xmlns:ds="http://schemas.openxmlformats.org/officeDocument/2006/customXml" ds:itemID="{7BF91262-DDE9-4CA4-95F4-8564519D7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66EB7-3194-40D6-A360-8755F07C6C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[Unit Code] Assessment [Number] - SAQ Template TV1.0 (1)</Template>
  <TotalTime>2</TotalTime>
  <Pages>70</Pages>
  <Words>25134</Words>
  <Characters>143266</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Assssment</vt:lpstr>
    </vt:vector>
  </TitlesOfParts>
  <Company/>
  <LinksUpToDate>false</LinksUpToDate>
  <CharactersWithSpaces>168064</CharactersWithSpaces>
  <SharedDoc>false</SharedDoc>
  <HLinks>
    <vt:vector size="60" baseType="variant">
      <vt:variant>
        <vt:i4>6291554</vt:i4>
      </vt:variant>
      <vt:variant>
        <vt:i4>57</vt:i4>
      </vt:variant>
      <vt:variant>
        <vt:i4>0</vt:i4>
      </vt:variant>
      <vt:variant>
        <vt:i4>5</vt:i4>
      </vt:variant>
      <vt:variant>
        <vt:lpwstr>https://www.acwa.org.au/wp-content/uploads/2020/11/ACWA-Ethics-and-good-practice-guide.pdf</vt:lpwstr>
      </vt:variant>
      <vt:variant>
        <vt:lpwstr/>
      </vt:variant>
      <vt:variant>
        <vt:i4>2555917</vt:i4>
      </vt:variant>
      <vt:variant>
        <vt:i4>50</vt:i4>
      </vt:variant>
      <vt:variant>
        <vt:i4>0</vt:i4>
      </vt:variant>
      <vt:variant>
        <vt:i4>5</vt:i4>
      </vt:variant>
      <vt:variant>
        <vt:lpwstr/>
      </vt:variant>
      <vt:variant>
        <vt:lpwstr>_Toc2017951765</vt:lpwstr>
      </vt:variant>
      <vt:variant>
        <vt:i4>1966129</vt:i4>
      </vt:variant>
      <vt:variant>
        <vt:i4>44</vt:i4>
      </vt:variant>
      <vt:variant>
        <vt:i4>0</vt:i4>
      </vt:variant>
      <vt:variant>
        <vt:i4>5</vt:i4>
      </vt:variant>
      <vt:variant>
        <vt:lpwstr/>
      </vt:variant>
      <vt:variant>
        <vt:lpwstr>_Toc466156682</vt:lpwstr>
      </vt:variant>
      <vt:variant>
        <vt:i4>2949131</vt:i4>
      </vt:variant>
      <vt:variant>
        <vt:i4>38</vt:i4>
      </vt:variant>
      <vt:variant>
        <vt:i4>0</vt:i4>
      </vt:variant>
      <vt:variant>
        <vt:i4>5</vt:i4>
      </vt:variant>
      <vt:variant>
        <vt:lpwstr/>
      </vt:variant>
      <vt:variant>
        <vt:lpwstr>_Toc1407807158</vt:lpwstr>
      </vt:variant>
      <vt:variant>
        <vt:i4>2949131</vt:i4>
      </vt:variant>
      <vt:variant>
        <vt:i4>32</vt:i4>
      </vt:variant>
      <vt:variant>
        <vt:i4>0</vt:i4>
      </vt:variant>
      <vt:variant>
        <vt:i4>5</vt:i4>
      </vt:variant>
      <vt:variant>
        <vt:lpwstr/>
      </vt:variant>
      <vt:variant>
        <vt:lpwstr>_Toc1721992336</vt:lpwstr>
      </vt:variant>
      <vt:variant>
        <vt:i4>3014665</vt:i4>
      </vt:variant>
      <vt:variant>
        <vt:i4>26</vt:i4>
      </vt:variant>
      <vt:variant>
        <vt:i4>0</vt:i4>
      </vt:variant>
      <vt:variant>
        <vt:i4>5</vt:i4>
      </vt:variant>
      <vt:variant>
        <vt:lpwstr/>
      </vt:variant>
      <vt:variant>
        <vt:lpwstr>_Toc1302998899</vt:lpwstr>
      </vt:variant>
      <vt:variant>
        <vt:i4>1245236</vt:i4>
      </vt:variant>
      <vt:variant>
        <vt:i4>20</vt:i4>
      </vt:variant>
      <vt:variant>
        <vt:i4>0</vt:i4>
      </vt:variant>
      <vt:variant>
        <vt:i4>5</vt:i4>
      </vt:variant>
      <vt:variant>
        <vt:lpwstr/>
      </vt:variant>
      <vt:variant>
        <vt:lpwstr>_Toc428093151</vt:lpwstr>
      </vt:variant>
      <vt:variant>
        <vt:i4>1048635</vt:i4>
      </vt:variant>
      <vt:variant>
        <vt:i4>14</vt:i4>
      </vt:variant>
      <vt:variant>
        <vt:i4>0</vt:i4>
      </vt:variant>
      <vt:variant>
        <vt:i4>5</vt:i4>
      </vt:variant>
      <vt:variant>
        <vt:lpwstr/>
      </vt:variant>
      <vt:variant>
        <vt:lpwstr>_Toc871570553</vt:lpwstr>
      </vt:variant>
      <vt:variant>
        <vt:i4>1376305</vt:i4>
      </vt:variant>
      <vt:variant>
        <vt:i4>8</vt:i4>
      </vt:variant>
      <vt:variant>
        <vt:i4>0</vt:i4>
      </vt:variant>
      <vt:variant>
        <vt:i4>5</vt:i4>
      </vt:variant>
      <vt:variant>
        <vt:lpwstr/>
      </vt:variant>
      <vt:variant>
        <vt:lpwstr>_Toc184840020</vt:lpwstr>
      </vt:variant>
      <vt:variant>
        <vt:i4>2097154</vt:i4>
      </vt:variant>
      <vt:variant>
        <vt:i4>2</vt:i4>
      </vt:variant>
      <vt:variant>
        <vt:i4>0</vt:i4>
      </vt:variant>
      <vt:variant>
        <vt:i4>5</vt:i4>
      </vt:variant>
      <vt:variant>
        <vt:lpwstr/>
      </vt:variant>
      <vt:variant>
        <vt:lpwstr>_Toc1405563151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Assssment</dc:title>
  <dc:subject/>
  <dc:creator>Veronica Ritchie</dc:creator>
  <cp:keywords/>
  <dc:description/>
  <cp:lastModifiedBy>Jacky Kohunui</cp:lastModifiedBy>
  <cp:revision>3</cp:revision>
  <cp:lastPrinted>2023-06-20T23:35:00Z</cp:lastPrinted>
  <dcterms:created xsi:type="dcterms:W3CDTF">2023-06-20T23:34:00Z</dcterms:created>
  <dcterms:modified xsi:type="dcterms:W3CDTF">2023-06-20T23:40:00Z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MSIP_Label_c96ed6d7-747c-41fd-b042-ff14484edc24_Enabled">
    <vt:lpwstr>true</vt:lpwstr>
  </property>
  <property fmtid="{D5CDD505-2E9C-101B-9397-08002B2CF9AE}" pid="4" name="MSIP_Label_c96ed6d7-747c-41fd-b042-ff14484edc24_SetDate">
    <vt:lpwstr>2022-03-28T00:37:14Z</vt:lpwstr>
  </property>
  <property fmtid="{D5CDD505-2E9C-101B-9397-08002B2CF9AE}" pid="5" name="MSIP_Label_c96ed6d7-747c-41fd-b042-ff14484edc24_Method">
    <vt:lpwstr>Standard</vt:lpwstr>
  </property>
  <property fmtid="{D5CDD505-2E9C-101B-9397-08002B2CF9AE}" pid="6" name="MSIP_Label_c96ed6d7-747c-41fd-b042-ff14484edc24_Name">
    <vt:lpwstr>defa4170-0d19-0005-0004-bc88714345d2</vt:lpwstr>
  </property>
  <property fmtid="{D5CDD505-2E9C-101B-9397-08002B2CF9AE}" pid="7" name="MSIP_Label_c96ed6d7-747c-41fd-b042-ff14484edc24_SiteId">
    <vt:lpwstr>6a425d0d-58f2-4e36-8689-10002b2ec567</vt:lpwstr>
  </property>
  <property fmtid="{D5CDD505-2E9C-101B-9397-08002B2CF9AE}" pid="8" name="MSIP_Label_c96ed6d7-747c-41fd-b042-ff14484edc24_ActionId">
    <vt:lpwstr>c60b2516-4fb3-4d59-851a-7c9f6436544c</vt:lpwstr>
  </property>
  <property fmtid="{D5CDD505-2E9C-101B-9397-08002B2CF9AE}" pid="9" name="MSIP_Label_c96ed6d7-747c-41fd-b042-ff14484edc24_ContentBits">
    <vt:lpwstr>0</vt:lpwstr>
  </property>
  <property fmtid="{D5CDD505-2E9C-101B-9397-08002B2CF9AE}" pid="10" name="MediaServiceImageTags">
    <vt:lpwstr/>
  </property>
  <property fmtid="{D5CDD505-2E9C-101B-9397-08002B2CF9AE}" pid="11" name="Order">
    <vt:r8>8600</vt:r8>
  </property>
  <property fmtid="{D5CDD505-2E9C-101B-9397-08002B2CF9AE}" pid="12" name="xd_Signature">
    <vt:bool>false</vt:bool>
  </property>
  <property fmtid="{D5CDD505-2E9C-101B-9397-08002B2CF9AE}" pid="13" name="xd_ProgID">
    <vt:lpwstr/>
  </property>
  <property fmtid="{D5CDD505-2E9C-101B-9397-08002B2CF9AE}" pid="14" name="_ExtendedDescription">
    <vt:lpwstr/>
  </property>
  <property fmtid="{D5CDD505-2E9C-101B-9397-08002B2CF9AE}" pid="15" name="TriggerFlowInfo">
    <vt:lpwstr/>
  </property>
  <property fmtid="{D5CDD505-2E9C-101B-9397-08002B2CF9AE}" pid="16" name="ComplianceAssetId">
    <vt:lpwstr/>
  </property>
  <property fmtid="{D5CDD505-2E9C-101B-9397-08002B2CF9AE}" pid="17" name="TemplateUrl">
    <vt:lpwstr/>
  </property>
  <property fmtid="{D5CDD505-2E9C-101B-9397-08002B2CF9AE}" pid="18" name="GrammarlyDocumentId">
    <vt:lpwstr>1304241b663a80a9e68b42392ec6a10809ea74823c92b8f29c39675a73beefa2</vt:lpwstr>
  </property>
</Properties>
</file>