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xmlns:dgm="http://schemas.openxmlformats.org/drawingml/2006/diagram" xmlns:pic="http://schemas.openxmlformats.org/drawingml/2006/picture" xmlns:a14="http://schemas.microsoft.com/office/drawing/2010/main" xmlns:a16="http://schemas.microsoft.com/office/drawing/2014/main" xmlns:asvg="http://schemas.microsoft.com/office/drawing/2016/SVG/main" mc:Ignorable="w14 w15 w16se w16cid w16 w16cex w16sdtdh wp14">
  <w:body>
    <w:p w:rsidRPr="00721FE5" w:rsidR="004C64A9" w:rsidP="00F23B35" w:rsidRDefault="00710162" w14:paraId="204F3677" w14:textId="184804D8">
      <w:pPr>
        <w:pStyle w:val="SPbodytext"/>
        <w:rPr>
          <w:lang w:val="en-AU"/>
        </w:rPr>
      </w:pPr>
      <w:r w:rsidRPr="00721FE5">
        <w:rPr>
          <w:noProof/>
          <w:lang w:val="en-AU" w:eastAsia="en-AU"/>
        </w:rPr>
        <mc:AlternateContent>
          <mc:Choice Requires="wps">
            <w:drawing>
              <wp:anchor distT="0" distB="0" distL="114300" distR="114300" simplePos="0" relativeHeight="251656192" behindDoc="0" locked="0" layoutInCell="1" allowOverlap="1" wp14:anchorId="648A848F" wp14:editId="401D51A4">
                <wp:simplePos x="0" y="0"/>
                <wp:positionH relativeFrom="column">
                  <wp:posOffset>97790</wp:posOffset>
                </wp:positionH>
                <wp:positionV relativeFrom="paragraph">
                  <wp:posOffset>-5897880</wp:posOffset>
                </wp:positionV>
                <wp:extent cx="5097780" cy="18440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5097780" cy="1844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vg="http://schemas.microsoft.com/office/drawing/2016/SVG/main" xmlns:a16="http://schemas.microsoft.com/office/drawing/2014/main" xmlns:a14="http://schemas.microsoft.com/office/drawing/2010/main" xmlns:pic="http://schemas.openxmlformats.org/drawingml/2006/picture" xmlns:dgm="http://schemas.openxmlformats.org/drawingml/2006/diagram"/>
                          </a:ext>
                        </a:extLst>
                      </wps:spPr>
                      <wps:style>
                        <a:lnRef idx="0">
                          <a:schemeClr val="accent1"/>
                        </a:lnRef>
                        <a:fillRef idx="0">
                          <a:schemeClr val="accent1"/>
                        </a:fillRef>
                        <a:effectRef idx="0">
                          <a:schemeClr val="accent1"/>
                        </a:effectRef>
                        <a:fontRef idx="minor">
                          <a:schemeClr val="dk1"/>
                        </a:fontRef>
                      </wps:style>
                      <wps:txbx>
                        <w:txbxContent>
                          <w:p w:rsidRPr="00B9267B" w:rsidR="00795B89" w:rsidP="00E71F5B" w:rsidRDefault="00795B89" w14:paraId="5147BB77" w14:textId="7F15C93F">
                            <w:pPr>
                              <w:pStyle w:val="SPcoverheading"/>
                              <w:rPr>
                                <w:lang w:val="en-GB"/>
                              </w:rPr>
                            </w:pPr>
                            <w:r>
                              <w:rPr>
                                <w:lang w:val="en-GB"/>
                              </w:rPr>
                              <w:t>Project Management Fundamentals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shapetype id="_x0000_t202" coordsize="21600,21600" o:spt="202" path="m,l,21600r21600,l21600,xe" w14:anchorId="648A848F">
                <v:stroke joinstyle="miter"/>
                <v:path gradientshapeok="t" o:connecttype="rect"/>
              </v:shapetype>
              <v:shape id="Text Box 7" style="position:absolute;left:0;text-align:left;margin-left:7.7pt;margin-top:-464.4pt;width:401.4pt;height:14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">
                <v:textbox>
                  <w:txbxContent>
                    <w:p w:rsidRPr="00B9267B" w:rsidR="00795B89" w:rsidP="00E71F5B" w:rsidRDefault="00795B89" w14:paraId="5147BB77" w14:textId="7F15C93F">
                      <w:pPr>
                        <w:pStyle w:val="SPcoverheading"/>
                        <w:rPr>
                          <w:lang w:val="en-GB"/>
                        </w:rPr>
                      </w:pPr>
                      <w:r>
                        <w:rPr>
                          <w:lang w:val="en-GB"/>
                        </w:rPr>
                        <w:t>Project Management Fundamentals</w:t>
                      </w:r>
                    </w:p>
                  </w:txbxContent>
                </v:textbox>
              </v:shape>
            </w:pict>
          </mc:Fallback>
        </mc:AlternateContent>
      </w:r>
      <w:r w:rsidRPr="00721FE5">
        <w:rPr>
          <w:noProof/>
          <w:lang w:val="en-AU" w:eastAsia="en-AU"/>
        </w:rPr>
        <mc:AlternateContent>
          <mc:Choice Requires="wps">
            <w:drawing>
              <wp:anchor distT="0" distB="0" distL="114300" distR="114300" simplePos="0" relativeHeight="251658240" behindDoc="0" locked="0" layoutInCell="1" allowOverlap="1" wp14:anchorId="3E2D7CBE" wp14:editId="146749B8">
                <wp:simplePos x="0" y="0"/>
                <wp:positionH relativeFrom="column">
                  <wp:posOffset>97790</wp:posOffset>
                </wp:positionH>
                <wp:positionV relativeFrom="paragraph">
                  <wp:posOffset>-3779520</wp:posOffset>
                </wp:positionV>
                <wp:extent cx="4526280" cy="357505"/>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4526280" cy="3575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vg="http://schemas.microsoft.com/office/drawing/2016/SVG/main" xmlns:a16="http://schemas.microsoft.com/office/drawing/2014/main" xmlns:a14="http://schemas.microsoft.com/office/drawing/2010/main" xmlns:pic="http://schemas.openxmlformats.org/drawingml/2006/picture" xmlns:dgm="http://schemas.openxmlformats.org/drawingml/2006/diagram"/>
                          </a:ext>
                        </a:extLst>
                      </wps:spPr>
                      <wps:style>
                        <a:lnRef idx="0">
                          <a:schemeClr val="accent1"/>
                        </a:lnRef>
                        <a:fillRef idx="0">
                          <a:schemeClr val="accent1"/>
                        </a:fillRef>
                        <a:effectRef idx="0">
                          <a:schemeClr val="accent1"/>
                        </a:effectRef>
                        <a:fontRef idx="minor">
                          <a:schemeClr val="dk1"/>
                        </a:fontRef>
                      </wps:style>
                      <wps:txbx>
                        <w:txbxContent>
                          <w:p w:rsidRPr="002B7289" w:rsidR="00795B89" w:rsidP="000C362B" w:rsidRDefault="00795B89" w14:paraId="06DEEE6A" w14:textId="77777777">
                            <w:pPr>
                              <w:pStyle w:val="SPcoversubheading"/>
                            </w:pPr>
                            <w:r>
                              <w:t>Participant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shape id="Text Box 1" style="position:absolute;left:0;text-align:left;margin-left:7.7pt;margin-top:-297.6pt;width:356.4pt;height:28.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" w14:anchorId="3E2D7CBE">
                <v:textbox>
                  <w:txbxContent>
                    <w:p w:rsidRPr="002B7289" w:rsidR="00795B89" w:rsidP="000C362B" w:rsidRDefault="00795B89" w14:paraId="06DEEE6A" w14:textId="77777777">
                      <w:pPr>
                        <w:pStyle w:val="SPcoversubheading"/>
                      </w:pPr>
                      <w:r>
                        <w:t>Participant Manual</w:t>
                      </w:r>
                    </w:p>
                  </w:txbxContent>
                </v:textbox>
              </v:shape>
            </w:pict>
          </mc:Fallback>
        </mc:AlternateContent>
      </w:r>
      <w:r w:rsidRPr="00721FE5" w:rsidR="00714B53">
        <w:rPr>
          <w:noProof/>
          <w:lang w:val="en-AU" w:eastAsia="en-AU"/>
        </w:rPr>
        <mc:AlternateContent>
          <mc:Choice Requires="wps">
            <w:drawing>
              <wp:anchor distT="0" distB="0" distL="114300" distR="114300" simplePos="0" relativeHeight="251660288" behindDoc="0" locked="0" layoutInCell="1" allowOverlap="1" wp14:anchorId="0563D58F" wp14:editId="63BE207D">
                <wp:simplePos x="0" y="0"/>
                <wp:positionH relativeFrom="margin">
                  <wp:align>left</wp:align>
                </wp:positionH>
                <wp:positionV relativeFrom="paragraph">
                  <wp:posOffset>0</wp:posOffset>
                </wp:positionV>
                <wp:extent cx="3367405" cy="166116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367405" cy="1661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vg="http://schemas.microsoft.com/office/drawing/2016/SVG/main" xmlns:a16="http://schemas.microsoft.com/office/drawing/2014/main" xmlns:a14="http://schemas.microsoft.com/office/drawing/2010/main" xmlns:pic="http://schemas.openxmlformats.org/drawingml/2006/picture" xmlns:dgm="http://schemas.openxmlformats.org/drawingml/2006/diagram"/>
                          </a:ext>
                        </a:extLst>
                      </wps:spPr>
                      <wps:style>
                        <a:lnRef idx="0">
                          <a:schemeClr val="accent1"/>
                        </a:lnRef>
                        <a:fillRef idx="0">
                          <a:schemeClr val="accent1"/>
                        </a:fillRef>
                        <a:effectRef idx="0">
                          <a:schemeClr val="accent1"/>
                        </a:effectRef>
                        <a:fontRef idx="minor">
                          <a:schemeClr val="dk1"/>
                        </a:fontRef>
                      </wps:style>
                      <wps:txbx>
                        <w:txbxContent>
                          <w:p w:rsidRPr="00714B53" w:rsidR="00795B89" w:rsidP="00714B53" w:rsidRDefault="00795B89" w14:paraId="01AF17CF" w14:textId="77777777">
                            <w:pPr>
                              <w:pStyle w:val="SPblock"/>
                            </w:pPr>
                            <w:r w:rsidRPr="00714B53">
                              <w:t xml:space="preserve">Swinburne </w:t>
                            </w:r>
                            <w:r>
                              <w:t>Professional</w:t>
                            </w:r>
                            <w:r w:rsidRPr="00714B53">
                              <w:br/>
                              <w:t>Education for Working Professionals</w:t>
                            </w:r>
                          </w:p>
                          <w:p w:rsidRPr="00714B53" w:rsidR="00795B89" w:rsidP="00714B53" w:rsidRDefault="00795B89" w14:paraId="35312117" w14:textId="275601C8">
                            <w:pPr>
                              <w:pStyle w:val="SPblock"/>
                              <w:rPr>
                                <w:b w:val="0"/>
                              </w:rPr>
                            </w:pPr>
                            <w:r>
                              <w:rPr>
                                <w:b w:val="0"/>
                              </w:rPr>
                              <w:t>PO Box 218, H69</w:t>
                            </w:r>
                            <w:r>
                              <w:rPr>
                                <w:b w:val="0"/>
                              </w:rPr>
                              <w:br/>
                              <w:t xml:space="preserve">Hawthorn VIC </w:t>
                            </w:r>
                            <w:r w:rsidRPr="00714B53">
                              <w:rPr>
                                <w:b w:val="0"/>
                              </w:rPr>
                              <w:t>3122</w:t>
                            </w:r>
                          </w:p>
                          <w:p w:rsidRPr="00714B53" w:rsidR="00795B89" w:rsidP="00CD43E0" w:rsidRDefault="00795B89" w14:paraId="38CF2E60" w14:textId="11C88BAE">
                            <w:pPr>
                              <w:pStyle w:val="SPbodytext"/>
                            </w:pPr>
                            <w:r w:rsidRPr="00CD43E0">
                              <w:rPr>
                                <w:b/>
                              </w:rPr>
                              <w:t>P</w:t>
                            </w:r>
                            <w:r w:rsidRPr="00714B53">
                              <w:t xml:space="preserve"> </w:t>
                            </w:r>
                            <w:r>
                              <w:t xml:space="preserve"> </w:t>
                            </w:r>
                            <w:r w:rsidRPr="00714B53">
                              <w:t>1800 633 560</w:t>
                            </w:r>
                            <w:r w:rsidRPr="00714B53">
                              <w:br/>
                            </w:r>
                            <w:r w:rsidRPr="00CD43E0">
                              <w:rPr>
                                <w:b/>
                              </w:rPr>
                              <w:t>E</w:t>
                            </w:r>
                            <w:r w:rsidRPr="00714B53">
                              <w:t xml:space="preserve">  </w:t>
                            </w:r>
                            <w:r w:rsidRPr="00CD43E0">
                              <w:t>indenrolments@swin.edu.au</w:t>
                            </w:r>
                            <w:r w:rsidRPr="00714B53">
                              <w:br/>
                            </w:r>
                            <w:r w:rsidRPr="00CD43E0">
                              <w:rPr>
                                <w:b/>
                              </w:rPr>
                              <w:t>W</w:t>
                            </w:r>
                            <w:r w:rsidRPr="00714B53">
                              <w:t xml:space="preserve"> </w:t>
                            </w:r>
                            <w:r>
                              <w:t xml:space="preserve"> </w:t>
                            </w:r>
                            <w:r w:rsidRPr="00CD43E0">
                              <w:t>www.swinburne.edu.au/professional/</w:t>
                            </w:r>
                            <w:r w:rsidRPr="007907D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shape id="Text Box 2" style="position:absolute;left:0;text-align:left;margin-left:0;margin-top:0;width:265.15pt;height:130.8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" w14:anchorId="0563D58F">
                <v:textbox>
                  <w:txbxContent>
                    <w:p w:rsidRPr="00714B53" w:rsidR="00795B89" w:rsidP="00714B53" w:rsidRDefault="00795B89" w14:paraId="01AF17CF" w14:textId="77777777">
                      <w:pPr>
                        <w:pStyle w:val="SPblock"/>
                      </w:pPr>
                      <w:r w:rsidRPr="00714B53">
                        <w:t xml:space="preserve">Swinburne </w:t>
                      </w:r>
                      <w:r>
                        <w:t>Professional</w:t>
                      </w:r>
                      <w:r w:rsidRPr="00714B53">
                        <w:br/>
                        <w:t>Education for Working Professionals</w:t>
                      </w:r>
                    </w:p>
                    <w:p w:rsidRPr="00714B53" w:rsidR="00795B89" w:rsidP="00714B53" w:rsidRDefault="00795B89" w14:paraId="35312117" w14:textId="275601C8">
                      <w:pPr>
                        <w:pStyle w:val="SPblock"/>
                        <w:rPr>
                          <w:b w:val="0"/>
                        </w:rPr>
                      </w:pPr>
                      <w:r>
                        <w:rPr>
                          <w:b w:val="0"/>
                        </w:rPr>
                        <w:t>PO Box 218, H69</w:t>
                      </w:r>
                      <w:r>
                        <w:rPr>
                          <w:b w:val="0"/>
                        </w:rPr>
                        <w:br/>
                        <w:t xml:space="preserve">Hawthorn VIC </w:t>
                      </w:r>
                      <w:r w:rsidRPr="00714B53">
                        <w:rPr>
                          <w:b w:val="0"/>
                        </w:rPr>
                        <w:t>3122</w:t>
                      </w:r>
                    </w:p>
                    <w:p w:rsidRPr="00714B53" w:rsidR="00795B89" w:rsidP="00CD43E0" w:rsidRDefault="00795B89" w14:paraId="38CF2E60" w14:textId="11C88BAE">
                      <w:pPr>
                        <w:pStyle w:val="SPbodytext"/>
                      </w:pPr>
                      <w:r w:rsidRPr="00CD43E0">
                        <w:rPr>
                          <w:b/>
                        </w:rPr>
                        <w:t>P</w:t>
                      </w:r>
                      <w:r w:rsidRPr="00714B53">
                        <w:t xml:space="preserve"> </w:t>
                      </w:r>
                      <w:r>
                        <w:t xml:space="preserve"> </w:t>
                      </w:r>
                      <w:r w:rsidRPr="00714B53">
                        <w:t>1800 633 560</w:t>
                      </w:r>
                      <w:r w:rsidRPr="00714B53">
                        <w:br/>
                      </w:r>
                      <w:r w:rsidRPr="00CD43E0">
                        <w:rPr>
                          <w:b/>
                        </w:rPr>
                        <w:t>E</w:t>
                      </w:r>
                      <w:r w:rsidRPr="00714B53">
                        <w:t xml:space="preserve">  </w:t>
                      </w:r>
                      <w:r w:rsidRPr="00CD43E0">
                        <w:t>indenrolments@swin.edu.au</w:t>
                      </w:r>
                      <w:r w:rsidRPr="00714B53">
                        <w:br/>
                      </w:r>
                      <w:r w:rsidRPr="00CD43E0">
                        <w:rPr>
                          <w:b/>
                        </w:rPr>
                        <w:t>W</w:t>
                      </w:r>
                      <w:r w:rsidRPr="00714B53">
                        <w:t xml:space="preserve"> </w:t>
                      </w:r>
                      <w:r>
                        <w:t xml:space="preserve"> </w:t>
                      </w:r>
                      <w:r w:rsidRPr="00CD43E0">
                        <w:t>www.swinburne.edu.au/professional/</w:t>
                      </w:r>
                      <w:r w:rsidRPr="007907DB">
                        <w:t xml:space="preserve"> </w:t>
                      </w:r>
                    </w:p>
                  </w:txbxContent>
                </v:textbox>
                <w10:wrap type="square" anchorx="margin"/>
              </v:shape>
            </w:pict>
          </mc:Fallback>
        </mc:AlternateContent>
      </w:r>
      <w:bookmarkStart w:name="_Hlk478385069" w:id="0"/>
      <w:bookmarkEnd w:id="0"/>
      <w:r w:rsidRPr="00721FE5" w:rsidR="004C64A9">
        <w:rPr>
          <w:lang w:val="en-AU"/>
        </w:rPr>
        <w:br w:type="page"/>
      </w:r>
    </w:p>
    <w:p w:rsidRPr="00721FE5" w:rsidR="008E7395" w:rsidP="0066602A" w:rsidRDefault="008E7395" w14:paraId="19E9262F" w14:textId="77777777">
      <w:pPr>
        <w:pStyle w:val="SPcontentsheading"/>
        <w:rPr>
          <w:lang w:val="en-AU"/>
        </w:rPr>
        <w:sectPr w:rsidRPr="00721FE5" w:rsidR="008E7395" w:rsidSect="00AA39D6">
          <w:headerReference w:type="even" r:id="rId11"/>
          <w:headerReference w:type="default" r:id="rId12"/>
          <w:footerReference w:type="even" r:id="rId13"/>
          <w:footerReference w:type="default" r:id="rId14"/>
          <w:headerReference w:type="first" r:id="rId15"/>
          <w:footerReference w:type="first" r:id="rId16"/>
          <w:type w:val="continuous"/>
          <w:pgSz w:w="11900" w:h="16840" w:orient="portrait" w:code="9"/>
          <w:pgMar w:top="680" w:right="680" w:bottom="680" w:left="794" w:header="680" w:footer="284" w:gutter="0"/>
          <w:cols w:space="708"/>
          <w:titlePg/>
          <w:docGrid w:linePitch="360"/>
        </w:sectPr>
      </w:pPr>
      <w:bookmarkStart w:name="_Toc293600727" w:id="1"/>
      <w:bookmarkStart w:name="_Toc294172841" w:id="2"/>
      <w:bookmarkStart w:name="_Toc294173473" w:id="3"/>
      <w:bookmarkStart w:name="_Toc294173679" w:id="4"/>
    </w:p>
    <w:p w:rsidRPr="00721FE5" w:rsidR="00714B53" w:rsidP="00EB023C" w:rsidRDefault="00714B53" w14:paraId="206AA055" w14:textId="77777777">
      <w:pPr>
        <w:pStyle w:val="SPbodytext"/>
        <w:rPr>
          <w:lang w:val="en-AU"/>
        </w:rPr>
      </w:pPr>
    </w:p>
    <w:p w:rsidRPr="00721FE5" w:rsidR="00EB023C" w:rsidP="00EB023C" w:rsidRDefault="00EB023C" w14:paraId="380EA3A2" w14:textId="77777777">
      <w:pPr>
        <w:pStyle w:val="SPbodytext"/>
        <w:rPr>
          <w:lang w:val="en-AU"/>
        </w:rPr>
      </w:pPr>
    </w:p>
    <w:p w:rsidRPr="00721FE5" w:rsidR="00EB023C" w:rsidP="00EB023C" w:rsidRDefault="00EB023C" w14:paraId="24A84470" w14:textId="77777777">
      <w:pPr>
        <w:pStyle w:val="SPbodytext"/>
        <w:rPr>
          <w:lang w:val="en-AU"/>
        </w:rPr>
      </w:pPr>
    </w:p>
    <w:p w:rsidRPr="00721FE5" w:rsidR="00EB023C" w:rsidP="00EB023C" w:rsidRDefault="00EB023C" w14:paraId="66563435" w14:textId="77777777">
      <w:pPr>
        <w:pStyle w:val="SPbodytext"/>
        <w:rPr>
          <w:lang w:val="en-AU"/>
        </w:rPr>
      </w:pPr>
    </w:p>
    <w:p w:rsidRPr="00721FE5" w:rsidR="00EB023C" w:rsidP="00EB023C" w:rsidRDefault="00EB023C" w14:paraId="141DC5F3" w14:textId="77777777">
      <w:pPr>
        <w:pStyle w:val="SPbodytext"/>
        <w:rPr>
          <w:lang w:val="en-AU"/>
        </w:rPr>
      </w:pPr>
    </w:p>
    <w:p w:rsidRPr="00721FE5" w:rsidR="00EB023C" w:rsidP="00EB023C" w:rsidRDefault="00EB023C" w14:paraId="553FB5F2" w14:textId="77777777">
      <w:pPr>
        <w:pStyle w:val="SPbodytext"/>
        <w:rPr>
          <w:lang w:val="en-AU"/>
        </w:rPr>
      </w:pPr>
    </w:p>
    <w:p w:rsidRPr="00721FE5" w:rsidR="00EB023C" w:rsidP="00EB023C" w:rsidRDefault="00EB023C" w14:paraId="0833E760" w14:textId="7D0CD71D">
      <w:pPr>
        <w:pStyle w:val="SPbodytext"/>
        <w:rPr>
          <w:lang w:val="en-AU"/>
        </w:rPr>
      </w:pPr>
    </w:p>
    <w:p w:rsidRPr="00721FE5" w:rsidR="001C64D5" w:rsidP="00EB023C" w:rsidRDefault="001C64D5" w14:paraId="70A57409" w14:textId="0815B0DE">
      <w:pPr>
        <w:pStyle w:val="SPbodytext"/>
        <w:rPr>
          <w:lang w:val="en-AU"/>
        </w:rPr>
      </w:pPr>
    </w:p>
    <w:p w:rsidRPr="00721FE5" w:rsidR="001C64D5" w:rsidP="00EB023C" w:rsidRDefault="001C64D5" w14:paraId="432EEE91" w14:textId="28A13E7A">
      <w:pPr>
        <w:pStyle w:val="SPbodytext"/>
        <w:rPr>
          <w:lang w:val="en-AU"/>
        </w:rPr>
      </w:pPr>
    </w:p>
    <w:p w:rsidRPr="00721FE5" w:rsidR="001C64D5" w:rsidP="00EB023C" w:rsidRDefault="001C64D5" w14:paraId="4CE690DB" w14:textId="3306770F">
      <w:pPr>
        <w:pStyle w:val="SPbodytext"/>
        <w:rPr>
          <w:lang w:val="en-AU"/>
        </w:rPr>
      </w:pPr>
    </w:p>
    <w:p w:rsidRPr="00721FE5" w:rsidR="001C64D5" w:rsidP="00EB023C" w:rsidRDefault="001C64D5" w14:paraId="1A125437" w14:textId="4220129B">
      <w:pPr>
        <w:pStyle w:val="SPbodytext"/>
        <w:rPr>
          <w:lang w:val="en-AU"/>
        </w:rPr>
      </w:pPr>
    </w:p>
    <w:p w:rsidRPr="00721FE5" w:rsidR="001C64D5" w:rsidP="00EB023C" w:rsidRDefault="001C64D5" w14:paraId="6376A351" w14:textId="35B72EAD">
      <w:pPr>
        <w:pStyle w:val="SPbodytext"/>
        <w:rPr>
          <w:lang w:val="en-AU"/>
        </w:rPr>
      </w:pPr>
    </w:p>
    <w:p w:rsidRPr="00721FE5" w:rsidR="001C64D5" w:rsidP="00EB023C" w:rsidRDefault="001C64D5" w14:paraId="4F866E60" w14:textId="084F8C99">
      <w:pPr>
        <w:pStyle w:val="SPbodytext"/>
        <w:rPr>
          <w:lang w:val="en-AU"/>
        </w:rPr>
      </w:pPr>
    </w:p>
    <w:p w:rsidRPr="00721FE5" w:rsidR="001C64D5" w:rsidP="00EB023C" w:rsidRDefault="001C64D5" w14:paraId="6ED17856" w14:textId="3CC0E2C0">
      <w:pPr>
        <w:pStyle w:val="SPbodytext"/>
        <w:rPr>
          <w:lang w:val="en-AU"/>
        </w:rPr>
      </w:pPr>
    </w:p>
    <w:p w:rsidRPr="00721FE5" w:rsidR="001C64D5" w:rsidP="00EB023C" w:rsidRDefault="001C64D5" w14:paraId="4EC7B671" w14:textId="136E6F79">
      <w:pPr>
        <w:pStyle w:val="SPbodytext"/>
        <w:rPr>
          <w:lang w:val="en-AU"/>
        </w:rPr>
      </w:pPr>
    </w:p>
    <w:p w:rsidRPr="00721FE5" w:rsidR="001C64D5" w:rsidP="00EB023C" w:rsidRDefault="001C64D5" w14:paraId="0EB7254A" w14:textId="4848EDB2">
      <w:pPr>
        <w:pStyle w:val="SPbodytext"/>
        <w:rPr>
          <w:lang w:val="en-AU"/>
        </w:rPr>
      </w:pPr>
    </w:p>
    <w:p w:rsidRPr="00721FE5" w:rsidR="001C64D5" w:rsidP="00EB023C" w:rsidRDefault="001C64D5" w14:paraId="30D3A499" w14:textId="60412112">
      <w:pPr>
        <w:pStyle w:val="SPbodytext"/>
        <w:rPr>
          <w:lang w:val="en-AU"/>
        </w:rPr>
      </w:pPr>
    </w:p>
    <w:p w:rsidRPr="00721FE5" w:rsidR="001C64D5" w:rsidP="00EB023C" w:rsidRDefault="001C64D5" w14:paraId="3D9E8D5A" w14:textId="542119B7">
      <w:pPr>
        <w:pStyle w:val="SPbodytext"/>
        <w:rPr>
          <w:lang w:val="en-AU"/>
        </w:rPr>
      </w:pPr>
    </w:p>
    <w:p w:rsidRPr="00721FE5" w:rsidR="001C64D5" w:rsidP="00EB023C" w:rsidRDefault="001C64D5" w14:paraId="14E474CC" w14:textId="7361941B">
      <w:pPr>
        <w:pStyle w:val="SPbodytext"/>
        <w:rPr>
          <w:lang w:val="en-AU"/>
        </w:rPr>
      </w:pPr>
    </w:p>
    <w:p w:rsidRPr="00721FE5" w:rsidR="001C64D5" w:rsidP="00EB023C" w:rsidRDefault="001C64D5" w14:paraId="2DCA4B65" w14:textId="77777777">
      <w:pPr>
        <w:pStyle w:val="SPbodytext"/>
        <w:rPr>
          <w:lang w:val="en-AU"/>
        </w:rPr>
      </w:pPr>
    </w:p>
    <w:p w:rsidRPr="00721FE5" w:rsidR="00EB023C" w:rsidP="00EB023C" w:rsidRDefault="00EB023C" w14:paraId="4A3FF4EA" w14:textId="77777777">
      <w:pPr>
        <w:pStyle w:val="SPbodytext"/>
        <w:rPr>
          <w:lang w:val="en-AU"/>
        </w:rPr>
      </w:pPr>
    </w:p>
    <w:p w:rsidR="00EB023C" w:rsidP="001F5E41" w:rsidRDefault="00EB023C" w14:paraId="12A380D7" w14:textId="7BD27811">
      <w:pPr>
        <w:pStyle w:val="SPbodytext"/>
        <w:rPr>
          <w:lang w:val="en-AU"/>
        </w:rPr>
      </w:pPr>
      <w:r w:rsidRPr="00721FE5">
        <w:rPr>
          <w:lang w:val="en-AU"/>
        </w:rPr>
        <w:t xml:space="preserve">These materials have been developed for the use of </w:t>
      </w:r>
      <w:r w:rsidRPr="00721FE5" w:rsidR="00CD43E0">
        <w:rPr>
          <w:lang w:val="en-AU"/>
        </w:rPr>
        <w:t xml:space="preserve">the </w:t>
      </w:r>
      <w:r w:rsidRPr="00721FE5">
        <w:rPr>
          <w:lang w:val="en-AU"/>
        </w:rPr>
        <w:t>Swinburne University of Technology. Swinburne reserves the right to cancel, suspend or modify the materials.</w:t>
      </w:r>
    </w:p>
    <w:p w:rsidRPr="002F00A4" w:rsidR="00B9267B" w:rsidP="00B9267B" w:rsidRDefault="00B9267B" w14:paraId="605BDAAD" w14:textId="77777777">
      <w:pPr>
        <w:pStyle w:val="SPbodytext"/>
      </w:pPr>
      <w:bookmarkStart w:name="_Hlk502926977" w:id="5"/>
      <w:r>
        <w:t>CRICOS 00111D – TOID/RTO 3059</w:t>
      </w:r>
    </w:p>
    <w:bookmarkEnd w:id="5"/>
    <w:p w:rsidR="00EB023C" w:rsidP="00EB023C" w:rsidRDefault="00EB023C" w14:paraId="259264B1" w14:textId="4D35ED23">
      <w:pPr>
        <w:pStyle w:val="SPbodytext"/>
        <w:rPr>
          <w:lang w:val="en-AU"/>
        </w:rPr>
      </w:pPr>
      <w:r w:rsidRPr="00721FE5">
        <w:rPr>
          <w:lang w:val="en-AU"/>
        </w:rPr>
        <w:t>The materials may not be duplicated without the written agreement of Swinburne Professional, Swinburne University of Technology, PO Box 218, H69, Hawthorn 3122</w:t>
      </w:r>
      <w:r w:rsidRPr="00721FE5" w:rsidR="00A33C5E">
        <w:rPr>
          <w:lang w:val="en-AU"/>
        </w:rPr>
        <w:t xml:space="preserve"> – </w:t>
      </w:r>
      <w:r w:rsidRPr="00721FE5">
        <w:rPr>
          <w:lang w:val="en-AU"/>
        </w:rPr>
        <w:t xml:space="preserve">Phone 1800 633 560 </w:t>
      </w:r>
      <w:r w:rsidRPr="00721FE5" w:rsidR="00A33C5E">
        <w:rPr>
          <w:lang w:val="en-AU"/>
        </w:rPr>
        <w:t xml:space="preserve">– </w:t>
      </w:r>
      <w:r w:rsidRPr="00721FE5">
        <w:rPr>
          <w:lang w:val="en-AU"/>
        </w:rPr>
        <w:t xml:space="preserve">Email </w:t>
      </w:r>
      <w:r w:rsidRPr="00B9267B" w:rsidR="00B9267B">
        <w:rPr>
          <w:lang w:val="en-AU"/>
        </w:rPr>
        <w:t>swinburneprofessional@swin.edu.au</w:t>
      </w:r>
    </w:p>
    <w:p w:rsidRPr="002F00A4" w:rsidR="00B9267B" w:rsidP="00B9267B" w:rsidRDefault="00B9267B" w14:paraId="474C0E89" w14:textId="53E73270">
      <w:pPr>
        <w:pStyle w:val="SPbodytext"/>
        <w:rPr>
          <w:lang w:val="en-AU"/>
        </w:rPr>
      </w:pPr>
      <w:r>
        <w:rPr>
          <w:lang w:val="en-AU"/>
        </w:rPr>
        <w:t xml:space="preserve">Version </w:t>
      </w:r>
      <w:r w:rsidR="00ED3F6B">
        <w:rPr>
          <w:lang w:val="en-AU"/>
        </w:rPr>
        <w:t>2</w:t>
      </w:r>
      <w:r>
        <w:rPr>
          <w:lang w:val="en-AU"/>
        </w:rPr>
        <w:t>.</w:t>
      </w:r>
      <w:r w:rsidR="00F3350F">
        <w:rPr>
          <w:lang w:val="en-AU"/>
        </w:rPr>
        <w:t>2</w:t>
      </w:r>
      <w:r>
        <w:rPr>
          <w:lang w:val="en-AU"/>
        </w:rPr>
        <w:t xml:space="preserve"> – </w:t>
      </w:r>
      <w:r w:rsidR="00F3350F">
        <w:rPr>
          <w:lang w:val="en-AU"/>
        </w:rPr>
        <w:t xml:space="preserve">11 September </w:t>
      </w:r>
      <w:r>
        <w:rPr>
          <w:lang w:val="en-AU"/>
        </w:rPr>
        <w:t>2018</w:t>
      </w:r>
    </w:p>
    <w:p w:rsidRPr="00721FE5" w:rsidR="00EB023C" w:rsidP="00A33C5E" w:rsidRDefault="00EB023C" w14:paraId="7C2D90B2" w14:textId="7D7008EC">
      <w:pPr>
        <w:pStyle w:val="SPbodytext"/>
        <w:rPr>
          <w:lang w:val="en-AU"/>
        </w:rPr>
        <w:sectPr w:rsidRPr="00721FE5" w:rsidR="00EB023C" w:rsidSect="0073405A">
          <w:headerReference w:type="first" r:id="rId17"/>
          <w:footerReference w:type="first" r:id="rId18"/>
          <w:pgSz w:w="11900" w:h="16840" w:orient="portrait"/>
          <w:pgMar w:top="680" w:right="680" w:bottom="680" w:left="794" w:header="680" w:footer="284" w:gutter="0"/>
          <w:cols w:space="708"/>
          <w:titlePg/>
          <w:docGrid w:linePitch="360"/>
        </w:sectPr>
      </w:pPr>
      <w:r w:rsidRPr="00721FE5">
        <w:rPr>
          <w:lang w:val="en-AU"/>
        </w:rPr>
        <w:t xml:space="preserve">© </w:t>
      </w:r>
      <w:r w:rsidR="00F3350F">
        <w:rPr>
          <w:lang w:val="en-AU"/>
        </w:rPr>
        <w:t>September</w:t>
      </w:r>
      <w:r w:rsidR="00B9267B">
        <w:rPr>
          <w:lang w:val="en-AU"/>
        </w:rPr>
        <w:t xml:space="preserve"> 2018</w:t>
      </w:r>
      <w:r w:rsidRPr="00721FE5" w:rsidR="00A33C5E">
        <w:rPr>
          <w:lang w:val="en-AU"/>
        </w:rPr>
        <w:t xml:space="preserve"> – All Rights Reserved</w:t>
      </w:r>
    </w:p>
    <w:p w:rsidRPr="00721FE5" w:rsidR="00EB79EF" w:rsidP="0066602A" w:rsidRDefault="0066602A" w14:paraId="7B14F7EB" w14:textId="77777777">
      <w:pPr>
        <w:pStyle w:val="SPcontentsheading"/>
        <w:rPr>
          <w:lang w:val="en-AU"/>
        </w:rPr>
      </w:pPr>
      <w:r w:rsidRPr="00721FE5">
        <w:rPr>
          <w:lang w:val="en-AU"/>
        </w:rPr>
        <w:t>C</w:t>
      </w:r>
      <w:r w:rsidRPr="00721FE5" w:rsidR="00EB79EF">
        <w:rPr>
          <w:lang w:val="en-AU"/>
        </w:rPr>
        <w:t>ontents</w:t>
      </w:r>
      <w:bookmarkEnd w:id="1"/>
      <w:bookmarkEnd w:id="2"/>
      <w:bookmarkEnd w:id="3"/>
      <w:bookmarkEnd w:id="4"/>
      <w:r w:rsidRPr="00721FE5">
        <w:rPr>
          <w:lang w:val="en-AU"/>
        </w:rPr>
        <w:t xml:space="preserve"> </w:t>
      </w:r>
    </w:p>
    <w:bookmarkStart w:name="_Toc466976231" w:id="6"/>
    <w:bookmarkStart w:name="_Toc471813847" w:id="7"/>
    <w:bookmarkStart w:name="_Toc293600272" w:id="8"/>
    <w:bookmarkStart w:name="_Toc293600728" w:id="9"/>
    <w:bookmarkStart w:name="_Toc294172842" w:id="10"/>
    <w:bookmarkStart w:name="_Toc294173474" w:id="11"/>
    <w:p w:rsidRPr="007C7517" w:rsidR="007C7517" w:rsidRDefault="00F149A1" w14:paraId="017DCADA" w14:textId="173D8F19">
      <w:pPr>
        <w:pStyle w:val="TOC1"/>
        <w:rPr>
          <w:rFonts w:cs="Open Sans"/>
          <w:noProof/>
          <w:color w:val="auto"/>
          <w:sz w:val="20"/>
          <w:szCs w:val="20"/>
          <w:lang w:val="en-AU" w:eastAsia="en-AU"/>
        </w:rPr>
      </w:pPr>
      <w:r w:rsidRPr="007C7517">
        <w:rPr>
          <w:rFonts w:cs="Open Sans"/>
          <w:sz w:val="20"/>
          <w:szCs w:val="20"/>
          <w:lang w:val="en-AU"/>
        </w:rPr>
        <w:fldChar w:fldCharType="begin"/>
      </w:r>
      <w:r w:rsidRPr="007C7517">
        <w:rPr>
          <w:rFonts w:cs="Open Sans"/>
          <w:sz w:val="20"/>
          <w:szCs w:val="20"/>
          <w:lang w:val="en-AU"/>
        </w:rPr>
        <w:instrText xml:space="preserve"> TOC \h \z \t "SP heading_1,1,SP heading_2,2" </w:instrText>
      </w:r>
      <w:r w:rsidRPr="007C7517">
        <w:rPr>
          <w:rFonts w:cs="Open Sans"/>
          <w:sz w:val="20"/>
          <w:szCs w:val="20"/>
          <w:lang w:val="en-AU"/>
        </w:rPr>
        <w:fldChar w:fldCharType="separate"/>
      </w:r>
      <w:hyperlink w:history="1" w:anchor="_Toc524438643">
        <w:r w:rsidRPr="007C7517" w:rsidR="007C7517">
          <w:rPr>
            <w:rStyle w:val="Hyperlink"/>
            <w:rFonts w:ascii="Open Sans" w:hAnsi="Open Sans" w:cs="Open Sans"/>
            <w:noProof/>
            <w:sz w:val="20"/>
            <w:szCs w:val="20"/>
            <w:lang w:val="en-AU"/>
          </w:rPr>
          <w:t>Introduction</w:t>
        </w:r>
        <w:r w:rsidRPr="007C7517" w:rsidR="007C7517">
          <w:rPr>
            <w:rFonts w:cs="Open Sans"/>
            <w:noProof/>
            <w:webHidden/>
            <w:sz w:val="20"/>
            <w:szCs w:val="20"/>
          </w:rPr>
          <w:tab/>
        </w:r>
        <w:r w:rsidRPr="007C7517" w:rsidR="007C7517">
          <w:rPr>
            <w:rFonts w:cs="Open Sans"/>
            <w:noProof/>
            <w:webHidden/>
            <w:sz w:val="20"/>
            <w:szCs w:val="20"/>
          </w:rPr>
          <w:fldChar w:fldCharType="begin"/>
        </w:r>
        <w:r w:rsidRPr="007C7517" w:rsidR="007C7517">
          <w:rPr>
            <w:rFonts w:cs="Open Sans"/>
            <w:noProof/>
            <w:webHidden/>
            <w:sz w:val="20"/>
            <w:szCs w:val="20"/>
          </w:rPr>
          <w:instrText xml:space="preserve"> PAGEREF _Toc524438643 \h </w:instrText>
        </w:r>
        <w:r w:rsidRPr="007C7517" w:rsidR="007C7517">
          <w:rPr>
            <w:rFonts w:cs="Open Sans"/>
            <w:noProof/>
            <w:webHidden/>
            <w:sz w:val="20"/>
            <w:szCs w:val="20"/>
          </w:rPr>
        </w:r>
        <w:r w:rsidRPr="007C7517" w:rsidR="007C7517">
          <w:rPr>
            <w:rFonts w:cs="Open Sans"/>
            <w:noProof/>
            <w:webHidden/>
            <w:sz w:val="20"/>
            <w:szCs w:val="20"/>
          </w:rPr>
          <w:fldChar w:fldCharType="separate"/>
        </w:r>
        <w:r w:rsidR="00FE0978">
          <w:rPr>
            <w:rFonts w:cs="Open Sans"/>
            <w:noProof/>
            <w:webHidden/>
            <w:sz w:val="20"/>
            <w:szCs w:val="20"/>
          </w:rPr>
          <w:t>1</w:t>
        </w:r>
        <w:r w:rsidRPr="007C7517" w:rsidR="007C7517">
          <w:rPr>
            <w:rFonts w:cs="Open Sans"/>
            <w:noProof/>
            <w:webHidden/>
            <w:sz w:val="20"/>
            <w:szCs w:val="20"/>
          </w:rPr>
          <w:fldChar w:fldCharType="end"/>
        </w:r>
      </w:hyperlink>
    </w:p>
    <w:p w:rsidRPr="007C7517" w:rsidR="007C7517" w:rsidRDefault="00855FC0" w14:paraId="51DBC5B1" w14:textId="46544C14">
      <w:pPr>
        <w:pStyle w:val="TOC2"/>
        <w:rPr>
          <w:rFonts w:cs="Open Sans"/>
          <w:color w:val="auto"/>
          <w:sz w:val="20"/>
          <w:szCs w:val="20"/>
          <w:lang w:val="en-AU" w:eastAsia="en-AU"/>
        </w:rPr>
      </w:pPr>
      <w:hyperlink w:history="1" w:anchor="_Toc524438644">
        <w:r w:rsidRPr="007C7517" w:rsidR="007C7517">
          <w:rPr>
            <w:rStyle w:val="Hyperlink"/>
            <w:rFonts w:ascii="Open Sans" w:hAnsi="Open Sans" w:cs="Open Sans"/>
            <w:sz w:val="20"/>
            <w:szCs w:val="20"/>
          </w:rPr>
          <w:t>Unit overview</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_Toc524438644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2</w:t>
        </w:r>
        <w:r w:rsidRPr="007C7517" w:rsidR="007C7517">
          <w:rPr>
            <w:rFonts w:cs="Open Sans"/>
            <w:webHidden/>
            <w:sz w:val="20"/>
            <w:szCs w:val="20"/>
          </w:rPr>
          <w:fldChar w:fldCharType="end"/>
        </w:r>
      </w:hyperlink>
    </w:p>
    <w:p w:rsidRPr="007C7517" w:rsidR="007C7517" w:rsidRDefault="00855FC0" w14:paraId="773BEF7D" w14:textId="7196A703">
      <w:pPr>
        <w:pStyle w:val="TOC1"/>
        <w:rPr>
          <w:rFonts w:cs="Open Sans"/>
          <w:noProof/>
          <w:color w:val="auto"/>
          <w:sz w:val="20"/>
          <w:szCs w:val="20"/>
          <w:lang w:val="en-AU" w:eastAsia="en-AU"/>
        </w:rPr>
      </w:pPr>
      <w:hyperlink w:history="1" w:anchor="_Toc524438645">
        <w:r w:rsidRPr="007C7517" w:rsidR="007C7517">
          <w:rPr>
            <w:rStyle w:val="Hyperlink"/>
            <w:rFonts w:ascii="Open Sans" w:hAnsi="Open Sans" w:cs="Open Sans"/>
            <w:noProof/>
            <w:sz w:val="20"/>
            <w:szCs w:val="20"/>
            <w:lang w:val="en-AU"/>
          </w:rPr>
          <w:t>Course Project</w:t>
        </w:r>
        <w:r w:rsidRPr="007C7517" w:rsidR="007C7517">
          <w:rPr>
            <w:rFonts w:cs="Open Sans"/>
            <w:noProof/>
            <w:webHidden/>
            <w:sz w:val="20"/>
            <w:szCs w:val="20"/>
          </w:rPr>
          <w:tab/>
        </w:r>
        <w:r w:rsidRPr="007C7517" w:rsidR="007C7517">
          <w:rPr>
            <w:rFonts w:cs="Open Sans"/>
            <w:noProof/>
            <w:webHidden/>
            <w:sz w:val="20"/>
            <w:szCs w:val="20"/>
          </w:rPr>
          <w:fldChar w:fldCharType="begin"/>
        </w:r>
        <w:r w:rsidRPr="007C7517" w:rsidR="007C7517">
          <w:rPr>
            <w:rFonts w:cs="Open Sans"/>
            <w:noProof/>
            <w:webHidden/>
            <w:sz w:val="20"/>
            <w:szCs w:val="20"/>
          </w:rPr>
          <w:instrText xml:space="preserve"> PAGEREF _Toc524438645 \h </w:instrText>
        </w:r>
        <w:r w:rsidRPr="007C7517" w:rsidR="007C7517">
          <w:rPr>
            <w:rFonts w:cs="Open Sans"/>
            <w:noProof/>
            <w:webHidden/>
            <w:sz w:val="20"/>
            <w:szCs w:val="20"/>
          </w:rPr>
        </w:r>
        <w:r w:rsidRPr="007C7517" w:rsidR="007C7517">
          <w:rPr>
            <w:rFonts w:cs="Open Sans"/>
            <w:noProof/>
            <w:webHidden/>
            <w:sz w:val="20"/>
            <w:szCs w:val="20"/>
          </w:rPr>
          <w:fldChar w:fldCharType="separate"/>
        </w:r>
        <w:r w:rsidR="00FE0978">
          <w:rPr>
            <w:rFonts w:cs="Open Sans"/>
            <w:noProof/>
            <w:webHidden/>
            <w:sz w:val="20"/>
            <w:szCs w:val="20"/>
          </w:rPr>
          <w:t>3</w:t>
        </w:r>
        <w:r w:rsidRPr="007C7517" w:rsidR="007C7517">
          <w:rPr>
            <w:rFonts w:cs="Open Sans"/>
            <w:noProof/>
            <w:webHidden/>
            <w:sz w:val="20"/>
            <w:szCs w:val="20"/>
          </w:rPr>
          <w:fldChar w:fldCharType="end"/>
        </w:r>
      </w:hyperlink>
    </w:p>
    <w:p w:rsidRPr="007C7517" w:rsidR="007C7517" w:rsidRDefault="00855FC0" w14:paraId="515F920F" w14:textId="7013EFD1">
      <w:pPr>
        <w:pStyle w:val="TOC1"/>
        <w:rPr>
          <w:rFonts w:cs="Open Sans"/>
          <w:noProof/>
          <w:color w:val="auto"/>
          <w:sz w:val="20"/>
          <w:szCs w:val="20"/>
          <w:lang w:val="en-AU" w:eastAsia="en-AU"/>
        </w:rPr>
      </w:pPr>
      <w:hyperlink w:history="1" w:anchor="_Toc524438646">
        <w:r w:rsidRPr="007C7517" w:rsidR="007C7517">
          <w:rPr>
            <w:rStyle w:val="Hyperlink"/>
            <w:rFonts w:ascii="Open Sans" w:hAnsi="Open Sans" w:cs="Open Sans"/>
            <w:noProof/>
            <w:sz w:val="20"/>
            <w:szCs w:val="20"/>
            <w:lang w:val="en-AU"/>
          </w:rPr>
          <w:t>Project Management</w:t>
        </w:r>
        <w:r w:rsidRPr="007C7517" w:rsidR="007C7517">
          <w:rPr>
            <w:rFonts w:cs="Open Sans"/>
            <w:noProof/>
            <w:webHidden/>
            <w:sz w:val="20"/>
            <w:szCs w:val="20"/>
          </w:rPr>
          <w:tab/>
        </w:r>
        <w:r w:rsidRPr="007C7517" w:rsidR="007C7517">
          <w:rPr>
            <w:rFonts w:cs="Open Sans"/>
            <w:noProof/>
            <w:webHidden/>
            <w:sz w:val="20"/>
            <w:szCs w:val="20"/>
          </w:rPr>
          <w:fldChar w:fldCharType="begin"/>
        </w:r>
        <w:r w:rsidRPr="007C7517" w:rsidR="007C7517">
          <w:rPr>
            <w:rFonts w:cs="Open Sans"/>
            <w:noProof/>
            <w:webHidden/>
            <w:sz w:val="20"/>
            <w:szCs w:val="20"/>
          </w:rPr>
          <w:instrText xml:space="preserve"> PAGEREF _Toc524438646 \h </w:instrText>
        </w:r>
        <w:r w:rsidRPr="007C7517" w:rsidR="007C7517">
          <w:rPr>
            <w:rFonts w:cs="Open Sans"/>
            <w:noProof/>
            <w:webHidden/>
            <w:sz w:val="20"/>
            <w:szCs w:val="20"/>
          </w:rPr>
        </w:r>
        <w:r w:rsidRPr="007C7517" w:rsidR="007C7517">
          <w:rPr>
            <w:rFonts w:cs="Open Sans"/>
            <w:noProof/>
            <w:webHidden/>
            <w:sz w:val="20"/>
            <w:szCs w:val="20"/>
          </w:rPr>
          <w:fldChar w:fldCharType="separate"/>
        </w:r>
        <w:r w:rsidR="00FE0978">
          <w:rPr>
            <w:rFonts w:cs="Open Sans"/>
            <w:noProof/>
            <w:webHidden/>
            <w:sz w:val="20"/>
            <w:szCs w:val="20"/>
          </w:rPr>
          <w:t>5</w:t>
        </w:r>
        <w:r w:rsidRPr="007C7517" w:rsidR="007C7517">
          <w:rPr>
            <w:rFonts w:cs="Open Sans"/>
            <w:noProof/>
            <w:webHidden/>
            <w:sz w:val="20"/>
            <w:szCs w:val="20"/>
          </w:rPr>
          <w:fldChar w:fldCharType="end"/>
        </w:r>
      </w:hyperlink>
    </w:p>
    <w:p w:rsidRPr="007C7517" w:rsidR="007C7517" w:rsidRDefault="00855FC0" w14:paraId="5A7328D5" w14:textId="15B65D38">
      <w:pPr>
        <w:pStyle w:val="TOC1"/>
        <w:rPr>
          <w:rFonts w:cs="Open Sans"/>
          <w:noProof/>
          <w:color w:val="auto"/>
          <w:sz w:val="20"/>
          <w:szCs w:val="20"/>
          <w:lang w:val="en-AU" w:eastAsia="en-AU"/>
        </w:rPr>
      </w:pPr>
      <w:hyperlink w:history="1" w:anchor="_Toc524438647">
        <w:r w:rsidRPr="007C7517" w:rsidR="007C7517">
          <w:rPr>
            <w:rStyle w:val="Hyperlink"/>
            <w:rFonts w:ascii="Open Sans" w:hAnsi="Open Sans" w:cs="Open Sans"/>
            <w:noProof/>
            <w:sz w:val="20"/>
            <w:szCs w:val="20"/>
            <w:lang w:val="en-AU"/>
          </w:rPr>
          <w:t>The Project Lifecycle</w:t>
        </w:r>
        <w:r w:rsidRPr="007C7517" w:rsidR="007C7517">
          <w:rPr>
            <w:rFonts w:cs="Open Sans"/>
            <w:noProof/>
            <w:webHidden/>
            <w:sz w:val="20"/>
            <w:szCs w:val="20"/>
          </w:rPr>
          <w:tab/>
        </w:r>
        <w:r w:rsidRPr="007C7517" w:rsidR="007C7517">
          <w:rPr>
            <w:rFonts w:cs="Open Sans"/>
            <w:noProof/>
            <w:webHidden/>
            <w:sz w:val="20"/>
            <w:szCs w:val="20"/>
          </w:rPr>
          <w:fldChar w:fldCharType="begin"/>
        </w:r>
        <w:r w:rsidRPr="007C7517" w:rsidR="007C7517">
          <w:rPr>
            <w:rFonts w:cs="Open Sans"/>
            <w:noProof/>
            <w:webHidden/>
            <w:sz w:val="20"/>
            <w:szCs w:val="20"/>
          </w:rPr>
          <w:instrText xml:space="preserve"> PAGEREF _Toc524438647 \h </w:instrText>
        </w:r>
        <w:r w:rsidRPr="007C7517" w:rsidR="007C7517">
          <w:rPr>
            <w:rFonts w:cs="Open Sans"/>
            <w:noProof/>
            <w:webHidden/>
            <w:sz w:val="20"/>
            <w:szCs w:val="20"/>
          </w:rPr>
        </w:r>
        <w:r w:rsidRPr="007C7517" w:rsidR="007C7517">
          <w:rPr>
            <w:rFonts w:cs="Open Sans"/>
            <w:noProof/>
            <w:webHidden/>
            <w:sz w:val="20"/>
            <w:szCs w:val="20"/>
          </w:rPr>
          <w:fldChar w:fldCharType="separate"/>
        </w:r>
        <w:r w:rsidR="00FE0978">
          <w:rPr>
            <w:rFonts w:cs="Open Sans"/>
            <w:noProof/>
            <w:webHidden/>
            <w:sz w:val="20"/>
            <w:szCs w:val="20"/>
          </w:rPr>
          <w:t>7</w:t>
        </w:r>
        <w:r w:rsidRPr="007C7517" w:rsidR="007C7517">
          <w:rPr>
            <w:rFonts w:cs="Open Sans"/>
            <w:noProof/>
            <w:webHidden/>
            <w:sz w:val="20"/>
            <w:szCs w:val="20"/>
          </w:rPr>
          <w:fldChar w:fldCharType="end"/>
        </w:r>
      </w:hyperlink>
    </w:p>
    <w:p w:rsidRPr="007C7517" w:rsidR="007C7517" w:rsidRDefault="00855FC0" w14:paraId="0EF255FD" w14:textId="270333D9">
      <w:pPr>
        <w:pStyle w:val="TOC1"/>
        <w:rPr>
          <w:rFonts w:cs="Open Sans"/>
          <w:noProof/>
          <w:color w:val="auto"/>
          <w:sz w:val="20"/>
          <w:szCs w:val="20"/>
          <w:lang w:val="en-AU" w:eastAsia="en-AU"/>
        </w:rPr>
      </w:pPr>
      <w:hyperlink w:history="1" w:anchor="_Toc524438648">
        <w:r w:rsidRPr="007C7517" w:rsidR="007C7517">
          <w:rPr>
            <w:rStyle w:val="Hyperlink"/>
            <w:rFonts w:ascii="Open Sans" w:hAnsi="Open Sans" w:cs="Open Sans"/>
            <w:noProof/>
            <w:sz w:val="20"/>
            <w:szCs w:val="20"/>
            <w:lang w:val="en-AU"/>
          </w:rPr>
          <w:t>Initiating the Project</w:t>
        </w:r>
        <w:r w:rsidRPr="007C7517" w:rsidR="007C7517">
          <w:rPr>
            <w:rFonts w:cs="Open Sans"/>
            <w:noProof/>
            <w:webHidden/>
            <w:sz w:val="20"/>
            <w:szCs w:val="20"/>
          </w:rPr>
          <w:tab/>
        </w:r>
        <w:r w:rsidRPr="007C7517" w:rsidR="007C7517">
          <w:rPr>
            <w:rFonts w:cs="Open Sans"/>
            <w:noProof/>
            <w:webHidden/>
            <w:sz w:val="20"/>
            <w:szCs w:val="20"/>
          </w:rPr>
          <w:fldChar w:fldCharType="begin"/>
        </w:r>
        <w:r w:rsidRPr="007C7517" w:rsidR="007C7517">
          <w:rPr>
            <w:rFonts w:cs="Open Sans"/>
            <w:noProof/>
            <w:webHidden/>
            <w:sz w:val="20"/>
            <w:szCs w:val="20"/>
          </w:rPr>
          <w:instrText xml:space="preserve"> PAGEREF _Toc524438648 \h </w:instrText>
        </w:r>
        <w:r w:rsidRPr="007C7517" w:rsidR="007C7517">
          <w:rPr>
            <w:rFonts w:cs="Open Sans"/>
            <w:noProof/>
            <w:webHidden/>
            <w:sz w:val="20"/>
            <w:szCs w:val="20"/>
          </w:rPr>
        </w:r>
        <w:r w:rsidRPr="007C7517" w:rsidR="007C7517">
          <w:rPr>
            <w:rFonts w:cs="Open Sans"/>
            <w:noProof/>
            <w:webHidden/>
            <w:sz w:val="20"/>
            <w:szCs w:val="20"/>
          </w:rPr>
          <w:fldChar w:fldCharType="separate"/>
        </w:r>
        <w:r w:rsidR="00FE0978">
          <w:rPr>
            <w:rFonts w:cs="Open Sans"/>
            <w:noProof/>
            <w:webHidden/>
            <w:sz w:val="20"/>
            <w:szCs w:val="20"/>
          </w:rPr>
          <w:t>9</w:t>
        </w:r>
        <w:r w:rsidRPr="007C7517" w:rsidR="007C7517">
          <w:rPr>
            <w:rFonts w:cs="Open Sans"/>
            <w:noProof/>
            <w:webHidden/>
            <w:sz w:val="20"/>
            <w:szCs w:val="20"/>
          </w:rPr>
          <w:fldChar w:fldCharType="end"/>
        </w:r>
      </w:hyperlink>
    </w:p>
    <w:p w:rsidRPr="007C7517" w:rsidR="007C7517" w:rsidRDefault="00855FC0" w14:paraId="01D97FE3" w14:textId="3F8F4260">
      <w:pPr>
        <w:pStyle w:val="TOC2"/>
        <w:rPr>
          <w:rFonts w:cs="Open Sans"/>
          <w:color w:val="auto"/>
          <w:sz w:val="20"/>
          <w:szCs w:val="20"/>
          <w:lang w:val="en-AU" w:eastAsia="en-AU"/>
        </w:rPr>
      </w:pPr>
      <w:hyperlink w:history="1" w:anchor="_Toc524438649">
        <w:r w:rsidRPr="007C7517" w:rsidR="007C7517">
          <w:rPr>
            <w:rStyle w:val="Hyperlink"/>
            <w:rFonts w:ascii="Open Sans" w:hAnsi="Open Sans" w:cs="Open Sans"/>
            <w:sz w:val="20"/>
            <w:szCs w:val="20"/>
          </w:rPr>
          <w:t>Governance requirements</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_Toc524438649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9</w:t>
        </w:r>
        <w:r w:rsidRPr="007C7517" w:rsidR="007C7517">
          <w:rPr>
            <w:rFonts w:cs="Open Sans"/>
            <w:webHidden/>
            <w:sz w:val="20"/>
            <w:szCs w:val="20"/>
          </w:rPr>
          <w:fldChar w:fldCharType="end"/>
        </w:r>
      </w:hyperlink>
    </w:p>
    <w:p w:rsidRPr="007C7517" w:rsidR="007C7517" w:rsidRDefault="00855FC0" w14:paraId="100BEB0E" w14:textId="67CB006B">
      <w:pPr>
        <w:pStyle w:val="TOC2"/>
        <w:rPr>
          <w:rFonts w:cs="Open Sans"/>
          <w:color w:val="auto"/>
          <w:sz w:val="20"/>
          <w:szCs w:val="20"/>
          <w:lang w:val="en-AU" w:eastAsia="en-AU"/>
        </w:rPr>
      </w:pPr>
      <w:hyperlink w:history="1" w:anchor="_Toc524438650">
        <w:r w:rsidRPr="007C7517" w:rsidR="007C7517">
          <w:rPr>
            <w:rStyle w:val="Hyperlink"/>
            <w:rFonts w:ascii="Open Sans" w:hAnsi="Open Sans" w:cs="Open Sans"/>
            <w:sz w:val="20"/>
            <w:szCs w:val="20"/>
          </w:rPr>
          <w:t>Defining your scope</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_Toc524438650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10</w:t>
        </w:r>
        <w:r w:rsidRPr="007C7517" w:rsidR="007C7517">
          <w:rPr>
            <w:rFonts w:cs="Open Sans"/>
            <w:webHidden/>
            <w:sz w:val="20"/>
            <w:szCs w:val="20"/>
          </w:rPr>
          <w:fldChar w:fldCharType="end"/>
        </w:r>
      </w:hyperlink>
    </w:p>
    <w:p w:rsidRPr="007C7517" w:rsidR="007C7517" w:rsidRDefault="00855FC0" w14:paraId="3445256C" w14:textId="1EA8CE5B">
      <w:pPr>
        <w:pStyle w:val="TOC2"/>
        <w:rPr>
          <w:rFonts w:cs="Open Sans"/>
          <w:color w:val="auto"/>
          <w:sz w:val="20"/>
          <w:szCs w:val="20"/>
          <w:lang w:val="en-AU" w:eastAsia="en-AU"/>
        </w:rPr>
      </w:pPr>
      <w:hyperlink w:history="1" w:anchor="_Toc524438651">
        <w:r w:rsidRPr="007C7517" w:rsidR="007C7517">
          <w:rPr>
            <w:rStyle w:val="Hyperlink"/>
            <w:rFonts w:ascii="Open Sans" w:hAnsi="Open Sans" w:cs="Open Sans"/>
            <w:sz w:val="20"/>
            <w:szCs w:val="20"/>
            <w:lang w:val="en-AU"/>
          </w:rPr>
          <w:t>Benefits and objectives</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_Toc524438651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12</w:t>
        </w:r>
        <w:r w:rsidRPr="007C7517" w:rsidR="007C7517">
          <w:rPr>
            <w:rFonts w:cs="Open Sans"/>
            <w:webHidden/>
            <w:sz w:val="20"/>
            <w:szCs w:val="20"/>
          </w:rPr>
          <w:fldChar w:fldCharType="end"/>
        </w:r>
      </w:hyperlink>
    </w:p>
    <w:p w:rsidRPr="007C7517" w:rsidR="007C7517" w:rsidRDefault="00855FC0" w14:paraId="5BB96697" w14:textId="4446B0B6">
      <w:pPr>
        <w:pStyle w:val="TOC2"/>
        <w:rPr>
          <w:rFonts w:cs="Open Sans"/>
          <w:color w:val="auto"/>
          <w:sz w:val="20"/>
          <w:szCs w:val="20"/>
          <w:lang w:val="en-AU" w:eastAsia="en-AU"/>
        </w:rPr>
      </w:pPr>
      <w:hyperlink w:history="1" w:anchor="_Toc524438652">
        <w:r w:rsidRPr="007C7517" w:rsidR="007C7517">
          <w:rPr>
            <w:rStyle w:val="Hyperlink"/>
            <w:rFonts w:ascii="Open Sans" w:hAnsi="Open Sans" w:cs="Open Sans"/>
            <w:sz w:val="20"/>
            <w:szCs w:val="20"/>
          </w:rPr>
          <w:t>Other definitions</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_Toc524438652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14</w:t>
        </w:r>
        <w:r w:rsidRPr="007C7517" w:rsidR="007C7517">
          <w:rPr>
            <w:rFonts w:cs="Open Sans"/>
            <w:webHidden/>
            <w:sz w:val="20"/>
            <w:szCs w:val="20"/>
          </w:rPr>
          <w:fldChar w:fldCharType="end"/>
        </w:r>
      </w:hyperlink>
    </w:p>
    <w:p w:rsidRPr="007C7517" w:rsidR="007C7517" w:rsidRDefault="00855FC0" w14:paraId="72A19E32" w14:textId="0B921BDD">
      <w:pPr>
        <w:pStyle w:val="TOC2"/>
        <w:rPr>
          <w:rFonts w:cs="Open Sans"/>
          <w:color w:val="auto"/>
          <w:sz w:val="20"/>
          <w:szCs w:val="20"/>
          <w:lang w:val="en-AU" w:eastAsia="en-AU"/>
        </w:rPr>
      </w:pPr>
      <w:hyperlink w:history="1" w:anchor="_Toc524438653">
        <w:r w:rsidRPr="007C7517" w:rsidR="007C7517">
          <w:rPr>
            <w:rStyle w:val="Hyperlink"/>
            <w:rFonts w:ascii="Open Sans" w:hAnsi="Open Sans" w:cs="Open Sans"/>
            <w:sz w:val="20"/>
            <w:szCs w:val="20"/>
          </w:rPr>
          <w:t>Stakeholder identification and analysis</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_Toc524438653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15</w:t>
        </w:r>
        <w:r w:rsidRPr="007C7517" w:rsidR="007C7517">
          <w:rPr>
            <w:rFonts w:cs="Open Sans"/>
            <w:webHidden/>
            <w:sz w:val="20"/>
            <w:szCs w:val="20"/>
          </w:rPr>
          <w:fldChar w:fldCharType="end"/>
        </w:r>
      </w:hyperlink>
    </w:p>
    <w:p w:rsidRPr="007C7517" w:rsidR="007C7517" w:rsidRDefault="00855FC0" w14:paraId="3D3EE138" w14:textId="63B70544">
      <w:pPr>
        <w:pStyle w:val="TOC1"/>
        <w:rPr>
          <w:rFonts w:cs="Open Sans"/>
          <w:noProof/>
          <w:color w:val="auto"/>
          <w:sz w:val="20"/>
          <w:szCs w:val="20"/>
          <w:lang w:val="en-AU" w:eastAsia="en-AU"/>
        </w:rPr>
      </w:pPr>
      <w:hyperlink w:history="1" w:anchor="_Toc524438654">
        <w:r w:rsidRPr="007C7517" w:rsidR="007C7517">
          <w:rPr>
            <w:rStyle w:val="Hyperlink"/>
            <w:rFonts w:ascii="Open Sans" w:hAnsi="Open Sans" w:cs="Open Sans"/>
            <w:noProof/>
            <w:sz w:val="20"/>
            <w:szCs w:val="20"/>
            <w:lang w:val="en-AU"/>
          </w:rPr>
          <w:t>Planning the Project</w:t>
        </w:r>
        <w:r w:rsidRPr="007C7517" w:rsidR="007C7517">
          <w:rPr>
            <w:rFonts w:cs="Open Sans"/>
            <w:noProof/>
            <w:webHidden/>
            <w:sz w:val="20"/>
            <w:szCs w:val="20"/>
          </w:rPr>
          <w:tab/>
        </w:r>
        <w:r w:rsidRPr="007C7517" w:rsidR="007C7517">
          <w:rPr>
            <w:rFonts w:cs="Open Sans"/>
            <w:noProof/>
            <w:webHidden/>
            <w:sz w:val="20"/>
            <w:szCs w:val="20"/>
          </w:rPr>
          <w:fldChar w:fldCharType="begin"/>
        </w:r>
        <w:r w:rsidRPr="007C7517" w:rsidR="007C7517">
          <w:rPr>
            <w:rFonts w:cs="Open Sans"/>
            <w:noProof/>
            <w:webHidden/>
            <w:sz w:val="20"/>
            <w:szCs w:val="20"/>
          </w:rPr>
          <w:instrText xml:space="preserve"> PAGEREF _Toc524438654 \h </w:instrText>
        </w:r>
        <w:r w:rsidRPr="007C7517" w:rsidR="007C7517">
          <w:rPr>
            <w:rFonts w:cs="Open Sans"/>
            <w:noProof/>
            <w:webHidden/>
            <w:sz w:val="20"/>
            <w:szCs w:val="20"/>
          </w:rPr>
        </w:r>
        <w:r w:rsidRPr="007C7517" w:rsidR="007C7517">
          <w:rPr>
            <w:rFonts w:cs="Open Sans"/>
            <w:noProof/>
            <w:webHidden/>
            <w:sz w:val="20"/>
            <w:szCs w:val="20"/>
          </w:rPr>
          <w:fldChar w:fldCharType="separate"/>
        </w:r>
        <w:r w:rsidR="00FE0978">
          <w:rPr>
            <w:rFonts w:cs="Open Sans"/>
            <w:noProof/>
            <w:webHidden/>
            <w:sz w:val="20"/>
            <w:szCs w:val="20"/>
          </w:rPr>
          <w:t>19</w:t>
        </w:r>
        <w:r w:rsidRPr="007C7517" w:rsidR="007C7517">
          <w:rPr>
            <w:rFonts w:cs="Open Sans"/>
            <w:noProof/>
            <w:webHidden/>
            <w:sz w:val="20"/>
            <w:szCs w:val="20"/>
          </w:rPr>
          <w:fldChar w:fldCharType="end"/>
        </w:r>
      </w:hyperlink>
    </w:p>
    <w:p w:rsidRPr="007C7517" w:rsidR="007C7517" w:rsidRDefault="00855FC0" w14:paraId="30530154" w14:textId="02B0B18D">
      <w:pPr>
        <w:pStyle w:val="TOC2"/>
        <w:rPr>
          <w:rFonts w:cs="Open Sans"/>
          <w:color w:val="auto"/>
          <w:sz w:val="20"/>
          <w:szCs w:val="20"/>
          <w:lang w:val="en-AU" w:eastAsia="en-AU"/>
        </w:rPr>
      </w:pPr>
      <w:hyperlink w:history="1" w:anchor="_Toc524438655">
        <w:r w:rsidRPr="007C7517" w:rsidR="007C7517">
          <w:rPr>
            <w:rStyle w:val="Hyperlink"/>
            <w:rFonts w:ascii="Open Sans" w:hAnsi="Open Sans" w:cs="Open Sans"/>
            <w:sz w:val="20"/>
            <w:szCs w:val="20"/>
            <w:lang w:val="en-AU"/>
          </w:rPr>
          <w:t>Project updates and registers</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_Toc524438655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19</w:t>
        </w:r>
        <w:r w:rsidRPr="007C7517" w:rsidR="007C7517">
          <w:rPr>
            <w:rFonts w:cs="Open Sans"/>
            <w:webHidden/>
            <w:sz w:val="20"/>
            <w:szCs w:val="20"/>
          </w:rPr>
          <w:fldChar w:fldCharType="end"/>
        </w:r>
      </w:hyperlink>
    </w:p>
    <w:p w:rsidRPr="007C7517" w:rsidR="007C7517" w:rsidRDefault="00855FC0" w14:paraId="7B66C123" w14:textId="1A3AA2BD">
      <w:pPr>
        <w:pStyle w:val="TOC2"/>
        <w:rPr>
          <w:rFonts w:cs="Open Sans"/>
          <w:color w:val="auto"/>
          <w:sz w:val="20"/>
          <w:szCs w:val="20"/>
          <w:lang w:val="en-AU" w:eastAsia="en-AU"/>
        </w:rPr>
      </w:pPr>
      <w:hyperlink w:history="1" w:anchor="_Toc524438656">
        <w:r w:rsidRPr="007C7517" w:rsidR="007C7517">
          <w:rPr>
            <w:rStyle w:val="Hyperlink"/>
            <w:rFonts w:ascii="Open Sans" w:hAnsi="Open Sans" w:cs="Open Sans"/>
            <w:sz w:val="20"/>
            <w:szCs w:val="20"/>
          </w:rPr>
          <w:t>Defining activities and milestones</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_Toc524438656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20</w:t>
        </w:r>
        <w:r w:rsidRPr="007C7517" w:rsidR="007C7517">
          <w:rPr>
            <w:rFonts w:cs="Open Sans"/>
            <w:webHidden/>
            <w:sz w:val="20"/>
            <w:szCs w:val="20"/>
          </w:rPr>
          <w:fldChar w:fldCharType="end"/>
        </w:r>
      </w:hyperlink>
    </w:p>
    <w:p w:rsidRPr="007C7517" w:rsidR="007C7517" w:rsidRDefault="00855FC0" w14:paraId="300C62D0" w14:textId="5212B2C5">
      <w:pPr>
        <w:pStyle w:val="TOC2"/>
        <w:rPr>
          <w:rFonts w:cs="Open Sans"/>
          <w:color w:val="auto"/>
          <w:sz w:val="20"/>
          <w:szCs w:val="20"/>
          <w:lang w:val="en-AU" w:eastAsia="en-AU"/>
        </w:rPr>
      </w:pPr>
      <w:hyperlink w:history="1" w:anchor="_Toc524438657">
        <w:r w:rsidRPr="007C7517" w:rsidR="007C7517">
          <w:rPr>
            <w:rStyle w:val="Hyperlink"/>
            <w:rFonts w:ascii="Open Sans" w:hAnsi="Open Sans" w:cs="Open Sans"/>
            <w:sz w:val="20"/>
            <w:szCs w:val="20"/>
          </w:rPr>
          <w:t>Capturing timeframes and dates</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_Toc524438657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22</w:t>
        </w:r>
        <w:r w:rsidRPr="007C7517" w:rsidR="007C7517">
          <w:rPr>
            <w:rFonts w:cs="Open Sans"/>
            <w:webHidden/>
            <w:sz w:val="20"/>
            <w:szCs w:val="20"/>
          </w:rPr>
          <w:fldChar w:fldCharType="end"/>
        </w:r>
      </w:hyperlink>
    </w:p>
    <w:p w:rsidRPr="007C7517" w:rsidR="007C7517" w:rsidRDefault="00855FC0" w14:paraId="66378C38" w14:textId="51EEB2B7">
      <w:pPr>
        <w:pStyle w:val="TOC2"/>
        <w:rPr>
          <w:rFonts w:cs="Open Sans"/>
          <w:color w:val="auto"/>
          <w:sz w:val="20"/>
          <w:szCs w:val="20"/>
          <w:lang w:val="en-AU" w:eastAsia="en-AU"/>
        </w:rPr>
      </w:pPr>
      <w:hyperlink w:history="1" w:anchor="_Toc524438658">
        <w:r w:rsidRPr="007C7517" w:rsidR="007C7517">
          <w:rPr>
            <w:rStyle w:val="Hyperlink"/>
            <w:rFonts w:ascii="Open Sans" w:hAnsi="Open Sans" w:cs="Open Sans"/>
            <w:sz w:val="20"/>
            <w:szCs w:val="20"/>
          </w:rPr>
          <w:t>Understanding the resources required</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_Toc524438658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24</w:t>
        </w:r>
        <w:r w:rsidRPr="007C7517" w:rsidR="007C7517">
          <w:rPr>
            <w:rFonts w:cs="Open Sans"/>
            <w:webHidden/>
            <w:sz w:val="20"/>
            <w:szCs w:val="20"/>
          </w:rPr>
          <w:fldChar w:fldCharType="end"/>
        </w:r>
      </w:hyperlink>
    </w:p>
    <w:p w:rsidRPr="007C7517" w:rsidR="007C7517" w:rsidRDefault="00855FC0" w14:paraId="7C0B2532" w14:textId="527602FB">
      <w:pPr>
        <w:pStyle w:val="TOC2"/>
        <w:rPr>
          <w:rFonts w:cs="Open Sans"/>
          <w:color w:val="auto"/>
          <w:sz w:val="20"/>
          <w:szCs w:val="20"/>
          <w:lang w:val="en-AU" w:eastAsia="en-AU"/>
        </w:rPr>
      </w:pPr>
      <w:hyperlink w:history="1" w:anchor="_Toc524438659">
        <w:r w:rsidRPr="007C7517" w:rsidR="007C7517">
          <w:rPr>
            <w:rStyle w:val="Hyperlink"/>
            <w:rFonts w:ascii="Open Sans" w:hAnsi="Open Sans" w:cs="Open Sans"/>
            <w:sz w:val="20"/>
            <w:szCs w:val="20"/>
          </w:rPr>
          <w:t>Identifying project quality</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_Toc524438659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26</w:t>
        </w:r>
        <w:r w:rsidRPr="007C7517" w:rsidR="007C7517">
          <w:rPr>
            <w:rFonts w:cs="Open Sans"/>
            <w:webHidden/>
            <w:sz w:val="20"/>
            <w:szCs w:val="20"/>
          </w:rPr>
          <w:fldChar w:fldCharType="end"/>
        </w:r>
      </w:hyperlink>
    </w:p>
    <w:p w:rsidRPr="007C7517" w:rsidR="007C7517" w:rsidRDefault="00855FC0" w14:paraId="529EDBBC" w14:textId="58480CAB">
      <w:pPr>
        <w:pStyle w:val="TOC2"/>
        <w:rPr>
          <w:rFonts w:cs="Open Sans"/>
          <w:color w:val="auto"/>
          <w:sz w:val="20"/>
          <w:szCs w:val="20"/>
          <w:lang w:val="en-AU" w:eastAsia="en-AU"/>
        </w:rPr>
      </w:pPr>
      <w:hyperlink w:history="1" w:anchor="_Toc524438660">
        <w:r w:rsidRPr="007C7517" w:rsidR="007C7517">
          <w:rPr>
            <w:rStyle w:val="Hyperlink"/>
            <w:rFonts w:ascii="Open Sans" w:hAnsi="Open Sans" w:cs="Open Sans"/>
            <w:sz w:val="20"/>
            <w:szCs w:val="20"/>
          </w:rPr>
          <w:t>Developing your communications plan</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_Toc524438660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26</w:t>
        </w:r>
        <w:r w:rsidRPr="007C7517" w:rsidR="007C7517">
          <w:rPr>
            <w:rFonts w:cs="Open Sans"/>
            <w:webHidden/>
            <w:sz w:val="20"/>
            <w:szCs w:val="20"/>
          </w:rPr>
          <w:fldChar w:fldCharType="end"/>
        </w:r>
      </w:hyperlink>
    </w:p>
    <w:p w:rsidRPr="007C7517" w:rsidR="007C7517" w:rsidRDefault="00855FC0" w14:paraId="33609CC8" w14:textId="22FC76A3">
      <w:pPr>
        <w:pStyle w:val="TOC1"/>
        <w:rPr>
          <w:rFonts w:cs="Open Sans"/>
          <w:noProof/>
          <w:color w:val="auto"/>
          <w:sz w:val="20"/>
          <w:szCs w:val="20"/>
          <w:lang w:val="en-AU" w:eastAsia="en-AU"/>
        </w:rPr>
      </w:pPr>
      <w:hyperlink w:history="1" w:anchor="_Toc524438661">
        <w:r w:rsidRPr="007C7517" w:rsidR="007C7517">
          <w:rPr>
            <w:rStyle w:val="Hyperlink"/>
            <w:rFonts w:ascii="Open Sans" w:hAnsi="Open Sans" w:cs="Open Sans"/>
            <w:noProof/>
            <w:sz w:val="20"/>
            <w:szCs w:val="20"/>
          </w:rPr>
          <w:t>Managing the Change</w:t>
        </w:r>
        <w:r w:rsidRPr="007C7517" w:rsidR="007C7517">
          <w:rPr>
            <w:rFonts w:cs="Open Sans"/>
            <w:noProof/>
            <w:webHidden/>
            <w:sz w:val="20"/>
            <w:szCs w:val="20"/>
          </w:rPr>
          <w:tab/>
        </w:r>
        <w:r w:rsidRPr="007C7517" w:rsidR="007C7517">
          <w:rPr>
            <w:rFonts w:cs="Open Sans"/>
            <w:noProof/>
            <w:webHidden/>
            <w:sz w:val="20"/>
            <w:szCs w:val="20"/>
          </w:rPr>
          <w:fldChar w:fldCharType="begin"/>
        </w:r>
        <w:r w:rsidRPr="007C7517" w:rsidR="007C7517">
          <w:rPr>
            <w:rFonts w:cs="Open Sans"/>
            <w:noProof/>
            <w:webHidden/>
            <w:sz w:val="20"/>
            <w:szCs w:val="20"/>
          </w:rPr>
          <w:instrText xml:space="preserve"> PAGEREF _Toc524438661 \h </w:instrText>
        </w:r>
        <w:r w:rsidRPr="007C7517" w:rsidR="007C7517">
          <w:rPr>
            <w:rFonts w:cs="Open Sans"/>
            <w:noProof/>
            <w:webHidden/>
            <w:sz w:val="20"/>
            <w:szCs w:val="20"/>
          </w:rPr>
        </w:r>
        <w:r w:rsidRPr="007C7517" w:rsidR="007C7517">
          <w:rPr>
            <w:rFonts w:cs="Open Sans"/>
            <w:noProof/>
            <w:webHidden/>
            <w:sz w:val="20"/>
            <w:szCs w:val="20"/>
          </w:rPr>
          <w:fldChar w:fldCharType="separate"/>
        </w:r>
        <w:r w:rsidR="00FE0978">
          <w:rPr>
            <w:rFonts w:cs="Open Sans"/>
            <w:noProof/>
            <w:webHidden/>
            <w:sz w:val="20"/>
            <w:szCs w:val="20"/>
          </w:rPr>
          <w:t>29</w:t>
        </w:r>
        <w:r w:rsidRPr="007C7517" w:rsidR="007C7517">
          <w:rPr>
            <w:rFonts w:cs="Open Sans"/>
            <w:noProof/>
            <w:webHidden/>
            <w:sz w:val="20"/>
            <w:szCs w:val="20"/>
          </w:rPr>
          <w:fldChar w:fldCharType="end"/>
        </w:r>
      </w:hyperlink>
    </w:p>
    <w:p w:rsidRPr="007C7517" w:rsidR="007C7517" w:rsidRDefault="00855FC0" w14:paraId="1C6B6433" w14:textId="62699F10">
      <w:pPr>
        <w:pStyle w:val="TOC2"/>
        <w:rPr>
          <w:rFonts w:cs="Open Sans"/>
          <w:color w:val="auto"/>
          <w:sz w:val="20"/>
          <w:szCs w:val="20"/>
          <w:lang w:val="en-AU" w:eastAsia="en-AU"/>
        </w:rPr>
      </w:pPr>
      <w:hyperlink w:history="1" w:anchor="_Toc524438662">
        <w:r w:rsidRPr="007C7517" w:rsidR="007C7517">
          <w:rPr>
            <w:rStyle w:val="Hyperlink"/>
            <w:rFonts w:ascii="Open Sans" w:hAnsi="Open Sans" w:cs="Open Sans"/>
            <w:sz w:val="20"/>
            <w:szCs w:val="20"/>
            <w:lang w:eastAsia="en-AU"/>
          </w:rPr>
          <w:t>Individual transitions</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_Toc524438662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30</w:t>
        </w:r>
        <w:r w:rsidRPr="007C7517" w:rsidR="007C7517">
          <w:rPr>
            <w:rFonts w:cs="Open Sans"/>
            <w:webHidden/>
            <w:sz w:val="20"/>
            <w:szCs w:val="20"/>
          </w:rPr>
          <w:fldChar w:fldCharType="end"/>
        </w:r>
      </w:hyperlink>
    </w:p>
    <w:p w:rsidRPr="007C7517" w:rsidR="007C7517" w:rsidRDefault="00855FC0" w14:paraId="5EEFAD33" w14:textId="15295D85">
      <w:pPr>
        <w:pStyle w:val="TOC1"/>
        <w:rPr>
          <w:rFonts w:cs="Open Sans"/>
          <w:noProof/>
          <w:color w:val="auto"/>
          <w:sz w:val="20"/>
          <w:szCs w:val="20"/>
          <w:lang w:val="en-AU" w:eastAsia="en-AU"/>
        </w:rPr>
      </w:pPr>
      <w:hyperlink w:history="1" w:anchor="_Toc524438663">
        <w:r w:rsidRPr="007C7517" w:rsidR="007C7517">
          <w:rPr>
            <w:rStyle w:val="Hyperlink"/>
            <w:rFonts w:ascii="Open Sans" w:hAnsi="Open Sans" w:cs="Open Sans"/>
            <w:noProof/>
            <w:sz w:val="20"/>
            <w:szCs w:val="20"/>
          </w:rPr>
          <w:t>End of Day One</w:t>
        </w:r>
        <w:r w:rsidRPr="007C7517" w:rsidR="007C7517">
          <w:rPr>
            <w:rFonts w:cs="Open Sans"/>
            <w:noProof/>
            <w:webHidden/>
            <w:sz w:val="20"/>
            <w:szCs w:val="20"/>
          </w:rPr>
          <w:tab/>
        </w:r>
        <w:r w:rsidRPr="007C7517" w:rsidR="007C7517">
          <w:rPr>
            <w:rFonts w:cs="Open Sans"/>
            <w:noProof/>
            <w:webHidden/>
            <w:sz w:val="20"/>
            <w:szCs w:val="20"/>
          </w:rPr>
          <w:fldChar w:fldCharType="begin"/>
        </w:r>
        <w:r w:rsidRPr="007C7517" w:rsidR="007C7517">
          <w:rPr>
            <w:rFonts w:cs="Open Sans"/>
            <w:noProof/>
            <w:webHidden/>
            <w:sz w:val="20"/>
            <w:szCs w:val="20"/>
          </w:rPr>
          <w:instrText xml:space="preserve"> PAGEREF _Toc524438663 \h </w:instrText>
        </w:r>
        <w:r w:rsidRPr="007C7517" w:rsidR="007C7517">
          <w:rPr>
            <w:rFonts w:cs="Open Sans"/>
            <w:noProof/>
            <w:webHidden/>
            <w:sz w:val="20"/>
            <w:szCs w:val="20"/>
          </w:rPr>
        </w:r>
        <w:r w:rsidRPr="007C7517" w:rsidR="007C7517">
          <w:rPr>
            <w:rFonts w:cs="Open Sans"/>
            <w:noProof/>
            <w:webHidden/>
            <w:sz w:val="20"/>
            <w:szCs w:val="20"/>
          </w:rPr>
          <w:fldChar w:fldCharType="separate"/>
        </w:r>
        <w:r w:rsidR="00FE0978">
          <w:rPr>
            <w:rFonts w:cs="Open Sans"/>
            <w:noProof/>
            <w:webHidden/>
            <w:sz w:val="20"/>
            <w:szCs w:val="20"/>
          </w:rPr>
          <w:t>32</w:t>
        </w:r>
        <w:r w:rsidRPr="007C7517" w:rsidR="007C7517">
          <w:rPr>
            <w:rFonts w:cs="Open Sans"/>
            <w:noProof/>
            <w:webHidden/>
            <w:sz w:val="20"/>
            <w:szCs w:val="20"/>
          </w:rPr>
          <w:fldChar w:fldCharType="end"/>
        </w:r>
      </w:hyperlink>
    </w:p>
    <w:p w:rsidRPr="007C7517" w:rsidR="007C7517" w:rsidRDefault="00855FC0" w14:paraId="2BD471F8" w14:textId="5C0B3182">
      <w:pPr>
        <w:pStyle w:val="TOC1"/>
        <w:rPr>
          <w:rFonts w:cs="Open Sans"/>
          <w:noProof/>
          <w:color w:val="auto"/>
          <w:sz w:val="20"/>
          <w:szCs w:val="20"/>
          <w:lang w:val="en-AU" w:eastAsia="en-AU"/>
        </w:rPr>
      </w:pPr>
      <w:hyperlink w:history="1" w:anchor="_Toc524438664">
        <w:r w:rsidRPr="007C7517" w:rsidR="007C7517">
          <w:rPr>
            <w:rStyle w:val="Hyperlink"/>
            <w:rFonts w:ascii="Open Sans" w:hAnsi="Open Sans" w:cs="Open Sans"/>
            <w:noProof/>
            <w:sz w:val="20"/>
            <w:szCs w:val="20"/>
          </w:rPr>
          <w:t>Managing the Risks</w:t>
        </w:r>
        <w:r w:rsidRPr="007C7517" w:rsidR="007C7517">
          <w:rPr>
            <w:rFonts w:cs="Open Sans"/>
            <w:noProof/>
            <w:webHidden/>
            <w:sz w:val="20"/>
            <w:szCs w:val="20"/>
          </w:rPr>
          <w:tab/>
        </w:r>
        <w:r w:rsidRPr="007C7517" w:rsidR="007C7517">
          <w:rPr>
            <w:rFonts w:cs="Open Sans"/>
            <w:noProof/>
            <w:webHidden/>
            <w:sz w:val="20"/>
            <w:szCs w:val="20"/>
          </w:rPr>
          <w:fldChar w:fldCharType="begin"/>
        </w:r>
        <w:r w:rsidRPr="007C7517" w:rsidR="007C7517">
          <w:rPr>
            <w:rFonts w:cs="Open Sans"/>
            <w:noProof/>
            <w:webHidden/>
            <w:sz w:val="20"/>
            <w:szCs w:val="20"/>
          </w:rPr>
          <w:instrText xml:space="preserve"> PAGEREF _Toc524438664 \h </w:instrText>
        </w:r>
        <w:r w:rsidRPr="007C7517" w:rsidR="007C7517">
          <w:rPr>
            <w:rFonts w:cs="Open Sans"/>
            <w:noProof/>
            <w:webHidden/>
            <w:sz w:val="20"/>
            <w:szCs w:val="20"/>
          </w:rPr>
        </w:r>
        <w:r w:rsidRPr="007C7517" w:rsidR="007C7517">
          <w:rPr>
            <w:rFonts w:cs="Open Sans"/>
            <w:noProof/>
            <w:webHidden/>
            <w:sz w:val="20"/>
            <w:szCs w:val="20"/>
          </w:rPr>
          <w:fldChar w:fldCharType="separate"/>
        </w:r>
        <w:r w:rsidR="00FE0978">
          <w:rPr>
            <w:rFonts w:cs="Open Sans"/>
            <w:noProof/>
            <w:webHidden/>
            <w:sz w:val="20"/>
            <w:szCs w:val="20"/>
          </w:rPr>
          <w:t>33</w:t>
        </w:r>
        <w:r w:rsidRPr="007C7517" w:rsidR="007C7517">
          <w:rPr>
            <w:rFonts w:cs="Open Sans"/>
            <w:noProof/>
            <w:webHidden/>
            <w:sz w:val="20"/>
            <w:szCs w:val="20"/>
          </w:rPr>
          <w:fldChar w:fldCharType="end"/>
        </w:r>
      </w:hyperlink>
    </w:p>
    <w:p w:rsidRPr="007C7517" w:rsidR="007C7517" w:rsidRDefault="00855FC0" w14:paraId="1024F4EA" w14:textId="588E016B">
      <w:pPr>
        <w:pStyle w:val="TOC2"/>
        <w:rPr>
          <w:rFonts w:cs="Open Sans"/>
          <w:color w:val="auto"/>
          <w:sz w:val="20"/>
          <w:szCs w:val="20"/>
          <w:lang w:val="en-AU" w:eastAsia="en-AU"/>
        </w:rPr>
      </w:pPr>
      <w:hyperlink w:history="1" w:anchor="_Toc524438665">
        <w:r w:rsidRPr="007C7517" w:rsidR="007C7517">
          <w:rPr>
            <w:rStyle w:val="Hyperlink"/>
            <w:rFonts w:ascii="Open Sans" w:hAnsi="Open Sans" w:cs="Open Sans"/>
            <w:sz w:val="20"/>
            <w:szCs w:val="20"/>
            <w:lang w:val="en-AU"/>
          </w:rPr>
          <w:t>Risk breakdown structure</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_Toc524438665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33</w:t>
        </w:r>
        <w:r w:rsidRPr="007C7517" w:rsidR="007C7517">
          <w:rPr>
            <w:rFonts w:cs="Open Sans"/>
            <w:webHidden/>
            <w:sz w:val="20"/>
            <w:szCs w:val="20"/>
          </w:rPr>
          <w:fldChar w:fldCharType="end"/>
        </w:r>
      </w:hyperlink>
    </w:p>
    <w:p w:rsidRPr="007C7517" w:rsidR="007C7517" w:rsidRDefault="00855FC0" w14:paraId="74D462DC" w14:textId="5B11FEED">
      <w:pPr>
        <w:pStyle w:val="TOC2"/>
        <w:rPr>
          <w:rFonts w:cs="Open Sans"/>
          <w:color w:val="auto"/>
          <w:sz w:val="20"/>
          <w:szCs w:val="20"/>
          <w:lang w:val="en-AU" w:eastAsia="en-AU"/>
        </w:rPr>
      </w:pPr>
      <w:hyperlink w:history="1" w:anchor="_Toc524438666">
        <w:r w:rsidRPr="007C7517" w:rsidR="007C7517">
          <w:rPr>
            <w:rStyle w:val="Hyperlink"/>
            <w:rFonts w:ascii="Open Sans" w:hAnsi="Open Sans" w:cs="Open Sans"/>
            <w:sz w:val="20"/>
            <w:szCs w:val="20"/>
          </w:rPr>
          <w:t>Consequences and likelihood</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_Toc524438666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34</w:t>
        </w:r>
        <w:r w:rsidRPr="007C7517" w:rsidR="007C7517">
          <w:rPr>
            <w:rFonts w:cs="Open Sans"/>
            <w:webHidden/>
            <w:sz w:val="20"/>
            <w:szCs w:val="20"/>
          </w:rPr>
          <w:fldChar w:fldCharType="end"/>
        </w:r>
      </w:hyperlink>
    </w:p>
    <w:p w:rsidRPr="007C7517" w:rsidR="007C7517" w:rsidRDefault="00855FC0" w14:paraId="12E1986C" w14:textId="77A9A3AA">
      <w:pPr>
        <w:pStyle w:val="TOC2"/>
        <w:rPr>
          <w:rFonts w:cs="Open Sans"/>
          <w:color w:val="auto"/>
          <w:sz w:val="20"/>
          <w:szCs w:val="20"/>
          <w:lang w:val="en-AU" w:eastAsia="en-AU"/>
        </w:rPr>
      </w:pPr>
      <w:hyperlink w:history="1" w:anchor="_Toc524438667">
        <w:r w:rsidRPr="007C7517" w:rsidR="007C7517">
          <w:rPr>
            <w:rStyle w:val="Hyperlink"/>
            <w:rFonts w:ascii="Open Sans" w:hAnsi="Open Sans" w:cs="Open Sans"/>
            <w:sz w:val="20"/>
            <w:szCs w:val="20"/>
          </w:rPr>
          <w:t>Building the register</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_Toc524438667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34</w:t>
        </w:r>
        <w:r w:rsidRPr="007C7517" w:rsidR="007C7517">
          <w:rPr>
            <w:rFonts w:cs="Open Sans"/>
            <w:webHidden/>
            <w:sz w:val="20"/>
            <w:szCs w:val="20"/>
          </w:rPr>
          <w:fldChar w:fldCharType="end"/>
        </w:r>
      </w:hyperlink>
    </w:p>
    <w:p w:rsidRPr="007C7517" w:rsidR="007C7517" w:rsidRDefault="00855FC0" w14:paraId="73A11C81" w14:textId="7A313B90">
      <w:pPr>
        <w:pStyle w:val="TOC1"/>
        <w:rPr>
          <w:rFonts w:cs="Open Sans"/>
          <w:noProof/>
          <w:color w:val="auto"/>
          <w:sz w:val="20"/>
          <w:szCs w:val="20"/>
          <w:lang w:val="en-AU" w:eastAsia="en-AU"/>
        </w:rPr>
      </w:pPr>
      <w:hyperlink w:history="1" w:anchor="_Toc524438668">
        <w:r w:rsidRPr="007C7517" w:rsidR="007C7517">
          <w:rPr>
            <w:rStyle w:val="Hyperlink"/>
            <w:rFonts w:ascii="Open Sans" w:hAnsi="Open Sans" w:cs="Open Sans"/>
            <w:noProof/>
            <w:sz w:val="20"/>
            <w:szCs w:val="20"/>
          </w:rPr>
          <w:t>Implementing the Project</w:t>
        </w:r>
        <w:r w:rsidRPr="007C7517" w:rsidR="007C7517">
          <w:rPr>
            <w:rFonts w:cs="Open Sans"/>
            <w:noProof/>
            <w:webHidden/>
            <w:sz w:val="20"/>
            <w:szCs w:val="20"/>
          </w:rPr>
          <w:tab/>
        </w:r>
        <w:r w:rsidRPr="007C7517" w:rsidR="007C7517">
          <w:rPr>
            <w:rFonts w:cs="Open Sans"/>
            <w:noProof/>
            <w:webHidden/>
            <w:sz w:val="20"/>
            <w:szCs w:val="20"/>
          </w:rPr>
          <w:fldChar w:fldCharType="begin"/>
        </w:r>
        <w:r w:rsidRPr="007C7517" w:rsidR="007C7517">
          <w:rPr>
            <w:rFonts w:cs="Open Sans"/>
            <w:noProof/>
            <w:webHidden/>
            <w:sz w:val="20"/>
            <w:szCs w:val="20"/>
          </w:rPr>
          <w:instrText xml:space="preserve"> PAGEREF _Toc524438668 \h </w:instrText>
        </w:r>
        <w:r w:rsidRPr="007C7517" w:rsidR="007C7517">
          <w:rPr>
            <w:rFonts w:cs="Open Sans"/>
            <w:noProof/>
            <w:webHidden/>
            <w:sz w:val="20"/>
            <w:szCs w:val="20"/>
          </w:rPr>
        </w:r>
        <w:r w:rsidRPr="007C7517" w:rsidR="007C7517">
          <w:rPr>
            <w:rFonts w:cs="Open Sans"/>
            <w:noProof/>
            <w:webHidden/>
            <w:sz w:val="20"/>
            <w:szCs w:val="20"/>
          </w:rPr>
          <w:fldChar w:fldCharType="separate"/>
        </w:r>
        <w:r w:rsidR="00FE0978">
          <w:rPr>
            <w:rFonts w:cs="Open Sans"/>
            <w:noProof/>
            <w:webHidden/>
            <w:sz w:val="20"/>
            <w:szCs w:val="20"/>
          </w:rPr>
          <w:t>37</w:t>
        </w:r>
        <w:r w:rsidRPr="007C7517" w:rsidR="007C7517">
          <w:rPr>
            <w:rFonts w:cs="Open Sans"/>
            <w:noProof/>
            <w:webHidden/>
            <w:sz w:val="20"/>
            <w:szCs w:val="20"/>
          </w:rPr>
          <w:fldChar w:fldCharType="end"/>
        </w:r>
      </w:hyperlink>
    </w:p>
    <w:p w:rsidRPr="007C7517" w:rsidR="007C7517" w:rsidRDefault="00855FC0" w14:paraId="06CF86B0" w14:textId="65BC5DD6">
      <w:pPr>
        <w:pStyle w:val="TOC2"/>
        <w:rPr>
          <w:rFonts w:cs="Open Sans"/>
          <w:color w:val="auto"/>
          <w:sz w:val="20"/>
          <w:szCs w:val="20"/>
          <w:lang w:val="en-AU" w:eastAsia="en-AU"/>
        </w:rPr>
      </w:pPr>
      <w:hyperlink w:history="1" w:anchor="_Toc524438669">
        <w:r w:rsidRPr="007C7517" w:rsidR="007C7517">
          <w:rPr>
            <w:rStyle w:val="Hyperlink"/>
            <w:rFonts w:ascii="Open Sans" w:hAnsi="Open Sans" w:cs="Open Sans"/>
            <w:sz w:val="20"/>
            <w:szCs w:val="20"/>
          </w:rPr>
          <w:t>Managing expectations and scope creep</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_Toc524438669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37</w:t>
        </w:r>
        <w:r w:rsidRPr="007C7517" w:rsidR="007C7517">
          <w:rPr>
            <w:rFonts w:cs="Open Sans"/>
            <w:webHidden/>
            <w:sz w:val="20"/>
            <w:szCs w:val="20"/>
          </w:rPr>
          <w:fldChar w:fldCharType="end"/>
        </w:r>
      </w:hyperlink>
    </w:p>
    <w:p w:rsidRPr="007C7517" w:rsidR="007C7517" w:rsidRDefault="00855FC0" w14:paraId="626ED14C" w14:textId="7B0C9C7A">
      <w:pPr>
        <w:pStyle w:val="TOC2"/>
        <w:rPr>
          <w:rFonts w:cs="Open Sans"/>
          <w:color w:val="auto"/>
          <w:sz w:val="20"/>
          <w:szCs w:val="20"/>
          <w:lang w:val="en-AU" w:eastAsia="en-AU"/>
        </w:rPr>
      </w:pPr>
      <w:hyperlink w:history="1" w:anchor="_Toc524438670">
        <w:r w:rsidRPr="007C7517" w:rsidR="007C7517">
          <w:rPr>
            <w:rStyle w:val="Hyperlink"/>
            <w:rFonts w:ascii="Open Sans" w:hAnsi="Open Sans" w:cs="Open Sans"/>
            <w:sz w:val="20"/>
            <w:szCs w:val="20"/>
          </w:rPr>
          <w:t>Building the team</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_Toc524438670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38</w:t>
        </w:r>
        <w:r w:rsidRPr="007C7517" w:rsidR="007C7517">
          <w:rPr>
            <w:rFonts w:cs="Open Sans"/>
            <w:webHidden/>
            <w:sz w:val="20"/>
            <w:szCs w:val="20"/>
          </w:rPr>
          <w:fldChar w:fldCharType="end"/>
        </w:r>
      </w:hyperlink>
    </w:p>
    <w:p w:rsidRPr="007C7517" w:rsidR="007C7517" w:rsidRDefault="00855FC0" w14:paraId="506035C3" w14:textId="69D06F65">
      <w:pPr>
        <w:pStyle w:val="TOC2"/>
        <w:rPr>
          <w:rFonts w:cs="Open Sans"/>
          <w:color w:val="auto"/>
          <w:sz w:val="20"/>
          <w:szCs w:val="20"/>
          <w:lang w:val="en-AU" w:eastAsia="en-AU"/>
        </w:rPr>
      </w:pPr>
      <w:hyperlink w:history="1" w:anchor="_Toc524438671">
        <w:r w:rsidRPr="007C7517" w:rsidR="007C7517">
          <w:rPr>
            <w:rStyle w:val="Hyperlink"/>
            <w:rFonts w:ascii="Open Sans" w:hAnsi="Open Sans" w:cs="Open Sans"/>
            <w:sz w:val="20"/>
            <w:szCs w:val="20"/>
            <w:lang w:val="en-AU"/>
          </w:rPr>
          <w:t>Team dynamics</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_Toc524438671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39</w:t>
        </w:r>
        <w:r w:rsidRPr="007C7517" w:rsidR="007C7517">
          <w:rPr>
            <w:rFonts w:cs="Open Sans"/>
            <w:webHidden/>
            <w:sz w:val="20"/>
            <w:szCs w:val="20"/>
          </w:rPr>
          <w:fldChar w:fldCharType="end"/>
        </w:r>
      </w:hyperlink>
    </w:p>
    <w:p w:rsidRPr="007C7517" w:rsidR="007C7517" w:rsidRDefault="00855FC0" w14:paraId="15FB5BED" w14:textId="64537A4F">
      <w:pPr>
        <w:pStyle w:val="TOC2"/>
        <w:rPr>
          <w:rFonts w:cs="Open Sans"/>
          <w:color w:val="auto"/>
          <w:sz w:val="20"/>
          <w:szCs w:val="20"/>
          <w:lang w:val="en-AU" w:eastAsia="en-AU"/>
        </w:rPr>
      </w:pPr>
      <w:hyperlink w:history="1" w:anchor="_Toc524438672">
        <w:r w:rsidRPr="007C7517" w:rsidR="007C7517">
          <w:rPr>
            <w:rStyle w:val="Hyperlink"/>
            <w:rFonts w:ascii="Open Sans" w:hAnsi="Open Sans" w:cs="Open Sans"/>
            <w:sz w:val="20"/>
            <w:szCs w:val="20"/>
          </w:rPr>
          <w:t>Execution and monitoring</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_Toc524438672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43</w:t>
        </w:r>
        <w:r w:rsidRPr="007C7517" w:rsidR="007C7517">
          <w:rPr>
            <w:rFonts w:cs="Open Sans"/>
            <w:webHidden/>
            <w:sz w:val="20"/>
            <w:szCs w:val="20"/>
          </w:rPr>
          <w:fldChar w:fldCharType="end"/>
        </w:r>
      </w:hyperlink>
    </w:p>
    <w:p w:rsidRPr="007C7517" w:rsidR="007C7517" w:rsidRDefault="00855FC0" w14:paraId="67023DA8" w14:textId="0B126B95">
      <w:pPr>
        <w:pStyle w:val="TOC1"/>
        <w:rPr>
          <w:rFonts w:cs="Open Sans"/>
          <w:noProof/>
          <w:color w:val="auto"/>
          <w:sz w:val="20"/>
          <w:szCs w:val="20"/>
          <w:lang w:val="en-AU" w:eastAsia="en-AU"/>
        </w:rPr>
      </w:pPr>
      <w:hyperlink w:history="1" w:anchor="_Toc524438673">
        <w:r w:rsidRPr="007C7517" w:rsidR="007C7517">
          <w:rPr>
            <w:rStyle w:val="Hyperlink"/>
            <w:rFonts w:ascii="Open Sans" w:hAnsi="Open Sans" w:cs="Open Sans"/>
            <w:noProof/>
            <w:sz w:val="20"/>
            <w:szCs w:val="20"/>
          </w:rPr>
          <w:t>Closing the Project</w:t>
        </w:r>
        <w:r w:rsidRPr="007C7517" w:rsidR="007C7517">
          <w:rPr>
            <w:rFonts w:cs="Open Sans"/>
            <w:noProof/>
            <w:webHidden/>
            <w:sz w:val="20"/>
            <w:szCs w:val="20"/>
          </w:rPr>
          <w:tab/>
        </w:r>
        <w:r w:rsidRPr="007C7517" w:rsidR="007C7517">
          <w:rPr>
            <w:rFonts w:cs="Open Sans"/>
            <w:noProof/>
            <w:webHidden/>
            <w:sz w:val="20"/>
            <w:szCs w:val="20"/>
          </w:rPr>
          <w:fldChar w:fldCharType="begin"/>
        </w:r>
        <w:r w:rsidRPr="007C7517" w:rsidR="007C7517">
          <w:rPr>
            <w:rFonts w:cs="Open Sans"/>
            <w:noProof/>
            <w:webHidden/>
            <w:sz w:val="20"/>
            <w:szCs w:val="20"/>
          </w:rPr>
          <w:instrText xml:space="preserve"> PAGEREF _Toc524438673 \h </w:instrText>
        </w:r>
        <w:r w:rsidRPr="007C7517" w:rsidR="007C7517">
          <w:rPr>
            <w:rFonts w:cs="Open Sans"/>
            <w:noProof/>
            <w:webHidden/>
            <w:sz w:val="20"/>
            <w:szCs w:val="20"/>
          </w:rPr>
        </w:r>
        <w:r w:rsidRPr="007C7517" w:rsidR="007C7517">
          <w:rPr>
            <w:rFonts w:cs="Open Sans"/>
            <w:noProof/>
            <w:webHidden/>
            <w:sz w:val="20"/>
            <w:szCs w:val="20"/>
          </w:rPr>
          <w:fldChar w:fldCharType="separate"/>
        </w:r>
        <w:r w:rsidR="00FE0978">
          <w:rPr>
            <w:rFonts w:cs="Open Sans"/>
            <w:noProof/>
            <w:webHidden/>
            <w:sz w:val="20"/>
            <w:szCs w:val="20"/>
          </w:rPr>
          <w:t>47</w:t>
        </w:r>
        <w:r w:rsidRPr="007C7517" w:rsidR="007C7517">
          <w:rPr>
            <w:rFonts w:cs="Open Sans"/>
            <w:noProof/>
            <w:webHidden/>
            <w:sz w:val="20"/>
            <w:szCs w:val="20"/>
          </w:rPr>
          <w:fldChar w:fldCharType="end"/>
        </w:r>
      </w:hyperlink>
    </w:p>
    <w:p w:rsidRPr="007C7517" w:rsidR="007C7517" w:rsidRDefault="00855FC0" w14:paraId="5C043676" w14:textId="4A598E99">
      <w:pPr>
        <w:pStyle w:val="TOC2"/>
        <w:rPr>
          <w:rFonts w:cs="Open Sans"/>
          <w:color w:val="auto"/>
          <w:sz w:val="20"/>
          <w:szCs w:val="20"/>
          <w:lang w:val="en-AU" w:eastAsia="en-AU"/>
        </w:rPr>
      </w:pPr>
      <w:hyperlink w:history="1" w:anchor="_Toc524438674">
        <w:r w:rsidRPr="007C7517" w:rsidR="007C7517">
          <w:rPr>
            <w:rStyle w:val="Hyperlink"/>
            <w:rFonts w:ascii="Open Sans" w:hAnsi="Open Sans" w:cs="Open Sans"/>
            <w:sz w:val="20"/>
            <w:szCs w:val="20"/>
          </w:rPr>
          <w:t>Finalising the work</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_Toc524438674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47</w:t>
        </w:r>
        <w:r w:rsidRPr="007C7517" w:rsidR="007C7517">
          <w:rPr>
            <w:rFonts w:cs="Open Sans"/>
            <w:webHidden/>
            <w:sz w:val="20"/>
            <w:szCs w:val="20"/>
          </w:rPr>
          <w:fldChar w:fldCharType="end"/>
        </w:r>
      </w:hyperlink>
    </w:p>
    <w:p w:rsidRPr="007C7517" w:rsidR="007C7517" w:rsidRDefault="00855FC0" w14:paraId="28AA444E" w14:textId="39E06679">
      <w:pPr>
        <w:pStyle w:val="TOC2"/>
        <w:rPr>
          <w:rFonts w:cs="Open Sans"/>
          <w:color w:val="auto"/>
          <w:sz w:val="20"/>
          <w:szCs w:val="20"/>
          <w:lang w:val="en-AU" w:eastAsia="en-AU"/>
        </w:rPr>
      </w:pPr>
      <w:hyperlink w:history="1" w:anchor="_Toc524438675">
        <w:r w:rsidRPr="007C7517" w:rsidR="007C7517">
          <w:rPr>
            <w:rStyle w:val="Hyperlink"/>
            <w:rFonts w:ascii="Open Sans" w:hAnsi="Open Sans" w:cs="Open Sans"/>
            <w:sz w:val="20"/>
            <w:szCs w:val="20"/>
          </w:rPr>
          <w:t>Evaluating the project</w:t>
        </w:r>
        <w:r w:rsidRPr="007C7517" w:rsidR="007C7517">
          <w:rPr>
            <w:rFonts w:cs="Open Sans"/>
            <w:webHidden/>
            <w:sz w:val="20"/>
            <w:szCs w:val="20"/>
          </w:rPr>
          <w:tab/>
        </w:r>
        <w:r w:rsidRPr="007C7517" w:rsidR="007C7517">
          <w:rPr>
            <w:rFonts w:cs="Open Sans"/>
            <w:webHidden/>
            <w:sz w:val="20"/>
            <w:szCs w:val="20"/>
          </w:rPr>
          <w:fldChar w:fldCharType="begin"/>
        </w:r>
        <w:r w:rsidRPr="007C7517" w:rsidR="007C7517">
          <w:rPr>
            <w:rFonts w:cs="Open Sans"/>
            <w:webHidden/>
            <w:sz w:val="20"/>
            <w:szCs w:val="20"/>
          </w:rPr>
          <w:instrText xml:space="preserve"> PAGEREF _Toc524438675 \h </w:instrText>
        </w:r>
        <w:r w:rsidRPr="007C7517" w:rsidR="007C7517">
          <w:rPr>
            <w:rFonts w:cs="Open Sans"/>
            <w:webHidden/>
            <w:sz w:val="20"/>
            <w:szCs w:val="20"/>
          </w:rPr>
        </w:r>
        <w:r w:rsidRPr="007C7517" w:rsidR="007C7517">
          <w:rPr>
            <w:rFonts w:cs="Open Sans"/>
            <w:webHidden/>
            <w:sz w:val="20"/>
            <w:szCs w:val="20"/>
          </w:rPr>
          <w:fldChar w:fldCharType="separate"/>
        </w:r>
        <w:r w:rsidR="00FE0978">
          <w:rPr>
            <w:rFonts w:cs="Open Sans"/>
            <w:webHidden/>
            <w:sz w:val="20"/>
            <w:szCs w:val="20"/>
          </w:rPr>
          <w:t>49</w:t>
        </w:r>
        <w:r w:rsidRPr="007C7517" w:rsidR="007C7517">
          <w:rPr>
            <w:rFonts w:cs="Open Sans"/>
            <w:webHidden/>
            <w:sz w:val="20"/>
            <w:szCs w:val="20"/>
          </w:rPr>
          <w:fldChar w:fldCharType="end"/>
        </w:r>
      </w:hyperlink>
    </w:p>
    <w:p w:rsidRPr="007C7517" w:rsidR="007C7517" w:rsidRDefault="00855FC0" w14:paraId="270B2C58" w14:textId="429D4645">
      <w:pPr>
        <w:pStyle w:val="TOC1"/>
        <w:rPr>
          <w:rFonts w:cs="Open Sans"/>
          <w:noProof/>
          <w:color w:val="auto"/>
          <w:sz w:val="20"/>
          <w:szCs w:val="20"/>
          <w:lang w:val="en-AU" w:eastAsia="en-AU"/>
        </w:rPr>
      </w:pPr>
      <w:hyperlink w:history="1" w:anchor="_Toc524438676">
        <w:r w:rsidRPr="007C7517" w:rsidR="007C7517">
          <w:rPr>
            <w:rStyle w:val="Hyperlink"/>
            <w:rFonts w:ascii="Open Sans" w:hAnsi="Open Sans" w:cs="Open Sans"/>
            <w:noProof/>
            <w:sz w:val="20"/>
            <w:szCs w:val="20"/>
            <w:lang w:val="en-AU" w:eastAsia="en-AU"/>
          </w:rPr>
          <w:t>Reflection and Plan</w:t>
        </w:r>
        <w:r w:rsidRPr="007C7517" w:rsidR="007C7517">
          <w:rPr>
            <w:rFonts w:cs="Open Sans"/>
            <w:noProof/>
            <w:webHidden/>
            <w:sz w:val="20"/>
            <w:szCs w:val="20"/>
          </w:rPr>
          <w:tab/>
        </w:r>
        <w:r w:rsidRPr="007C7517" w:rsidR="007C7517">
          <w:rPr>
            <w:rFonts w:cs="Open Sans"/>
            <w:noProof/>
            <w:webHidden/>
            <w:sz w:val="20"/>
            <w:szCs w:val="20"/>
          </w:rPr>
          <w:fldChar w:fldCharType="begin"/>
        </w:r>
        <w:r w:rsidRPr="007C7517" w:rsidR="007C7517">
          <w:rPr>
            <w:rFonts w:cs="Open Sans"/>
            <w:noProof/>
            <w:webHidden/>
            <w:sz w:val="20"/>
            <w:szCs w:val="20"/>
          </w:rPr>
          <w:instrText xml:space="preserve"> PAGEREF _Toc524438676 \h </w:instrText>
        </w:r>
        <w:r w:rsidRPr="007C7517" w:rsidR="007C7517">
          <w:rPr>
            <w:rFonts w:cs="Open Sans"/>
            <w:noProof/>
            <w:webHidden/>
            <w:sz w:val="20"/>
            <w:szCs w:val="20"/>
          </w:rPr>
        </w:r>
        <w:r w:rsidRPr="007C7517" w:rsidR="007C7517">
          <w:rPr>
            <w:rFonts w:cs="Open Sans"/>
            <w:noProof/>
            <w:webHidden/>
            <w:sz w:val="20"/>
            <w:szCs w:val="20"/>
          </w:rPr>
          <w:fldChar w:fldCharType="separate"/>
        </w:r>
        <w:r w:rsidR="00FE0978">
          <w:rPr>
            <w:rFonts w:cs="Open Sans"/>
            <w:noProof/>
            <w:webHidden/>
            <w:sz w:val="20"/>
            <w:szCs w:val="20"/>
          </w:rPr>
          <w:t>52</w:t>
        </w:r>
        <w:r w:rsidRPr="007C7517" w:rsidR="007C7517">
          <w:rPr>
            <w:rFonts w:cs="Open Sans"/>
            <w:noProof/>
            <w:webHidden/>
            <w:sz w:val="20"/>
            <w:szCs w:val="20"/>
          </w:rPr>
          <w:fldChar w:fldCharType="end"/>
        </w:r>
      </w:hyperlink>
    </w:p>
    <w:p w:rsidRPr="007C7517" w:rsidR="007C7517" w:rsidRDefault="00855FC0" w14:paraId="72B0F4CC" w14:textId="04EF1E19">
      <w:pPr>
        <w:pStyle w:val="TOC1"/>
        <w:rPr>
          <w:rFonts w:cs="Open Sans"/>
          <w:noProof/>
          <w:color w:val="auto"/>
          <w:sz w:val="20"/>
          <w:szCs w:val="20"/>
          <w:lang w:val="en-AU" w:eastAsia="en-AU"/>
        </w:rPr>
      </w:pPr>
      <w:hyperlink w:history="1" w:anchor="_Toc524438677">
        <w:r w:rsidRPr="007C7517" w:rsidR="007C7517">
          <w:rPr>
            <w:rStyle w:val="Hyperlink"/>
            <w:rFonts w:ascii="Open Sans" w:hAnsi="Open Sans" w:cs="Open Sans"/>
            <w:noProof/>
            <w:sz w:val="20"/>
            <w:szCs w:val="20"/>
            <w:lang w:eastAsia="en-AU"/>
          </w:rPr>
          <w:t>Notes and Ideas</w:t>
        </w:r>
        <w:r w:rsidRPr="007C7517" w:rsidR="007C7517">
          <w:rPr>
            <w:rFonts w:cs="Open Sans"/>
            <w:noProof/>
            <w:webHidden/>
            <w:sz w:val="20"/>
            <w:szCs w:val="20"/>
          </w:rPr>
          <w:tab/>
        </w:r>
        <w:r w:rsidRPr="007C7517" w:rsidR="007C7517">
          <w:rPr>
            <w:rFonts w:cs="Open Sans"/>
            <w:noProof/>
            <w:webHidden/>
            <w:sz w:val="20"/>
            <w:szCs w:val="20"/>
          </w:rPr>
          <w:fldChar w:fldCharType="begin"/>
        </w:r>
        <w:r w:rsidRPr="007C7517" w:rsidR="007C7517">
          <w:rPr>
            <w:rFonts w:cs="Open Sans"/>
            <w:noProof/>
            <w:webHidden/>
            <w:sz w:val="20"/>
            <w:szCs w:val="20"/>
          </w:rPr>
          <w:instrText xml:space="preserve"> PAGEREF _Toc524438677 \h </w:instrText>
        </w:r>
        <w:r w:rsidRPr="007C7517" w:rsidR="007C7517">
          <w:rPr>
            <w:rFonts w:cs="Open Sans"/>
            <w:noProof/>
            <w:webHidden/>
            <w:sz w:val="20"/>
            <w:szCs w:val="20"/>
          </w:rPr>
        </w:r>
        <w:r w:rsidRPr="007C7517" w:rsidR="007C7517">
          <w:rPr>
            <w:rFonts w:cs="Open Sans"/>
            <w:noProof/>
            <w:webHidden/>
            <w:sz w:val="20"/>
            <w:szCs w:val="20"/>
          </w:rPr>
          <w:fldChar w:fldCharType="separate"/>
        </w:r>
        <w:r w:rsidR="00FE0978">
          <w:rPr>
            <w:rFonts w:cs="Open Sans"/>
            <w:noProof/>
            <w:webHidden/>
            <w:sz w:val="20"/>
            <w:szCs w:val="20"/>
          </w:rPr>
          <w:t>53</w:t>
        </w:r>
        <w:r w:rsidRPr="007C7517" w:rsidR="007C7517">
          <w:rPr>
            <w:rFonts w:cs="Open Sans"/>
            <w:noProof/>
            <w:webHidden/>
            <w:sz w:val="20"/>
            <w:szCs w:val="20"/>
          </w:rPr>
          <w:fldChar w:fldCharType="end"/>
        </w:r>
      </w:hyperlink>
    </w:p>
    <w:p w:rsidRPr="007C7517" w:rsidR="007C7517" w:rsidRDefault="00855FC0" w14:paraId="09AC253B" w14:textId="2DEBE09A">
      <w:pPr>
        <w:pStyle w:val="TOC1"/>
        <w:rPr>
          <w:rFonts w:cs="Open Sans"/>
          <w:noProof/>
          <w:color w:val="auto"/>
          <w:sz w:val="20"/>
          <w:szCs w:val="20"/>
          <w:lang w:val="en-AU" w:eastAsia="en-AU"/>
        </w:rPr>
      </w:pPr>
      <w:hyperlink w:history="1" w:anchor="_Toc524438678">
        <w:r w:rsidRPr="007C7517" w:rsidR="007C7517">
          <w:rPr>
            <w:rStyle w:val="Hyperlink"/>
            <w:rFonts w:ascii="Open Sans" w:hAnsi="Open Sans" w:cs="Open Sans"/>
            <w:noProof/>
            <w:sz w:val="20"/>
            <w:szCs w:val="20"/>
          </w:rPr>
          <w:t>Appendix A: Gantt Chart Template</w:t>
        </w:r>
        <w:r w:rsidRPr="007C7517" w:rsidR="007C7517">
          <w:rPr>
            <w:rFonts w:cs="Open Sans"/>
            <w:noProof/>
            <w:webHidden/>
            <w:sz w:val="20"/>
            <w:szCs w:val="20"/>
          </w:rPr>
          <w:tab/>
        </w:r>
        <w:r w:rsidRPr="007C7517" w:rsidR="007C7517">
          <w:rPr>
            <w:rFonts w:cs="Open Sans"/>
            <w:noProof/>
            <w:webHidden/>
            <w:sz w:val="20"/>
            <w:szCs w:val="20"/>
          </w:rPr>
          <w:fldChar w:fldCharType="begin"/>
        </w:r>
        <w:r w:rsidRPr="007C7517" w:rsidR="007C7517">
          <w:rPr>
            <w:rFonts w:cs="Open Sans"/>
            <w:noProof/>
            <w:webHidden/>
            <w:sz w:val="20"/>
            <w:szCs w:val="20"/>
          </w:rPr>
          <w:instrText xml:space="preserve"> PAGEREF _Toc524438678 \h </w:instrText>
        </w:r>
        <w:r w:rsidRPr="007C7517" w:rsidR="007C7517">
          <w:rPr>
            <w:rFonts w:cs="Open Sans"/>
            <w:noProof/>
            <w:webHidden/>
            <w:sz w:val="20"/>
            <w:szCs w:val="20"/>
          </w:rPr>
        </w:r>
        <w:r w:rsidRPr="007C7517" w:rsidR="007C7517">
          <w:rPr>
            <w:rFonts w:cs="Open Sans"/>
            <w:noProof/>
            <w:webHidden/>
            <w:sz w:val="20"/>
            <w:szCs w:val="20"/>
          </w:rPr>
          <w:fldChar w:fldCharType="separate"/>
        </w:r>
        <w:r w:rsidR="00FE0978">
          <w:rPr>
            <w:rFonts w:cs="Open Sans"/>
            <w:noProof/>
            <w:webHidden/>
            <w:sz w:val="20"/>
            <w:szCs w:val="20"/>
          </w:rPr>
          <w:t>56</w:t>
        </w:r>
        <w:r w:rsidRPr="007C7517" w:rsidR="007C7517">
          <w:rPr>
            <w:rFonts w:cs="Open Sans"/>
            <w:noProof/>
            <w:webHidden/>
            <w:sz w:val="20"/>
            <w:szCs w:val="20"/>
          </w:rPr>
          <w:fldChar w:fldCharType="end"/>
        </w:r>
      </w:hyperlink>
    </w:p>
    <w:p w:rsidRPr="007C7517" w:rsidR="007C7517" w:rsidRDefault="00855FC0" w14:paraId="2C1D0A4C" w14:textId="1E35727D">
      <w:pPr>
        <w:pStyle w:val="TOC1"/>
        <w:rPr>
          <w:rFonts w:cs="Open Sans"/>
          <w:noProof/>
          <w:color w:val="auto"/>
          <w:sz w:val="20"/>
          <w:szCs w:val="20"/>
          <w:lang w:val="en-AU" w:eastAsia="en-AU"/>
        </w:rPr>
      </w:pPr>
      <w:hyperlink w:history="1" w:anchor="_Toc524438679">
        <w:r w:rsidRPr="007C7517" w:rsidR="007C7517">
          <w:rPr>
            <w:rStyle w:val="Hyperlink"/>
            <w:rFonts w:ascii="Open Sans" w:hAnsi="Open Sans" w:cs="Open Sans"/>
            <w:noProof/>
            <w:sz w:val="20"/>
            <w:szCs w:val="20"/>
            <w:lang w:val="en-AU"/>
          </w:rPr>
          <w:t>Appendix B: RACI Matrix</w:t>
        </w:r>
        <w:r w:rsidRPr="007C7517" w:rsidR="007C7517">
          <w:rPr>
            <w:rFonts w:cs="Open Sans"/>
            <w:noProof/>
            <w:webHidden/>
            <w:sz w:val="20"/>
            <w:szCs w:val="20"/>
          </w:rPr>
          <w:tab/>
        </w:r>
        <w:r w:rsidRPr="007C7517" w:rsidR="007C7517">
          <w:rPr>
            <w:rFonts w:cs="Open Sans"/>
            <w:noProof/>
            <w:webHidden/>
            <w:sz w:val="20"/>
            <w:szCs w:val="20"/>
          </w:rPr>
          <w:fldChar w:fldCharType="begin"/>
        </w:r>
        <w:r w:rsidRPr="007C7517" w:rsidR="007C7517">
          <w:rPr>
            <w:rFonts w:cs="Open Sans"/>
            <w:noProof/>
            <w:webHidden/>
            <w:sz w:val="20"/>
            <w:szCs w:val="20"/>
          </w:rPr>
          <w:instrText xml:space="preserve"> PAGEREF _Toc524438679 \h </w:instrText>
        </w:r>
        <w:r w:rsidRPr="007C7517" w:rsidR="007C7517">
          <w:rPr>
            <w:rFonts w:cs="Open Sans"/>
            <w:noProof/>
            <w:webHidden/>
            <w:sz w:val="20"/>
            <w:szCs w:val="20"/>
          </w:rPr>
        </w:r>
        <w:r w:rsidRPr="007C7517" w:rsidR="007C7517">
          <w:rPr>
            <w:rFonts w:cs="Open Sans"/>
            <w:noProof/>
            <w:webHidden/>
            <w:sz w:val="20"/>
            <w:szCs w:val="20"/>
          </w:rPr>
          <w:fldChar w:fldCharType="separate"/>
        </w:r>
        <w:r w:rsidR="00FE0978">
          <w:rPr>
            <w:rFonts w:cs="Open Sans"/>
            <w:noProof/>
            <w:webHidden/>
            <w:sz w:val="20"/>
            <w:szCs w:val="20"/>
          </w:rPr>
          <w:t>57</w:t>
        </w:r>
        <w:r w:rsidRPr="007C7517" w:rsidR="007C7517">
          <w:rPr>
            <w:rFonts w:cs="Open Sans"/>
            <w:noProof/>
            <w:webHidden/>
            <w:sz w:val="20"/>
            <w:szCs w:val="20"/>
          </w:rPr>
          <w:fldChar w:fldCharType="end"/>
        </w:r>
      </w:hyperlink>
    </w:p>
    <w:p w:rsidRPr="007C7517" w:rsidR="007C7517" w:rsidRDefault="00855FC0" w14:paraId="7120D27C" w14:textId="5CBD7ABD">
      <w:pPr>
        <w:pStyle w:val="TOC1"/>
        <w:rPr>
          <w:rFonts w:cs="Open Sans"/>
          <w:noProof/>
          <w:color w:val="auto"/>
          <w:sz w:val="20"/>
          <w:szCs w:val="20"/>
          <w:lang w:val="en-AU" w:eastAsia="en-AU"/>
        </w:rPr>
      </w:pPr>
      <w:hyperlink w:history="1" w:anchor="_Toc524438680">
        <w:r w:rsidRPr="007C7517" w:rsidR="007C7517">
          <w:rPr>
            <w:rStyle w:val="Hyperlink"/>
            <w:rFonts w:ascii="Open Sans" w:hAnsi="Open Sans" w:cs="Open Sans"/>
            <w:noProof/>
            <w:sz w:val="20"/>
            <w:szCs w:val="20"/>
            <w:lang w:val="en-AU"/>
          </w:rPr>
          <w:t xml:space="preserve">Appendix C: </w:t>
        </w:r>
        <w:r w:rsidRPr="007C7517" w:rsidR="007C7517">
          <w:rPr>
            <w:rStyle w:val="Hyperlink"/>
            <w:rFonts w:ascii="Open Sans" w:hAnsi="Open Sans" w:cs="Open Sans"/>
            <w:noProof/>
            <w:sz w:val="20"/>
            <w:szCs w:val="20"/>
          </w:rPr>
          <w:t>Return on Investment (ROI)</w:t>
        </w:r>
        <w:r w:rsidRPr="007C7517" w:rsidR="007C7517">
          <w:rPr>
            <w:rFonts w:cs="Open Sans"/>
            <w:noProof/>
            <w:webHidden/>
            <w:sz w:val="20"/>
            <w:szCs w:val="20"/>
          </w:rPr>
          <w:tab/>
        </w:r>
        <w:r w:rsidRPr="007C7517" w:rsidR="007C7517">
          <w:rPr>
            <w:rFonts w:cs="Open Sans"/>
            <w:noProof/>
            <w:webHidden/>
            <w:sz w:val="20"/>
            <w:szCs w:val="20"/>
          </w:rPr>
          <w:fldChar w:fldCharType="begin"/>
        </w:r>
        <w:r w:rsidRPr="007C7517" w:rsidR="007C7517">
          <w:rPr>
            <w:rFonts w:cs="Open Sans"/>
            <w:noProof/>
            <w:webHidden/>
            <w:sz w:val="20"/>
            <w:szCs w:val="20"/>
          </w:rPr>
          <w:instrText xml:space="preserve"> PAGEREF _Toc524438680 \h </w:instrText>
        </w:r>
        <w:r w:rsidRPr="007C7517" w:rsidR="007C7517">
          <w:rPr>
            <w:rFonts w:cs="Open Sans"/>
            <w:noProof/>
            <w:webHidden/>
            <w:sz w:val="20"/>
            <w:szCs w:val="20"/>
          </w:rPr>
        </w:r>
        <w:r w:rsidRPr="007C7517" w:rsidR="007C7517">
          <w:rPr>
            <w:rFonts w:cs="Open Sans"/>
            <w:noProof/>
            <w:webHidden/>
            <w:sz w:val="20"/>
            <w:szCs w:val="20"/>
          </w:rPr>
          <w:fldChar w:fldCharType="separate"/>
        </w:r>
        <w:r w:rsidR="00FE0978">
          <w:rPr>
            <w:rFonts w:cs="Open Sans"/>
            <w:noProof/>
            <w:webHidden/>
            <w:sz w:val="20"/>
            <w:szCs w:val="20"/>
          </w:rPr>
          <w:t>58</w:t>
        </w:r>
        <w:r w:rsidRPr="007C7517" w:rsidR="007C7517">
          <w:rPr>
            <w:rFonts w:cs="Open Sans"/>
            <w:noProof/>
            <w:webHidden/>
            <w:sz w:val="20"/>
            <w:szCs w:val="20"/>
          </w:rPr>
          <w:fldChar w:fldCharType="end"/>
        </w:r>
      </w:hyperlink>
    </w:p>
    <w:p w:rsidRPr="007C7517" w:rsidR="007C7517" w:rsidRDefault="00855FC0" w14:paraId="1337C6D3" w14:textId="4EBBCE73">
      <w:pPr>
        <w:pStyle w:val="TOC1"/>
        <w:rPr>
          <w:rFonts w:cs="Open Sans"/>
          <w:noProof/>
          <w:color w:val="auto"/>
          <w:sz w:val="20"/>
          <w:szCs w:val="20"/>
          <w:lang w:val="en-AU" w:eastAsia="en-AU"/>
        </w:rPr>
      </w:pPr>
      <w:hyperlink w:history="1" w:anchor="_Toc524438681">
        <w:r w:rsidRPr="007C7517" w:rsidR="007C7517">
          <w:rPr>
            <w:rStyle w:val="Hyperlink"/>
            <w:rFonts w:ascii="Open Sans" w:hAnsi="Open Sans" w:cs="Open Sans"/>
            <w:noProof/>
            <w:sz w:val="20"/>
            <w:szCs w:val="20"/>
            <w:lang w:val="en-AU"/>
          </w:rPr>
          <w:t>References</w:t>
        </w:r>
        <w:r w:rsidRPr="007C7517" w:rsidR="007C7517">
          <w:rPr>
            <w:rFonts w:cs="Open Sans"/>
            <w:noProof/>
            <w:webHidden/>
            <w:sz w:val="20"/>
            <w:szCs w:val="20"/>
          </w:rPr>
          <w:tab/>
        </w:r>
        <w:r w:rsidRPr="007C7517" w:rsidR="007C7517">
          <w:rPr>
            <w:rFonts w:cs="Open Sans"/>
            <w:noProof/>
            <w:webHidden/>
            <w:sz w:val="20"/>
            <w:szCs w:val="20"/>
          </w:rPr>
          <w:fldChar w:fldCharType="begin"/>
        </w:r>
        <w:r w:rsidRPr="007C7517" w:rsidR="007C7517">
          <w:rPr>
            <w:rFonts w:cs="Open Sans"/>
            <w:noProof/>
            <w:webHidden/>
            <w:sz w:val="20"/>
            <w:szCs w:val="20"/>
          </w:rPr>
          <w:instrText xml:space="preserve"> PAGEREF _Toc524438681 \h </w:instrText>
        </w:r>
        <w:r w:rsidRPr="007C7517" w:rsidR="007C7517">
          <w:rPr>
            <w:rFonts w:cs="Open Sans"/>
            <w:noProof/>
            <w:webHidden/>
            <w:sz w:val="20"/>
            <w:szCs w:val="20"/>
          </w:rPr>
        </w:r>
        <w:r w:rsidRPr="007C7517" w:rsidR="007C7517">
          <w:rPr>
            <w:rFonts w:cs="Open Sans"/>
            <w:noProof/>
            <w:webHidden/>
            <w:sz w:val="20"/>
            <w:szCs w:val="20"/>
          </w:rPr>
          <w:fldChar w:fldCharType="separate"/>
        </w:r>
        <w:r w:rsidR="00FE0978">
          <w:rPr>
            <w:rFonts w:cs="Open Sans"/>
            <w:noProof/>
            <w:webHidden/>
            <w:sz w:val="20"/>
            <w:szCs w:val="20"/>
          </w:rPr>
          <w:t>59</w:t>
        </w:r>
        <w:r w:rsidRPr="007C7517" w:rsidR="007C7517">
          <w:rPr>
            <w:rFonts w:cs="Open Sans"/>
            <w:noProof/>
            <w:webHidden/>
            <w:sz w:val="20"/>
            <w:szCs w:val="20"/>
          </w:rPr>
          <w:fldChar w:fldCharType="end"/>
        </w:r>
      </w:hyperlink>
    </w:p>
    <w:p w:rsidRPr="00721FE5" w:rsidR="00626766" w:rsidP="007E226D" w:rsidRDefault="00F149A1" w14:paraId="0ABA3865" w14:textId="28BE833A">
      <w:pPr>
        <w:pStyle w:val="SPbodytext"/>
        <w:rPr>
          <w:lang w:val="en-AU"/>
        </w:rPr>
      </w:pPr>
      <w:r w:rsidRPr="007C7517">
        <w:rPr>
          <w:rFonts w:cs="Open Sans"/>
          <w:lang w:val="en-AU"/>
        </w:rPr>
        <w:fldChar w:fldCharType="end"/>
      </w:r>
    </w:p>
    <w:p w:rsidRPr="00721FE5" w:rsidR="007C563D" w:rsidP="007E226D" w:rsidRDefault="007C563D" w14:paraId="2512258D" w14:textId="53CD9DBF">
      <w:pPr>
        <w:pStyle w:val="SPbodytext"/>
        <w:rPr>
          <w:lang w:val="en-AU"/>
        </w:rPr>
      </w:pPr>
    </w:p>
    <w:p w:rsidRPr="00721FE5" w:rsidR="007C563D" w:rsidP="007E226D" w:rsidRDefault="007C563D" w14:paraId="4437682A" w14:textId="6CD8B301">
      <w:pPr>
        <w:pStyle w:val="SPbodytext"/>
        <w:rPr>
          <w:lang w:val="en-AU"/>
        </w:rPr>
      </w:pPr>
    </w:p>
    <w:p w:rsidRPr="00721FE5" w:rsidR="007C563D" w:rsidP="007E226D" w:rsidRDefault="007C563D" w14:paraId="1CA3FA36" w14:textId="77777777">
      <w:pPr>
        <w:pStyle w:val="SPbodytext"/>
        <w:rPr>
          <w:lang w:val="en-AU"/>
        </w:rPr>
        <w:sectPr w:rsidRPr="00721FE5" w:rsidR="007C563D" w:rsidSect="00AA39D6">
          <w:headerReference w:type="even" r:id="rId19"/>
          <w:pgSz w:w="11900" w:h="16840" w:orient="portrait"/>
          <w:pgMar w:top="680" w:right="1021" w:bottom="680" w:left="1361" w:header="680" w:footer="113" w:gutter="0"/>
          <w:cols w:space="708"/>
          <w:titlePg/>
          <w:docGrid w:linePitch="360"/>
        </w:sectPr>
      </w:pPr>
    </w:p>
    <w:p w:rsidRPr="00721FE5" w:rsidR="006531BA" w:rsidP="006531BA" w:rsidRDefault="006531BA" w14:paraId="59C2B31F" w14:textId="77777777">
      <w:pPr>
        <w:pStyle w:val="SPheading1"/>
        <w:rPr>
          <w:lang w:val="en-AU"/>
        </w:rPr>
      </w:pPr>
      <w:bookmarkStart w:name="_Toc430082221" w:id="12"/>
      <w:bookmarkStart w:name="_Toc524438643" w:id="13"/>
      <w:r w:rsidRPr="00721FE5">
        <w:rPr>
          <w:lang w:val="en-AU"/>
        </w:rPr>
        <w:t>Introduction</w:t>
      </w:r>
      <w:bookmarkEnd w:id="12"/>
      <w:bookmarkEnd w:id="13"/>
    </w:p>
    <w:p w:rsidR="006531BA" w:rsidP="006531BA" w:rsidRDefault="006531BA" w14:paraId="062128B0" w14:textId="5413B1DD">
      <w:pPr>
        <w:pStyle w:val="SPbodytext"/>
        <w:rPr>
          <w:lang w:val="en-AU"/>
        </w:rPr>
      </w:pPr>
      <w:bookmarkStart w:name="_Toc244164651" w:id="14"/>
      <w:r w:rsidRPr="00721FE5">
        <w:rPr>
          <w:lang w:val="en-AU"/>
        </w:rPr>
        <w:t xml:space="preserve">Welcome to </w:t>
      </w:r>
      <w:r w:rsidR="00054C54">
        <w:rPr>
          <w:lang w:val="en-AU"/>
        </w:rPr>
        <w:t>the Undertake Project Work course</w:t>
      </w:r>
      <w:r w:rsidR="00954DCC">
        <w:rPr>
          <w:lang w:val="en-AU"/>
        </w:rPr>
        <w:t xml:space="preserve">. </w:t>
      </w:r>
      <w:r w:rsidRPr="00721FE5">
        <w:rPr>
          <w:lang w:val="en-AU"/>
        </w:rPr>
        <w:t xml:space="preserve">This workshop has been designed to provide </w:t>
      </w:r>
      <w:r w:rsidR="00710162">
        <w:rPr>
          <w:lang w:val="en-AU"/>
        </w:rPr>
        <w:t xml:space="preserve">you </w:t>
      </w:r>
      <w:r w:rsidRPr="00721FE5">
        <w:rPr>
          <w:lang w:val="en-AU"/>
        </w:rPr>
        <w:t xml:space="preserve">with </w:t>
      </w:r>
      <w:r w:rsidR="00054C54">
        <w:rPr>
          <w:lang w:val="en-AU"/>
        </w:rPr>
        <w:t xml:space="preserve">the fundamentals for undertaking simple projects within </w:t>
      </w:r>
      <w:r w:rsidR="00710162">
        <w:rPr>
          <w:lang w:val="en-AU"/>
        </w:rPr>
        <w:t xml:space="preserve">your </w:t>
      </w:r>
      <w:r w:rsidR="00054C54">
        <w:rPr>
          <w:lang w:val="en-AU"/>
        </w:rPr>
        <w:t>organisation</w:t>
      </w:r>
      <w:r w:rsidR="00C16AC7">
        <w:rPr>
          <w:lang w:val="en-AU"/>
        </w:rPr>
        <w:t>.</w:t>
      </w:r>
      <w:r w:rsidR="00710162">
        <w:rPr>
          <w:lang w:val="en-AU"/>
        </w:rPr>
        <w:t xml:space="preserve"> </w:t>
      </w:r>
    </w:p>
    <w:p w:rsidR="00C16AC7" w:rsidP="006531BA" w:rsidRDefault="00C16AC7" w14:paraId="268BB25B" w14:textId="5F6DE7D3">
      <w:pPr>
        <w:pStyle w:val="SPbodytext"/>
        <w:rPr>
          <w:lang w:val="en-AU"/>
        </w:rPr>
      </w:pPr>
      <w:r>
        <w:rPr>
          <w:lang w:val="en-AU"/>
        </w:rPr>
        <w:t xml:space="preserve">Project Management is a complex and detailed specialisation that requires skills and capabilities in a range of competencies, many of which are honed through years of experience in the field. This course is a primer for people who need to understand the fundamental components of managing </w:t>
      </w:r>
      <w:r w:rsidR="00710162">
        <w:rPr>
          <w:lang w:val="en-AU"/>
        </w:rPr>
        <w:t xml:space="preserve">workplace </w:t>
      </w:r>
      <w:r>
        <w:rPr>
          <w:lang w:val="en-AU"/>
        </w:rPr>
        <w:t>projects, usually alongside their daily tasks.</w:t>
      </w:r>
    </w:p>
    <w:p w:rsidR="00054C54" w:rsidP="00054C54" w:rsidRDefault="00054C54" w14:paraId="058BB47B" w14:textId="241C0499">
      <w:pPr>
        <w:pStyle w:val="SPheading3"/>
      </w:pPr>
      <w:r w:rsidRPr="002F00A4">
        <w:t xml:space="preserve">Learning </w:t>
      </w:r>
      <w:r w:rsidR="00B979B4">
        <w:t>outcomes</w:t>
      </w:r>
    </w:p>
    <w:p w:rsidRPr="0073225C" w:rsidR="00054C54" w:rsidP="00054C54" w:rsidRDefault="00054C54" w14:paraId="5B97870F" w14:textId="77777777">
      <w:pPr>
        <w:pStyle w:val="SPbodytext"/>
      </w:pPr>
      <w:r>
        <w:t>Through this course you will develop the skills and knowledge to:</w:t>
      </w:r>
    </w:p>
    <w:p w:rsidR="00054C54" w:rsidP="00054C54" w:rsidRDefault="00054C54" w14:paraId="2EBD1EC1" w14:textId="74254049">
      <w:pPr>
        <w:pStyle w:val="SPbullet"/>
      </w:pPr>
      <w:r>
        <w:t>Define a project and its scope</w:t>
      </w:r>
    </w:p>
    <w:p w:rsidR="00054C54" w:rsidP="00054C54" w:rsidRDefault="00054C54" w14:paraId="2851A4D6" w14:textId="3573B7D7">
      <w:pPr>
        <w:pStyle w:val="SPbullet"/>
      </w:pPr>
      <w:r>
        <w:t>Liaise with stakeholders and consider their needs in your planning</w:t>
      </w:r>
    </w:p>
    <w:p w:rsidR="00054C54" w:rsidP="00054C54" w:rsidRDefault="00054C54" w14:paraId="5F2D6D99" w14:textId="7D160350">
      <w:pPr>
        <w:pStyle w:val="SPbullet"/>
      </w:pPr>
      <w:r>
        <w:t>Develop a complete project plan, including risk, quality and change requirements</w:t>
      </w:r>
    </w:p>
    <w:p w:rsidR="00054C54" w:rsidP="00054C54" w:rsidRDefault="00054C54" w14:paraId="5EE6741A" w14:textId="45B6FF9B">
      <w:pPr>
        <w:pStyle w:val="SPbullet"/>
      </w:pPr>
      <w:r>
        <w:t>Implement and monitor your project plan for effective outcomes</w:t>
      </w:r>
    </w:p>
    <w:p w:rsidR="00054C54" w:rsidP="00054C54" w:rsidRDefault="00710162" w14:paraId="4A00F0EC" w14:textId="2D7A7ED0">
      <w:pPr>
        <w:pStyle w:val="SPbullet"/>
      </w:pPr>
      <w:r>
        <w:t>Complete</w:t>
      </w:r>
      <w:r w:rsidR="00054C54">
        <w:t xml:space="preserve"> the project, </w:t>
      </w:r>
      <w:r>
        <w:t xml:space="preserve">undertaking a </w:t>
      </w:r>
      <w:r w:rsidR="00054C54">
        <w:t>review and lesson capture.</w:t>
      </w:r>
    </w:p>
    <w:p w:rsidRPr="00721FE5" w:rsidR="00054C54" w:rsidP="006531BA" w:rsidRDefault="00054C54" w14:paraId="5D8C93BB" w14:textId="77777777">
      <w:pPr>
        <w:pStyle w:val="SPbodytext"/>
        <w:rPr>
          <w:lang w:val="en-AU"/>
        </w:rPr>
      </w:pPr>
    </w:p>
    <w:bookmarkEnd w:id="14"/>
    <w:p w:rsidRPr="002F00A4" w:rsidR="00D40D96" w:rsidP="00D40D96" w:rsidRDefault="00D40D96" w14:paraId="1F5E2CD0" w14:textId="77777777">
      <w:pPr>
        <w:pStyle w:val="SPheading3"/>
      </w:pPr>
      <w:r>
        <w:t xml:space="preserve">National accreditation pathway </w:t>
      </w:r>
    </w:p>
    <w:p w:rsidR="00D40D96" w:rsidP="00D40D96" w:rsidRDefault="00D40D96" w14:paraId="7AE9DD82" w14:textId="5783D0B9">
      <w:pPr>
        <w:pStyle w:val="SPbodytext"/>
      </w:pPr>
      <w:r>
        <w:t>This course is based on the BSBPMG522 Undertake project work unit of competency that contributes to the Diploma of Business.</w:t>
      </w:r>
    </w:p>
    <w:p w:rsidR="00D40D96" w:rsidP="00D40D96" w:rsidRDefault="00D40D96" w14:paraId="78E3BC09" w14:textId="77777777">
      <w:pPr>
        <w:pStyle w:val="SPbodytext"/>
      </w:pPr>
      <w:r>
        <w:t xml:space="preserve">The course provides optional assessment for pathway accreditation towards a Diploma level unit delivered in fast-track mode. </w:t>
      </w:r>
    </w:p>
    <w:p w:rsidR="00A26256" w:rsidRDefault="00A26256" w14:paraId="5DC44706" w14:textId="0BA021AB">
      <w:pPr>
        <w:rPr>
          <w:rFonts w:ascii="Open Sans" w:hAnsi="Open Sans"/>
          <w:color w:val="000000" w:themeColor="text1"/>
          <w:sz w:val="20"/>
          <w:szCs w:val="20"/>
          <w:lang w:val="en-US"/>
        </w:rPr>
      </w:pPr>
      <w:r>
        <w:br w:type="page"/>
      </w:r>
    </w:p>
    <w:p w:rsidR="00544142" w:rsidP="00544142" w:rsidRDefault="006D12E4" w14:paraId="2F941075" w14:textId="07F86F7C">
      <w:pPr>
        <w:pStyle w:val="SPheading1"/>
        <w:rPr>
          <w:lang w:val="en-AU"/>
        </w:rPr>
      </w:pPr>
      <w:bookmarkStart w:name="_Toc524438645" w:id="15"/>
      <w:bookmarkStart w:name="_Toc380561753" w:id="16"/>
      <w:bookmarkStart w:name="_Toc430082226" w:id="17"/>
      <w:r w:rsidRPr="00721FE5">
        <w:rPr>
          <w:lang w:val="en-AU"/>
        </w:rPr>
        <w:t>Course</w:t>
      </w:r>
      <w:r w:rsidRPr="00721FE5" w:rsidR="00544142">
        <w:rPr>
          <w:lang w:val="en-AU"/>
        </w:rPr>
        <w:t xml:space="preserve"> </w:t>
      </w:r>
      <w:r w:rsidR="00821070">
        <w:rPr>
          <w:lang w:val="en-AU"/>
        </w:rPr>
        <w:t>Project</w:t>
      </w:r>
      <w:bookmarkEnd w:id="15"/>
    </w:p>
    <w:p w:rsidR="00C16AC7" w:rsidP="00C16AC7" w:rsidRDefault="00C16AC7" w14:paraId="779242E5" w14:textId="77777777">
      <w:pPr>
        <w:pStyle w:val="SPblock"/>
      </w:pPr>
      <w:r>
        <w:t>Moving a Corporate Office</w:t>
      </w:r>
    </w:p>
    <w:p w:rsidR="00C16AC7" w:rsidP="00C16AC7" w:rsidRDefault="00C16AC7" w14:paraId="411D5330" w14:textId="51AE7738">
      <w:pPr>
        <w:pStyle w:val="SPbodytext"/>
      </w:pPr>
      <w:r>
        <w:t>AlphaBeta Corporation is a supplier of consulting services and products to government and private industry. It has experienced considerable growth in the last 12 months, going from 80 employees to 150. This growth means that their current corporate offices are no longer adequate for their needs; four months ago they rented additional space across the road for 45 staff. Further to this, they anticipate that the organisation will continue to grow to possibly 200 people within the next 18 months, possibly reaching 280 in the next five years to align to their Strategic Plan to expand their corporate offerings and market share.</w:t>
      </w:r>
    </w:p>
    <w:p w:rsidR="00C16AC7" w:rsidP="00C16AC7" w:rsidRDefault="00C16AC7" w14:paraId="1D0D25FE" w14:textId="77777777">
      <w:pPr>
        <w:pStyle w:val="SPbodytext"/>
      </w:pPr>
      <w:r>
        <w:t>As a result of this situation, the Executive and Board of AlphaBeta have decided to relocate their corporate offices to a new location. The new site has already been chosen, it is 20 minutes out of the city, and will comfortably support their anticipated growth for the next five years.</w:t>
      </w:r>
    </w:p>
    <w:p w:rsidR="00C16AC7" w:rsidP="00C16AC7" w:rsidRDefault="00C16AC7" w14:paraId="1C7734AD" w14:textId="77777777">
      <w:pPr>
        <w:pStyle w:val="SPbodytext"/>
      </w:pPr>
      <w:r>
        <w:t>The organisation has appointed a dedicated Project Manager and team to manage the Corporate Relocation Project. The project is responsible for:</w:t>
      </w:r>
    </w:p>
    <w:p w:rsidR="00C16AC7" w:rsidP="00C16AC7" w:rsidRDefault="00C16AC7" w14:paraId="242C9B8E" w14:textId="4B806F02">
      <w:pPr>
        <w:pStyle w:val="SPbullet"/>
        <w:ind w:left="681"/>
      </w:pPr>
      <w:r>
        <w:t>Ensuring that the new corporate offices are appropriately designed and set up to support the needs of the organisation – including offices and other working spaces; reception; meeting rooms and AV; break areas and equipment; other facilities (restrooms, first aid, stationery storage etc.); ICT cabling and other requirements; document and records storage. Their remit also includes: interior design choices, OHS compliance of spaces and furniture, and a range of requirements for break areas and other employee concerns.</w:t>
      </w:r>
    </w:p>
    <w:p w:rsidR="00C16AC7" w:rsidP="00C16AC7" w:rsidRDefault="00C16AC7" w14:paraId="5E584DBB" w14:textId="2C62CE82">
      <w:pPr>
        <w:pStyle w:val="SPbullet"/>
        <w:ind w:left="681"/>
      </w:pPr>
      <w:r>
        <w:t xml:space="preserve">Identifying all items that </w:t>
      </w:r>
      <w:r w:rsidRPr="00E81197">
        <w:rPr>
          <w:b/>
        </w:rPr>
        <w:t>will be moved</w:t>
      </w:r>
      <w:r>
        <w:t xml:space="preserve"> into the new facility, and organising the removal</w:t>
      </w:r>
      <w:r w:rsidR="00AA217B">
        <w:t>s</w:t>
      </w:r>
      <w:r>
        <w:t xml:space="preserve"> processes.</w:t>
      </w:r>
    </w:p>
    <w:p w:rsidR="00C16AC7" w:rsidP="00C16AC7" w:rsidRDefault="00C16AC7" w14:paraId="7CAAF325" w14:textId="77777777">
      <w:pPr>
        <w:pStyle w:val="SPbullet"/>
        <w:ind w:left="681"/>
      </w:pPr>
      <w:r>
        <w:t xml:space="preserve">Identifying all items that </w:t>
      </w:r>
      <w:r w:rsidRPr="00E81197">
        <w:rPr>
          <w:b/>
        </w:rPr>
        <w:t>will not be moved</w:t>
      </w:r>
      <w:r>
        <w:t xml:space="preserve"> to the new facility, and organising disposal, sale or donation of these items.</w:t>
      </w:r>
    </w:p>
    <w:p w:rsidR="00C16AC7" w:rsidP="00C16AC7" w:rsidRDefault="00C16AC7" w14:paraId="453EC814" w14:textId="5E4A4CAB">
      <w:pPr>
        <w:pStyle w:val="SPbullet"/>
        <w:ind w:left="681"/>
      </w:pPr>
      <w:r>
        <w:t>Organising the make good handover of the current facility back to the landlord, and finalising the leases on the main corporate office and the temporary space across the road.</w:t>
      </w:r>
    </w:p>
    <w:p w:rsidR="00C16AC7" w:rsidP="00C16AC7" w:rsidRDefault="00C16AC7" w14:paraId="148E8800" w14:textId="5DCFC070">
      <w:pPr>
        <w:pStyle w:val="SPbullet"/>
        <w:ind w:left="681"/>
      </w:pPr>
      <w:r>
        <w:t>Ensuring business continuity throughout the move.</w:t>
      </w:r>
    </w:p>
    <w:p w:rsidR="00C16AC7" w:rsidP="00C16AC7" w:rsidRDefault="00C16AC7" w14:paraId="3B042E95" w14:textId="77777777">
      <w:pPr>
        <w:pStyle w:val="SPbullet"/>
        <w:ind w:left="681"/>
      </w:pPr>
      <w:r>
        <w:t>Communicating and engaging staff in the process.</w:t>
      </w:r>
    </w:p>
    <w:p w:rsidR="00C16AC7" w:rsidP="00C16AC7" w:rsidRDefault="00C16AC7" w14:paraId="2A7BE804" w14:textId="77777777">
      <w:pPr>
        <w:pStyle w:val="SPbodytext"/>
      </w:pPr>
      <w:r>
        <w:t>The Executive are anticipating that this will take six months to complete, but they have not authorised a final budget at this stage.</w:t>
      </w:r>
    </w:p>
    <w:p w:rsidR="00C16AC7" w:rsidP="00C16AC7" w:rsidRDefault="00C16AC7" w14:paraId="6E80ABC8" w14:textId="77777777">
      <w:pPr>
        <w:pStyle w:val="SPbodytext"/>
      </w:pPr>
      <w:r>
        <w:t>The Project Team consists of:</w:t>
      </w:r>
    </w:p>
    <w:p w:rsidR="00C16AC7" w:rsidP="00C16AC7" w:rsidRDefault="00C16AC7" w14:paraId="594AF8B0" w14:textId="77777777">
      <w:pPr>
        <w:pStyle w:val="SPbullet"/>
        <w:ind w:left="681"/>
      </w:pPr>
      <w:r>
        <w:t>Project Manager</w:t>
      </w:r>
    </w:p>
    <w:p w:rsidR="00C16AC7" w:rsidP="00C16AC7" w:rsidRDefault="00C16AC7" w14:paraId="2C335A78" w14:textId="77777777">
      <w:pPr>
        <w:pStyle w:val="SPbullet"/>
        <w:ind w:left="681"/>
      </w:pPr>
      <w:r>
        <w:t>Business Analyst</w:t>
      </w:r>
    </w:p>
    <w:p w:rsidR="00C16AC7" w:rsidP="00C16AC7" w:rsidRDefault="00C16AC7" w14:paraId="492281F6" w14:textId="77777777">
      <w:pPr>
        <w:pStyle w:val="SPbullet"/>
        <w:ind w:left="681"/>
      </w:pPr>
      <w:r>
        <w:t>Change/Communications Manager</w:t>
      </w:r>
    </w:p>
    <w:p w:rsidR="00C16AC7" w:rsidP="00C16AC7" w:rsidRDefault="00C16AC7" w14:paraId="4BE0A870" w14:textId="6C7B30D5">
      <w:pPr>
        <w:pStyle w:val="SPbullet"/>
        <w:ind w:left="681"/>
      </w:pPr>
      <w:r>
        <w:t>Five Project Officers.</w:t>
      </w:r>
    </w:p>
    <w:p w:rsidR="00C16AC7" w:rsidP="00C16AC7" w:rsidRDefault="00C16AC7" w14:paraId="04AAA403" w14:textId="59C4710C">
      <w:pPr>
        <w:pStyle w:val="SPbodytext"/>
      </w:pPr>
      <w:r>
        <w:t>The project reports to a Relocation Steering Committee, and a business reference group is being established to ensure that the requirements and concerns of the five business units are factored into the low-level decisions.</w:t>
      </w:r>
    </w:p>
    <w:p w:rsidR="00B44937" w:rsidP="00B44937" w:rsidRDefault="00C16AC7" w14:paraId="3EA81194" w14:textId="072FD88D">
      <w:pPr>
        <w:pStyle w:val="SPbullet"/>
        <w:numPr>
          <w:ilvl w:val="0"/>
          <w:numId w:val="0"/>
        </w:numPr>
      </w:pPr>
      <w:r>
        <w:t xml:space="preserve">While you will be working on the </w:t>
      </w:r>
      <w:r w:rsidR="00725AD9">
        <w:t xml:space="preserve">entire </w:t>
      </w:r>
      <w:r>
        <w:t>project for the scoping document, you will need to focus on one aspect of the project for the project plan development. In your group, you need to identify which aspect of the project you will focus on for the detailed tasks. Suggestions include:</w:t>
      </w:r>
    </w:p>
    <w:p w:rsidR="00C16AC7" w:rsidP="00C16AC7" w:rsidRDefault="008D4AF9" w14:paraId="26C3BDB6" w14:textId="2D969E6F">
      <w:pPr>
        <w:pStyle w:val="SPbullet"/>
      </w:pPr>
      <w:r>
        <w:t xml:space="preserve">the </w:t>
      </w:r>
      <w:r w:rsidR="00C16AC7">
        <w:t>fit out of the new corporate office</w:t>
      </w:r>
    </w:p>
    <w:p w:rsidR="00C16AC7" w:rsidP="00C16AC7" w:rsidRDefault="008D4AF9" w14:paraId="69645ED6" w14:textId="3497DCC0">
      <w:pPr>
        <w:pStyle w:val="SPbullet"/>
      </w:pPr>
      <w:r>
        <w:t xml:space="preserve">the </w:t>
      </w:r>
      <w:r w:rsidR="00C16AC7">
        <w:t>removal and make good of the current corporate offices</w:t>
      </w:r>
    </w:p>
    <w:p w:rsidR="00C16AC7" w:rsidP="00C16AC7" w:rsidRDefault="008D4AF9" w14:paraId="3AF448C1" w14:textId="327E5D4C">
      <w:pPr>
        <w:pStyle w:val="SPbullet"/>
      </w:pPr>
      <w:r>
        <w:t xml:space="preserve">selection </w:t>
      </w:r>
      <w:r w:rsidR="00C16AC7">
        <w:t>and procurement of external design services and OHS compliance of products</w:t>
      </w:r>
    </w:p>
    <w:p w:rsidR="00C16AC7" w:rsidP="00C16AC7" w:rsidRDefault="008D4AF9" w14:paraId="4DCA7ACD" w14:textId="5D7E6B19">
      <w:pPr>
        <w:pStyle w:val="SPbullet"/>
      </w:pPr>
      <w:r>
        <w:t xml:space="preserve">design </w:t>
      </w:r>
      <w:r w:rsidR="00C16AC7">
        <w:t>and delivery of the meetings rooms and associated AV.</w:t>
      </w:r>
    </w:p>
    <w:p w:rsidRPr="00721FE5" w:rsidR="00B44937" w:rsidP="00544142" w:rsidRDefault="002E36B2" w14:paraId="284E6BE4" w14:textId="204EE26E">
      <w:pPr>
        <w:pStyle w:val="SPbodytext"/>
        <w:rPr>
          <w:lang w:val="en-AU"/>
        </w:rPr>
      </w:pPr>
      <w:r>
        <w:rPr>
          <w:lang w:val="en-AU"/>
        </w:rPr>
        <w:t>You will need to confirm this with your facilitator.</w:t>
      </w:r>
    </w:p>
    <w:p w:rsidRPr="00721FE5" w:rsidR="00544142" w:rsidP="00544142" w:rsidRDefault="00544142" w14:paraId="02EFB70D" w14:textId="77777777">
      <w:pPr>
        <w:pStyle w:val="SPbodytext"/>
        <w:rPr>
          <w:lang w:val="en-AU"/>
        </w:rPr>
      </w:pPr>
      <w:r w:rsidRPr="00721FE5">
        <w:rPr>
          <w:lang w:val="en-AU"/>
        </w:rPr>
        <w:br w:type="page"/>
      </w:r>
    </w:p>
    <w:p w:rsidRPr="00721FE5" w:rsidR="002E79AF" w:rsidP="002E79AF" w:rsidRDefault="004A0EEC" w14:paraId="1368B0CE" w14:textId="18819223">
      <w:pPr>
        <w:pStyle w:val="SPheading1"/>
        <w:rPr>
          <w:lang w:val="en-AU"/>
        </w:rPr>
      </w:pPr>
      <w:bookmarkStart w:name="_Toc524438646" w:id="18"/>
      <w:bookmarkEnd w:id="16"/>
      <w:bookmarkEnd w:id="17"/>
      <w:r>
        <w:rPr>
          <w:lang w:val="en-AU"/>
        </w:rPr>
        <w:t>Project Management</w:t>
      </w:r>
      <w:bookmarkEnd w:id="18"/>
    </w:p>
    <w:p w:rsidRPr="00721FE5" w:rsidR="002E79AF" w:rsidP="002E79AF" w:rsidRDefault="002E79AF" w14:paraId="32538486" w14:textId="77777777">
      <w:pPr>
        <w:pStyle w:val="SPbodytext"/>
        <w:rPr>
          <w:lang w:val="en-AU"/>
        </w:rPr>
      </w:pPr>
      <w:r w:rsidRPr="00721FE5">
        <w:rPr>
          <w:iCs/>
          <w:lang w:val="en-AU"/>
        </w:rPr>
        <w:t>In your small group, consider the questions below and</w:t>
      </w:r>
      <w:r w:rsidRPr="00721FE5">
        <w:rPr>
          <w:lang w:val="en-AU"/>
        </w:rPr>
        <w:t xml:space="preserve"> write down your responses on post-it-notes (one response per post-it-note).</w:t>
      </w:r>
    </w:p>
    <w:p w:rsidRPr="00721FE5" w:rsidR="002E79AF" w:rsidP="002E79AF" w:rsidRDefault="002E79AF" w14:paraId="490FD4EB" w14:textId="77777777">
      <w:pPr>
        <w:pStyle w:val="SPbullet"/>
        <w:rPr>
          <w:lang w:val="en-AU"/>
        </w:rPr>
      </w:pPr>
      <w:r w:rsidRPr="00721FE5">
        <w:rPr>
          <w:lang w:val="en-AU"/>
        </w:rPr>
        <w:t>Place your post-it-notes on the appropriate flip chart paper on the wall.</w:t>
      </w:r>
    </w:p>
    <w:p w:rsidRPr="00721FE5" w:rsidR="002E79AF" w:rsidP="002E79AF" w:rsidRDefault="002E79AF" w14:paraId="7F682175" w14:textId="77777777">
      <w:pPr>
        <w:pStyle w:val="SPbullet"/>
        <w:rPr>
          <w:lang w:val="en-AU"/>
        </w:rPr>
      </w:pPr>
      <w:r w:rsidRPr="00721FE5">
        <w:rPr>
          <w:lang w:val="en-AU"/>
        </w:rPr>
        <w:t>Use the space below to record your responses for future reference.</w:t>
      </w:r>
    </w:p>
    <w:p w:rsidRPr="00721FE5" w:rsidR="002E79AF" w:rsidP="0023166F" w:rsidRDefault="002E79AF" w14:paraId="58D8852E" w14:textId="77777777">
      <w:pPr>
        <w:pStyle w:val="SPblock"/>
        <w:rPr>
          <w:lang w:val="en-AU"/>
        </w:rPr>
      </w:pPr>
      <w:r w:rsidRPr="00721FE5">
        <w:rPr>
          <w:lang w:val="en-AU"/>
        </w:rPr>
        <w:t>What is a project?</w:t>
      </w:r>
    </w:p>
    <w:p w:rsidRPr="00721FE5" w:rsidR="002E79AF" w:rsidP="0023166F" w:rsidRDefault="002E79AF" w14:paraId="057A2356" w14:textId="77777777">
      <w:pPr>
        <w:pStyle w:val="SPlinedparagraph"/>
        <w:rPr>
          <w:lang w:val="en-AU"/>
        </w:rPr>
      </w:pPr>
    </w:p>
    <w:p w:rsidR="002E79AF" w:rsidP="0023166F" w:rsidRDefault="002E79AF" w14:paraId="39AA43C1" w14:textId="5EF5D7C8">
      <w:pPr>
        <w:pStyle w:val="SPlinedparagraph"/>
        <w:rPr>
          <w:lang w:val="en-AU"/>
        </w:rPr>
      </w:pPr>
    </w:p>
    <w:p w:rsidR="003A6784" w:rsidP="0023166F" w:rsidRDefault="003A6784" w14:paraId="1863F690" w14:textId="56B8026D">
      <w:pPr>
        <w:pStyle w:val="SPlinedparagraph"/>
        <w:rPr>
          <w:lang w:val="en-AU"/>
        </w:rPr>
      </w:pPr>
    </w:p>
    <w:p w:rsidRPr="00721FE5" w:rsidR="003A6784" w:rsidP="0023166F" w:rsidRDefault="003A6784" w14:paraId="6C4206CE" w14:textId="77777777">
      <w:pPr>
        <w:pStyle w:val="SPlinedparagraph"/>
        <w:rPr>
          <w:lang w:val="en-AU"/>
        </w:rPr>
      </w:pPr>
    </w:p>
    <w:p w:rsidRPr="00721FE5" w:rsidR="002E79AF" w:rsidP="0023166F" w:rsidRDefault="002E79AF" w14:paraId="53F60EB7" w14:textId="77777777">
      <w:pPr>
        <w:pStyle w:val="SPlinedparagraph"/>
        <w:rPr>
          <w:lang w:val="en-AU"/>
        </w:rPr>
      </w:pPr>
    </w:p>
    <w:p w:rsidRPr="00721FE5" w:rsidR="002E79AF" w:rsidP="0023166F" w:rsidRDefault="002E79AF" w14:paraId="219F66E3" w14:textId="77777777">
      <w:pPr>
        <w:pStyle w:val="SPblock"/>
        <w:rPr>
          <w:lang w:val="en-AU"/>
        </w:rPr>
      </w:pPr>
      <w:r w:rsidRPr="00721FE5">
        <w:rPr>
          <w:lang w:val="en-AU"/>
        </w:rPr>
        <w:t>What is project management?</w:t>
      </w:r>
    </w:p>
    <w:p w:rsidRPr="00721FE5" w:rsidR="002E79AF" w:rsidP="0023166F" w:rsidRDefault="002E79AF" w14:paraId="7B3AD539" w14:textId="77777777">
      <w:pPr>
        <w:pStyle w:val="SPlinedparagraph"/>
        <w:rPr>
          <w:lang w:val="en-AU"/>
        </w:rPr>
      </w:pPr>
    </w:p>
    <w:p w:rsidR="002E79AF" w:rsidP="0023166F" w:rsidRDefault="002E79AF" w14:paraId="1B12E5D8" w14:textId="1E874C5D">
      <w:pPr>
        <w:pStyle w:val="SPlinedparagraph"/>
        <w:rPr>
          <w:lang w:val="en-AU"/>
        </w:rPr>
      </w:pPr>
    </w:p>
    <w:p w:rsidR="003A6784" w:rsidP="0023166F" w:rsidRDefault="003A6784" w14:paraId="47893D50" w14:textId="2AE6B322">
      <w:pPr>
        <w:pStyle w:val="SPlinedparagraph"/>
        <w:rPr>
          <w:lang w:val="en-AU"/>
        </w:rPr>
      </w:pPr>
    </w:p>
    <w:p w:rsidRPr="00721FE5" w:rsidR="003A6784" w:rsidP="0023166F" w:rsidRDefault="003A6784" w14:paraId="6F72E1BD" w14:textId="77777777">
      <w:pPr>
        <w:pStyle w:val="SPlinedparagraph"/>
        <w:rPr>
          <w:lang w:val="en-AU"/>
        </w:rPr>
      </w:pPr>
    </w:p>
    <w:p w:rsidRPr="00721FE5" w:rsidR="002E79AF" w:rsidP="0023166F" w:rsidRDefault="002E79AF" w14:paraId="3F0845F1" w14:textId="77777777">
      <w:pPr>
        <w:pStyle w:val="SPlinedparagraph"/>
        <w:rPr>
          <w:lang w:val="en-AU"/>
        </w:rPr>
      </w:pPr>
    </w:p>
    <w:p w:rsidRPr="00721FE5" w:rsidR="002E79AF" w:rsidP="0023166F" w:rsidRDefault="002E79AF" w14:paraId="3B700A6A" w14:textId="77777777">
      <w:pPr>
        <w:pStyle w:val="SPblock"/>
        <w:rPr>
          <w:lang w:val="en-AU"/>
        </w:rPr>
      </w:pPr>
      <w:r w:rsidRPr="00721FE5">
        <w:rPr>
          <w:lang w:val="en-AU"/>
        </w:rPr>
        <w:t>What makes a project succeed?</w:t>
      </w:r>
    </w:p>
    <w:p w:rsidRPr="00721FE5" w:rsidR="002E79AF" w:rsidP="0023166F" w:rsidRDefault="002E79AF" w14:paraId="544C5282" w14:textId="77777777">
      <w:pPr>
        <w:pStyle w:val="SPlinedparagraph"/>
        <w:rPr>
          <w:lang w:val="en-AU"/>
        </w:rPr>
      </w:pPr>
    </w:p>
    <w:p w:rsidRPr="00721FE5" w:rsidR="002E79AF" w:rsidP="0023166F" w:rsidRDefault="002E79AF" w14:paraId="0F062271" w14:textId="77777777">
      <w:pPr>
        <w:pStyle w:val="SPlinedparagraph"/>
        <w:rPr>
          <w:lang w:val="en-AU"/>
        </w:rPr>
      </w:pPr>
    </w:p>
    <w:p w:rsidR="002E79AF" w:rsidP="0023166F" w:rsidRDefault="002E79AF" w14:paraId="7963FB06" w14:textId="6070809C">
      <w:pPr>
        <w:pStyle w:val="SPlinedparagraph"/>
        <w:rPr>
          <w:lang w:val="en-AU"/>
        </w:rPr>
      </w:pPr>
    </w:p>
    <w:p w:rsidR="003A6784" w:rsidP="0023166F" w:rsidRDefault="003A6784" w14:paraId="5702C167" w14:textId="17BA0BBC">
      <w:pPr>
        <w:pStyle w:val="SPlinedparagraph"/>
        <w:rPr>
          <w:lang w:val="en-AU"/>
        </w:rPr>
      </w:pPr>
    </w:p>
    <w:p w:rsidR="003A6784" w:rsidP="0023166F" w:rsidRDefault="003A6784" w14:paraId="5760EF1B" w14:textId="13271611">
      <w:pPr>
        <w:pStyle w:val="SPlinedparagraph"/>
        <w:rPr>
          <w:lang w:val="en-AU"/>
        </w:rPr>
      </w:pPr>
    </w:p>
    <w:p w:rsidR="003A6784" w:rsidP="0023166F" w:rsidRDefault="003A6784" w14:paraId="5D864717" w14:textId="36D33C45">
      <w:pPr>
        <w:pStyle w:val="SPlinedparagraph"/>
        <w:rPr>
          <w:lang w:val="en-AU"/>
        </w:rPr>
      </w:pPr>
    </w:p>
    <w:p w:rsidR="003A6784" w:rsidP="0023166F" w:rsidRDefault="003A6784" w14:paraId="60BBF2B7" w14:textId="3CE6126A">
      <w:pPr>
        <w:pStyle w:val="SPlinedparagraph"/>
        <w:rPr>
          <w:lang w:val="en-AU"/>
        </w:rPr>
      </w:pPr>
    </w:p>
    <w:p w:rsidR="003A6784" w:rsidP="0023166F" w:rsidRDefault="003A6784" w14:paraId="615D4093" w14:textId="29A403D6">
      <w:pPr>
        <w:pStyle w:val="SPlinedparagraph"/>
        <w:rPr>
          <w:lang w:val="en-AU"/>
        </w:rPr>
      </w:pPr>
    </w:p>
    <w:p w:rsidRPr="00721FE5" w:rsidR="003A6784" w:rsidP="0023166F" w:rsidRDefault="003A6784" w14:paraId="1433F985" w14:textId="77777777">
      <w:pPr>
        <w:pStyle w:val="SPlinedparagraph"/>
        <w:rPr>
          <w:lang w:val="en-AU"/>
        </w:rPr>
      </w:pPr>
    </w:p>
    <w:p w:rsidRPr="00721FE5" w:rsidR="002E79AF" w:rsidP="0023166F" w:rsidRDefault="002E79AF" w14:paraId="0BA21B4E" w14:textId="77777777">
      <w:pPr>
        <w:pStyle w:val="SPlinedparagraph"/>
        <w:rPr>
          <w:lang w:val="en-AU"/>
        </w:rPr>
      </w:pPr>
    </w:p>
    <w:p w:rsidRPr="00721FE5" w:rsidR="002E79AF" w:rsidP="0023166F" w:rsidRDefault="002E79AF" w14:paraId="64FE3834" w14:textId="77777777">
      <w:pPr>
        <w:pStyle w:val="SPblock"/>
        <w:rPr>
          <w:lang w:val="en-AU"/>
        </w:rPr>
      </w:pPr>
      <w:r w:rsidRPr="00721FE5">
        <w:rPr>
          <w:lang w:val="en-AU"/>
        </w:rPr>
        <w:t>What makes a project fail?</w:t>
      </w:r>
    </w:p>
    <w:p w:rsidRPr="00721FE5" w:rsidR="002E79AF" w:rsidP="0023166F" w:rsidRDefault="002E79AF" w14:paraId="07BF1DED" w14:textId="77777777">
      <w:pPr>
        <w:pStyle w:val="SPlinedparagraph"/>
        <w:rPr>
          <w:lang w:val="en-AU"/>
        </w:rPr>
      </w:pPr>
    </w:p>
    <w:p w:rsidRPr="00721FE5" w:rsidR="002E79AF" w:rsidP="0023166F" w:rsidRDefault="002E79AF" w14:paraId="49EBCA50" w14:textId="77777777">
      <w:pPr>
        <w:pStyle w:val="SPlinedparagraph"/>
        <w:rPr>
          <w:lang w:val="en-AU"/>
        </w:rPr>
      </w:pPr>
    </w:p>
    <w:p w:rsidR="002E79AF" w:rsidP="0023166F" w:rsidRDefault="002E79AF" w14:paraId="75BD4842" w14:textId="1DD73C21">
      <w:pPr>
        <w:pStyle w:val="SPlinedparagraph"/>
        <w:rPr>
          <w:lang w:val="en-AU"/>
        </w:rPr>
      </w:pPr>
    </w:p>
    <w:p w:rsidR="003A6784" w:rsidP="0023166F" w:rsidRDefault="003A6784" w14:paraId="652A8E89" w14:textId="357A8F07">
      <w:pPr>
        <w:pStyle w:val="SPlinedparagraph"/>
        <w:rPr>
          <w:lang w:val="en-AU"/>
        </w:rPr>
      </w:pPr>
    </w:p>
    <w:p w:rsidR="003A6784" w:rsidP="0023166F" w:rsidRDefault="003A6784" w14:paraId="39CDC886" w14:textId="53281FF9">
      <w:pPr>
        <w:pStyle w:val="SPlinedparagraph"/>
        <w:rPr>
          <w:lang w:val="en-AU"/>
        </w:rPr>
      </w:pPr>
    </w:p>
    <w:p w:rsidR="003A6784" w:rsidP="0023166F" w:rsidRDefault="003A6784" w14:paraId="455F86C6" w14:textId="25CCF020">
      <w:pPr>
        <w:pStyle w:val="SPlinedparagraph"/>
        <w:rPr>
          <w:lang w:val="en-AU"/>
        </w:rPr>
      </w:pPr>
    </w:p>
    <w:p w:rsidR="003A6784" w:rsidP="0023166F" w:rsidRDefault="003A6784" w14:paraId="4224D251" w14:textId="6F9B0057">
      <w:pPr>
        <w:pStyle w:val="SPlinedparagraph"/>
        <w:rPr>
          <w:lang w:val="en-AU"/>
        </w:rPr>
      </w:pPr>
    </w:p>
    <w:p w:rsidR="003A6784" w:rsidP="0023166F" w:rsidRDefault="003A6784" w14:paraId="2868FF78" w14:textId="5B9D500F">
      <w:pPr>
        <w:pStyle w:val="SPlinedparagraph"/>
        <w:rPr>
          <w:lang w:val="en-AU"/>
        </w:rPr>
      </w:pPr>
    </w:p>
    <w:p w:rsidRPr="00721FE5" w:rsidR="003A6784" w:rsidP="0023166F" w:rsidRDefault="003A6784" w14:paraId="3D153667" w14:textId="77777777">
      <w:pPr>
        <w:pStyle w:val="SPlinedparagraph"/>
        <w:rPr>
          <w:lang w:val="en-AU"/>
        </w:rPr>
      </w:pPr>
    </w:p>
    <w:p w:rsidRPr="00721FE5" w:rsidR="002E79AF" w:rsidP="0023166F" w:rsidRDefault="002E79AF" w14:paraId="798A0D13" w14:textId="77777777">
      <w:pPr>
        <w:pStyle w:val="SPlinedparagraph"/>
        <w:rPr>
          <w:lang w:val="en-AU"/>
        </w:rPr>
      </w:pPr>
    </w:p>
    <w:p w:rsidRPr="00721FE5" w:rsidR="002E79AF" w:rsidP="0023166F" w:rsidRDefault="002E79AF" w14:paraId="402490E8" w14:textId="77777777">
      <w:pPr>
        <w:pStyle w:val="SPblock"/>
        <w:rPr>
          <w:lang w:val="en-AU"/>
        </w:rPr>
      </w:pPr>
      <w:r w:rsidRPr="00721FE5">
        <w:rPr>
          <w:lang w:val="en-AU"/>
        </w:rPr>
        <w:t>What do project managers manage?</w:t>
      </w:r>
    </w:p>
    <w:p w:rsidRPr="00721FE5" w:rsidR="002E79AF" w:rsidP="0023166F" w:rsidRDefault="002E79AF" w14:paraId="55D7E9A0" w14:textId="77777777">
      <w:pPr>
        <w:pStyle w:val="SPlinedparagraph"/>
        <w:rPr>
          <w:lang w:val="en-AU"/>
        </w:rPr>
      </w:pPr>
    </w:p>
    <w:p w:rsidR="002E79AF" w:rsidP="0023166F" w:rsidRDefault="002E79AF" w14:paraId="572A74B1" w14:textId="29EBF198">
      <w:pPr>
        <w:pStyle w:val="SPlinedparagraph"/>
        <w:rPr>
          <w:lang w:val="en-AU"/>
        </w:rPr>
      </w:pPr>
    </w:p>
    <w:p w:rsidR="003A6784" w:rsidP="0023166F" w:rsidRDefault="003A6784" w14:paraId="5BA026F0" w14:textId="2BAD0B95">
      <w:pPr>
        <w:pStyle w:val="SPlinedparagraph"/>
        <w:rPr>
          <w:lang w:val="en-AU"/>
        </w:rPr>
      </w:pPr>
    </w:p>
    <w:p w:rsidR="003A6784" w:rsidP="0023166F" w:rsidRDefault="003A6784" w14:paraId="28A2222E" w14:textId="71F798A0">
      <w:pPr>
        <w:pStyle w:val="SPlinedparagraph"/>
        <w:rPr>
          <w:lang w:val="en-AU"/>
        </w:rPr>
      </w:pPr>
    </w:p>
    <w:p w:rsidR="003A6784" w:rsidP="0023166F" w:rsidRDefault="003A6784" w14:paraId="42A7248A" w14:textId="0E065487">
      <w:pPr>
        <w:pStyle w:val="SPlinedparagraph"/>
        <w:rPr>
          <w:lang w:val="en-AU"/>
        </w:rPr>
      </w:pPr>
    </w:p>
    <w:p w:rsidRPr="00721FE5" w:rsidR="003A6784" w:rsidP="0023166F" w:rsidRDefault="003A6784" w14:paraId="23E56F26" w14:textId="77777777">
      <w:pPr>
        <w:pStyle w:val="SPlinedparagraph"/>
        <w:rPr>
          <w:lang w:val="en-AU"/>
        </w:rPr>
      </w:pPr>
    </w:p>
    <w:p w:rsidRPr="00721FE5" w:rsidR="002E79AF" w:rsidP="0023166F" w:rsidRDefault="002E79AF" w14:paraId="12CB94C7" w14:textId="77777777">
      <w:pPr>
        <w:pStyle w:val="SPlinedparagraph"/>
        <w:rPr>
          <w:lang w:val="en-AU"/>
        </w:rPr>
      </w:pPr>
    </w:p>
    <w:p w:rsidRPr="00721FE5" w:rsidR="002E168C" w:rsidRDefault="002E168C" w14:paraId="65018B31" w14:textId="77777777">
      <w:r w:rsidRPr="00721FE5">
        <w:br w:type="page"/>
      </w:r>
    </w:p>
    <w:p w:rsidR="002E168C" w:rsidP="00440638" w:rsidRDefault="002E168C" w14:paraId="6BBA900A" w14:textId="5E97373F">
      <w:pPr>
        <w:pStyle w:val="SPheading1"/>
        <w:rPr>
          <w:lang w:val="en-AU"/>
        </w:rPr>
      </w:pPr>
      <w:bookmarkStart w:name="_Toc380561758" w:id="19"/>
      <w:bookmarkStart w:name="_Toc430082230" w:id="20"/>
      <w:bookmarkStart w:name="_Toc524438647" w:id="21"/>
      <w:r w:rsidRPr="00721FE5">
        <w:rPr>
          <w:lang w:val="en-AU"/>
        </w:rPr>
        <w:t>The Project Lifecycle</w:t>
      </w:r>
      <w:bookmarkEnd w:id="19"/>
      <w:bookmarkEnd w:id="20"/>
      <w:bookmarkEnd w:id="21"/>
    </w:p>
    <w:p w:rsidR="00947F5B" w:rsidP="008B4420" w:rsidRDefault="008B4420" w14:paraId="5A1A9FA9" w14:textId="1E9D7FB2">
      <w:pPr>
        <w:pStyle w:val="SPbodytext"/>
        <w:rPr>
          <w:lang w:val="en-AU"/>
        </w:rPr>
      </w:pPr>
      <w:r>
        <w:rPr>
          <w:lang w:val="en-AU"/>
        </w:rPr>
        <w:t xml:space="preserve">A project is a </w:t>
      </w:r>
      <w:r>
        <w:rPr>
          <w:i/>
          <w:lang w:val="en-AU"/>
        </w:rPr>
        <w:t>temporary</w:t>
      </w:r>
      <w:r>
        <w:rPr>
          <w:lang w:val="en-AU"/>
        </w:rPr>
        <w:t xml:space="preserve"> activity designed to deliver</w:t>
      </w:r>
      <w:r w:rsidR="00947F5B">
        <w:rPr>
          <w:lang w:val="en-AU"/>
        </w:rPr>
        <w:t xml:space="preserve"> a defined outcome. It has a defined:</w:t>
      </w:r>
    </w:p>
    <w:p w:rsidR="00947F5B" w:rsidP="00947F5B" w:rsidRDefault="00947F5B" w14:paraId="1B3896D9" w14:textId="288BF06C">
      <w:pPr>
        <w:pStyle w:val="SPbullet"/>
      </w:pPr>
      <w:r>
        <w:t>Beginning and end</w:t>
      </w:r>
    </w:p>
    <w:p w:rsidR="00947F5B" w:rsidP="00947F5B" w:rsidRDefault="00947F5B" w14:paraId="58C51D4D" w14:textId="2135B05E">
      <w:pPr>
        <w:pStyle w:val="SPbullet"/>
      </w:pPr>
      <w:r>
        <w:t>Scope and resources</w:t>
      </w:r>
    </w:p>
    <w:p w:rsidRPr="008B4420" w:rsidR="00947F5B" w:rsidP="00947F5B" w:rsidRDefault="00947F5B" w14:paraId="12519D40" w14:textId="7ACAEAED">
      <w:pPr>
        <w:pStyle w:val="SPbullet"/>
      </w:pPr>
      <w:r>
        <w:t>Goal, or goals, outside business as usual operations.</w:t>
      </w:r>
    </w:p>
    <w:p w:rsidR="00AA217B" w:rsidP="00AA217B" w:rsidRDefault="00AA217B" w14:paraId="23A35B0F" w14:textId="77777777">
      <w:pPr>
        <w:pStyle w:val="SPbodytext"/>
      </w:pPr>
      <w:bookmarkStart w:name="_Toc380561759" w:id="22"/>
      <w:bookmarkStart w:name="_Toc430082231" w:id="23"/>
      <w:r w:rsidRPr="00615D51">
        <w:t>A project is a unique</w:t>
      </w:r>
      <w:r>
        <w:t xml:space="preserve"> activity, which is often delivered by a team that doesn’t usually work together. </w:t>
      </w:r>
      <w:r w:rsidRPr="00615D51">
        <w:t xml:space="preserve">A project is usually deemed </w:t>
      </w:r>
      <w:r>
        <w:t>successful if it achieves its objectives within the time, cost and quality constraints agreed in the plan.</w:t>
      </w:r>
    </w:p>
    <w:p w:rsidR="00AA217B" w:rsidP="00AA217B" w:rsidRDefault="00AA217B" w14:paraId="4CE9224B" w14:textId="77777777">
      <w:pPr>
        <w:pStyle w:val="SPbodytext"/>
      </w:pPr>
      <w:r>
        <w:t>Developing a new piece of software to improve your business processes, moving to a new office building, the relief effort after a natural disaster, expanding your business into a new geographic market – are all projects.</w:t>
      </w:r>
    </w:p>
    <w:p w:rsidRPr="008B4420" w:rsidR="00AA217B" w:rsidP="00AA217B" w:rsidRDefault="00AA217B" w14:paraId="26D57AE7" w14:textId="77777777">
      <w:pPr>
        <w:pStyle w:val="SPbodytext"/>
      </w:pPr>
      <w:r w:rsidRPr="008B4420">
        <w:t xml:space="preserve">And all </w:t>
      </w:r>
      <w:r>
        <w:t>projects must be managed to deliver their defined results on-time and on-budget; integrated to the business as usual components of the organisation.</w:t>
      </w:r>
    </w:p>
    <w:p w:rsidRPr="00721FE5" w:rsidR="002E168C" w:rsidP="00C75EE3" w:rsidRDefault="00C75EE3" w14:paraId="6F34B7C8" w14:textId="525CBF97">
      <w:pPr>
        <w:pStyle w:val="SPheading3"/>
        <w:rPr>
          <w:lang w:val="en-AU"/>
        </w:rPr>
      </w:pPr>
      <w:r w:rsidRPr="00721FE5">
        <w:rPr>
          <w:lang w:val="en-AU"/>
        </w:rPr>
        <w:t>O</w:t>
      </w:r>
      <w:r w:rsidRPr="00721FE5" w:rsidR="002E168C">
        <w:rPr>
          <w:lang w:val="en-AU"/>
        </w:rPr>
        <w:t>verview</w:t>
      </w:r>
      <w:bookmarkEnd w:id="22"/>
      <w:bookmarkEnd w:id="23"/>
    </w:p>
    <w:p w:rsidRPr="00721FE5" w:rsidR="002E168C" w:rsidP="0048738C" w:rsidRDefault="002E168C" w14:paraId="547B6014" w14:textId="295E590F">
      <w:pPr>
        <w:pStyle w:val="SPbodytext"/>
        <w:rPr>
          <w:lang w:val="en-AU"/>
        </w:rPr>
      </w:pPr>
      <w:r w:rsidRPr="00721FE5">
        <w:rPr>
          <w:lang w:val="en-AU"/>
        </w:rPr>
        <w:t>Projects vary in size and complexity. All projects can be mapped to the following generic lifecycle:</w:t>
      </w:r>
    </w:p>
    <w:p w:rsidR="002A2F34" w:rsidP="008B4420" w:rsidRDefault="00AA217B" w14:paraId="39C916EA" w14:textId="47835F67">
      <w:pPr>
        <w:pStyle w:val="SPImage"/>
      </w:pPr>
      <w:r>
        <w:rPr>
          <w:noProof/>
          <w:lang w:val="en-AU" w:eastAsia="en-AU"/>
        </w:rPr>
        <mc:AlternateContent>
          <mc:Choice Requires="wpg">
            <w:drawing>
              <wp:anchor distT="0" distB="0" distL="114300" distR="114300" simplePos="0" relativeHeight="251810304" behindDoc="0" locked="0" layoutInCell="1" allowOverlap="1" wp14:anchorId="15EFC644" wp14:editId="7DA1427E">
                <wp:simplePos x="0" y="0"/>
                <wp:positionH relativeFrom="column">
                  <wp:posOffset>3598</wp:posOffset>
                </wp:positionH>
                <wp:positionV relativeFrom="paragraph">
                  <wp:posOffset>1347047</wp:posOffset>
                </wp:positionV>
                <wp:extent cx="6096847" cy="1223010"/>
                <wp:effectExtent l="19050" t="19050" r="18415" b="15240"/>
                <wp:wrapTight wrapText="bothSides">
                  <wp:wrapPolygon edited="0">
                    <wp:start x="0" y="-336"/>
                    <wp:lineTo x="-67" y="-336"/>
                    <wp:lineTo x="-67" y="21533"/>
                    <wp:lineTo x="21598" y="21533"/>
                    <wp:lineTo x="21598" y="-336"/>
                    <wp:lineTo x="0" y="-336"/>
                  </wp:wrapPolygon>
                </wp:wrapTight>
                <wp:docPr id="6" name="Group 6"/>
                <wp:cNvGraphicFramePr/>
                <a:graphic xmlns:a="http://schemas.openxmlformats.org/drawingml/2006/main">
                  <a:graphicData uri="http://schemas.microsoft.com/office/word/2010/wordprocessingGroup">
                    <wpg:wgp>
                      <wpg:cNvGrpSpPr/>
                      <wpg:grpSpPr>
                        <a:xfrm>
                          <a:off x="0" y="0"/>
                          <a:ext cx="6096847" cy="1223010"/>
                          <a:chOff x="0" y="0"/>
                          <a:chExt cx="6096847" cy="1223010"/>
                        </a:xfrm>
                      </wpg:grpSpPr>
                      <wps:wsp>
                        <wps:cNvPr id="32" name="Rectangle: Rounded Corners 32"/>
                        <wps:cNvSpPr/>
                        <wps:spPr>
                          <a:xfrm>
                            <a:off x="0" y="0"/>
                            <a:ext cx="6088380" cy="360000"/>
                          </a:xfrm>
                          <a:prstGeom prst="roundRect">
                            <a:avLst>
                              <a:gd name="adj" fmla="val 25141"/>
                            </a:avLst>
                          </a:prstGeom>
                          <a:solidFill>
                            <a:schemeClr val="bg1"/>
                          </a:solidFill>
                          <a:ln w="2857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Pr="00725AD9" w:rsidR="00795B89" w:rsidP="008B4420" w:rsidRDefault="00795B89" w14:paraId="2A7D6B42" w14:textId="57B306BF">
                              <w:pPr>
                                <w:jc w:val="center"/>
                                <w:rPr>
                                  <w:rFonts w:ascii="Open Sans" w:hAnsi="Open Sans" w:cs="Open Sans"/>
                                  <w:color w:val="000000" w:themeColor="text1"/>
                                  <w:sz w:val="22"/>
                                  <w:lang w:val="en-GB"/>
                                </w:rPr>
                              </w:pPr>
                              <w:r w:rsidRPr="00725AD9">
                                <w:rPr>
                                  <w:rFonts w:ascii="Open Sans" w:hAnsi="Open Sans" w:cs="Open Sans"/>
                                  <w:color w:val="000000" w:themeColor="text1"/>
                                  <w:sz w:val="22"/>
                                  <w:lang w:val="en-GB"/>
                                </w:rPr>
                                <w:t>Stakeholder consultation and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Rounded Corners 35"/>
                        <wps:cNvSpPr/>
                        <wps:spPr>
                          <a:xfrm>
                            <a:off x="0" y="431800"/>
                            <a:ext cx="6088380" cy="359410"/>
                          </a:xfrm>
                          <a:prstGeom prst="roundRect">
                            <a:avLst>
                              <a:gd name="adj" fmla="val 25141"/>
                            </a:avLst>
                          </a:prstGeom>
                          <a:solidFill>
                            <a:schemeClr val="bg1"/>
                          </a:solidFill>
                          <a:ln w="2857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Pr="00725AD9" w:rsidR="00795B89" w:rsidP="008B4420" w:rsidRDefault="00795B89" w14:paraId="6AA548D2" w14:textId="1B3D9B73">
                              <w:pPr>
                                <w:jc w:val="center"/>
                                <w:rPr>
                                  <w:rFonts w:ascii="Open Sans" w:hAnsi="Open Sans" w:cs="Open Sans"/>
                                  <w:color w:val="000000" w:themeColor="text1"/>
                                  <w:sz w:val="22"/>
                                  <w:lang w:val="en-GB"/>
                                </w:rPr>
                              </w:pPr>
                              <w:r w:rsidRPr="00725AD9">
                                <w:rPr>
                                  <w:rFonts w:ascii="Open Sans" w:hAnsi="Open Sans" w:cs="Open Sans"/>
                                  <w:color w:val="000000" w:themeColor="text1"/>
                                  <w:sz w:val="22"/>
                                  <w:lang w:val="en-GB"/>
                                </w:rPr>
                                <w:t>Risk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Rounded Corners 4"/>
                        <wps:cNvSpPr/>
                        <wps:spPr>
                          <a:xfrm>
                            <a:off x="8467" y="863600"/>
                            <a:ext cx="6088380" cy="359410"/>
                          </a:xfrm>
                          <a:prstGeom prst="roundRect">
                            <a:avLst>
                              <a:gd name="adj" fmla="val 25141"/>
                            </a:avLst>
                          </a:prstGeom>
                          <a:solidFill>
                            <a:schemeClr val="bg1"/>
                          </a:solidFill>
                          <a:ln w="2857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Pr="00725AD9" w:rsidR="00795B89" w:rsidP="00AA217B" w:rsidRDefault="00795B89" w14:paraId="4D4F94C9" w14:textId="7334A40D">
                              <w:pPr>
                                <w:jc w:val="center"/>
                                <w:rPr>
                                  <w:rFonts w:ascii="Open Sans" w:hAnsi="Open Sans" w:cs="Open Sans"/>
                                  <w:color w:val="000000" w:themeColor="text1"/>
                                  <w:sz w:val="22"/>
                                  <w:lang w:val="en-GB"/>
                                </w:rPr>
                              </w:pPr>
                              <w:r>
                                <w:rPr>
                                  <w:rFonts w:ascii="Open Sans" w:hAnsi="Open Sans" w:cs="Open Sans"/>
                                  <w:color w:val="000000" w:themeColor="text1"/>
                                  <w:sz w:val="22"/>
                                  <w:lang w:val="en-GB"/>
                                </w:rPr>
                                <w:t>Strategic Monitoring and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group id="Group 6" style="position:absolute;left:0;text-align:left;margin-left:.3pt;margin-top:106.05pt;width:480.05pt;height:96.3pt;z-index:251810304" coordsize="60968,12230" o:spid="_x0000_s1029" w14:anchorId="15EFC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">
                <v:roundrect id="Rectangle: Rounded Corners 32" style="position:absolute;width:60883;height:3600;visibility:visible;mso-wrap-style:square;v-text-anchor:middle" o:spid="_x0000_s1030" fillcolor="white [3212]" strokecolor="#006098 [3206]" strokeweight="2.25pt" arcsize="164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">
                  <v:textbox>
                    <w:txbxContent>
                      <w:p w:rsidRPr="00725AD9" w:rsidR="00795B89" w:rsidP="008B4420" w:rsidRDefault="00795B89" w14:paraId="2A7D6B42" w14:textId="57B306BF">
                        <w:pPr>
                          <w:jc w:val="center"/>
                          <w:rPr>
                            <w:rFonts w:ascii="Open Sans" w:hAnsi="Open Sans" w:cs="Open Sans"/>
                            <w:color w:val="000000" w:themeColor="text1"/>
                            <w:sz w:val="22"/>
                            <w:lang w:val="en-GB"/>
                          </w:rPr>
                        </w:pPr>
                        <w:r w:rsidRPr="00725AD9">
                          <w:rPr>
                            <w:rFonts w:ascii="Open Sans" w:hAnsi="Open Sans" w:cs="Open Sans"/>
                            <w:color w:val="000000" w:themeColor="text1"/>
                            <w:sz w:val="22"/>
                            <w:lang w:val="en-GB"/>
                          </w:rPr>
                          <w:t>Stakeholder consultation and communication</w:t>
                        </w:r>
                      </w:p>
                    </w:txbxContent>
                  </v:textbox>
                </v:roundrect>
                <v:roundrect id="Rectangle: Rounded Corners 35" style="position:absolute;top:4318;width:60883;height:3594;visibility:visible;mso-wrap-style:square;v-text-anchor:middle" o:spid="_x0000_s1031" fillcolor="white [3212]" strokecolor="#006098 [3206]" strokeweight="2.25pt" arcsize="164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">
                  <v:textbox>
                    <w:txbxContent>
                      <w:p w:rsidRPr="00725AD9" w:rsidR="00795B89" w:rsidP="008B4420" w:rsidRDefault="00795B89" w14:paraId="6AA548D2" w14:textId="1B3D9B73">
                        <w:pPr>
                          <w:jc w:val="center"/>
                          <w:rPr>
                            <w:rFonts w:ascii="Open Sans" w:hAnsi="Open Sans" w:cs="Open Sans"/>
                            <w:color w:val="000000" w:themeColor="text1"/>
                            <w:sz w:val="22"/>
                            <w:lang w:val="en-GB"/>
                          </w:rPr>
                        </w:pPr>
                        <w:r w:rsidRPr="00725AD9">
                          <w:rPr>
                            <w:rFonts w:ascii="Open Sans" w:hAnsi="Open Sans" w:cs="Open Sans"/>
                            <w:color w:val="000000" w:themeColor="text1"/>
                            <w:sz w:val="22"/>
                            <w:lang w:val="en-GB"/>
                          </w:rPr>
                          <w:t>Risk Management</w:t>
                        </w:r>
                      </w:p>
                    </w:txbxContent>
                  </v:textbox>
                </v:roundrect>
                <v:roundrect id="Rectangle: Rounded Corners 4" style="position:absolute;left:84;top:8636;width:60884;height:3594;visibility:visible;mso-wrap-style:square;v-text-anchor:middle" o:spid="_x0000_s1032" fillcolor="white [3212]" strokecolor="#006098 [3206]" strokeweight="2.25pt" arcsize="164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">
                  <v:textbox>
                    <w:txbxContent>
                      <w:p w:rsidRPr="00725AD9" w:rsidR="00795B89" w:rsidP="00AA217B" w:rsidRDefault="00795B89" w14:paraId="4D4F94C9" w14:textId="7334A40D">
                        <w:pPr>
                          <w:jc w:val="center"/>
                          <w:rPr>
                            <w:rFonts w:ascii="Open Sans" w:hAnsi="Open Sans" w:cs="Open Sans"/>
                            <w:color w:val="000000" w:themeColor="text1"/>
                            <w:sz w:val="22"/>
                            <w:lang w:val="en-GB"/>
                          </w:rPr>
                        </w:pPr>
                        <w:r>
                          <w:rPr>
                            <w:rFonts w:ascii="Open Sans" w:hAnsi="Open Sans" w:cs="Open Sans"/>
                            <w:color w:val="000000" w:themeColor="text1"/>
                            <w:sz w:val="22"/>
                            <w:lang w:val="en-GB"/>
                          </w:rPr>
                          <w:t>Strategic Monitoring and Review</w:t>
                        </w:r>
                      </w:p>
                    </w:txbxContent>
                  </v:textbox>
                </v:roundrect>
                <w10:wrap type="tight"/>
              </v:group>
            </w:pict>
          </mc:Fallback>
        </mc:AlternateContent>
      </w:r>
      <w:r w:rsidRPr="00721FE5" w:rsidR="002A2F34">
        <w:rPr>
          <w:noProof/>
          <w:lang w:val="en-AU" w:eastAsia="en-AU"/>
        </w:rPr>
        <w:drawing>
          <wp:inline distT="0" distB="0" distL="0" distR="0" wp14:anchorId="0BFC18F3" wp14:editId="77557512">
            <wp:extent cx="6088380" cy="1325880"/>
            <wp:effectExtent l="0" t="0" r="762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AA217B" w:rsidP="0048738C" w:rsidRDefault="00AA217B" w14:paraId="2A9E991F" w14:textId="77777777">
      <w:pPr>
        <w:pStyle w:val="SPbodytext"/>
        <w:rPr>
          <w:lang w:val="en-AU"/>
        </w:rPr>
      </w:pPr>
    </w:p>
    <w:p w:rsidR="00A26256" w:rsidP="00A26256" w:rsidRDefault="00A26256" w14:paraId="39EEECCA" w14:textId="77777777">
      <w:pPr>
        <w:pStyle w:val="SPbodytext"/>
      </w:pPr>
      <w:r>
        <w:t xml:space="preserve">Alongside the stages in the lifecycle, there are three processes that run throughout the project and are essential components to its successful delivery. These are the engagement with your stakeholders, the identification and management of the project risks and processes to strategically monitor and review the organisational environment and its impact on the project. </w:t>
      </w:r>
    </w:p>
    <w:p w:rsidR="00A26256" w:rsidP="00A26256" w:rsidRDefault="00A26256" w14:paraId="1DFED06F" w14:textId="77777777">
      <w:pPr>
        <w:pStyle w:val="SPbodytext"/>
        <w:rPr>
          <w:lang w:val="en-AU"/>
        </w:rPr>
      </w:pPr>
      <w:r w:rsidRPr="00721FE5">
        <w:rPr>
          <w:lang w:val="en-AU"/>
        </w:rPr>
        <w:t xml:space="preserve">The </w:t>
      </w:r>
      <w:r>
        <w:rPr>
          <w:lang w:val="en-AU"/>
        </w:rPr>
        <w:t>image</w:t>
      </w:r>
      <w:r w:rsidRPr="00721FE5">
        <w:rPr>
          <w:lang w:val="en-AU"/>
        </w:rPr>
        <w:t xml:space="preserve"> below </w:t>
      </w:r>
      <w:r>
        <w:rPr>
          <w:lang w:val="en-AU"/>
        </w:rPr>
        <w:t xml:space="preserve">outlines the high-level deliverables, activities and </w:t>
      </w:r>
      <w:r w:rsidRPr="00721FE5">
        <w:rPr>
          <w:lang w:val="en-AU"/>
        </w:rPr>
        <w:t>staffing across a generic project lifecycle structure.</w:t>
      </w:r>
      <w:r>
        <w:rPr>
          <w:lang w:val="en-AU"/>
        </w:rPr>
        <w:t xml:space="preserve"> Each stage in the lifecycle has a gate, defined deliverables, that must be completed before you can move onto the next stage.</w:t>
      </w:r>
    </w:p>
    <w:p w:rsidR="00947F5B" w:rsidP="0048738C" w:rsidRDefault="00947F5B" w14:paraId="5644EE6D" w14:textId="501CB06D">
      <w:pPr>
        <w:pStyle w:val="SPbodytext"/>
        <w:rPr>
          <w:lang w:val="en-AU"/>
        </w:rPr>
      </w:pPr>
      <w:r>
        <w:rPr>
          <w:lang w:val="en-AU"/>
        </w:rPr>
        <w:t>Let’s take a few minutes to discuss this before we get into the specifics.</w:t>
      </w:r>
    </w:p>
    <w:p w:rsidRPr="00721FE5" w:rsidR="001717D4" w:rsidP="006B7609" w:rsidRDefault="001717D4" w14:paraId="29173F50" w14:textId="0059D75F">
      <w:pPr>
        <w:pStyle w:val="SPImage"/>
        <w:rPr>
          <w:lang w:val="en-AU"/>
        </w:rPr>
      </w:pPr>
      <w:r w:rsidR="00DBBD54">
        <w:drawing>
          <wp:inline wp14:editId="36F8CDFC" wp14:anchorId="39052514">
            <wp:extent cx="8375630" cy="5296923"/>
            <wp:effectExtent l="0" t="3810" r="3175" b="3175"/>
            <wp:docPr id="17" name="Picture 4" title=""/>
            <wp:cNvGraphicFramePr>
              <a:graphicFrameLocks noChangeAspect="1"/>
            </wp:cNvGraphicFramePr>
            <a:graphic>
              <a:graphicData uri="http://schemas.openxmlformats.org/drawingml/2006/picture">
                <pic:pic>
                  <pic:nvPicPr>
                    <pic:cNvPr id="0" name="Picture 4"/>
                    <pic:cNvPicPr/>
                  </pic:nvPicPr>
                  <pic:blipFill>
                    <a:blip r:embed="Raab51bbb5a1c45f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5400000" flipH="0" flipV="0">
                      <a:off x="0" y="0"/>
                      <a:ext cx="8375630" cy="5296923"/>
                    </a:xfrm>
                    <a:prstGeom prst="rect">
                      <a:avLst/>
                    </a:prstGeom>
                  </pic:spPr>
                </pic:pic>
              </a:graphicData>
            </a:graphic>
          </wp:inline>
        </w:drawing>
      </w:r>
    </w:p>
    <w:p w:rsidRPr="00721FE5" w:rsidR="000153F8" w:rsidP="00764E82" w:rsidRDefault="000153F8" w14:paraId="3E3FFA7D" w14:textId="157F1F62">
      <w:pPr>
        <w:pStyle w:val="SPheading1"/>
        <w:rPr>
          <w:lang w:val="en-AU"/>
        </w:rPr>
      </w:pPr>
      <w:bookmarkStart w:name="_Toc524438648" w:id="24"/>
      <w:bookmarkStart w:name="_Toc380561791" w:id="25"/>
      <w:bookmarkStart w:name="_Toc430082259" w:id="26"/>
      <w:bookmarkStart w:name="_Toc380561761" w:id="27"/>
      <w:bookmarkStart w:name="_Toc430082233" w:id="28"/>
      <w:r w:rsidRPr="00721FE5">
        <w:rPr>
          <w:lang w:val="en-AU"/>
        </w:rPr>
        <w:t>Initi</w:t>
      </w:r>
      <w:r w:rsidRPr="00721FE5" w:rsidR="002A2F34">
        <w:rPr>
          <w:lang w:val="en-AU"/>
        </w:rPr>
        <w:t>ating the Project</w:t>
      </w:r>
      <w:bookmarkEnd w:id="24"/>
    </w:p>
    <w:p w:rsidRPr="00721FE5" w:rsidR="000153F8" w:rsidP="000153F8" w:rsidRDefault="000153F8" w14:paraId="0E39B5F8" w14:textId="4ED30253">
      <w:pPr>
        <w:pStyle w:val="SPbodytext"/>
        <w:rPr>
          <w:lang w:val="en-AU"/>
        </w:rPr>
      </w:pPr>
      <w:r w:rsidRPr="00721FE5">
        <w:rPr>
          <w:lang w:val="en-AU"/>
        </w:rPr>
        <w:t>Before a project can commence, you need to develop a document that provides the organisation with a clear reason for needing the project, and high-level detail on the scope of the work to be undertaken. This is usually de</w:t>
      </w:r>
      <w:r w:rsidRPr="00721FE5" w:rsidR="009151DE">
        <w:rPr>
          <w:lang w:val="en-AU"/>
        </w:rPr>
        <w:t xml:space="preserve">veloped through a business case, or </w:t>
      </w:r>
      <w:r w:rsidR="00756606">
        <w:rPr>
          <w:lang w:val="en-AU"/>
        </w:rPr>
        <w:t xml:space="preserve">similar </w:t>
      </w:r>
      <w:r w:rsidRPr="00721FE5" w:rsidR="009151DE">
        <w:rPr>
          <w:lang w:val="en-AU"/>
        </w:rPr>
        <w:t>project initiation template.</w:t>
      </w:r>
    </w:p>
    <w:p w:rsidRPr="00721FE5" w:rsidR="00A26256" w:rsidP="00A26256" w:rsidRDefault="00A26256" w14:paraId="47A9F729" w14:textId="77777777">
      <w:pPr>
        <w:pStyle w:val="SPbodytext"/>
        <w:rPr>
          <w:lang w:val="en-AU"/>
        </w:rPr>
      </w:pPr>
      <w:r w:rsidRPr="00721FE5">
        <w:rPr>
          <w:lang w:val="en-AU"/>
        </w:rPr>
        <w:t xml:space="preserve">Your project initiation document needs to provide decision makers with a reason for supporting and funding your project. It should clarify what the project is about and what it will deliver </w:t>
      </w:r>
      <w:r>
        <w:rPr>
          <w:lang w:val="en-AU"/>
        </w:rPr>
        <w:t xml:space="preserve">to </w:t>
      </w:r>
      <w:r w:rsidRPr="00721FE5">
        <w:rPr>
          <w:lang w:val="en-AU"/>
        </w:rPr>
        <w:t>the organisation. You could commence this process by answering the following high-level questions:</w:t>
      </w:r>
    </w:p>
    <w:p w:rsidR="00A26256" w:rsidP="00A26256" w:rsidRDefault="00A26256" w14:paraId="5E7BAF04" w14:textId="77777777">
      <w:pPr>
        <w:pStyle w:val="SPbullet"/>
        <w:rPr>
          <w:lang w:val="en-AU"/>
        </w:rPr>
      </w:pPr>
      <w:r>
        <w:rPr>
          <w:lang w:val="en-AU"/>
        </w:rPr>
        <w:t>What is the driving need of the project? What problem/issue is it solving; or opportunity it is taking advantage of; or legislative/regulatory need is it meeting?</w:t>
      </w:r>
    </w:p>
    <w:p w:rsidRPr="00721FE5" w:rsidR="009151DE" w:rsidP="009151DE" w:rsidRDefault="009151DE" w14:paraId="3F3BFAB1" w14:textId="1297397B">
      <w:pPr>
        <w:pStyle w:val="SPbullet"/>
        <w:rPr>
          <w:lang w:val="en-AU"/>
        </w:rPr>
      </w:pPr>
      <w:r w:rsidRPr="00721FE5">
        <w:rPr>
          <w:lang w:val="en-AU"/>
        </w:rPr>
        <w:t>What does the project aim to achieve?</w:t>
      </w:r>
    </w:p>
    <w:p w:rsidRPr="00721FE5" w:rsidR="009151DE" w:rsidP="009151DE" w:rsidRDefault="009151DE" w14:paraId="4E84D642" w14:textId="3CE1B8AE">
      <w:pPr>
        <w:pStyle w:val="SPbullet"/>
        <w:rPr>
          <w:lang w:val="en-AU"/>
        </w:rPr>
      </w:pPr>
      <w:r w:rsidRPr="00721FE5">
        <w:rPr>
          <w:lang w:val="en-AU"/>
        </w:rPr>
        <w:t>What activities would ach</w:t>
      </w:r>
      <w:r w:rsidR="00721FE5">
        <w:rPr>
          <w:lang w:val="en-AU"/>
        </w:rPr>
        <w:t>ieve</w:t>
      </w:r>
      <w:r w:rsidRPr="00721FE5">
        <w:rPr>
          <w:lang w:val="en-AU"/>
        </w:rPr>
        <w:t xml:space="preserve"> this desired outcome?</w:t>
      </w:r>
    </w:p>
    <w:p w:rsidRPr="00721FE5" w:rsidR="009151DE" w:rsidP="009151DE" w:rsidRDefault="009151DE" w14:paraId="019982D4" w14:textId="46678991">
      <w:pPr>
        <w:pStyle w:val="SPbullet"/>
        <w:rPr>
          <w:lang w:val="en-AU"/>
        </w:rPr>
      </w:pPr>
      <w:r w:rsidRPr="00721FE5">
        <w:rPr>
          <w:lang w:val="en-AU"/>
        </w:rPr>
        <w:t>Who does the project affect? Who are the other stakeholders?</w:t>
      </w:r>
    </w:p>
    <w:p w:rsidRPr="00721FE5" w:rsidR="009151DE" w:rsidP="009151DE" w:rsidRDefault="009151DE" w14:paraId="0D155ACB" w14:textId="5E1EF577">
      <w:pPr>
        <w:pStyle w:val="SPbullet"/>
        <w:rPr>
          <w:lang w:val="en-AU"/>
        </w:rPr>
      </w:pPr>
      <w:r w:rsidRPr="00721FE5">
        <w:rPr>
          <w:lang w:val="en-AU"/>
        </w:rPr>
        <w:t xml:space="preserve">What is the scope of activity of the project? </w:t>
      </w:r>
    </w:p>
    <w:p w:rsidRPr="00721FE5" w:rsidR="009151DE" w:rsidP="009151DE" w:rsidRDefault="009151DE" w14:paraId="64BBB397" w14:textId="7AE4449D">
      <w:pPr>
        <w:pStyle w:val="SPbullet"/>
        <w:rPr>
          <w:lang w:val="en-AU"/>
        </w:rPr>
      </w:pPr>
      <w:r w:rsidRPr="00721FE5">
        <w:rPr>
          <w:lang w:val="en-AU"/>
        </w:rPr>
        <w:t>What is not included in the scope of this project?</w:t>
      </w:r>
    </w:p>
    <w:p w:rsidRPr="00721FE5" w:rsidR="009151DE" w:rsidP="009151DE" w:rsidRDefault="009151DE" w14:paraId="22293E89" w14:textId="1403D9EF">
      <w:pPr>
        <w:pStyle w:val="SPbullet"/>
        <w:rPr>
          <w:lang w:val="en-AU"/>
        </w:rPr>
      </w:pPr>
      <w:r w:rsidRPr="00721FE5">
        <w:rPr>
          <w:lang w:val="en-AU"/>
        </w:rPr>
        <w:t>What resources would be required to complete these activities?</w:t>
      </w:r>
    </w:p>
    <w:p w:rsidRPr="00721FE5" w:rsidR="009151DE" w:rsidP="009151DE" w:rsidRDefault="009151DE" w14:paraId="3047283C" w14:textId="7E177544">
      <w:pPr>
        <w:pStyle w:val="SPbullet"/>
        <w:rPr>
          <w:lang w:val="en-AU"/>
        </w:rPr>
      </w:pPr>
      <w:r w:rsidRPr="00721FE5">
        <w:rPr>
          <w:lang w:val="en-AU"/>
        </w:rPr>
        <w:t>What would the anticipated timeframe be to complete the activities?</w:t>
      </w:r>
    </w:p>
    <w:p w:rsidR="00A26256" w:rsidP="00A26256" w:rsidRDefault="00A26256" w14:paraId="0BC2A34C" w14:textId="3041957A">
      <w:pPr>
        <w:pStyle w:val="SPbodytext"/>
      </w:pPr>
      <w:bookmarkStart w:name="_Toc501436176" w:id="29"/>
      <w:r>
        <w:t>Organisations use some form of</w:t>
      </w:r>
      <w:r w:rsidRPr="00721FE5">
        <w:t xml:space="preserve"> </w:t>
      </w:r>
      <w:r>
        <w:t>charter, project initiation document, scope or brief</w:t>
      </w:r>
      <w:r w:rsidRPr="00721FE5">
        <w:t xml:space="preserve"> to define and capture agreement on the scope and governance of your project</w:t>
      </w:r>
      <w:r>
        <w:t>. We’re going to refer to this as defining your scope.</w:t>
      </w:r>
    </w:p>
    <w:p w:rsidRPr="00721FE5" w:rsidR="00A26256" w:rsidP="00A26256" w:rsidRDefault="00A26256" w14:paraId="4A578A65" w14:textId="77777777">
      <w:pPr>
        <w:pStyle w:val="SPheading2"/>
      </w:pPr>
      <w:bookmarkStart w:name="_Toc504743346" w:id="30"/>
      <w:bookmarkStart w:name="_Toc524438649" w:id="31"/>
      <w:r>
        <w:t>G</w:t>
      </w:r>
      <w:r w:rsidRPr="00721FE5">
        <w:t>overnance</w:t>
      </w:r>
      <w:r>
        <w:t xml:space="preserve"> requirements</w:t>
      </w:r>
      <w:bookmarkEnd w:id="30"/>
      <w:bookmarkEnd w:id="31"/>
    </w:p>
    <w:p w:rsidRPr="00721FE5" w:rsidR="00A26256" w:rsidP="00A26256" w:rsidRDefault="00A26256" w14:paraId="1B650EA6" w14:textId="77777777">
      <w:pPr>
        <w:pStyle w:val="SPbodytext"/>
        <w:rPr>
          <w:lang w:val="en-AU"/>
        </w:rPr>
      </w:pPr>
      <w:r w:rsidRPr="00721FE5">
        <w:rPr>
          <w:lang w:val="en-AU"/>
        </w:rPr>
        <w:t>Project governance is an oversight function that is aligned with the organisation’s governance model and that encompasses the project lifecycle. A project governance framework provides the project manager and team with structure, processes, decision-making models and tools for managing the project, while supporting and controlling the project for successful delivery.</w:t>
      </w:r>
    </w:p>
    <w:p w:rsidRPr="00721FE5" w:rsidR="00A26256" w:rsidP="00A26256" w:rsidRDefault="00A26256" w14:paraId="0EEFB480" w14:textId="77777777">
      <w:pPr>
        <w:pStyle w:val="SPbodytext"/>
        <w:rPr>
          <w:lang w:val="en-AU"/>
        </w:rPr>
      </w:pPr>
      <w:r>
        <w:rPr>
          <w:lang w:val="en-AU"/>
        </w:rPr>
        <w:t>These structures provide</w:t>
      </w:r>
      <w:r w:rsidRPr="00721FE5">
        <w:rPr>
          <w:lang w:val="en-AU"/>
        </w:rPr>
        <w:t xml:space="preserve"> a comprehensive, consistent method of controlling the project and ensuring its success by defining and documenting and communicating reliable, repeatable project practices. It includes a framework for making project decisions, defines roles, responsibilities, and accountabilities for the success of the project. It also determines the effectiveness of the project manager. A project’s governance is defined by and fits within the larger context of the portfolio, program, or organisation sponsoring it but is separate from organisational governance.</w:t>
      </w:r>
    </w:p>
    <w:p w:rsidRPr="00721FE5" w:rsidR="00A26256" w:rsidP="00A26256" w:rsidRDefault="00A26256" w14:paraId="1CEC3CD6" w14:textId="77777777">
      <w:pPr>
        <w:pStyle w:val="SPbodytext"/>
        <w:rPr>
          <w:lang w:val="en-AU"/>
        </w:rPr>
      </w:pPr>
      <w:r w:rsidRPr="00721FE5">
        <w:rPr>
          <w:lang w:val="en-AU"/>
        </w:rPr>
        <w:t>Project governance involves stakeholders as well as documented policies, procedures, and standards, responsibilities and authorities. Examples of the elements of a project governance framework include:</w:t>
      </w:r>
    </w:p>
    <w:p w:rsidRPr="00721FE5" w:rsidR="00A26256" w:rsidP="00A26256" w:rsidRDefault="004A4806" w14:paraId="2DE6A945" w14:textId="5EF1FC32">
      <w:pPr>
        <w:pStyle w:val="SPbullet"/>
        <w:rPr>
          <w:lang w:val="en-AU"/>
        </w:rPr>
      </w:pPr>
      <w:r w:rsidRPr="00721FE5">
        <w:rPr>
          <w:lang w:val="en-AU"/>
        </w:rPr>
        <w:t xml:space="preserve">project </w:t>
      </w:r>
      <w:r w:rsidRPr="00721FE5" w:rsidR="00A26256">
        <w:rPr>
          <w:lang w:val="en-AU"/>
        </w:rPr>
        <w:t>successes and deliverable acceptance criteria</w:t>
      </w:r>
    </w:p>
    <w:p w:rsidRPr="00721FE5" w:rsidR="00A26256" w:rsidP="00A26256" w:rsidRDefault="004A4806" w14:paraId="04F89982" w14:textId="2D410F66">
      <w:pPr>
        <w:pStyle w:val="SPbullet"/>
        <w:rPr>
          <w:lang w:val="en-AU"/>
        </w:rPr>
      </w:pPr>
      <w:r w:rsidRPr="00721FE5">
        <w:rPr>
          <w:lang w:val="en-AU"/>
        </w:rPr>
        <w:t xml:space="preserve">process </w:t>
      </w:r>
      <w:r w:rsidRPr="00721FE5" w:rsidR="00A26256">
        <w:rPr>
          <w:lang w:val="en-AU"/>
        </w:rPr>
        <w:t>to identify, escalate, and resolve issues that arise during the project</w:t>
      </w:r>
    </w:p>
    <w:p w:rsidRPr="00721FE5" w:rsidR="00A26256" w:rsidP="00A26256" w:rsidRDefault="004A4806" w14:paraId="5025B0BF" w14:textId="61595259">
      <w:pPr>
        <w:pStyle w:val="SPbullet"/>
        <w:rPr>
          <w:lang w:val="en-AU"/>
        </w:rPr>
      </w:pPr>
      <w:r w:rsidRPr="00721FE5">
        <w:rPr>
          <w:lang w:val="en-AU"/>
        </w:rPr>
        <w:t xml:space="preserve">relationship </w:t>
      </w:r>
      <w:r w:rsidRPr="00721FE5" w:rsidR="00A26256">
        <w:rPr>
          <w:lang w:val="en-AU"/>
        </w:rPr>
        <w:t>among the project team, organisational groups, and external stakeholders</w:t>
      </w:r>
    </w:p>
    <w:p w:rsidRPr="00721FE5" w:rsidR="00A26256" w:rsidP="00A26256" w:rsidRDefault="004A4806" w14:paraId="50FA62C8" w14:textId="657EFA5C">
      <w:pPr>
        <w:pStyle w:val="SPbullet"/>
        <w:rPr>
          <w:lang w:val="en-AU"/>
        </w:rPr>
      </w:pPr>
      <w:r w:rsidRPr="00721FE5">
        <w:rPr>
          <w:lang w:val="en-AU"/>
        </w:rPr>
        <w:t xml:space="preserve">project </w:t>
      </w:r>
      <w:r w:rsidRPr="00721FE5" w:rsidR="00A26256">
        <w:rPr>
          <w:lang w:val="en-AU"/>
        </w:rPr>
        <w:t>organisation chart that identifies project roles</w:t>
      </w:r>
    </w:p>
    <w:p w:rsidRPr="00721FE5" w:rsidR="00A26256" w:rsidP="00A26256" w:rsidRDefault="004A4806" w14:paraId="30AC72DE" w14:textId="627BA07C">
      <w:pPr>
        <w:pStyle w:val="SPbullet"/>
        <w:rPr>
          <w:lang w:val="en-AU"/>
        </w:rPr>
      </w:pPr>
      <w:r w:rsidRPr="00721FE5">
        <w:rPr>
          <w:lang w:val="en-AU"/>
        </w:rPr>
        <w:t xml:space="preserve">processes </w:t>
      </w:r>
      <w:r w:rsidRPr="00721FE5" w:rsidR="00A26256">
        <w:rPr>
          <w:lang w:val="en-AU"/>
        </w:rPr>
        <w:t>and procedures for the communication of information</w:t>
      </w:r>
    </w:p>
    <w:p w:rsidRPr="00721FE5" w:rsidR="00A26256" w:rsidP="00A26256" w:rsidRDefault="004A4806" w14:paraId="62BF6AD0" w14:textId="1C3A7CCE">
      <w:pPr>
        <w:pStyle w:val="SPbullet"/>
        <w:rPr>
          <w:lang w:val="en-AU"/>
        </w:rPr>
      </w:pPr>
      <w:r w:rsidRPr="00721FE5">
        <w:rPr>
          <w:lang w:val="en-AU"/>
        </w:rPr>
        <w:t xml:space="preserve">project </w:t>
      </w:r>
      <w:r w:rsidRPr="00721FE5" w:rsidR="00A26256">
        <w:rPr>
          <w:lang w:val="en-AU"/>
        </w:rPr>
        <w:t>decision-making processes</w:t>
      </w:r>
    </w:p>
    <w:p w:rsidRPr="00721FE5" w:rsidR="00A26256" w:rsidP="00A26256" w:rsidRDefault="004A4806" w14:paraId="6471A84B" w14:textId="50ED083F">
      <w:pPr>
        <w:pStyle w:val="SPbullet"/>
        <w:rPr>
          <w:lang w:val="en-AU"/>
        </w:rPr>
      </w:pPr>
      <w:r w:rsidRPr="00721FE5">
        <w:rPr>
          <w:lang w:val="en-AU"/>
        </w:rPr>
        <w:t xml:space="preserve">process </w:t>
      </w:r>
      <w:r w:rsidRPr="00721FE5" w:rsidR="00A26256">
        <w:rPr>
          <w:lang w:val="en-AU"/>
        </w:rPr>
        <w:t>for project stage/phase gate reviews (before proceeding to the next stage/phase)</w:t>
      </w:r>
    </w:p>
    <w:p w:rsidRPr="00721FE5" w:rsidR="00A26256" w:rsidP="00A26256" w:rsidRDefault="004A4806" w14:paraId="77523350" w14:textId="427498EA">
      <w:pPr>
        <w:pStyle w:val="SPbullet"/>
        <w:rPr>
          <w:lang w:val="en-AU"/>
        </w:rPr>
      </w:pPr>
      <w:r w:rsidRPr="00721FE5">
        <w:rPr>
          <w:lang w:val="en-AU"/>
        </w:rPr>
        <w:t xml:space="preserve">process </w:t>
      </w:r>
      <w:r w:rsidRPr="00721FE5" w:rsidR="00A26256">
        <w:rPr>
          <w:lang w:val="en-AU"/>
        </w:rPr>
        <w:t>for review and approval for changes to budget, scope, quality, and schedule which are beyond the authority of the project manager</w:t>
      </w:r>
    </w:p>
    <w:p w:rsidRPr="00721FE5" w:rsidR="00A26256" w:rsidP="00A26256" w:rsidRDefault="004A4806" w14:paraId="27877DBF" w14:textId="42652CE2">
      <w:pPr>
        <w:pStyle w:val="SPbullet"/>
        <w:rPr>
          <w:lang w:val="en-AU"/>
        </w:rPr>
      </w:pPr>
      <w:r w:rsidRPr="00721FE5">
        <w:rPr>
          <w:lang w:val="en-AU"/>
        </w:rPr>
        <w:t xml:space="preserve">process </w:t>
      </w:r>
      <w:r w:rsidRPr="00721FE5" w:rsidR="00A26256">
        <w:rPr>
          <w:lang w:val="en-AU"/>
        </w:rPr>
        <w:t>to align internal stakeholders with project process requirements</w:t>
      </w:r>
      <w:r w:rsidR="00A26256">
        <w:rPr>
          <w:lang w:val="en-AU"/>
        </w:rPr>
        <w:t>.</w:t>
      </w:r>
    </w:p>
    <w:p w:rsidR="00A26256" w:rsidP="00A26256" w:rsidRDefault="00A26256" w14:paraId="13EFE1A1" w14:textId="7E27A195">
      <w:pPr>
        <w:pStyle w:val="SPbodytext"/>
        <w:rPr>
          <w:lang w:val="en-AU"/>
        </w:rPr>
      </w:pPr>
      <w:r w:rsidRPr="00721FE5">
        <w:rPr>
          <w:lang w:val="en-AU"/>
        </w:rPr>
        <w:t xml:space="preserve">While project governance is the framework in which the project team performs, the team is still responsible for planning, implementing, controlling and closing the project. The project governance approach should be described in the project management plan. </w:t>
      </w:r>
    </w:p>
    <w:p w:rsidR="00A26256" w:rsidP="00A26256" w:rsidRDefault="00A26256" w14:paraId="3CDFBF59" w14:textId="77777777">
      <w:pPr>
        <w:pStyle w:val="SPheading3"/>
      </w:pPr>
      <w:r>
        <w:t>Project governance accountabilities</w:t>
      </w:r>
    </w:p>
    <w:p w:rsidR="00A26256" w:rsidP="00A26256" w:rsidRDefault="00A26256" w14:paraId="6EBC9D35" w14:textId="5C6D1DE0">
      <w:pPr>
        <w:pStyle w:val="SPbodytext"/>
      </w:pPr>
      <w:r>
        <w:t>Many projects run into trouble because they do not have clear accountabilities. A RACI or RASCI matrix is a great way to define your governance accountabilities up front.</w:t>
      </w:r>
    </w:p>
    <w:p w:rsidRPr="00A60807" w:rsidR="00A26256" w:rsidP="00A26256" w:rsidRDefault="00A26256" w14:paraId="54E7FF53" w14:textId="77777777">
      <w:pPr>
        <w:pStyle w:val="SPheading3"/>
      </w:pPr>
      <w:r w:rsidRPr="00A60807">
        <w:t>A RACI matrix</w:t>
      </w:r>
    </w:p>
    <w:p w:rsidRPr="00A60807" w:rsidR="00A26256" w:rsidP="00A26256" w:rsidRDefault="00A26256" w14:paraId="633B03C5" w14:textId="77777777">
      <w:pPr>
        <w:pStyle w:val="SPbodytext"/>
      </w:pPr>
      <w:r w:rsidRPr="00A60807">
        <w:t>A RACI (Responsible, Accountable, Consulted, Informed) matrix describes how the project roles are involved in the delivery of tasks, activities and deliverables.</w:t>
      </w:r>
    </w:p>
    <w:p w:rsidRPr="00A60807" w:rsidR="00A26256" w:rsidP="00A26256" w:rsidRDefault="00A26256" w14:paraId="6A0C76A1" w14:textId="18302E34">
      <w:pPr>
        <w:pStyle w:val="SPbullet"/>
      </w:pPr>
      <w:r w:rsidRPr="00A60807">
        <w:t>Responsible – the role(s) who will do the work to achieve the task</w:t>
      </w:r>
    </w:p>
    <w:p w:rsidR="00A26256" w:rsidP="00A26256" w:rsidRDefault="00A26256" w14:paraId="7B2FE510" w14:textId="18D28844">
      <w:pPr>
        <w:pStyle w:val="SPbullet"/>
      </w:pPr>
      <w:r w:rsidRPr="00A60807">
        <w:t>Accountable – the role with ultimate responsibility for the completion of the task or deliverable. There can only be one accountable person per task or deliverable</w:t>
      </w:r>
    </w:p>
    <w:p w:rsidRPr="00A26256" w:rsidR="00A26256" w:rsidP="00A26256" w:rsidRDefault="00A26256" w14:paraId="623FB657" w14:textId="4973DFAB">
      <w:pPr>
        <w:pStyle w:val="SPbullet"/>
        <w:rPr>
          <w:i/>
        </w:rPr>
      </w:pPr>
      <w:r w:rsidRPr="00A26256">
        <w:rPr>
          <w:i/>
        </w:rPr>
        <w:t>Support – Depending on the project, you could also include Support and create a RASCI matrix</w:t>
      </w:r>
    </w:p>
    <w:p w:rsidRPr="00A60807" w:rsidR="00A26256" w:rsidP="00A26256" w:rsidRDefault="00A26256" w14:paraId="77738A33" w14:textId="0328B0E7">
      <w:pPr>
        <w:pStyle w:val="SPbullet"/>
      </w:pPr>
      <w:r w:rsidRPr="00A60807">
        <w:t>Consulted – the people whose opinions are sought, usually experts. (Two-way communication)</w:t>
      </w:r>
    </w:p>
    <w:p w:rsidR="00A26256" w:rsidP="00A26256" w:rsidRDefault="00A26256" w14:paraId="2689BC3E" w14:textId="74A7FD50">
      <w:pPr>
        <w:pStyle w:val="SPbullet"/>
      </w:pPr>
      <w:r w:rsidRPr="00A60807">
        <w:t>Informed – the people who need to be kept up-to-date on the progress or completion of the task or deliverable. (One-way communication)</w:t>
      </w:r>
      <w:r>
        <w:t>.</w:t>
      </w:r>
    </w:p>
    <w:p w:rsidR="005A299C" w:rsidP="005A299C" w:rsidRDefault="005A299C" w14:paraId="6BADCEE3" w14:textId="018E1B0E">
      <w:pPr>
        <w:pStyle w:val="SPbodytext"/>
      </w:pPr>
      <w:r>
        <w:t xml:space="preserve">A template and more information is provided in </w:t>
      </w:r>
      <w:r w:rsidRPr="005A299C">
        <w:rPr>
          <w:b/>
          <w:i/>
        </w:rPr>
        <w:t>Appendix B</w:t>
      </w:r>
      <w:r>
        <w:t>.</w:t>
      </w:r>
    </w:p>
    <w:p w:rsidR="00756606" w:rsidP="00756606" w:rsidRDefault="00A26256" w14:paraId="1922AC5C" w14:textId="11EACB82">
      <w:pPr>
        <w:pStyle w:val="SPheading2"/>
      </w:pPr>
      <w:bookmarkStart w:name="_Toc524438650" w:id="32"/>
      <w:r>
        <w:t>Defining</w:t>
      </w:r>
      <w:r w:rsidR="00756606">
        <w:t xml:space="preserve"> your </w:t>
      </w:r>
      <w:bookmarkEnd w:id="29"/>
      <w:r>
        <w:t>scope</w:t>
      </w:r>
      <w:bookmarkEnd w:id="32"/>
    </w:p>
    <w:p w:rsidR="00756606" w:rsidP="00756606" w:rsidRDefault="00756606" w14:paraId="0CC451B6" w14:textId="633E7218">
      <w:pPr>
        <w:pStyle w:val="SPbodytext"/>
      </w:pPr>
      <w:r>
        <w:t xml:space="preserve">There is no formal list of content for a </w:t>
      </w:r>
      <w:r w:rsidR="00A26256">
        <w:t>project charter or other scoping document</w:t>
      </w:r>
      <w:r>
        <w:t>. Your organisation might have a template, or it will be up to you to create one. The following template includes the common requirements.</w:t>
      </w:r>
    </w:p>
    <w:p w:rsidR="00756606" w:rsidP="00756606" w:rsidRDefault="00756606" w14:paraId="627F6A56" w14:textId="77777777">
      <w:pPr>
        <w:pStyle w:val="SPbodytext"/>
      </w:pPr>
      <w:r>
        <w:t xml:space="preserve">Knowing what you need to complete the scope will help you identify the work you need to conduct. </w:t>
      </w:r>
    </w:p>
    <w:p w:rsidR="00756606" w:rsidP="00756606" w:rsidRDefault="00756606" w14:paraId="4D1F606C" w14:textId="49064C9B">
      <w:pPr>
        <w:pStyle w:val="SPbodytext"/>
      </w:pPr>
      <w:r>
        <w:t>Your Project Scope effectively becomes the executive summary of your project plan, and the contract for what you will deliver in your project. It needs to contain enough detail to be meaningful, but it is not the project plan.</w:t>
      </w:r>
      <w:r w:rsidR="00FD192F">
        <w:t xml:space="preserve"> It is the document that is usually developed to seek authorisation to continue with your project, at least to the Planning stage.</w:t>
      </w:r>
    </w:p>
    <w:p w:rsidR="00756606" w:rsidP="00756606" w:rsidRDefault="00756606" w14:paraId="47C300C0" w14:textId="1BA4ABBE">
      <w:pPr>
        <w:pStyle w:val="SPbodytext"/>
      </w:pPr>
      <w:r>
        <w:t>The following are usually developed in collaboration with key stakeholders and subject matter experts – who will also be involved in the planning process.</w:t>
      </w:r>
      <w:r w:rsidR="00FD192F">
        <w:t xml:space="preserve"> </w:t>
      </w:r>
    </w:p>
    <w:p w:rsidR="00FD192F" w:rsidRDefault="00FD192F" w14:paraId="51AE3C7D" w14:textId="67D1083D"/>
    <w:tbl>
      <w:tblPr>
        <w:tblStyle w:val="TableGridLight"/>
        <w:tblW w:w="9493" w:type="dxa"/>
        <w:tblLook w:val="04A0" w:firstRow="1" w:lastRow="0" w:firstColumn="1" w:lastColumn="0" w:noHBand="0" w:noVBand="1"/>
      </w:tblPr>
      <w:tblGrid>
        <w:gridCol w:w="2122"/>
        <w:gridCol w:w="2268"/>
        <w:gridCol w:w="1701"/>
        <w:gridCol w:w="1020"/>
        <w:gridCol w:w="737"/>
        <w:gridCol w:w="1645"/>
      </w:tblGrid>
      <w:tr w:rsidR="00756606" w:rsidTr="00A7260A" w14:paraId="44A514D0" w14:textId="77777777">
        <w:tc>
          <w:tcPr>
            <w:tcW w:w="2122" w:type="dxa"/>
            <w:vAlign w:val="center"/>
          </w:tcPr>
          <w:p w:rsidRPr="00F87E04" w:rsidR="00756606" w:rsidP="00756606" w:rsidRDefault="00756606" w14:paraId="7708493D" w14:textId="7BB7B52B">
            <w:pPr>
              <w:pStyle w:val="SPtabletext"/>
              <w:rPr>
                <w:b/>
              </w:rPr>
            </w:pPr>
            <w:r w:rsidRPr="00F87E04">
              <w:rPr>
                <w:b/>
              </w:rPr>
              <w:t xml:space="preserve">Project </w:t>
            </w:r>
            <w:r>
              <w:rPr>
                <w:b/>
              </w:rPr>
              <w:t>Name</w:t>
            </w:r>
          </w:p>
        </w:tc>
        <w:tc>
          <w:tcPr>
            <w:tcW w:w="7371" w:type="dxa"/>
            <w:gridSpan w:val="5"/>
            <w:vAlign w:val="center"/>
          </w:tcPr>
          <w:p w:rsidR="00756606" w:rsidP="00756606" w:rsidRDefault="00756606" w14:paraId="13EEA10C" w14:textId="77777777">
            <w:pPr>
              <w:pStyle w:val="SPtabletext"/>
            </w:pPr>
            <w:r>
              <w:t>What you plan on calling the project within the organisation</w:t>
            </w:r>
          </w:p>
        </w:tc>
      </w:tr>
      <w:tr w:rsidR="00756606" w:rsidTr="00A7260A" w14:paraId="1EB39CAB" w14:textId="77777777">
        <w:tc>
          <w:tcPr>
            <w:tcW w:w="2122" w:type="dxa"/>
            <w:vAlign w:val="center"/>
          </w:tcPr>
          <w:p w:rsidRPr="00F87E04" w:rsidR="00756606" w:rsidP="00756606" w:rsidRDefault="00756606" w14:paraId="0C1C4609" w14:textId="77777777">
            <w:pPr>
              <w:pStyle w:val="SPtabletext"/>
              <w:rPr>
                <w:b/>
              </w:rPr>
            </w:pPr>
            <w:r w:rsidRPr="00F87E04">
              <w:rPr>
                <w:b/>
              </w:rPr>
              <w:t>Project Sponsor</w:t>
            </w:r>
          </w:p>
        </w:tc>
        <w:tc>
          <w:tcPr>
            <w:tcW w:w="7371" w:type="dxa"/>
            <w:gridSpan w:val="5"/>
            <w:vAlign w:val="center"/>
          </w:tcPr>
          <w:p w:rsidR="00756606" w:rsidP="00756606" w:rsidRDefault="00756606" w14:paraId="33B76BE9" w14:textId="77777777">
            <w:pPr>
              <w:pStyle w:val="SPtabletext"/>
            </w:pPr>
            <w:r>
              <w:t>The delegate who will own and support the project</w:t>
            </w:r>
          </w:p>
        </w:tc>
      </w:tr>
      <w:tr w:rsidR="00756606" w:rsidTr="00A7260A" w14:paraId="2A7BCAB9" w14:textId="77777777">
        <w:tc>
          <w:tcPr>
            <w:tcW w:w="2122" w:type="dxa"/>
            <w:vAlign w:val="center"/>
          </w:tcPr>
          <w:p w:rsidRPr="00F87E04" w:rsidR="00756606" w:rsidP="00756606" w:rsidRDefault="00756606" w14:paraId="6B8E097C" w14:textId="77777777">
            <w:pPr>
              <w:pStyle w:val="SPtabletext"/>
              <w:rPr>
                <w:b/>
              </w:rPr>
            </w:pPr>
            <w:r w:rsidRPr="00F87E04">
              <w:rPr>
                <w:b/>
              </w:rPr>
              <w:t>Project Manager</w:t>
            </w:r>
          </w:p>
        </w:tc>
        <w:tc>
          <w:tcPr>
            <w:tcW w:w="7371" w:type="dxa"/>
            <w:gridSpan w:val="5"/>
            <w:vAlign w:val="center"/>
          </w:tcPr>
          <w:p w:rsidR="00756606" w:rsidP="00756606" w:rsidRDefault="00756606" w14:paraId="430ED12F" w14:textId="77777777">
            <w:pPr>
              <w:pStyle w:val="SPtabletext"/>
            </w:pPr>
            <w:r>
              <w:t>You</w:t>
            </w:r>
          </w:p>
        </w:tc>
      </w:tr>
      <w:tr w:rsidR="00A26256" w:rsidTr="00A7260A" w14:paraId="2EDE0B9F" w14:textId="77777777">
        <w:trPr>
          <w:trHeight w:val="907"/>
        </w:trPr>
        <w:tc>
          <w:tcPr>
            <w:tcW w:w="2122" w:type="dxa"/>
            <w:vAlign w:val="center"/>
          </w:tcPr>
          <w:p w:rsidRPr="00F87E04" w:rsidR="00A26256" w:rsidP="00A26256" w:rsidRDefault="00A26256" w14:paraId="786574C2" w14:textId="77777777">
            <w:pPr>
              <w:pStyle w:val="SPtabletext"/>
              <w:rPr>
                <w:b/>
              </w:rPr>
            </w:pPr>
            <w:r>
              <w:rPr>
                <w:b/>
              </w:rPr>
              <w:t xml:space="preserve">Project Governance </w:t>
            </w:r>
          </w:p>
        </w:tc>
        <w:tc>
          <w:tcPr>
            <w:tcW w:w="7371" w:type="dxa"/>
            <w:gridSpan w:val="5"/>
            <w:vAlign w:val="center"/>
          </w:tcPr>
          <w:p w:rsidR="00A26256" w:rsidP="00A26256" w:rsidRDefault="00A26256" w14:paraId="673D1F13" w14:textId="77777777">
            <w:pPr>
              <w:pStyle w:val="SPtabletext"/>
            </w:pPr>
            <w:r>
              <w:t>Simple statement about the governance structure – particularly noting any Steering Committees or other bodies that have a role in oversight or decision making.</w:t>
            </w:r>
          </w:p>
        </w:tc>
      </w:tr>
      <w:tr w:rsidR="00A26256" w:rsidTr="00A7260A" w14:paraId="5F24F384" w14:textId="77777777">
        <w:trPr>
          <w:trHeight w:val="964"/>
        </w:trPr>
        <w:tc>
          <w:tcPr>
            <w:tcW w:w="2122" w:type="dxa"/>
            <w:vAlign w:val="center"/>
          </w:tcPr>
          <w:p w:rsidRPr="00F87E04" w:rsidR="00A26256" w:rsidP="00A26256" w:rsidRDefault="00A26256" w14:paraId="1770A5EF" w14:textId="77777777">
            <w:pPr>
              <w:pStyle w:val="SPtabletext"/>
              <w:rPr>
                <w:b/>
              </w:rPr>
            </w:pPr>
            <w:r w:rsidRPr="00F87E04">
              <w:rPr>
                <w:b/>
              </w:rPr>
              <w:t>Project Description</w:t>
            </w:r>
          </w:p>
        </w:tc>
        <w:tc>
          <w:tcPr>
            <w:tcW w:w="7371" w:type="dxa"/>
            <w:gridSpan w:val="5"/>
            <w:vAlign w:val="center"/>
          </w:tcPr>
          <w:p w:rsidR="00A26256" w:rsidP="00A26256" w:rsidRDefault="00A26256" w14:paraId="579A8D20" w14:textId="77777777">
            <w:pPr>
              <w:pStyle w:val="SPtabletext"/>
            </w:pPr>
            <w:r>
              <w:t>A brief description of the project. Don’t get too caught up in the details here, it’s often best to explain it in simple words about the problem it is solving or the opportunity it is taking. You could include the vision statement here too.</w:t>
            </w:r>
          </w:p>
        </w:tc>
      </w:tr>
      <w:tr w:rsidR="00A26256" w:rsidTr="00A7260A" w14:paraId="0E8B94E8" w14:textId="77777777">
        <w:trPr>
          <w:trHeight w:val="850"/>
        </w:trPr>
        <w:tc>
          <w:tcPr>
            <w:tcW w:w="2122" w:type="dxa"/>
            <w:vAlign w:val="center"/>
          </w:tcPr>
          <w:p w:rsidRPr="00F87E04" w:rsidR="00A26256" w:rsidP="00A26256" w:rsidRDefault="00A26256" w14:paraId="279F0890" w14:textId="77777777">
            <w:pPr>
              <w:pStyle w:val="SPtabletext"/>
              <w:rPr>
                <w:b/>
              </w:rPr>
            </w:pPr>
            <w:r w:rsidRPr="00F87E04">
              <w:rPr>
                <w:b/>
              </w:rPr>
              <w:t>Project Outcomes</w:t>
            </w:r>
          </w:p>
        </w:tc>
        <w:tc>
          <w:tcPr>
            <w:tcW w:w="7371" w:type="dxa"/>
            <w:gridSpan w:val="5"/>
            <w:vAlign w:val="center"/>
          </w:tcPr>
          <w:p w:rsidR="00A26256" w:rsidP="00A26256" w:rsidRDefault="00A26256" w14:paraId="1B184E96" w14:textId="77777777">
            <w:pPr>
              <w:pStyle w:val="SPtabletext"/>
            </w:pPr>
            <w:r>
              <w:t>See note below on Outcomes – these are the long-term benefits that the project will deliver to the organisation.</w:t>
            </w:r>
          </w:p>
        </w:tc>
      </w:tr>
      <w:tr w:rsidR="00A26256" w:rsidTr="00A7260A" w14:paraId="6CC75D44" w14:textId="77777777">
        <w:tc>
          <w:tcPr>
            <w:tcW w:w="2122" w:type="dxa"/>
            <w:vAlign w:val="center"/>
          </w:tcPr>
          <w:p w:rsidRPr="00F87E04" w:rsidR="00A26256" w:rsidP="00A26256" w:rsidRDefault="00A26256" w14:paraId="1BDC358A" w14:textId="77777777">
            <w:pPr>
              <w:pStyle w:val="SPtabletext"/>
              <w:rPr>
                <w:b/>
              </w:rPr>
            </w:pPr>
            <w:bookmarkStart w:name="_Hlk504642042" w:id="33"/>
            <w:r w:rsidRPr="00F87E04">
              <w:rPr>
                <w:b/>
              </w:rPr>
              <w:t>Alignment to Organisational Goals and other Projects</w:t>
            </w:r>
          </w:p>
        </w:tc>
        <w:tc>
          <w:tcPr>
            <w:tcW w:w="7371" w:type="dxa"/>
            <w:gridSpan w:val="5"/>
            <w:vAlign w:val="center"/>
          </w:tcPr>
          <w:p w:rsidR="00A26256" w:rsidP="00A26256" w:rsidRDefault="00A26256" w14:paraId="69FEBDE1" w14:textId="77777777">
            <w:pPr>
              <w:pStyle w:val="SPtabletext"/>
            </w:pPr>
            <w:r>
              <w:t>Where does this fit into the goals in your Strategic Plan? Does it align to the delivery or outcomes of other projects? Include that here.</w:t>
            </w:r>
          </w:p>
        </w:tc>
      </w:tr>
      <w:bookmarkEnd w:id="33"/>
      <w:tr w:rsidR="00A26256" w:rsidTr="00A7260A" w14:paraId="4AD8EE3E" w14:textId="77777777">
        <w:trPr>
          <w:trHeight w:val="1020"/>
        </w:trPr>
        <w:tc>
          <w:tcPr>
            <w:tcW w:w="2122" w:type="dxa"/>
            <w:vAlign w:val="center"/>
          </w:tcPr>
          <w:p w:rsidRPr="00F87E04" w:rsidR="00A26256" w:rsidP="00A26256" w:rsidRDefault="00A26256" w14:paraId="3751F58F" w14:textId="77777777">
            <w:pPr>
              <w:pStyle w:val="SPtabletext"/>
              <w:rPr>
                <w:b/>
              </w:rPr>
            </w:pPr>
            <w:r w:rsidRPr="00F87E04">
              <w:rPr>
                <w:b/>
              </w:rPr>
              <w:t xml:space="preserve">Project Goals and Objectives </w:t>
            </w:r>
          </w:p>
        </w:tc>
        <w:tc>
          <w:tcPr>
            <w:tcW w:w="7371" w:type="dxa"/>
            <w:gridSpan w:val="5"/>
            <w:vAlign w:val="center"/>
          </w:tcPr>
          <w:p w:rsidRPr="001305B3" w:rsidR="00A26256" w:rsidP="00A26256" w:rsidRDefault="00A26256" w14:paraId="5E465287" w14:textId="77777777">
            <w:pPr>
              <w:pStyle w:val="SPtabletext"/>
            </w:pPr>
            <w:r>
              <w:t>See note below on Goals/Objectives. Remember SMART.</w:t>
            </w:r>
          </w:p>
        </w:tc>
      </w:tr>
      <w:tr w:rsidR="00756606" w:rsidTr="00A7260A" w14:paraId="6ADF95F3" w14:textId="77777777">
        <w:trPr>
          <w:trHeight w:val="1757"/>
        </w:trPr>
        <w:tc>
          <w:tcPr>
            <w:tcW w:w="2122" w:type="dxa"/>
            <w:vAlign w:val="center"/>
          </w:tcPr>
          <w:p w:rsidRPr="00F87E04" w:rsidR="00756606" w:rsidP="00756606" w:rsidRDefault="00756606" w14:paraId="075C213A" w14:textId="77777777">
            <w:pPr>
              <w:pStyle w:val="SPtabletext"/>
              <w:rPr>
                <w:b/>
              </w:rPr>
            </w:pPr>
            <w:r w:rsidRPr="00F87E04">
              <w:rPr>
                <w:b/>
              </w:rPr>
              <w:t>Resources and Budget</w:t>
            </w:r>
          </w:p>
        </w:tc>
        <w:tc>
          <w:tcPr>
            <w:tcW w:w="7371" w:type="dxa"/>
            <w:gridSpan w:val="5"/>
            <w:vAlign w:val="center"/>
          </w:tcPr>
          <w:p w:rsidR="00756606" w:rsidP="00756606" w:rsidRDefault="00756606" w14:paraId="747369B6" w14:textId="77777777">
            <w:pPr>
              <w:pStyle w:val="SPtabletext"/>
            </w:pPr>
            <w:r>
              <w:t>Since you have not completed actual tenders or procurement plans, this is a best guess for the information you have right now – but it should be altered after the final budget and resources have been approved.</w:t>
            </w:r>
          </w:p>
          <w:p w:rsidR="00756606" w:rsidP="00756606" w:rsidRDefault="00756606" w14:paraId="0AAB5B70" w14:textId="77777777">
            <w:pPr>
              <w:pStyle w:val="SPtabletext"/>
            </w:pPr>
            <w:r>
              <w:t>Include budget for external expenditure, people resources, equipment and other physical resources required.</w:t>
            </w:r>
          </w:p>
        </w:tc>
      </w:tr>
      <w:tr w:rsidR="00756606" w:rsidTr="00A7260A" w14:paraId="5318CB0D" w14:textId="77777777">
        <w:trPr>
          <w:trHeight w:val="1474"/>
        </w:trPr>
        <w:tc>
          <w:tcPr>
            <w:tcW w:w="2122" w:type="dxa"/>
            <w:vAlign w:val="center"/>
          </w:tcPr>
          <w:p w:rsidRPr="00F87E04" w:rsidR="00756606" w:rsidP="00756606" w:rsidRDefault="00756606" w14:paraId="1E88894F" w14:textId="77777777">
            <w:pPr>
              <w:pStyle w:val="SPtabletext"/>
              <w:rPr>
                <w:b/>
              </w:rPr>
            </w:pPr>
            <w:r w:rsidRPr="00F87E04">
              <w:rPr>
                <w:b/>
              </w:rPr>
              <w:t>Deliverables</w:t>
            </w:r>
          </w:p>
        </w:tc>
        <w:tc>
          <w:tcPr>
            <w:tcW w:w="7371" w:type="dxa"/>
            <w:gridSpan w:val="5"/>
            <w:vAlign w:val="center"/>
          </w:tcPr>
          <w:p w:rsidR="00756606" w:rsidP="00756606" w:rsidRDefault="00756606" w14:paraId="77086341" w14:textId="50C12FBA">
            <w:pPr>
              <w:pStyle w:val="SPtabletext"/>
            </w:pPr>
            <w:r>
              <w:t>A simple list of what you will be delivering as part of the project. This is not your full work breakdown structure, just the high-level deliverables.</w:t>
            </w:r>
          </w:p>
          <w:p w:rsidR="00756606" w:rsidP="00756606" w:rsidRDefault="00756606" w14:paraId="17D4A05D" w14:textId="77777777">
            <w:pPr>
              <w:pStyle w:val="SPtabletext"/>
            </w:pPr>
            <w:r>
              <w:t>Remember to think broadly, if you are delivering a new IT system are you also delivering training and manuals?</w:t>
            </w:r>
          </w:p>
        </w:tc>
      </w:tr>
      <w:tr w:rsidR="00756606" w:rsidTr="00A7260A" w14:paraId="396EF912" w14:textId="77777777">
        <w:trPr>
          <w:trHeight w:val="1134"/>
        </w:trPr>
        <w:tc>
          <w:tcPr>
            <w:tcW w:w="2122" w:type="dxa"/>
            <w:vAlign w:val="center"/>
          </w:tcPr>
          <w:p w:rsidRPr="00F87E04" w:rsidR="00756606" w:rsidP="00756606" w:rsidRDefault="00756606" w14:paraId="7932A58F" w14:textId="77777777">
            <w:pPr>
              <w:pStyle w:val="SPtabletext"/>
              <w:rPr>
                <w:b/>
              </w:rPr>
            </w:pPr>
            <w:r w:rsidRPr="00F87E04">
              <w:rPr>
                <w:b/>
              </w:rPr>
              <w:t>Inclusions</w:t>
            </w:r>
          </w:p>
        </w:tc>
        <w:tc>
          <w:tcPr>
            <w:tcW w:w="7371" w:type="dxa"/>
            <w:gridSpan w:val="5"/>
            <w:vAlign w:val="center"/>
          </w:tcPr>
          <w:p w:rsidR="00756606" w:rsidP="00756606" w:rsidRDefault="00756606" w14:paraId="2706581C" w14:textId="77777777">
            <w:pPr>
              <w:pStyle w:val="SPtabletext"/>
            </w:pPr>
            <w:r>
              <w:t>What is included in the scope of the project? Think about whether it will cover the entire organisation, or only select units. Consider the deliverables above and what you might want to be explicit about.</w:t>
            </w:r>
          </w:p>
        </w:tc>
      </w:tr>
      <w:tr w:rsidR="00756606" w:rsidTr="00A7260A" w14:paraId="416DEA21" w14:textId="77777777">
        <w:trPr>
          <w:trHeight w:val="1134"/>
        </w:trPr>
        <w:tc>
          <w:tcPr>
            <w:tcW w:w="2122" w:type="dxa"/>
            <w:vAlign w:val="center"/>
          </w:tcPr>
          <w:p w:rsidRPr="00F87E04" w:rsidR="00756606" w:rsidP="00756606" w:rsidRDefault="00756606" w14:paraId="71560BA4" w14:textId="77777777">
            <w:pPr>
              <w:pStyle w:val="SPtabletext"/>
              <w:rPr>
                <w:b/>
              </w:rPr>
            </w:pPr>
            <w:r w:rsidRPr="00F87E04">
              <w:rPr>
                <w:b/>
              </w:rPr>
              <w:t>Exclusions</w:t>
            </w:r>
          </w:p>
        </w:tc>
        <w:tc>
          <w:tcPr>
            <w:tcW w:w="7371" w:type="dxa"/>
            <w:gridSpan w:val="5"/>
            <w:vAlign w:val="center"/>
          </w:tcPr>
          <w:p w:rsidR="00756606" w:rsidP="00756606" w:rsidRDefault="00756606" w14:paraId="0D098632" w14:textId="7246C90E">
            <w:pPr>
              <w:pStyle w:val="SPtabletext"/>
            </w:pPr>
            <w:r>
              <w:t xml:space="preserve">This is extremely important to define early; what is </w:t>
            </w:r>
            <w:r w:rsidRPr="005C5662">
              <w:rPr>
                <w:b/>
              </w:rPr>
              <w:t>not</w:t>
            </w:r>
            <w:r>
              <w:t xml:space="preserve"> in your scope? This will help you avoid scope creep. Even if you think it is obvious that you aren’t doing something, spell it out for everyone else.</w:t>
            </w:r>
          </w:p>
        </w:tc>
      </w:tr>
      <w:tr w:rsidR="00756606" w:rsidTr="00A7260A" w14:paraId="45F29631" w14:textId="77777777">
        <w:trPr>
          <w:trHeight w:val="1531"/>
        </w:trPr>
        <w:tc>
          <w:tcPr>
            <w:tcW w:w="2122" w:type="dxa"/>
            <w:vAlign w:val="center"/>
          </w:tcPr>
          <w:p w:rsidRPr="00F87E04" w:rsidR="00756606" w:rsidP="00756606" w:rsidRDefault="00756606" w14:paraId="30BBD625" w14:textId="77777777">
            <w:pPr>
              <w:pStyle w:val="SPtabletext"/>
              <w:rPr>
                <w:b/>
              </w:rPr>
            </w:pPr>
            <w:r w:rsidRPr="00F87E04">
              <w:rPr>
                <w:b/>
              </w:rPr>
              <w:t>Assumptions</w:t>
            </w:r>
          </w:p>
        </w:tc>
        <w:tc>
          <w:tcPr>
            <w:tcW w:w="7371" w:type="dxa"/>
            <w:gridSpan w:val="5"/>
            <w:vAlign w:val="center"/>
          </w:tcPr>
          <w:p w:rsidRPr="005C5662" w:rsidR="00756606" w:rsidP="00756606" w:rsidRDefault="00756606" w14:paraId="31132155" w14:textId="77777777">
            <w:pPr>
              <w:pStyle w:val="SPtabletext"/>
            </w:pPr>
            <w:r>
              <w:t xml:space="preserve">What have you assumed will be available or will be happening to make this project work? This could include simple things like, </w:t>
            </w:r>
            <w:r w:rsidRPr="005C5662">
              <w:rPr>
                <w:i/>
              </w:rPr>
              <w:t>The finance unit will provide the team with a SME for the duration of the project</w:t>
            </w:r>
            <w:r>
              <w:rPr>
                <w:i/>
              </w:rPr>
              <w:t xml:space="preserve">. </w:t>
            </w:r>
            <w:r>
              <w:t>If you are relying on another part of the business to complete a project or activity, then include it here as well.</w:t>
            </w:r>
          </w:p>
        </w:tc>
      </w:tr>
      <w:tr w:rsidR="00756606" w:rsidTr="00A7260A" w14:paraId="04D034E4" w14:textId="77777777">
        <w:trPr>
          <w:trHeight w:val="964"/>
        </w:trPr>
        <w:tc>
          <w:tcPr>
            <w:tcW w:w="2122" w:type="dxa"/>
            <w:vAlign w:val="center"/>
          </w:tcPr>
          <w:p w:rsidRPr="00F87E04" w:rsidR="00756606" w:rsidP="00756606" w:rsidRDefault="00756606" w14:paraId="0678A740" w14:textId="77777777">
            <w:pPr>
              <w:pStyle w:val="SPtabletext"/>
              <w:rPr>
                <w:b/>
              </w:rPr>
            </w:pPr>
            <w:r w:rsidRPr="00F87E04">
              <w:rPr>
                <w:b/>
              </w:rPr>
              <w:t>Constraints</w:t>
            </w:r>
          </w:p>
        </w:tc>
        <w:tc>
          <w:tcPr>
            <w:tcW w:w="7371" w:type="dxa"/>
            <w:gridSpan w:val="5"/>
            <w:vAlign w:val="center"/>
          </w:tcPr>
          <w:p w:rsidR="00756606" w:rsidP="00756606" w:rsidRDefault="00756606" w14:paraId="5DB506BC" w14:textId="480B011B">
            <w:pPr>
              <w:pStyle w:val="SPtabletext"/>
            </w:pPr>
            <w:r>
              <w:t>What are your known constraints within this scope? Capture them here so people know you have taken certain issues into consideration. This could include availability of people, peak season timings, deconflicting projects etc.</w:t>
            </w:r>
          </w:p>
        </w:tc>
      </w:tr>
      <w:tr w:rsidR="00756606" w:rsidTr="00A7260A" w14:paraId="54CDBA4F" w14:textId="77777777">
        <w:trPr>
          <w:trHeight w:val="1304"/>
        </w:trPr>
        <w:tc>
          <w:tcPr>
            <w:tcW w:w="2122" w:type="dxa"/>
            <w:vAlign w:val="center"/>
          </w:tcPr>
          <w:p w:rsidRPr="00F87E04" w:rsidR="00756606" w:rsidP="00756606" w:rsidRDefault="00756606" w14:paraId="4289B318" w14:textId="77777777">
            <w:pPr>
              <w:pStyle w:val="SPtabletext"/>
              <w:rPr>
                <w:b/>
              </w:rPr>
            </w:pPr>
            <w:r w:rsidRPr="00F87E04">
              <w:rPr>
                <w:b/>
              </w:rPr>
              <w:t>Key Risks</w:t>
            </w:r>
          </w:p>
        </w:tc>
        <w:tc>
          <w:tcPr>
            <w:tcW w:w="7371" w:type="dxa"/>
            <w:gridSpan w:val="5"/>
            <w:vAlign w:val="center"/>
          </w:tcPr>
          <w:p w:rsidR="00756606" w:rsidP="00756606" w:rsidRDefault="00756606" w14:paraId="37A87643" w14:textId="77777777">
            <w:pPr>
              <w:pStyle w:val="SPtabletext"/>
            </w:pPr>
            <w:r>
              <w:t>You are only including what you see as the major risks for the successful delivery of the project. You might have already identified them in the assumptions and constraints, but spell the key ones out here – you do not need mitigation strategies in the Scoping document.</w:t>
            </w:r>
          </w:p>
        </w:tc>
      </w:tr>
      <w:tr w:rsidR="00756606" w:rsidTr="00A7260A" w14:paraId="17831136" w14:textId="77777777">
        <w:trPr>
          <w:trHeight w:val="1247"/>
        </w:trPr>
        <w:tc>
          <w:tcPr>
            <w:tcW w:w="2122" w:type="dxa"/>
            <w:vAlign w:val="center"/>
          </w:tcPr>
          <w:p w:rsidRPr="00F87E04" w:rsidR="00756606" w:rsidP="00756606" w:rsidRDefault="00756606" w14:paraId="73715DF6" w14:textId="77777777">
            <w:pPr>
              <w:pStyle w:val="SPtabletext"/>
              <w:rPr>
                <w:b/>
              </w:rPr>
            </w:pPr>
            <w:r w:rsidRPr="00F87E04">
              <w:rPr>
                <w:b/>
              </w:rPr>
              <w:t>Key Stakeholders</w:t>
            </w:r>
          </w:p>
        </w:tc>
        <w:tc>
          <w:tcPr>
            <w:tcW w:w="7371" w:type="dxa"/>
            <w:gridSpan w:val="5"/>
            <w:vAlign w:val="center"/>
          </w:tcPr>
          <w:p w:rsidR="00756606" w:rsidP="00756606" w:rsidRDefault="00756606" w14:paraId="5F2E8A78" w14:textId="77777777">
            <w:pPr>
              <w:pStyle w:val="SPtabletext"/>
            </w:pPr>
            <w:r>
              <w:t>Who are you Key stakeholders? Who is going to be primarily affected by the project? Who needs to be involved in any aspect of the delivery? Who do you require support from? List out your Key Stakeholders here, not the analysis of them.</w:t>
            </w:r>
          </w:p>
        </w:tc>
      </w:tr>
      <w:tr w:rsidR="00756606" w:rsidTr="00A7260A" w14:paraId="794F6040" w14:textId="77777777">
        <w:tc>
          <w:tcPr>
            <w:tcW w:w="2122" w:type="dxa"/>
            <w:vAlign w:val="center"/>
          </w:tcPr>
          <w:p w:rsidR="00756606" w:rsidP="00756606" w:rsidRDefault="00756606" w14:paraId="1A380283" w14:textId="77777777">
            <w:pPr>
              <w:pStyle w:val="SPtabletext"/>
              <w:rPr>
                <w:b/>
              </w:rPr>
            </w:pPr>
            <w:r>
              <w:rPr>
                <w:b/>
              </w:rPr>
              <w:t>Responsibilities</w:t>
            </w:r>
          </w:p>
          <w:p w:rsidRPr="00F87E04" w:rsidR="00756606" w:rsidP="00756606" w:rsidRDefault="00756606" w14:paraId="71C51069" w14:textId="77777777">
            <w:pPr>
              <w:pStyle w:val="SPtabletext"/>
              <w:rPr>
                <w:b/>
              </w:rPr>
            </w:pPr>
            <w:r w:rsidRPr="00A7260A">
              <w:rPr>
                <w:i/>
                <w:sz w:val="16"/>
              </w:rPr>
              <w:t>Reporting, accountability and limit of authority</w:t>
            </w:r>
          </w:p>
        </w:tc>
        <w:tc>
          <w:tcPr>
            <w:tcW w:w="7371" w:type="dxa"/>
            <w:gridSpan w:val="5"/>
            <w:vAlign w:val="center"/>
          </w:tcPr>
          <w:p w:rsidR="00756606" w:rsidP="00756606" w:rsidRDefault="00756606" w14:paraId="30138E85" w14:textId="77777777">
            <w:pPr>
              <w:pStyle w:val="SPtabletext"/>
            </w:pPr>
            <w:r>
              <w:t>What are your responsibilities as the Project Manager. Include reporting requirements, your personal responsibilities and what you need to seek approval for.</w:t>
            </w:r>
          </w:p>
        </w:tc>
      </w:tr>
      <w:tr w:rsidRPr="00BA0047" w:rsidR="00756606" w:rsidTr="00A7260A" w14:paraId="2D07A123" w14:textId="77777777">
        <w:trPr>
          <w:trHeight w:val="567"/>
        </w:trPr>
        <w:tc>
          <w:tcPr>
            <w:tcW w:w="2122" w:type="dxa"/>
            <w:vAlign w:val="center"/>
          </w:tcPr>
          <w:p w:rsidRPr="00BA0047" w:rsidR="00756606" w:rsidP="00756606" w:rsidRDefault="00756606" w14:paraId="48298756" w14:textId="77777777">
            <w:pPr>
              <w:pStyle w:val="SPtabletext"/>
              <w:rPr>
                <w:b/>
                <w:sz w:val="18"/>
              </w:rPr>
            </w:pPr>
            <w:r w:rsidRPr="00BA0047">
              <w:rPr>
                <w:b/>
                <w:sz w:val="18"/>
              </w:rPr>
              <w:t>Proposed Start Date</w:t>
            </w:r>
          </w:p>
        </w:tc>
        <w:tc>
          <w:tcPr>
            <w:tcW w:w="2268" w:type="dxa"/>
            <w:vAlign w:val="center"/>
          </w:tcPr>
          <w:p w:rsidRPr="00BA0047" w:rsidR="00756606" w:rsidP="00756606" w:rsidRDefault="00756606" w14:paraId="7C39DBB6" w14:textId="77777777">
            <w:pPr>
              <w:pStyle w:val="SPtabletext"/>
              <w:rPr>
                <w:sz w:val="18"/>
              </w:rPr>
            </w:pPr>
          </w:p>
        </w:tc>
        <w:tc>
          <w:tcPr>
            <w:tcW w:w="2721" w:type="dxa"/>
            <w:gridSpan w:val="2"/>
            <w:vAlign w:val="center"/>
          </w:tcPr>
          <w:p w:rsidRPr="00BA0047" w:rsidR="00756606" w:rsidP="00756606" w:rsidRDefault="00756606" w14:paraId="52AEBD6B" w14:textId="77777777">
            <w:pPr>
              <w:pStyle w:val="SPtabletext"/>
              <w:rPr>
                <w:b/>
                <w:sz w:val="18"/>
              </w:rPr>
            </w:pPr>
            <w:r w:rsidRPr="00BA0047">
              <w:rPr>
                <w:b/>
                <w:sz w:val="18"/>
              </w:rPr>
              <w:t>Proposed Completion Date</w:t>
            </w:r>
          </w:p>
        </w:tc>
        <w:tc>
          <w:tcPr>
            <w:tcW w:w="2381" w:type="dxa"/>
            <w:gridSpan w:val="2"/>
            <w:vAlign w:val="center"/>
          </w:tcPr>
          <w:p w:rsidRPr="00BA0047" w:rsidR="00756606" w:rsidP="00756606" w:rsidRDefault="00756606" w14:paraId="14A585B8" w14:textId="77777777">
            <w:pPr>
              <w:pStyle w:val="SPtabletext"/>
              <w:rPr>
                <w:sz w:val="18"/>
              </w:rPr>
            </w:pPr>
          </w:p>
        </w:tc>
      </w:tr>
      <w:tr w:rsidR="00756606" w:rsidTr="00A7260A" w14:paraId="589380A9" w14:textId="77777777">
        <w:trPr>
          <w:trHeight w:val="964"/>
        </w:trPr>
        <w:tc>
          <w:tcPr>
            <w:tcW w:w="2122" w:type="dxa"/>
            <w:vAlign w:val="center"/>
          </w:tcPr>
          <w:p w:rsidRPr="00F87E04" w:rsidR="00756606" w:rsidP="00756606" w:rsidRDefault="00756606" w14:paraId="18BD8586" w14:textId="77777777">
            <w:pPr>
              <w:pStyle w:val="SPtabletext"/>
              <w:rPr>
                <w:b/>
              </w:rPr>
            </w:pPr>
            <w:r w:rsidRPr="00F87E04">
              <w:rPr>
                <w:b/>
              </w:rPr>
              <w:t>Signature of Project Manager</w:t>
            </w:r>
          </w:p>
        </w:tc>
        <w:tc>
          <w:tcPr>
            <w:tcW w:w="3969" w:type="dxa"/>
            <w:gridSpan w:val="2"/>
            <w:vAlign w:val="center"/>
          </w:tcPr>
          <w:p w:rsidR="00756606" w:rsidP="00756606" w:rsidRDefault="00756606" w14:paraId="39B815EF" w14:textId="77777777">
            <w:pPr>
              <w:pStyle w:val="SPtabletext"/>
            </w:pPr>
          </w:p>
        </w:tc>
        <w:tc>
          <w:tcPr>
            <w:tcW w:w="1757" w:type="dxa"/>
            <w:gridSpan w:val="2"/>
            <w:vAlign w:val="center"/>
          </w:tcPr>
          <w:p w:rsidRPr="00F87E04" w:rsidR="00756606" w:rsidP="00756606" w:rsidRDefault="00756606" w14:paraId="662E4AC3" w14:textId="77777777">
            <w:pPr>
              <w:pStyle w:val="SPtabletext"/>
              <w:rPr>
                <w:b/>
              </w:rPr>
            </w:pPr>
            <w:r w:rsidRPr="00F87E04">
              <w:rPr>
                <w:b/>
              </w:rPr>
              <w:t>Date</w:t>
            </w:r>
          </w:p>
        </w:tc>
        <w:tc>
          <w:tcPr>
            <w:tcW w:w="1645" w:type="dxa"/>
            <w:vAlign w:val="center"/>
          </w:tcPr>
          <w:p w:rsidR="00756606" w:rsidP="00756606" w:rsidRDefault="00756606" w14:paraId="18F70BFC" w14:textId="77777777">
            <w:pPr>
              <w:pStyle w:val="SPtabletext"/>
            </w:pPr>
          </w:p>
        </w:tc>
      </w:tr>
      <w:tr w:rsidR="00756606" w:rsidTr="00A7260A" w14:paraId="0F59BD47" w14:textId="77777777">
        <w:trPr>
          <w:trHeight w:val="964"/>
        </w:trPr>
        <w:tc>
          <w:tcPr>
            <w:tcW w:w="2122" w:type="dxa"/>
            <w:vAlign w:val="center"/>
          </w:tcPr>
          <w:p w:rsidRPr="00F87E04" w:rsidR="00756606" w:rsidP="00756606" w:rsidRDefault="00756606" w14:paraId="2DBBC37D" w14:textId="77777777">
            <w:pPr>
              <w:pStyle w:val="SPtabletext"/>
              <w:rPr>
                <w:b/>
              </w:rPr>
            </w:pPr>
            <w:r w:rsidRPr="00F87E04">
              <w:rPr>
                <w:b/>
              </w:rPr>
              <w:t>Signature of Sponsor/Manager</w:t>
            </w:r>
          </w:p>
        </w:tc>
        <w:tc>
          <w:tcPr>
            <w:tcW w:w="3969" w:type="dxa"/>
            <w:gridSpan w:val="2"/>
            <w:vAlign w:val="center"/>
          </w:tcPr>
          <w:p w:rsidR="00756606" w:rsidP="00756606" w:rsidRDefault="00756606" w14:paraId="17476210" w14:textId="77777777">
            <w:pPr>
              <w:pStyle w:val="SPtabletext"/>
            </w:pPr>
          </w:p>
        </w:tc>
        <w:tc>
          <w:tcPr>
            <w:tcW w:w="1757" w:type="dxa"/>
            <w:gridSpan w:val="2"/>
            <w:vAlign w:val="center"/>
          </w:tcPr>
          <w:p w:rsidRPr="00F87E04" w:rsidR="00756606" w:rsidP="00756606" w:rsidRDefault="00756606" w14:paraId="2889B683" w14:textId="77777777">
            <w:pPr>
              <w:pStyle w:val="SPtabletext"/>
              <w:rPr>
                <w:b/>
              </w:rPr>
            </w:pPr>
            <w:r w:rsidRPr="00F87E04">
              <w:rPr>
                <w:b/>
              </w:rPr>
              <w:t>Date</w:t>
            </w:r>
          </w:p>
        </w:tc>
        <w:tc>
          <w:tcPr>
            <w:tcW w:w="1645" w:type="dxa"/>
            <w:vAlign w:val="center"/>
          </w:tcPr>
          <w:p w:rsidR="00756606" w:rsidP="00756606" w:rsidRDefault="00756606" w14:paraId="462B89FE" w14:textId="77777777">
            <w:pPr>
              <w:pStyle w:val="SPtabletext"/>
            </w:pPr>
          </w:p>
        </w:tc>
      </w:tr>
    </w:tbl>
    <w:p w:rsidRPr="00721FE5" w:rsidR="00756606" w:rsidP="00756606" w:rsidRDefault="00A26256" w14:paraId="198C69EC" w14:textId="60AFC1AB">
      <w:pPr>
        <w:pStyle w:val="SPheading2"/>
        <w:rPr>
          <w:lang w:val="en-AU"/>
        </w:rPr>
      </w:pPr>
      <w:bookmarkStart w:name="_Toc524438651" w:id="34"/>
      <w:bookmarkStart w:name="_Toc501436177" w:id="35"/>
      <w:r>
        <w:rPr>
          <w:lang w:val="en-AU"/>
        </w:rPr>
        <w:t>Benefits</w:t>
      </w:r>
      <w:r w:rsidRPr="00721FE5" w:rsidR="00756606">
        <w:rPr>
          <w:lang w:val="en-AU"/>
        </w:rPr>
        <w:t xml:space="preserve"> and </w:t>
      </w:r>
      <w:r w:rsidR="00F03109">
        <w:rPr>
          <w:lang w:val="en-AU"/>
        </w:rPr>
        <w:t>o</w:t>
      </w:r>
      <w:r w:rsidRPr="00721FE5" w:rsidR="00756606">
        <w:rPr>
          <w:lang w:val="en-AU"/>
        </w:rPr>
        <w:t>bjectives</w:t>
      </w:r>
      <w:bookmarkEnd w:id="34"/>
    </w:p>
    <w:bookmarkEnd w:id="35"/>
    <w:p w:rsidRPr="00721FE5" w:rsidR="00A26256" w:rsidP="00A26256" w:rsidRDefault="00A26256" w14:paraId="56E0C913" w14:textId="77777777">
      <w:pPr>
        <w:pStyle w:val="SPbodytext"/>
        <w:rPr>
          <w:lang w:val="en-AU"/>
        </w:rPr>
      </w:pPr>
      <w:r w:rsidRPr="00721FE5">
        <w:rPr>
          <w:lang w:val="en-AU"/>
        </w:rPr>
        <w:t>Importantly, every project needs a well-defined purpose and set of objectives. These statements not only provide detail to decision makers, but they will become a fundamental aspect of communication and broader understanding of the project’s scope.</w:t>
      </w:r>
    </w:p>
    <w:p w:rsidRPr="00721FE5" w:rsidR="00A26256" w:rsidP="00A26256" w:rsidRDefault="00A26256" w14:paraId="088EC29C" w14:textId="77777777">
      <w:pPr>
        <w:pStyle w:val="SPbodytext"/>
        <w:rPr>
          <w:lang w:val="en-AU"/>
        </w:rPr>
      </w:pPr>
      <w:r w:rsidRPr="00721FE5">
        <w:rPr>
          <w:lang w:val="en-AU"/>
        </w:rPr>
        <w:t xml:space="preserve">The purpose of the project </w:t>
      </w:r>
      <w:r>
        <w:rPr>
          <w:lang w:val="en-AU"/>
        </w:rPr>
        <w:t>is the answer to the question,</w:t>
      </w:r>
      <w:r w:rsidRPr="00721FE5">
        <w:rPr>
          <w:lang w:val="en-AU"/>
        </w:rPr>
        <w:t xml:space="preserve"> “what is it aiming to achieve?”. This is a very broad st</w:t>
      </w:r>
      <w:r>
        <w:rPr>
          <w:lang w:val="en-AU"/>
        </w:rPr>
        <w:t>atement but think about what your project</w:t>
      </w:r>
      <w:r w:rsidRPr="00721FE5">
        <w:rPr>
          <w:lang w:val="en-AU"/>
        </w:rPr>
        <w:t xml:space="preserve"> is uniquely attempting to deliver to the organisation. Most often, projects are developed to solve a problem within the organisation, which makes their purpose easier to define. Does the project:</w:t>
      </w:r>
    </w:p>
    <w:p w:rsidRPr="00721FE5" w:rsidR="00A26256" w:rsidP="00A26256" w:rsidRDefault="00A26256" w14:paraId="67CC92F1" w14:textId="77777777">
      <w:pPr>
        <w:pStyle w:val="SPbullet"/>
        <w:rPr>
          <w:lang w:val="en-AU"/>
        </w:rPr>
      </w:pPr>
      <w:r w:rsidRPr="00721FE5">
        <w:rPr>
          <w:lang w:val="en-AU"/>
        </w:rPr>
        <w:t>Improve the efficiency of a business process?</w:t>
      </w:r>
    </w:p>
    <w:p w:rsidRPr="00721FE5" w:rsidR="00A26256" w:rsidP="00A26256" w:rsidRDefault="00A26256" w14:paraId="2E2E1133" w14:textId="77777777">
      <w:pPr>
        <w:pStyle w:val="SPbullet"/>
        <w:rPr>
          <w:lang w:val="en-AU"/>
        </w:rPr>
      </w:pPr>
      <w:r w:rsidRPr="00721FE5">
        <w:rPr>
          <w:lang w:val="en-AU"/>
        </w:rPr>
        <w:t>Remove redundant and unreliable systems?</w:t>
      </w:r>
    </w:p>
    <w:p w:rsidRPr="00721FE5" w:rsidR="00A26256" w:rsidP="00A26256" w:rsidRDefault="00A26256" w14:paraId="3856AFB7" w14:textId="77777777">
      <w:pPr>
        <w:pStyle w:val="SPbullet"/>
        <w:rPr>
          <w:lang w:val="en-AU"/>
        </w:rPr>
      </w:pPr>
      <w:r w:rsidRPr="00721FE5">
        <w:rPr>
          <w:lang w:val="en-AU"/>
        </w:rPr>
        <w:t>Allow the organisation to better accommodate its workforce?</w:t>
      </w:r>
    </w:p>
    <w:p w:rsidRPr="00721FE5" w:rsidR="00A26256" w:rsidP="00A26256" w:rsidRDefault="00A26256" w14:paraId="709FBF51" w14:textId="77777777">
      <w:pPr>
        <w:pStyle w:val="SPbullet"/>
        <w:rPr>
          <w:lang w:val="en-AU"/>
        </w:rPr>
      </w:pPr>
      <w:r w:rsidRPr="00721FE5">
        <w:rPr>
          <w:lang w:val="en-AU"/>
        </w:rPr>
        <w:t>Allow the organisation to meet legislative requirements?</w:t>
      </w:r>
    </w:p>
    <w:p w:rsidR="00A26256" w:rsidP="00A26256" w:rsidRDefault="00A26256" w14:paraId="3B7B7D56" w14:textId="77777777">
      <w:pPr>
        <w:pStyle w:val="SPbodytext"/>
        <w:rPr>
          <w:lang w:val="en-AU"/>
        </w:rPr>
      </w:pPr>
      <w:r w:rsidRPr="00721FE5">
        <w:rPr>
          <w:lang w:val="en-AU"/>
        </w:rPr>
        <w:t>Framing it as the problem you are solving for the organisation is often a great way to start.</w:t>
      </w:r>
    </w:p>
    <w:p w:rsidRPr="00B00717" w:rsidR="00A26256" w:rsidP="00A26256" w:rsidRDefault="00A26256" w14:paraId="0B843046" w14:textId="77777777">
      <w:pPr>
        <w:pStyle w:val="SPbodytext"/>
      </w:pPr>
      <w:r>
        <w:t>You need to understand the difference between these terms:</w:t>
      </w:r>
    </w:p>
    <w:p w:rsidR="00A26256" w:rsidP="00A26256" w:rsidRDefault="00A26256" w14:paraId="693CB3B6" w14:textId="042C4035">
      <w:pPr>
        <w:pStyle w:val="SPindentbody"/>
      </w:pPr>
      <w:r w:rsidRPr="00B00717">
        <w:rPr>
          <w:b/>
        </w:rPr>
        <w:t>Outcome</w:t>
      </w:r>
      <w:r>
        <w:t xml:space="preserve"> </w:t>
      </w:r>
      <w:r w:rsidRPr="00756606">
        <w:rPr>
          <w:b/>
        </w:rPr>
        <w:t>(</w:t>
      </w:r>
      <w:r>
        <w:rPr>
          <w:b/>
        </w:rPr>
        <w:t>or Benefits</w:t>
      </w:r>
      <w:r w:rsidRPr="00756606">
        <w:rPr>
          <w:b/>
        </w:rPr>
        <w:t>)</w:t>
      </w:r>
      <w:r>
        <w:t xml:space="preserve"> – this is what the business, staff, or customers gain from the project</w:t>
      </w:r>
    </w:p>
    <w:p w:rsidR="00A26256" w:rsidP="00A26256" w:rsidRDefault="00A26256" w14:paraId="58C7357E" w14:textId="77777777">
      <w:pPr>
        <w:pStyle w:val="SPindentbody"/>
      </w:pPr>
      <w:r w:rsidRPr="00B00717">
        <w:rPr>
          <w:b/>
        </w:rPr>
        <w:t>Objective</w:t>
      </w:r>
      <w:r>
        <w:rPr>
          <w:b/>
        </w:rPr>
        <w:t xml:space="preserve"> (or Goal)</w:t>
      </w:r>
      <w:r>
        <w:t xml:space="preserve"> – this is what you are aiming to achieve and should be written SMART.</w:t>
      </w:r>
    </w:p>
    <w:p w:rsidR="00A26256" w:rsidP="00A26256" w:rsidRDefault="00A26256" w14:paraId="6D5BFD96" w14:textId="77777777">
      <w:pPr>
        <w:pStyle w:val="SPheading3"/>
      </w:pPr>
      <w:r>
        <w:t>Outcomes</w:t>
      </w:r>
    </w:p>
    <w:p w:rsidR="00A26256" w:rsidP="00A26256" w:rsidRDefault="00A26256" w14:paraId="7D1C4306" w14:textId="77777777">
      <w:pPr>
        <w:pStyle w:val="SPbodytext"/>
      </w:pPr>
      <w:r>
        <w:t xml:space="preserve">The outcomes are </w:t>
      </w:r>
      <w:r w:rsidRPr="00B00717">
        <w:t>usually written as To statement</w:t>
      </w:r>
      <w:r>
        <w:t>s</w:t>
      </w:r>
      <w:r w:rsidRPr="00B00717">
        <w:t xml:space="preserve"> – “To promote…” “To provide…” “To improve</w:t>
      </w:r>
      <w:r>
        <w:t>…</w:t>
      </w:r>
      <w:r w:rsidRPr="00B00717">
        <w:t xml:space="preserve">”. For example, </w:t>
      </w:r>
      <w:r w:rsidRPr="00CD410F">
        <w:rPr>
          <w:i/>
        </w:rPr>
        <w:t>“To provide clarity around procurement”</w:t>
      </w:r>
      <w:r w:rsidRPr="00B00717">
        <w:t xml:space="preserve"> or </w:t>
      </w:r>
      <w:r w:rsidRPr="00CD410F">
        <w:rPr>
          <w:i/>
        </w:rPr>
        <w:t>“To improve the safety of warehouse operations”.</w:t>
      </w:r>
    </w:p>
    <w:p w:rsidR="00A26256" w:rsidP="00A26256" w:rsidRDefault="00A26256" w14:paraId="40442DCC" w14:textId="77777777">
      <w:pPr>
        <w:pStyle w:val="SPbodytext"/>
      </w:pPr>
      <w:r>
        <w:t>Importantly, these are high-level statements that express the benefits to the organisation. You must have at least one Objective for each Outcome, so you can measure your success.</w:t>
      </w:r>
    </w:p>
    <w:p w:rsidR="00756606" w:rsidP="00756606" w:rsidRDefault="00756606" w14:paraId="009B1BD2" w14:textId="77777777">
      <w:pPr>
        <w:pStyle w:val="SPActivity"/>
      </w:pPr>
      <w:r>
        <w:t>Activity: What are the outcomes?</w:t>
      </w:r>
    </w:p>
    <w:p w:rsidR="00756606" w:rsidP="00756606" w:rsidRDefault="00756606" w14:paraId="5986F25F" w14:textId="6043EF1D">
      <w:pPr>
        <w:pStyle w:val="SPbodytext"/>
      </w:pPr>
      <w:r>
        <w:t xml:space="preserve">Using the </w:t>
      </w:r>
      <w:r w:rsidR="00821070">
        <w:t>Project</w:t>
      </w:r>
      <w:r>
        <w:t xml:space="preserve"> agreed upon in your group, define at least two Outcomes for your project.</w:t>
      </w:r>
    </w:p>
    <w:p w:rsidR="00756606" w:rsidP="00756606" w:rsidRDefault="00756606" w14:paraId="290D115D" w14:textId="77777777">
      <w:pPr>
        <w:pStyle w:val="SPlinedparagraph"/>
      </w:pPr>
    </w:p>
    <w:p w:rsidR="00756606" w:rsidP="00756606" w:rsidRDefault="00756606" w14:paraId="755FDC79" w14:textId="77777777">
      <w:pPr>
        <w:pStyle w:val="SPlinedparagraph"/>
      </w:pPr>
    </w:p>
    <w:p w:rsidR="00756606" w:rsidP="00756606" w:rsidRDefault="00756606" w14:paraId="7999F6EE" w14:textId="52E3283E">
      <w:pPr>
        <w:pStyle w:val="SPlinedparagraph"/>
      </w:pPr>
    </w:p>
    <w:p w:rsidR="00756606" w:rsidP="00756606" w:rsidRDefault="00756606" w14:paraId="6F8BA2D8" w14:textId="4A95808E">
      <w:pPr>
        <w:pStyle w:val="SPlinedparagraph"/>
      </w:pPr>
    </w:p>
    <w:p w:rsidR="00710162" w:rsidP="00756606" w:rsidRDefault="00710162" w14:paraId="0FB61E3B" w14:textId="77777777">
      <w:pPr>
        <w:pStyle w:val="SPlinedparagraph"/>
      </w:pPr>
    </w:p>
    <w:p w:rsidR="00756606" w:rsidP="00756606" w:rsidRDefault="00756606" w14:paraId="35BA35B2" w14:textId="3B38B63D">
      <w:pPr>
        <w:pStyle w:val="SPlinedparagraph"/>
      </w:pPr>
    </w:p>
    <w:p w:rsidR="00A26256" w:rsidP="00A26256" w:rsidRDefault="00A26256" w14:paraId="637E6206" w14:textId="77777777">
      <w:pPr>
        <w:pStyle w:val="SPheading3"/>
      </w:pPr>
      <w:bookmarkStart w:name="_Toc501436178" w:id="36"/>
      <w:r>
        <w:t>Objectives</w:t>
      </w:r>
      <w:bookmarkEnd w:id="36"/>
    </w:p>
    <w:p w:rsidRPr="00721FE5" w:rsidR="00A26256" w:rsidP="00A26256" w:rsidRDefault="00A26256" w14:paraId="028376F2" w14:textId="77777777">
      <w:pPr>
        <w:pStyle w:val="SPbodytext"/>
        <w:rPr>
          <w:lang w:val="en-AU"/>
        </w:rPr>
      </w:pPr>
      <w:r w:rsidRPr="00721FE5">
        <w:rPr>
          <w:lang w:val="en-AU"/>
        </w:rPr>
        <w:t xml:space="preserve">As part of your project initiation and definition, you will develop a range of </w:t>
      </w:r>
      <w:r>
        <w:rPr>
          <w:lang w:val="en-AU"/>
        </w:rPr>
        <w:t xml:space="preserve">objectives or </w:t>
      </w:r>
      <w:r w:rsidRPr="00E76371">
        <w:rPr>
          <w:i/>
          <w:lang w:val="en-AU"/>
        </w:rPr>
        <w:t>goals</w:t>
      </w:r>
      <w:r w:rsidRPr="00721FE5">
        <w:rPr>
          <w:lang w:val="en-AU"/>
        </w:rPr>
        <w:t>. It is important that these statements are clear and well-defined</w:t>
      </w:r>
      <w:r>
        <w:rPr>
          <w:lang w:val="en-AU"/>
        </w:rPr>
        <w:t xml:space="preserve">. This will help guarantee </w:t>
      </w:r>
      <w:r w:rsidRPr="00721FE5">
        <w:rPr>
          <w:lang w:val="en-AU"/>
        </w:rPr>
        <w:t xml:space="preserve">everyone is working towards a common end state and </w:t>
      </w:r>
      <w:r>
        <w:rPr>
          <w:lang w:val="en-AU"/>
        </w:rPr>
        <w:t xml:space="preserve">defines </w:t>
      </w:r>
      <w:r w:rsidRPr="00721FE5">
        <w:rPr>
          <w:lang w:val="en-AU"/>
        </w:rPr>
        <w:t>how the success of the project will be measured.</w:t>
      </w:r>
    </w:p>
    <w:p w:rsidRPr="00721FE5" w:rsidR="00A26256" w:rsidP="00A26256" w:rsidRDefault="00A26256" w14:paraId="0876D192" w14:textId="77777777">
      <w:pPr>
        <w:pStyle w:val="SPbodytext"/>
        <w:rPr>
          <w:lang w:val="en-AU"/>
        </w:rPr>
      </w:pPr>
      <w:r w:rsidRPr="00721FE5">
        <w:rPr>
          <w:lang w:val="en-AU"/>
        </w:rPr>
        <w:t>One way of developing these statements is the use of the SMART goal framework:</w:t>
      </w:r>
    </w:p>
    <w:tbl>
      <w:tblPr>
        <w:tblStyle w:val="TableGridLight"/>
        <w:tblW w:w="0" w:type="auto"/>
        <w:tblBorders>
          <w:top w:val="single" w:color="ABABA3" w:sz="4" w:space="0"/>
          <w:left w:val="single" w:color="ABABA3" w:sz="4" w:space="0"/>
          <w:bottom w:val="single" w:color="ABABA3" w:sz="4" w:space="0"/>
          <w:right w:val="single" w:color="ABABA3" w:sz="4" w:space="0"/>
          <w:insideH w:val="single" w:color="ABABA3" w:sz="4" w:space="0"/>
          <w:insideV w:val="single" w:color="ABABA3" w:sz="4" w:space="0"/>
        </w:tblBorders>
        <w:tblLook w:val="04A0" w:firstRow="1" w:lastRow="0" w:firstColumn="1" w:lastColumn="0" w:noHBand="0" w:noVBand="1"/>
      </w:tblPr>
      <w:tblGrid>
        <w:gridCol w:w="1843"/>
        <w:gridCol w:w="7655"/>
      </w:tblGrid>
      <w:tr w:rsidRPr="00721FE5" w:rsidR="00A26256" w:rsidTr="00A26256" w14:paraId="43DFA87F" w14:textId="77777777">
        <w:trPr>
          <w:trHeight w:val="624"/>
        </w:trPr>
        <w:tc>
          <w:tcPr>
            <w:tcW w:w="1843" w:type="dxa"/>
            <w:shd w:val="clear" w:color="auto" w:fill="E8E8E6"/>
            <w:vAlign w:val="center"/>
          </w:tcPr>
          <w:p w:rsidRPr="003A20F0" w:rsidR="00A26256" w:rsidP="00A26256" w:rsidRDefault="00A26256" w14:paraId="51529599" w14:textId="77777777">
            <w:pPr>
              <w:pStyle w:val="SPtabletext"/>
              <w:rPr>
                <w:b/>
              </w:rPr>
            </w:pPr>
            <w:r w:rsidRPr="003A20F0">
              <w:rPr>
                <w:b/>
              </w:rPr>
              <w:t>SPECIFIC</w:t>
            </w:r>
          </w:p>
        </w:tc>
        <w:tc>
          <w:tcPr>
            <w:tcW w:w="7655" w:type="dxa"/>
            <w:vAlign w:val="center"/>
          </w:tcPr>
          <w:p w:rsidRPr="00721FE5" w:rsidR="00A26256" w:rsidP="00A26256" w:rsidRDefault="00A26256" w14:paraId="6841EAF5" w14:textId="41C8BC52">
            <w:pPr>
              <w:pStyle w:val="SPtabletext"/>
            </w:pPr>
            <w:r w:rsidRPr="00721FE5">
              <w:t xml:space="preserve">Make the desired </w:t>
            </w:r>
            <w:r>
              <w:t>goal</w:t>
            </w:r>
            <w:r w:rsidRPr="00721FE5">
              <w:t xml:space="preserve"> as specific as possible, avoid generalisations</w:t>
            </w:r>
          </w:p>
        </w:tc>
      </w:tr>
      <w:tr w:rsidRPr="00721FE5" w:rsidR="00A26256" w:rsidTr="00A26256" w14:paraId="35726492" w14:textId="77777777">
        <w:trPr>
          <w:trHeight w:val="624"/>
        </w:trPr>
        <w:tc>
          <w:tcPr>
            <w:tcW w:w="1843" w:type="dxa"/>
            <w:shd w:val="clear" w:color="auto" w:fill="E8E8E6"/>
            <w:vAlign w:val="center"/>
          </w:tcPr>
          <w:p w:rsidRPr="003A20F0" w:rsidR="00A26256" w:rsidP="00A26256" w:rsidRDefault="00A26256" w14:paraId="764FF4C3" w14:textId="77777777">
            <w:pPr>
              <w:pStyle w:val="SPtabletext"/>
              <w:rPr>
                <w:b/>
              </w:rPr>
            </w:pPr>
            <w:r w:rsidRPr="003A20F0">
              <w:rPr>
                <w:b/>
              </w:rPr>
              <w:t>MEASURABLE</w:t>
            </w:r>
          </w:p>
        </w:tc>
        <w:tc>
          <w:tcPr>
            <w:tcW w:w="7655" w:type="dxa"/>
            <w:vAlign w:val="center"/>
          </w:tcPr>
          <w:p w:rsidRPr="00721FE5" w:rsidR="00A26256" w:rsidP="00A26256" w:rsidRDefault="00A26256" w14:paraId="746DDADE" w14:textId="77777777">
            <w:pPr>
              <w:pStyle w:val="SPtabletext"/>
            </w:pPr>
            <w:r w:rsidRPr="00721FE5">
              <w:t>How you will measure it – what can you measure? Is it indicative of project intent?</w:t>
            </w:r>
          </w:p>
        </w:tc>
      </w:tr>
      <w:tr w:rsidRPr="00721FE5" w:rsidR="00A26256" w:rsidTr="00A26256" w14:paraId="457BD646" w14:textId="77777777">
        <w:trPr>
          <w:trHeight w:val="624"/>
        </w:trPr>
        <w:tc>
          <w:tcPr>
            <w:tcW w:w="1843" w:type="dxa"/>
            <w:shd w:val="clear" w:color="auto" w:fill="E8E8E6"/>
            <w:vAlign w:val="center"/>
          </w:tcPr>
          <w:p w:rsidRPr="003A20F0" w:rsidR="00A26256" w:rsidP="00A26256" w:rsidRDefault="00A26256" w14:paraId="0088FA80" w14:textId="77777777">
            <w:pPr>
              <w:pStyle w:val="SPtabletext"/>
              <w:rPr>
                <w:b/>
              </w:rPr>
            </w:pPr>
            <w:r w:rsidRPr="003A20F0">
              <w:rPr>
                <w:b/>
              </w:rPr>
              <w:t>ACHIEVABLE</w:t>
            </w:r>
          </w:p>
        </w:tc>
        <w:tc>
          <w:tcPr>
            <w:tcW w:w="7655" w:type="dxa"/>
            <w:vAlign w:val="center"/>
          </w:tcPr>
          <w:p w:rsidRPr="00721FE5" w:rsidR="00A26256" w:rsidP="00A26256" w:rsidRDefault="00A26256" w14:paraId="21FEC297" w14:textId="0ACD48D5">
            <w:pPr>
              <w:pStyle w:val="SPtabletext"/>
            </w:pPr>
            <w:r w:rsidRPr="00721FE5">
              <w:t>Consider the activities in the project and whether it’s doable</w:t>
            </w:r>
          </w:p>
        </w:tc>
      </w:tr>
      <w:tr w:rsidRPr="00721FE5" w:rsidR="00A26256" w:rsidTr="00A26256" w14:paraId="73A9EF08" w14:textId="77777777">
        <w:trPr>
          <w:trHeight w:val="624"/>
        </w:trPr>
        <w:tc>
          <w:tcPr>
            <w:tcW w:w="1843" w:type="dxa"/>
            <w:shd w:val="clear" w:color="auto" w:fill="E8E8E6"/>
            <w:vAlign w:val="center"/>
          </w:tcPr>
          <w:p w:rsidRPr="003A20F0" w:rsidR="00A26256" w:rsidP="00A26256" w:rsidRDefault="00A26256" w14:paraId="3AD82258" w14:textId="77777777">
            <w:pPr>
              <w:pStyle w:val="SPtabletext"/>
              <w:rPr>
                <w:b/>
              </w:rPr>
            </w:pPr>
            <w:r w:rsidRPr="003A20F0">
              <w:rPr>
                <w:b/>
              </w:rPr>
              <w:t>RELEVANT</w:t>
            </w:r>
          </w:p>
        </w:tc>
        <w:tc>
          <w:tcPr>
            <w:tcW w:w="7655" w:type="dxa"/>
            <w:vAlign w:val="center"/>
          </w:tcPr>
          <w:p w:rsidRPr="00721FE5" w:rsidR="00A26256" w:rsidP="00A26256" w:rsidRDefault="00A26256" w14:paraId="10AA6323" w14:textId="77777777">
            <w:pPr>
              <w:pStyle w:val="SPtabletext"/>
            </w:pPr>
            <w:r w:rsidRPr="00721FE5">
              <w:t xml:space="preserve">Does this </w:t>
            </w:r>
            <w:r>
              <w:t>goal</w:t>
            </w:r>
            <w:r w:rsidRPr="00721FE5">
              <w:t xml:space="preserve"> align to the purpose of the project?</w:t>
            </w:r>
          </w:p>
        </w:tc>
      </w:tr>
      <w:tr w:rsidRPr="00721FE5" w:rsidR="00A26256" w:rsidTr="00A26256" w14:paraId="5750815F" w14:textId="77777777">
        <w:trPr>
          <w:trHeight w:val="624"/>
        </w:trPr>
        <w:tc>
          <w:tcPr>
            <w:tcW w:w="1843" w:type="dxa"/>
            <w:shd w:val="clear" w:color="auto" w:fill="E8E8E6"/>
            <w:vAlign w:val="center"/>
          </w:tcPr>
          <w:p w:rsidRPr="003A20F0" w:rsidR="00A26256" w:rsidP="00A26256" w:rsidRDefault="00A26256" w14:paraId="59440462" w14:textId="7569B37B">
            <w:pPr>
              <w:pStyle w:val="SPtabletext"/>
              <w:rPr>
                <w:b/>
              </w:rPr>
            </w:pPr>
            <w:r w:rsidRPr="003A20F0">
              <w:rPr>
                <w:b/>
              </w:rPr>
              <w:t>TIME</w:t>
            </w:r>
            <w:r w:rsidR="00710162">
              <w:rPr>
                <w:b/>
              </w:rPr>
              <w:t>BOUND</w:t>
            </w:r>
          </w:p>
        </w:tc>
        <w:tc>
          <w:tcPr>
            <w:tcW w:w="7655" w:type="dxa"/>
            <w:vAlign w:val="center"/>
          </w:tcPr>
          <w:p w:rsidRPr="00721FE5" w:rsidR="00A26256" w:rsidP="00A26256" w:rsidRDefault="00A26256" w14:paraId="216914D2" w14:textId="03CB353F">
            <w:pPr>
              <w:pStyle w:val="SPtabletext"/>
            </w:pPr>
            <w:r w:rsidRPr="00721FE5">
              <w:t>The date you will achieve the goal</w:t>
            </w:r>
          </w:p>
        </w:tc>
      </w:tr>
    </w:tbl>
    <w:p w:rsidR="00A26256" w:rsidP="00A26256" w:rsidRDefault="00A26256" w14:paraId="4680057C" w14:textId="77777777">
      <w:pPr>
        <w:pStyle w:val="SPbodytext"/>
        <w:rPr>
          <w:lang w:val="en-AU"/>
        </w:rPr>
      </w:pPr>
      <w:r w:rsidRPr="00721FE5">
        <w:rPr>
          <w:lang w:val="en-AU"/>
        </w:rPr>
        <w:t>An example of how this might look:</w:t>
      </w:r>
    </w:p>
    <w:p w:rsidR="00A26256" w:rsidP="00A26256" w:rsidRDefault="00A26256" w14:paraId="385F3612" w14:textId="77777777">
      <w:pPr>
        <w:pStyle w:val="SPbullet"/>
      </w:pPr>
      <w:r>
        <w:t>unSMART goal: Provide the organisation with state of the art meeting rooms.</w:t>
      </w:r>
    </w:p>
    <w:p w:rsidR="00A26256" w:rsidP="00A26256" w:rsidRDefault="00A26256" w14:paraId="37AA2A14" w14:textId="77777777">
      <w:pPr>
        <w:pStyle w:val="SPbullet"/>
      </w:pPr>
      <w:r>
        <w:t>SMART goal: In the new office we will provide five meeting rooms that will support the majority of meeting requirements for the organisation, with integrated AV systems – as outlined in consultation with key stakeholders and IT.</w:t>
      </w:r>
    </w:p>
    <w:p w:rsidRPr="00721FE5" w:rsidR="00F313F9" w:rsidP="00F313F9" w:rsidRDefault="00F313F9" w14:paraId="0199C003" w14:textId="312FC19B">
      <w:pPr>
        <w:pStyle w:val="SPActivity2"/>
        <w:rPr>
          <w:lang w:val="en-AU"/>
        </w:rPr>
      </w:pPr>
      <w:r w:rsidRPr="00721FE5">
        <w:rPr>
          <w:lang w:val="en-AU"/>
        </w:rPr>
        <w:t xml:space="preserve">Activity: </w:t>
      </w:r>
      <w:r w:rsidR="00821070">
        <w:rPr>
          <w:lang w:val="en-AU"/>
        </w:rPr>
        <w:t>Project</w:t>
      </w:r>
      <w:r w:rsidRPr="00721FE5">
        <w:rPr>
          <w:lang w:val="en-AU"/>
        </w:rPr>
        <w:t xml:space="preserve"> </w:t>
      </w:r>
      <w:r>
        <w:rPr>
          <w:lang w:val="en-AU"/>
        </w:rPr>
        <w:t>g</w:t>
      </w:r>
      <w:r w:rsidRPr="00721FE5">
        <w:rPr>
          <w:lang w:val="en-AU"/>
        </w:rPr>
        <w:t>oal</w:t>
      </w:r>
    </w:p>
    <w:p w:rsidRPr="00721FE5" w:rsidR="00F313F9" w:rsidP="00F313F9" w:rsidRDefault="00F313F9" w14:paraId="0267DD34" w14:textId="5141A031">
      <w:pPr>
        <w:pStyle w:val="SPbodytext"/>
        <w:rPr>
          <w:lang w:val="en-AU"/>
        </w:rPr>
      </w:pPr>
      <w:r w:rsidRPr="00721FE5">
        <w:rPr>
          <w:lang w:val="en-AU"/>
        </w:rPr>
        <w:t xml:space="preserve">Using your </w:t>
      </w:r>
      <w:r w:rsidR="00821070">
        <w:rPr>
          <w:lang w:val="en-AU"/>
        </w:rPr>
        <w:t>Project</w:t>
      </w:r>
      <w:r w:rsidRPr="00721FE5">
        <w:rPr>
          <w:lang w:val="en-AU"/>
        </w:rPr>
        <w:t xml:space="preserve">, develop a SMART project goal that </w:t>
      </w:r>
      <w:r w:rsidR="00821070">
        <w:rPr>
          <w:lang w:val="en-AU"/>
        </w:rPr>
        <w:t>will help achieve your outcome above.</w:t>
      </w:r>
    </w:p>
    <w:p w:rsidRPr="00721FE5" w:rsidR="00F313F9" w:rsidP="00F313F9" w:rsidRDefault="00F313F9" w14:paraId="659DCA83" w14:textId="77777777">
      <w:pPr>
        <w:pStyle w:val="SPlinedparagraph"/>
        <w:rPr>
          <w:lang w:val="en-AU"/>
        </w:rPr>
      </w:pPr>
    </w:p>
    <w:p w:rsidRPr="00721FE5" w:rsidR="00F313F9" w:rsidP="00F313F9" w:rsidRDefault="00F313F9" w14:paraId="716EF8E3" w14:textId="77777777">
      <w:pPr>
        <w:pStyle w:val="SPlinedparagraph"/>
        <w:rPr>
          <w:lang w:val="en-AU"/>
        </w:rPr>
      </w:pPr>
    </w:p>
    <w:p w:rsidRPr="00721FE5" w:rsidR="00F313F9" w:rsidP="00F313F9" w:rsidRDefault="00F313F9" w14:paraId="494F0045" w14:textId="77777777">
      <w:pPr>
        <w:pStyle w:val="SPlinedparagraph"/>
        <w:rPr>
          <w:lang w:val="en-AU"/>
        </w:rPr>
      </w:pPr>
    </w:p>
    <w:p w:rsidRPr="00721FE5" w:rsidR="00F313F9" w:rsidP="00F313F9" w:rsidRDefault="00F313F9" w14:paraId="76CA2ECE" w14:textId="77777777">
      <w:pPr>
        <w:pStyle w:val="SPlinedparagraph"/>
        <w:rPr>
          <w:lang w:val="en-AU"/>
        </w:rPr>
      </w:pPr>
    </w:p>
    <w:p w:rsidRPr="00721FE5" w:rsidR="00F313F9" w:rsidP="00F313F9" w:rsidRDefault="00F313F9" w14:paraId="45728993" w14:textId="77777777">
      <w:pPr>
        <w:pStyle w:val="SPlinedparagraph"/>
        <w:rPr>
          <w:lang w:val="en-AU"/>
        </w:rPr>
      </w:pPr>
    </w:p>
    <w:p w:rsidRPr="00721FE5" w:rsidR="00F313F9" w:rsidP="00F313F9" w:rsidRDefault="00F313F9" w14:paraId="5614A63E" w14:textId="77777777">
      <w:pPr>
        <w:pStyle w:val="SPlinedparagraph"/>
        <w:rPr>
          <w:lang w:val="en-AU"/>
        </w:rPr>
      </w:pPr>
    </w:p>
    <w:p w:rsidRPr="00721FE5" w:rsidR="00F313F9" w:rsidP="00F313F9" w:rsidRDefault="00F313F9" w14:paraId="713A6A31" w14:textId="77777777">
      <w:pPr>
        <w:pStyle w:val="SPlinedparagraph"/>
        <w:rPr>
          <w:lang w:val="en-AU"/>
        </w:rPr>
      </w:pPr>
    </w:p>
    <w:p w:rsidR="00756606" w:rsidP="00756606" w:rsidRDefault="00756606" w14:paraId="02EB22DF" w14:textId="77777777">
      <w:pPr>
        <w:pStyle w:val="SPlinedparagraph"/>
      </w:pPr>
    </w:p>
    <w:p w:rsidR="00756606" w:rsidP="00756606" w:rsidRDefault="00756606" w14:paraId="11A57A37" w14:textId="77777777">
      <w:pPr>
        <w:pStyle w:val="SPlinedparagraph"/>
      </w:pPr>
    </w:p>
    <w:p w:rsidRPr="00C56A23" w:rsidR="00756606" w:rsidP="00756606" w:rsidRDefault="00756606" w14:paraId="0D94C63C" w14:textId="77777777">
      <w:pPr>
        <w:pStyle w:val="SPlinedparagraph"/>
      </w:pPr>
    </w:p>
    <w:p w:rsidR="00A26256" w:rsidP="00A26256" w:rsidRDefault="00A26256" w14:paraId="63F0C18D" w14:textId="77777777">
      <w:pPr>
        <w:pStyle w:val="SPheading2"/>
      </w:pPr>
      <w:bookmarkStart w:name="_Toc504743349" w:id="37"/>
      <w:bookmarkStart w:name="_Toc524438652" w:id="38"/>
      <w:bookmarkStart w:name="_Toc501436179" w:id="39"/>
      <w:r>
        <w:t>Other definitions</w:t>
      </w:r>
      <w:bookmarkEnd w:id="37"/>
      <w:bookmarkEnd w:id="38"/>
    </w:p>
    <w:p w:rsidR="00A26256" w:rsidP="00A26256" w:rsidRDefault="00A26256" w14:paraId="263E17AC" w14:textId="77777777">
      <w:pPr>
        <w:pStyle w:val="SPheading3"/>
      </w:pPr>
      <w:r>
        <w:t>Assumptions</w:t>
      </w:r>
    </w:p>
    <w:p w:rsidR="00A26256" w:rsidP="00A26256" w:rsidRDefault="00A26256" w14:paraId="371ED82F" w14:textId="77777777">
      <w:pPr>
        <w:pStyle w:val="SPbodytext"/>
      </w:pPr>
      <w:r>
        <w:t xml:space="preserve">According to PMBOK, an assumption is </w:t>
      </w:r>
      <w:r w:rsidRPr="00E76371">
        <w:rPr>
          <w:i/>
        </w:rPr>
        <w:t>A factor in planning process that is considered to be true, real or certain often without any proof or demonstration</w:t>
      </w:r>
      <w:r>
        <w:rPr>
          <w:i/>
        </w:rPr>
        <w:t xml:space="preserve">. </w:t>
      </w:r>
      <w:r>
        <w:t>There are things that, through experience or known processes, you can presume will be true for your project.</w:t>
      </w:r>
    </w:p>
    <w:p w:rsidRPr="00891AB4" w:rsidR="00A26256" w:rsidP="00A26256" w:rsidRDefault="00A26256" w14:paraId="35584D7B" w14:textId="77777777">
      <w:pPr>
        <w:pStyle w:val="SPbodytext"/>
      </w:pPr>
      <w:r>
        <w:t>Importantly, all project assumptions are potential risks and need to be stated clearly for everyone involved in the project.</w:t>
      </w:r>
    </w:p>
    <w:p w:rsidR="00A26256" w:rsidP="00A26256" w:rsidRDefault="00A26256" w14:paraId="17A12953" w14:textId="77777777">
      <w:pPr>
        <w:pStyle w:val="SPheading3"/>
      </w:pPr>
      <w:r>
        <w:t>Constraints</w:t>
      </w:r>
    </w:p>
    <w:p w:rsidR="00A26256" w:rsidP="00A26256" w:rsidRDefault="00A26256" w14:paraId="1CBB0D20" w14:textId="77777777">
      <w:pPr>
        <w:pStyle w:val="SPbodytext"/>
      </w:pPr>
      <w:r>
        <w:t xml:space="preserve">According to PMBOK, a constraint is </w:t>
      </w:r>
      <w:r w:rsidRPr="00891AB4">
        <w:rPr>
          <w:i/>
        </w:rPr>
        <w:t>A limiting factor that affects the execution of a project, program, portfolio or a process</w:t>
      </w:r>
      <w:r>
        <w:t>. The might be imposed by stakeholders, the environment or other organisational factors.</w:t>
      </w:r>
    </w:p>
    <w:p w:rsidR="00A26256" w:rsidP="00A26256" w:rsidRDefault="00A26256" w14:paraId="4EF35266" w14:textId="77777777">
      <w:pPr>
        <w:pStyle w:val="SPbodytext"/>
      </w:pPr>
      <w:r>
        <w:t xml:space="preserve">Importantly, constraints need to be considered in the planning and delivery of the project and can often compete against each other. For example, a constraint in available resources, which requires you to hire an industry specialist, could directly conflict with the budgetary constraints. The project manager is required to balance and deconflict these matters. </w:t>
      </w:r>
    </w:p>
    <w:p w:rsidR="00A26256" w:rsidP="00A26256" w:rsidRDefault="00A26256" w14:paraId="67AD01B9" w14:textId="77777777">
      <w:pPr>
        <w:pStyle w:val="SPheading3"/>
      </w:pPr>
      <w:r>
        <w:t>Deliverables</w:t>
      </w:r>
    </w:p>
    <w:p w:rsidR="00A26256" w:rsidP="00A26256" w:rsidRDefault="00A26256" w14:paraId="7327FAE8" w14:textId="77777777">
      <w:pPr>
        <w:pStyle w:val="SPbodytext"/>
      </w:pPr>
      <w:r>
        <w:t>A deliverable is any product, service or result that must be provided to complete the project and achieve its outcomes. There are different categories of deliverables, best described as Internal and External. Internal are the deliverables required for the project to run (project management materials, reviews etc.); external are the deliverables for the users, clients or customers (systems, products, services etc.),</w:t>
      </w:r>
    </w:p>
    <w:p w:rsidR="00756606" w:rsidP="00756606" w:rsidRDefault="00756606" w14:paraId="1F85B1EF" w14:textId="7C132E8C">
      <w:pPr>
        <w:pStyle w:val="SPheading2"/>
      </w:pPr>
      <w:bookmarkStart w:name="_Toc524438653" w:id="40"/>
      <w:r>
        <w:t>Stakeholder identification and analysis</w:t>
      </w:r>
      <w:bookmarkEnd w:id="39"/>
      <w:bookmarkEnd w:id="40"/>
    </w:p>
    <w:p w:rsidRPr="00721FE5" w:rsidR="00756606" w:rsidP="00756606" w:rsidRDefault="00756606" w14:paraId="0A953943" w14:textId="77777777">
      <w:pPr>
        <w:pStyle w:val="SPbodytext"/>
        <w:rPr>
          <w:lang w:val="en-AU"/>
        </w:rPr>
      </w:pPr>
      <w:r w:rsidRPr="00721FE5">
        <w:rPr>
          <w:lang w:val="en-AU"/>
        </w:rPr>
        <w:t>The project initiation phase also requires the identification of key stakeholders, and their interest/ involvement in the project. The stakeholder analysis developed in the initiation phase will be expanded in the planning phase, and we will focus our discussion when we reach that part of the process.</w:t>
      </w:r>
    </w:p>
    <w:p w:rsidR="00756606" w:rsidP="00756606" w:rsidRDefault="00756606" w14:paraId="19C26A47" w14:textId="52A6EA80">
      <w:pPr>
        <w:pStyle w:val="SPbodytext"/>
        <w:rPr>
          <w:lang w:val="en-AU"/>
        </w:rPr>
      </w:pPr>
      <w:r w:rsidRPr="00721FE5">
        <w:rPr>
          <w:lang w:val="en-AU"/>
        </w:rPr>
        <w:t>Remember though, a stakeholder analysis must be conducted in the initiation phase to ensure you fully understand the impact of the project on people and groups inside and outside your organisation.</w:t>
      </w:r>
    </w:p>
    <w:p w:rsidRPr="00721FE5" w:rsidR="00A7260A" w:rsidP="00756606" w:rsidRDefault="00A7260A" w14:paraId="687F06AA" w14:textId="77777777">
      <w:pPr>
        <w:pStyle w:val="SPbodytext"/>
        <w:rPr>
          <w:lang w:val="en-AU"/>
        </w:rPr>
      </w:pPr>
    </w:p>
    <w:p w:rsidR="00756606" w:rsidP="00A26256" w:rsidRDefault="00756606" w14:paraId="1C240A75" w14:textId="1AAB6813">
      <w:pPr>
        <w:pStyle w:val="SPImage"/>
      </w:pPr>
      <w:r>
        <w:rPr>
          <w:noProof/>
          <w:lang w:val="en-AU" w:eastAsia="en-AU"/>
        </w:rPr>
        <w:drawing>
          <wp:inline distT="0" distB="0" distL="0" distR="0" wp14:anchorId="50198778" wp14:editId="22BCA1B3">
            <wp:extent cx="4000500" cy="2141220"/>
            <wp:effectExtent l="0" t="0" r="0" b="11430"/>
            <wp:docPr id="232" name="Diagram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56606" w:rsidP="00756606" w:rsidRDefault="00756606" w14:paraId="0B28831C" w14:textId="77777777">
      <w:pPr>
        <w:pStyle w:val="SPheading3"/>
      </w:pPr>
      <w:r>
        <w:t>Influence and interest</w:t>
      </w:r>
    </w:p>
    <w:p w:rsidRPr="00F313F9" w:rsidR="00756606" w:rsidP="00756606" w:rsidRDefault="00710162" w14:paraId="5D22A313" w14:textId="1F36BD07">
      <w:pPr>
        <w:pStyle w:val="SPImage"/>
        <w:rPr>
          <w:rFonts w:cs="Open Sans"/>
        </w:rPr>
      </w:pPr>
      <w:r w:rsidRPr="00F313F9">
        <w:rPr>
          <w:rFonts w:cs="Open Sans"/>
          <w:noProof/>
          <w:lang w:val="en-AU" w:eastAsia="en-AU"/>
        </w:rPr>
        <mc:AlternateContent>
          <mc:Choice Requires="wps">
            <w:drawing>
              <wp:anchor distT="0" distB="0" distL="114300" distR="114300" simplePos="0" relativeHeight="251585024" behindDoc="0" locked="0" layoutInCell="1" allowOverlap="1" wp14:anchorId="0222CBC8" wp14:editId="11FE6679">
                <wp:simplePos x="0" y="0"/>
                <wp:positionH relativeFrom="column">
                  <wp:posOffset>3557905</wp:posOffset>
                </wp:positionH>
                <wp:positionV relativeFrom="paragraph">
                  <wp:posOffset>1675765</wp:posOffset>
                </wp:positionV>
                <wp:extent cx="480060" cy="56388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480060" cy="563880"/>
                        </a:xfrm>
                        <a:prstGeom prst="rect">
                          <a:avLst/>
                        </a:prstGeom>
                        <a:noFill/>
                        <a:ln w="6350">
                          <a:noFill/>
                        </a:ln>
                      </wps:spPr>
                      <wps:txbx>
                        <w:txbxContent>
                          <w:p w:rsidRPr="006F31A6" w:rsidR="00795B89" w:rsidP="00756606" w:rsidRDefault="00795B89" w14:paraId="2544C40D" w14:textId="77777777">
                            <w:pPr>
                              <w:pStyle w:val="SPtts0"/>
                              <w:jc w:val="center"/>
                              <w:rPr>
                                <w:b/>
                                <w:color w:val="006098" w:themeColor="accent3"/>
                                <w:sz w:val="56"/>
                                <w:lang w:val="en-GB"/>
                              </w:rPr>
                            </w:pPr>
                            <w:r>
                              <w:rPr>
                                <w:b/>
                                <w:color w:val="006098" w:themeColor="accent3"/>
                                <w:sz w:val="56"/>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shape id="Text Box 30" style="position:absolute;left:0;text-align:left;margin-left:280.15pt;margin-top:131.95pt;width:37.8pt;height:44.4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" w14:anchorId="0222CBC8">
                <v:textbox>
                  <w:txbxContent>
                    <w:p w:rsidRPr="006F31A6" w:rsidR="00795B89" w:rsidP="00756606" w:rsidRDefault="00795B89" w14:paraId="2544C40D" w14:textId="77777777">
                      <w:pPr>
                        <w:pStyle w:val="SPtts0"/>
                        <w:jc w:val="center"/>
                        <w:rPr>
                          <w:b/>
                          <w:color w:val="006098" w:themeColor="accent3"/>
                          <w:sz w:val="56"/>
                          <w:lang w:val="en-GB"/>
                        </w:rPr>
                      </w:pPr>
                      <w:r>
                        <w:rPr>
                          <w:b/>
                          <w:color w:val="006098" w:themeColor="accent3"/>
                          <w:sz w:val="56"/>
                          <w:lang w:val="en-GB"/>
                        </w:rPr>
                        <w:t>3</w:t>
                      </w:r>
                    </w:p>
                  </w:txbxContent>
                </v:textbox>
              </v:shape>
            </w:pict>
          </mc:Fallback>
        </mc:AlternateContent>
      </w:r>
      <w:r w:rsidRPr="00F313F9">
        <w:rPr>
          <w:rFonts w:cs="Open Sans"/>
          <w:noProof/>
          <w:lang w:val="en-AU" w:eastAsia="en-AU"/>
        </w:rPr>
        <mc:AlternateContent>
          <mc:Choice Requires="wps">
            <w:drawing>
              <wp:anchor distT="0" distB="0" distL="114300" distR="114300" simplePos="0" relativeHeight="251488768" behindDoc="0" locked="0" layoutInCell="1" allowOverlap="1" wp14:anchorId="1EE3A4B4" wp14:editId="6CECC625">
                <wp:simplePos x="0" y="0"/>
                <wp:positionH relativeFrom="column">
                  <wp:posOffset>3555365</wp:posOffset>
                </wp:positionH>
                <wp:positionV relativeFrom="paragraph">
                  <wp:posOffset>1286510</wp:posOffset>
                </wp:positionV>
                <wp:extent cx="480060" cy="563880"/>
                <wp:effectExtent l="0" t="0" r="0" b="7620"/>
                <wp:wrapNone/>
                <wp:docPr id="28" name="Text Box 28"/>
                <wp:cNvGraphicFramePr/>
                <a:graphic xmlns:a="http://schemas.openxmlformats.org/drawingml/2006/main">
                  <a:graphicData uri="http://schemas.microsoft.com/office/word/2010/wordprocessingShape">
                    <wps:wsp>
                      <wps:cNvSpPr txBox="1"/>
                      <wps:spPr>
                        <a:xfrm>
                          <a:off x="0" y="0"/>
                          <a:ext cx="480060" cy="563880"/>
                        </a:xfrm>
                        <a:prstGeom prst="rect">
                          <a:avLst/>
                        </a:prstGeom>
                        <a:noFill/>
                        <a:ln w="6350">
                          <a:noFill/>
                        </a:ln>
                      </wps:spPr>
                      <wps:txbx>
                        <w:txbxContent>
                          <w:p w:rsidRPr="006F31A6" w:rsidR="00795B89" w:rsidP="00756606" w:rsidRDefault="00795B89" w14:paraId="63827CBE" w14:textId="77777777">
                            <w:pPr>
                              <w:pStyle w:val="SPtts0"/>
                              <w:jc w:val="center"/>
                              <w:rPr>
                                <w:b/>
                                <w:color w:val="006098" w:themeColor="accent3"/>
                                <w:sz w:val="56"/>
                                <w:lang w:val="en-GB"/>
                              </w:rPr>
                            </w:pPr>
                            <w:r w:rsidRPr="006F31A6">
                              <w:rPr>
                                <w:b/>
                                <w:color w:val="006098" w:themeColor="accent3"/>
                                <w:sz w:val="56"/>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shape id="Text Box 28" style="position:absolute;left:0;text-align:left;margin-left:279.95pt;margin-top:101.3pt;width:37.8pt;height:44.4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" w14:anchorId="1EE3A4B4">
                <v:textbox>
                  <w:txbxContent>
                    <w:p w:rsidRPr="006F31A6" w:rsidR="00795B89" w:rsidP="00756606" w:rsidRDefault="00795B89" w14:paraId="63827CBE" w14:textId="77777777">
                      <w:pPr>
                        <w:pStyle w:val="SPtts0"/>
                        <w:jc w:val="center"/>
                        <w:rPr>
                          <w:b/>
                          <w:color w:val="006098" w:themeColor="accent3"/>
                          <w:sz w:val="56"/>
                          <w:lang w:val="en-GB"/>
                        </w:rPr>
                      </w:pPr>
                      <w:r w:rsidRPr="006F31A6">
                        <w:rPr>
                          <w:b/>
                          <w:color w:val="006098" w:themeColor="accent3"/>
                          <w:sz w:val="56"/>
                          <w:lang w:val="en-GB"/>
                        </w:rPr>
                        <w:t>1</w:t>
                      </w:r>
                    </w:p>
                  </w:txbxContent>
                </v:textbox>
              </v:shape>
            </w:pict>
          </mc:Fallback>
        </mc:AlternateContent>
      </w:r>
      <w:r w:rsidRPr="00F313F9">
        <w:rPr>
          <w:rFonts w:cs="Open Sans"/>
          <w:noProof/>
          <w:lang w:val="en-AU" w:eastAsia="en-AU"/>
        </w:rPr>
        <mc:AlternateContent>
          <mc:Choice Requires="wps">
            <w:drawing>
              <wp:anchor distT="0" distB="0" distL="114300" distR="114300" simplePos="0" relativeHeight="251536896" behindDoc="0" locked="0" layoutInCell="1" allowOverlap="1" wp14:anchorId="0C3EF433" wp14:editId="527A5BAC">
                <wp:simplePos x="0" y="0"/>
                <wp:positionH relativeFrom="column">
                  <wp:posOffset>3093720</wp:posOffset>
                </wp:positionH>
                <wp:positionV relativeFrom="paragraph">
                  <wp:posOffset>1287145</wp:posOffset>
                </wp:positionV>
                <wp:extent cx="480060" cy="56388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480060" cy="563880"/>
                        </a:xfrm>
                        <a:prstGeom prst="rect">
                          <a:avLst/>
                        </a:prstGeom>
                        <a:noFill/>
                        <a:ln w="6350">
                          <a:noFill/>
                        </a:ln>
                      </wps:spPr>
                      <wps:txbx>
                        <w:txbxContent>
                          <w:p w:rsidRPr="006F31A6" w:rsidR="00795B89" w:rsidP="00756606" w:rsidRDefault="00795B89" w14:paraId="1B809ABA" w14:textId="77777777">
                            <w:pPr>
                              <w:pStyle w:val="SPtts0"/>
                              <w:jc w:val="center"/>
                              <w:rPr>
                                <w:b/>
                                <w:color w:val="006098" w:themeColor="accent3"/>
                                <w:sz w:val="56"/>
                                <w:lang w:val="en-GB"/>
                              </w:rPr>
                            </w:pPr>
                            <w:r>
                              <w:rPr>
                                <w:b/>
                                <w:color w:val="006098" w:themeColor="accent3"/>
                                <w:sz w:val="56"/>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shape id="Text Box 29" style="position:absolute;left:0;text-align:left;margin-left:243.6pt;margin-top:101.35pt;width:37.8pt;height:44.4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" w14:anchorId="0C3EF433">
                <v:textbox>
                  <w:txbxContent>
                    <w:p w:rsidRPr="006F31A6" w:rsidR="00795B89" w:rsidP="00756606" w:rsidRDefault="00795B89" w14:paraId="1B809ABA" w14:textId="77777777">
                      <w:pPr>
                        <w:pStyle w:val="SPtts0"/>
                        <w:jc w:val="center"/>
                        <w:rPr>
                          <w:b/>
                          <w:color w:val="006098" w:themeColor="accent3"/>
                          <w:sz w:val="56"/>
                          <w:lang w:val="en-GB"/>
                        </w:rPr>
                      </w:pPr>
                      <w:r>
                        <w:rPr>
                          <w:b/>
                          <w:color w:val="006098" w:themeColor="accent3"/>
                          <w:sz w:val="56"/>
                          <w:lang w:val="en-GB"/>
                        </w:rPr>
                        <w:t>2</w:t>
                      </w:r>
                    </w:p>
                  </w:txbxContent>
                </v:textbox>
              </v:shape>
            </w:pict>
          </mc:Fallback>
        </mc:AlternateContent>
      </w:r>
      <w:r w:rsidRPr="00F313F9">
        <w:rPr>
          <w:rFonts w:cs="Open Sans"/>
          <w:noProof/>
          <w:lang w:val="en-AU" w:eastAsia="en-AU"/>
        </w:rPr>
        <mc:AlternateContent>
          <mc:Choice Requires="wps">
            <w:drawing>
              <wp:anchor distT="0" distB="0" distL="114300" distR="114300" simplePos="0" relativeHeight="251633152" behindDoc="0" locked="0" layoutInCell="1" allowOverlap="1" wp14:anchorId="191F9EF7" wp14:editId="3B1BC20E">
                <wp:simplePos x="0" y="0"/>
                <wp:positionH relativeFrom="column">
                  <wp:posOffset>3093720</wp:posOffset>
                </wp:positionH>
                <wp:positionV relativeFrom="paragraph">
                  <wp:posOffset>1675765</wp:posOffset>
                </wp:positionV>
                <wp:extent cx="480060" cy="563880"/>
                <wp:effectExtent l="0" t="0" r="0" b="7620"/>
                <wp:wrapNone/>
                <wp:docPr id="31" name="Text Box 31"/>
                <wp:cNvGraphicFramePr/>
                <a:graphic xmlns:a="http://schemas.openxmlformats.org/drawingml/2006/main">
                  <a:graphicData uri="http://schemas.microsoft.com/office/word/2010/wordprocessingShape">
                    <wps:wsp>
                      <wps:cNvSpPr txBox="1"/>
                      <wps:spPr>
                        <a:xfrm>
                          <a:off x="0" y="0"/>
                          <a:ext cx="480060" cy="563880"/>
                        </a:xfrm>
                        <a:prstGeom prst="rect">
                          <a:avLst/>
                        </a:prstGeom>
                        <a:noFill/>
                        <a:ln w="6350">
                          <a:noFill/>
                        </a:ln>
                      </wps:spPr>
                      <wps:txbx>
                        <w:txbxContent>
                          <w:p w:rsidRPr="006F31A6" w:rsidR="00795B89" w:rsidP="00756606" w:rsidRDefault="00795B89" w14:paraId="72D23AC8" w14:textId="77777777">
                            <w:pPr>
                              <w:pStyle w:val="SPtts0"/>
                              <w:jc w:val="center"/>
                              <w:rPr>
                                <w:b/>
                                <w:color w:val="006098" w:themeColor="accent3"/>
                                <w:sz w:val="56"/>
                                <w:lang w:val="en-GB"/>
                              </w:rPr>
                            </w:pPr>
                            <w:r>
                              <w:rPr>
                                <w:b/>
                                <w:color w:val="006098" w:themeColor="accent3"/>
                                <w:sz w:val="56"/>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shape id="Text Box 31" style="position:absolute;left:0;text-align:left;margin-left:243.6pt;margin-top:131.95pt;width:37.8pt;height:44.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" w14:anchorId="191F9EF7">
                <v:textbox>
                  <w:txbxContent>
                    <w:p w:rsidRPr="006F31A6" w:rsidR="00795B89" w:rsidP="00756606" w:rsidRDefault="00795B89" w14:paraId="72D23AC8" w14:textId="77777777">
                      <w:pPr>
                        <w:pStyle w:val="SPtts0"/>
                        <w:jc w:val="center"/>
                        <w:rPr>
                          <w:b/>
                          <w:color w:val="006098" w:themeColor="accent3"/>
                          <w:sz w:val="56"/>
                          <w:lang w:val="en-GB"/>
                        </w:rPr>
                      </w:pPr>
                      <w:r>
                        <w:rPr>
                          <w:b/>
                          <w:color w:val="006098" w:themeColor="accent3"/>
                          <w:sz w:val="56"/>
                          <w:lang w:val="en-GB"/>
                        </w:rPr>
                        <w:t>4</w:t>
                      </w:r>
                    </w:p>
                  </w:txbxContent>
                </v:textbox>
              </v:shape>
            </w:pict>
          </mc:Fallback>
        </mc:AlternateContent>
      </w:r>
      <w:r w:rsidRPr="00F313F9" w:rsidR="00756606">
        <w:rPr>
          <w:rFonts w:cs="Open Sans"/>
          <w:noProof/>
          <w:lang w:val="en-AU" w:eastAsia="en-AU"/>
        </w:rPr>
        <mc:AlternateContent>
          <mc:Choice Requires="wpg">
            <w:drawing>
              <wp:inline distT="0" distB="0" distL="0" distR="0" wp14:anchorId="77113E07" wp14:editId="32F0747E">
                <wp:extent cx="4724400" cy="3870960"/>
                <wp:effectExtent l="0" t="0" r="0" b="0"/>
                <wp:docPr id="15" name="Group 15"/>
                <wp:cNvGraphicFramePr/>
                <a:graphic xmlns:a="http://schemas.openxmlformats.org/drawingml/2006/main">
                  <a:graphicData uri="http://schemas.microsoft.com/office/word/2010/wordprocessingGroup">
                    <wpg:wgp>
                      <wpg:cNvGrpSpPr/>
                      <wpg:grpSpPr>
                        <a:xfrm>
                          <a:off x="0" y="0"/>
                          <a:ext cx="4724400" cy="3870960"/>
                          <a:chOff x="-619516" y="10500"/>
                          <a:chExt cx="5313144" cy="4315618"/>
                        </a:xfrm>
                      </wpg:grpSpPr>
                      <wpg:grpSp>
                        <wpg:cNvPr id="23" name="Group 23"/>
                        <wpg:cNvGrpSpPr/>
                        <wpg:grpSpPr>
                          <a:xfrm>
                            <a:off x="982980" y="297180"/>
                            <a:ext cx="3360420" cy="3366241"/>
                            <a:chOff x="0" y="1"/>
                            <a:chExt cx="4140000" cy="4147619"/>
                          </a:xfrm>
                        </wpg:grpSpPr>
                        <wps:wsp>
                          <wps:cNvPr id="224" name="Rectangle 224"/>
                          <wps:cNvSpPr/>
                          <wps:spPr>
                            <a:xfrm>
                              <a:off x="0" y="1"/>
                              <a:ext cx="4140000" cy="4140000"/>
                            </a:xfrm>
                            <a:prstGeom prst="rect">
                              <a:avLst/>
                            </a:prstGeom>
                            <a:ln w="1905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Straight Connector 225"/>
                          <wps:cNvCnPr/>
                          <wps:spPr>
                            <a:xfrm>
                              <a:off x="0" y="2072640"/>
                              <a:ext cx="4140000"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wps:wsp>
                          <wps:cNvPr id="226" name="Straight Connector 226"/>
                          <wps:cNvCnPr/>
                          <wps:spPr>
                            <a:xfrm>
                              <a:off x="2072640" y="7620"/>
                              <a:ext cx="0" cy="4140000"/>
                            </a:xfrm>
                            <a:prstGeom prst="line">
                              <a:avLst/>
                            </a:prstGeom>
                            <a:ln w="19050"/>
                          </wps:spPr>
                          <wps:style>
                            <a:lnRef idx="1">
                              <a:schemeClr val="accent3"/>
                            </a:lnRef>
                            <a:fillRef idx="0">
                              <a:schemeClr val="accent3"/>
                            </a:fillRef>
                            <a:effectRef idx="0">
                              <a:schemeClr val="accent3"/>
                            </a:effectRef>
                            <a:fontRef idx="minor">
                              <a:schemeClr val="tx1"/>
                            </a:fontRef>
                          </wps:style>
                          <wps:bodyPr/>
                        </wps:wsp>
                      </wpg:grpSp>
                      <wps:wsp>
                        <wps:cNvPr id="227" name="Text Box 227"/>
                        <wps:cNvSpPr txBox="1"/>
                        <wps:spPr>
                          <a:xfrm>
                            <a:off x="367510" y="10500"/>
                            <a:ext cx="767323" cy="388511"/>
                          </a:xfrm>
                          <a:prstGeom prst="rect">
                            <a:avLst/>
                          </a:prstGeom>
                          <a:noFill/>
                          <a:ln w="6350">
                            <a:noFill/>
                          </a:ln>
                        </wps:spPr>
                        <wps:txbx>
                          <w:txbxContent>
                            <w:p w:rsidRPr="00F313F9" w:rsidR="00795B89" w:rsidP="00756606" w:rsidRDefault="00795B89" w14:paraId="0EF3BC44" w14:textId="77777777">
                              <w:pPr>
                                <w:rPr>
                                  <w:rFonts w:ascii="Open Sans" w:hAnsi="Open Sans" w:cs="Open Sans"/>
                                  <w:sz w:val="20"/>
                                </w:rPr>
                              </w:pPr>
                              <w:r w:rsidRPr="00F313F9">
                                <w:rPr>
                                  <w:rFonts w:ascii="Open Sans" w:hAnsi="Open Sans" w:cs="Open Sans"/>
                                  <w:sz w:val="20"/>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228"/>
                        <wps:cNvSpPr txBox="1"/>
                        <wps:spPr>
                          <a:xfrm>
                            <a:off x="4022704" y="3650668"/>
                            <a:ext cx="670924" cy="412845"/>
                          </a:xfrm>
                          <a:prstGeom prst="rect">
                            <a:avLst/>
                          </a:prstGeom>
                          <a:noFill/>
                          <a:ln w="6350">
                            <a:noFill/>
                          </a:ln>
                        </wps:spPr>
                        <wps:txbx>
                          <w:txbxContent>
                            <w:p w:rsidRPr="00F313F9" w:rsidR="00795B89" w:rsidP="00756606" w:rsidRDefault="00795B89" w14:paraId="4BEB606F" w14:textId="77777777">
                              <w:pPr>
                                <w:rPr>
                                  <w:rFonts w:ascii="Open Sans" w:hAnsi="Open Sans" w:cs="Open Sans"/>
                                  <w:sz w:val="20"/>
                                </w:rPr>
                              </w:pPr>
                              <w:r w:rsidRPr="00F313F9">
                                <w:rPr>
                                  <w:rFonts w:ascii="Open Sans" w:hAnsi="Open Sans" w:cs="Open Sans"/>
                                  <w:sz w:val="20"/>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229"/>
                        <wps:cNvSpPr txBox="1"/>
                        <wps:spPr>
                          <a:xfrm>
                            <a:off x="440028" y="3661450"/>
                            <a:ext cx="662502" cy="401879"/>
                          </a:xfrm>
                          <a:prstGeom prst="rect">
                            <a:avLst/>
                          </a:prstGeom>
                          <a:noFill/>
                          <a:ln w="6350">
                            <a:noFill/>
                          </a:ln>
                        </wps:spPr>
                        <wps:txbx>
                          <w:txbxContent>
                            <w:p w:rsidRPr="00F313F9" w:rsidR="00795B89" w:rsidP="00756606" w:rsidRDefault="00795B89" w14:paraId="572485D3" w14:textId="77777777">
                              <w:pPr>
                                <w:rPr>
                                  <w:rFonts w:ascii="Open Sans" w:hAnsi="Open Sans" w:cs="Open Sans"/>
                                  <w:sz w:val="20"/>
                                </w:rPr>
                              </w:pPr>
                              <w:r w:rsidRPr="00F313F9">
                                <w:rPr>
                                  <w:rFonts w:ascii="Open Sans" w:hAnsi="Open Sans" w:cs="Open Sans"/>
                                  <w:sz w:val="20"/>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230"/>
                        <wps:cNvSpPr txBox="1"/>
                        <wps:spPr>
                          <a:xfrm>
                            <a:off x="-619516" y="1639795"/>
                            <a:ext cx="1637061" cy="764771"/>
                          </a:xfrm>
                          <a:prstGeom prst="rect">
                            <a:avLst/>
                          </a:prstGeom>
                          <a:noFill/>
                          <a:ln w="6350">
                            <a:noFill/>
                          </a:ln>
                        </wps:spPr>
                        <wps:txbx>
                          <w:txbxContent>
                            <w:p w:rsidRPr="00F313F9" w:rsidR="00795B89" w:rsidP="00756606" w:rsidRDefault="00795B89" w14:paraId="33505D4A" w14:textId="77777777">
                              <w:pPr>
                                <w:rPr>
                                  <w:rFonts w:ascii="Open Sans" w:hAnsi="Open Sans" w:cs="Open Sans"/>
                                  <w:b/>
                                  <w:sz w:val="20"/>
                                  <w:lang w:val="en-GB"/>
                                </w:rPr>
                              </w:pPr>
                              <w:r w:rsidRPr="00F313F9">
                                <w:rPr>
                                  <w:rFonts w:ascii="Open Sans" w:hAnsi="Open Sans" w:cs="Open Sans"/>
                                  <w:b/>
                                  <w:sz w:val="20"/>
                                  <w:lang w:val="en-GB"/>
                                </w:rPr>
                                <w:t>Vested interest in your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Text Box 231"/>
                        <wps:cNvSpPr txBox="1"/>
                        <wps:spPr>
                          <a:xfrm>
                            <a:off x="1251415" y="3677082"/>
                            <a:ext cx="2771284" cy="649036"/>
                          </a:xfrm>
                          <a:prstGeom prst="rect">
                            <a:avLst/>
                          </a:prstGeom>
                          <a:noFill/>
                          <a:ln w="6350">
                            <a:noFill/>
                          </a:ln>
                        </wps:spPr>
                        <wps:txbx>
                          <w:txbxContent>
                            <w:p w:rsidRPr="00F313F9" w:rsidR="00795B89" w:rsidP="00756606" w:rsidRDefault="00795B89" w14:paraId="7EF565A3" w14:textId="77777777">
                              <w:pPr>
                                <w:jc w:val="center"/>
                                <w:rPr>
                                  <w:rFonts w:ascii="Open Sans" w:hAnsi="Open Sans" w:cs="Open Sans"/>
                                  <w:b/>
                                  <w:sz w:val="20"/>
                                  <w:lang w:val="en-GB"/>
                                </w:rPr>
                              </w:pPr>
                              <w:r w:rsidRPr="00F313F9">
                                <w:rPr>
                                  <w:rFonts w:ascii="Open Sans" w:hAnsi="Open Sans" w:cs="Open Sans"/>
                                  <w:b/>
                                  <w:sz w:val="20"/>
                                  <w:lang w:val="en-GB"/>
                                </w:rPr>
                                <w:t>Power and influence over the success of your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group id="Group 15" style="width:372pt;height:304.8pt;mso-position-horizontal-relative:char;mso-position-vertical-relative:line" coordsize="53131,43156" coordorigin="-6195,105" o:spid="_x0000_s1037" w14:anchorId="77113E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">
                <v:group id="Group 23" style="position:absolute;left:9829;top:2971;width:33605;height:33663" coordsize="41400,41476" coordorigin=""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24" style="position:absolute;width:41400;height:41400;visibility:visible;mso-wrap-style:square;v-text-anchor:middle" o:spid="_x0000_s1039" fillcolor="white [3201]" strokecolor="#006098 [3206]"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"/>
                  <v:line id="Straight Connector 225" style="position:absolute;visibility:visible;mso-wrap-style:square" o:spid="_x0000_s1040" strokecolor="#005a90 [3046]" strokeweight="1.5pt" o:connectortype="straight" from="0,20726" to="41400,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"/>
                  <v:line id="Straight Connector 226" style="position:absolute;visibility:visible;mso-wrap-style:square" o:spid="_x0000_s1041" strokecolor="#005a90 [3046]" strokeweight="1.5pt" o:connectortype="straight" from="20726,76" to="20726,4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"/>
                </v:group>
                <v:shape id="Text Box 227" style="position:absolute;left:3675;top:105;width:7673;height:3885;visibility:visible;mso-wrap-style:square;v-text-anchor:top" o:spid="_x0000_s104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v:textbox>
                    <w:txbxContent>
                      <w:p w:rsidRPr="00F313F9" w:rsidR="00795B89" w:rsidP="00756606" w:rsidRDefault="00795B89" w14:paraId="0EF3BC44" w14:textId="77777777">
                        <w:pPr>
                          <w:rPr>
                            <w:rFonts w:ascii="Open Sans" w:hAnsi="Open Sans" w:cs="Open Sans"/>
                            <w:sz w:val="20"/>
                          </w:rPr>
                        </w:pPr>
                        <w:r w:rsidRPr="00F313F9">
                          <w:rPr>
                            <w:rFonts w:ascii="Open Sans" w:hAnsi="Open Sans" w:cs="Open Sans"/>
                            <w:sz w:val="20"/>
                          </w:rPr>
                          <w:t>High</w:t>
                        </w:r>
                      </w:p>
                    </w:txbxContent>
                  </v:textbox>
                </v:shape>
                <v:shape id="Text Box 228" style="position:absolute;left:40227;top:36506;width:6709;height:4129;visibility:visible;mso-wrap-style:square;v-text-anchor:top" o:spid="_x0000_s104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v:textbox>
                    <w:txbxContent>
                      <w:p w:rsidRPr="00F313F9" w:rsidR="00795B89" w:rsidP="00756606" w:rsidRDefault="00795B89" w14:paraId="4BEB606F" w14:textId="77777777">
                        <w:pPr>
                          <w:rPr>
                            <w:rFonts w:ascii="Open Sans" w:hAnsi="Open Sans" w:cs="Open Sans"/>
                            <w:sz w:val="20"/>
                          </w:rPr>
                        </w:pPr>
                        <w:r w:rsidRPr="00F313F9">
                          <w:rPr>
                            <w:rFonts w:ascii="Open Sans" w:hAnsi="Open Sans" w:cs="Open Sans"/>
                            <w:sz w:val="20"/>
                          </w:rPr>
                          <w:t>High</w:t>
                        </w:r>
                      </w:p>
                    </w:txbxContent>
                  </v:textbox>
                </v:shape>
                <v:shape id="Text Box 229" style="position:absolute;left:4400;top:36614;width:6625;height:4019;visibility:visible;mso-wrap-style:square;v-text-anchor:top" o:spid="_x0000_s104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v:textbox>
                    <w:txbxContent>
                      <w:p w:rsidRPr="00F313F9" w:rsidR="00795B89" w:rsidP="00756606" w:rsidRDefault="00795B89" w14:paraId="572485D3" w14:textId="77777777">
                        <w:pPr>
                          <w:rPr>
                            <w:rFonts w:ascii="Open Sans" w:hAnsi="Open Sans" w:cs="Open Sans"/>
                            <w:sz w:val="20"/>
                          </w:rPr>
                        </w:pPr>
                        <w:r w:rsidRPr="00F313F9">
                          <w:rPr>
                            <w:rFonts w:ascii="Open Sans" w:hAnsi="Open Sans" w:cs="Open Sans"/>
                            <w:sz w:val="20"/>
                          </w:rPr>
                          <w:t>Low</w:t>
                        </w:r>
                      </w:p>
                    </w:txbxContent>
                  </v:textbox>
                </v:shape>
                <v:shape id="Text Box 230" style="position:absolute;left:-6195;top:16397;width:16370;height:7648;visibility:visible;mso-wrap-style:square;v-text-anchor:top" o:spid="_x0000_s104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v:textbox>
                    <w:txbxContent>
                      <w:p w:rsidRPr="00F313F9" w:rsidR="00795B89" w:rsidP="00756606" w:rsidRDefault="00795B89" w14:paraId="33505D4A" w14:textId="77777777">
                        <w:pPr>
                          <w:rPr>
                            <w:rFonts w:ascii="Open Sans" w:hAnsi="Open Sans" w:cs="Open Sans"/>
                            <w:b/>
                            <w:sz w:val="20"/>
                            <w:lang w:val="en-GB"/>
                          </w:rPr>
                        </w:pPr>
                        <w:r w:rsidRPr="00F313F9">
                          <w:rPr>
                            <w:rFonts w:ascii="Open Sans" w:hAnsi="Open Sans" w:cs="Open Sans"/>
                            <w:b/>
                            <w:sz w:val="20"/>
                            <w:lang w:val="en-GB"/>
                          </w:rPr>
                          <w:t>Vested interest in your project</w:t>
                        </w:r>
                      </w:p>
                    </w:txbxContent>
                  </v:textbox>
                </v:shape>
                <v:shape id="Text Box 231" style="position:absolute;left:12514;top:36770;width:27712;height:6491;visibility:visible;mso-wrap-style:square;v-text-anchor:top" o:spid="_x0000_s104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v:textbox>
                    <w:txbxContent>
                      <w:p w:rsidRPr="00F313F9" w:rsidR="00795B89" w:rsidP="00756606" w:rsidRDefault="00795B89" w14:paraId="7EF565A3" w14:textId="77777777">
                        <w:pPr>
                          <w:jc w:val="center"/>
                          <w:rPr>
                            <w:rFonts w:ascii="Open Sans" w:hAnsi="Open Sans" w:cs="Open Sans"/>
                            <w:b/>
                            <w:sz w:val="20"/>
                            <w:lang w:val="en-GB"/>
                          </w:rPr>
                        </w:pPr>
                        <w:r w:rsidRPr="00F313F9">
                          <w:rPr>
                            <w:rFonts w:ascii="Open Sans" w:hAnsi="Open Sans" w:cs="Open Sans"/>
                            <w:b/>
                            <w:sz w:val="20"/>
                            <w:lang w:val="en-GB"/>
                          </w:rPr>
                          <w:t>Power and influence over the success of your project</w:t>
                        </w:r>
                      </w:p>
                    </w:txbxContent>
                  </v:textbox>
                </v:shape>
                <w10:anchorlock/>
              </v:group>
            </w:pict>
          </mc:Fallback>
        </mc:AlternateContent>
      </w:r>
    </w:p>
    <w:p w:rsidR="00756606" w:rsidP="00F313F9" w:rsidRDefault="00F313F9" w14:paraId="14D70278" w14:textId="7FFA84D1">
      <w:pPr>
        <w:pStyle w:val="SPbullet"/>
      </w:pPr>
      <w:r>
        <w:t>Quadrant 1: High/High – these stakeholders have a high vested interest in the successful delivery of your project, usually because it will impact what they do or how they work with you. They also have high influence over the success of your project, largely because they have a role within it. This could be as a Project Sponsor, a team member, the manager of a team you need something from to ensure delivery.</w:t>
      </w:r>
    </w:p>
    <w:p w:rsidR="00F313F9" w:rsidP="00F313F9" w:rsidRDefault="00F313F9" w14:paraId="7F69EB17" w14:textId="3C297D63">
      <w:pPr>
        <w:pStyle w:val="SPbullet"/>
      </w:pPr>
      <w:r>
        <w:t>Quadrant 2: High/Low – these stakeholders still have a high interest in the successful delivery of your project, but their ability to influence the success of it is low. These are likely to be people at the end of a value chain, or people who will use what you are implementing but they are not part of the implementation itself. These could be staff who will use the new system, but they are not part of the project to deliver it.</w:t>
      </w:r>
    </w:p>
    <w:p w:rsidR="00F313F9" w:rsidP="00F313F9" w:rsidRDefault="00F313F9" w14:paraId="3C74E1FA" w14:textId="6C58067D">
      <w:pPr>
        <w:pStyle w:val="SPbullet"/>
      </w:pPr>
      <w:r>
        <w:t>Quadrant 3: Low/High – these stakeholders have a low interest in the delivery of the project, usually because there is no or minimal impact on their work or how they engage with you. However, they still have high influence over the success of the project because they have a role to support or deliver it – this could be the Finance Manager who will provide you with your budget allocation and process invoices.</w:t>
      </w:r>
    </w:p>
    <w:p w:rsidR="00F313F9" w:rsidP="00F313F9" w:rsidRDefault="00F313F9" w14:paraId="07FDEBA4" w14:textId="39827DBE">
      <w:pPr>
        <w:pStyle w:val="SPbullet"/>
      </w:pPr>
      <w:r>
        <w:t>Quadrant 4: Low/Low – these stakeholders have low interest and low influence for your project. They are the groups or individuals with no vested interest in the project and no role in its delivery</w:t>
      </w:r>
      <w:r w:rsidR="008354EF">
        <w:t xml:space="preserve">. This could be people who receive your services or products, who do not have to change </w:t>
      </w:r>
      <w:r w:rsidR="00CA2D8C">
        <w:t>their actions or behaviours</w:t>
      </w:r>
      <w:r w:rsidR="008354EF">
        <w:t xml:space="preserve">. </w:t>
      </w:r>
    </w:p>
    <w:p w:rsidR="00756606" w:rsidP="00756606" w:rsidRDefault="00756606" w14:paraId="5F2E4E81" w14:textId="77777777">
      <w:pPr>
        <w:pStyle w:val="SPActivity"/>
      </w:pPr>
      <w:r>
        <w:t>Activity: Who are your stakeholders?</w:t>
      </w:r>
    </w:p>
    <w:p w:rsidR="00756606" w:rsidP="00756606" w:rsidRDefault="00756606" w14:paraId="0E869E68" w14:textId="53598EC3">
      <w:pPr>
        <w:pStyle w:val="SPbodytext"/>
      </w:pPr>
      <w:r>
        <w:t xml:space="preserve">Using the agreed </w:t>
      </w:r>
      <w:r w:rsidR="00821070">
        <w:t>project</w:t>
      </w:r>
      <w:r>
        <w:t xml:space="preserve"> and the template on the next page, come up with the list of stakeholders for your project. Complete the Name, Overview, Must haves and support columns in the table – the idea is to come up with a description about what their stake in the project is, what they might want to see included and their perceived level of support.</w:t>
      </w:r>
    </w:p>
    <w:p w:rsidR="00756606" w:rsidP="00A26256" w:rsidRDefault="00756606" w14:paraId="5D77B2B4" w14:textId="77777777">
      <w:pPr>
        <w:pStyle w:val="SPbullet"/>
      </w:pPr>
      <w:r>
        <w:t>For support they are either: Strongly Against (SA), Against (A), Neutral (N), Supportive (S), Strongly Supportive (SS).</w:t>
      </w:r>
    </w:p>
    <w:p w:rsidR="00756606" w:rsidP="00A26256" w:rsidRDefault="00756606" w14:paraId="540F82B3" w14:textId="618D3946">
      <w:pPr>
        <w:pStyle w:val="SPbullet"/>
      </w:pPr>
      <w:r>
        <w:t>Then, decide which quadrant your stakeholders are in and put that in the Influence column. Use the quadrant numbers to make it easier.</w:t>
      </w:r>
    </w:p>
    <w:p w:rsidR="00A26256" w:rsidP="00A26256" w:rsidRDefault="00A26256" w14:paraId="6F408D5F" w14:textId="77777777">
      <w:pPr>
        <w:pStyle w:val="SPActivity"/>
      </w:pPr>
      <w:r>
        <w:t>Activity: Engaging stakeholders</w:t>
      </w:r>
    </w:p>
    <w:p w:rsidR="00A26256" w:rsidP="00A26256" w:rsidRDefault="00A26256" w14:paraId="1A7C67EE" w14:textId="0BC042C1">
      <w:pPr>
        <w:pStyle w:val="SPbodytext"/>
      </w:pPr>
      <w:r>
        <w:t xml:space="preserve">Considering their influence, how will you engage with </w:t>
      </w:r>
      <w:r w:rsidR="00A7260A">
        <w:t>them</w:t>
      </w:r>
      <w:r>
        <w:t>? Do they need the ability to contribute? If so, what is your Engagement strategy? Complete the Engagement column in the table.</w:t>
      </w:r>
    </w:p>
    <w:p w:rsidR="00A26256" w:rsidP="00A26256" w:rsidRDefault="00A26256" w14:paraId="31ABD706" w14:textId="77777777">
      <w:pPr>
        <w:pStyle w:val="SPlinedparagraph"/>
      </w:pPr>
    </w:p>
    <w:p w:rsidR="00A26256" w:rsidP="00A26256" w:rsidRDefault="00A26256" w14:paraId="2864D88C" w14:textId="77777777">
      <w:pPr>
        <w:pStyle w:val="SPlinedparagraph"/>
      </w:pPr>
    </w:p>
    <w:p w:rsidR="00A26256" w:rsidP="00A26256" w:rsidRDefault="00A26256" w14:paraId="4D5E8E68" w14:textId="77777777">
      <w:pPr>
        <w:pStyle w:val="SPlinedparagraph"/>
      </w:pPr>
    </w:p>
    <w:p w:rsidR="00A26256" w:rsidP="00A26256" w:rsidRDefault="00A26256" w14:paraId="2F2E5D9B" w14:textId="77777777">
      <w:pPr>
        <w:pStyle w:val="SPBlock2"/>
        <w:pBdr>
          <w:top w:val="single" w:color="DC2D27" w:themeColor="accent1" w:sz="24" w:space="8"/>
          <w:left w:val="single" w:color="DC2D27" w:themeColor="accent1" w:sz="24" w:space="4"/>
          <w:bottom w:val="single" w:color="DC2D27" w:themeColor="accent1" w:sz="24" w:space="8"/>
          <w:right w:val="single" w:color="DC2D27" w:themeColor="accent1" w:sz="24" w:space="4"/>
        </w:pBdr>
        <w:jc w:val="center"/>
      </w:pPr>
      <w:r>
        <w:t>Remember: the engagement plan is more than only communication. It might include other activities like site visits, demonstrations, training etc.</w:t>
      </w:r>
    </w:p>
    <w:p w:rsidRPr="0092216F" w:rsidR="00756606" w:rsidP="00756606" w:rsidRDefault="00710162" w14:paraId="7215E8A9" w14:textId="5F0B8E4A">
      <w:pPr>
        <w:pStyle w:val="SPImage"/>
      </w:pPr>
      <w:r w:rsidR="09103324">
        <w:drawing>
          <wp:inline wp14:editId="4E18EC48" wp14:anchorId="595E8B11">
            <wp:extent cx="8557865" cy="5246393"/>
            <wp:effectExtent l="0" t="1905" r="0" b="0"/>
            <wp:docPr id="14" name="Picture 14" title=""/>
            <wp:cNvGraphicFramePr>
              <a:graphicFrameLocks noChangeAspect="1"/>
            </wp:cNvGraphicFramePr>
            <a:graphic>
              <a:graphicData uri="http://schemas.openxmlformats.org/drawingml/2006/picture">
                <pic:pic>
                  <pic:nvPicPr>
                    <pic:cNvPr id="0" name="Picture 14"/>
                    <pic:cNvPicPr/>
                  </pic:nvPicPr>
                  <pic:blipFill>
                    <a:blip r:embed="R7b2dadfc76794dc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16200000" flipH="0" flipV="0">
                      <a:off x="0" y="0"/>
                      <a:ext cx="8557865" cy="5246393"/>
                    </a:xfrm>
                    <a:prstGeom prst="rect">
                      <a:avLst/>
                    </a:prstGeom>
                  </pic:spPr>
                </pic:pic>
              </a:graphicData>
            </a:graphic>
          </wp:inline>
        </w:drawing>
      </w:r>
    </w:p>
    <w:p w:rsidRPr="00721FE5" w:rsidR="008354EF" w:rsidP="008354EF" w:rsidRDefault="008354EF" w14:paraId="49B0EB85" w14:textId="6CBA1F5E">
      <w:pPr>
        <w:pStyle w:val="SPbodytext"/>
        <w:rPr>
          <w:lang w:val="en-AU"/>
        </w:rPr>
      </w:pPr>
      <w:r w:rsidRPr="00721FE5">
        <w:rPr>
          <w:lang w:val="en-AU"/>
        </w:rPr>
        <w:t xml:space="preserve">Once all stakeholders have been identified, you </w:t>
      </w:r>
      <w:r>
        <w:rPr>
          <w:lang w:val="en-AU"/>
        </w:rPr>
        <w:t xml:space="preserve">can use the Stakeholder Commitment Curve to </w:t>
      </w:r>
      <w:r w:rsidRPr="00721FE5">
        <w:rPr>
          <w:lang w:val="en-AU"/>
        </w:rPr>
        <w:t xml:space="preserve">assess and define their level of commitment towards your project. </w:t>
      </w:r>
      <w:r>
        <w:rPr>
          <w:lang w:val="en-AU"/>
        </w:rPr>
        <w:t xml:space="preserve">It </w:t>
      </w:r>
      <w:r w:rsidRPr="00721FE5">
        <w:rPr>
          <w:lang w:val="en-AU"/>
        </w:rPr>
        <w:t xml:space="preserve">shows us the two paths that can be taken to achieve stakeholder commitment to a project. </w:t>
      </w:r>
    </w:p>
    <w:p w:rsidRPr="00721FE5" w:rsidR="008354EF" w:rsidP="008354EF" w:rsidRDefault="008354EF" w14:paraId="2348322C" w14:textId="77777777">
      <w:pPr>
        <w:pStyle w:val="SPbodytext"/>
        <w:rPr>
          <w:lang w:val="en-AU"/>
        </w:rPr>
      </w:pPr>
      <w:r w:rsidRPr="00721FE5">
        <w:rPr>
          <w:lang w:val="en-AU"/>
        </w:rPr>
        <w:t xml:space="preserve">Commitment grows from the bottom of the curve to the top and can branch in two directions. The left-hand branch represents a project where commitment is attained because it has to be done. This type of commitment is known as compliance. </w:t>
      </w:r>
    </w:p>
    <w:p w:rsidRPr="00721FE5" w:rsidR="008354EF" w:rsidP="008354EF" w:rsidRDefault="008354EF" w14:paraId="23B98832" w14:textId="70A6F510">
      <w:pPr>
        <w:pStyle w:val="SPbodytext"/>
        <w:rPr>
          <w:lang w:val="en-AU"/>
        </w:rPr>
      </w:pPr>
      <w:r w:rsidRPr="00721FE5">
        <w:rPr>
          <w:lang w:val="en-AU"/>
        </w:rPr>
        <w:t xml:space="preserve">The right-hand branch represents a project which </w:t>
      </w:r>
      <w:r w:rsidR="004A0EEC">
        <w:rPr>
          <w:lang w:val="en-AU"/>
        </w:rPr>
        <w:t xml:space="preserve">is </w:t>
      </w:r>
      <w:r w:rsidRPr="00721FE5">
        <w:rPr>
          <w:lang w:val="en-AU"/>
        </w:rPr>
        <w:t>embrace</w:t>
      </w:r>
      <w:r w:rsidR="004A0EEC">
        <w:rPr>
          <w:lang w:val="en-AU"/>
        </w:rPr>
        <w:t>d</w:t>
      </w:r>
      <w:r w:rsidRPr="00721FE5">
        <w:rPr>
          <w:lang w:val="en-AU"/>
        </w:rPr>
        <w:t xml:space="preserve"> because they want it to happen and see benefit in a positive outcome. This is where real “hearts and minds” commitment occurs. </w:t>
      </w:r>
    </w:p>
    <w:p w:rsidRPr="00721FE5" w:rsidR="008354EF" w:rsidP="008354EF" w:rsidRDefault="008354EF" w14:paraId="1FAAA136" w14:textId="77777777">
      <w:pPr>
        <w:pStyle w:val="SPbodytext"/>
        <w:rPr>
          <w:b/>
          <w:lang w:val="en-AU"/>
        </w:rPr>
      </w:pPr>
      <w:r w:rsidRPr="00721FE5">
        <w:rPr>
          <w:lang w:val="en-AU"/>
        </w:rPr>
        <w:t>Along each path there are phases stakeholders pass through and how you manage them through these processes will influence the final outcome.</w:t>
      </w:r>
    </w:p>
    <w:p w:rsidRPr="00721FE5" w:rsidR="008354EF" w:rsidP="008354EF" w:rsidRDefault="008354EF" w14:paraId="6FF74D2F" w14:textId="77777777">
      <w:pPr>
        <w:pStyle w:val="SPBlock2"/>
        <w:rPr>
          <w:lang w:val="en-AU"/>
        </w:rPr>
      </w:pPr>
      <w:r w:rsidRPr="00721FE5">
        <w:rPr>
          <w:lang w:val="en-AU"/>
        </w:rPr>
        <w:t>Stakeholder Commitment Curve</w:t>
      </w:r>
    </w:p>
    <w:p w:rsidRPr="00721FE5" w:rsidR="008354EF" w:rsidP="008354EF" w:rsidRDefault="008354EF" w14:paraId="7D590998" w14:textId="77777777">
      <w:pPr>
        <w:pStyle w:val="SPImage"/>
        <w:rPr>
          <w:lang w:val="en-AU"/>
        </w:rPr>
      </w:pPr>
      <w:r w:rsidRPr="00721FE5">
        <w:rPr>
          <w:noProof/>
          <w:lang w:val="en-AU" w:eastAsia="en-AU"/>
        </w:rPr>
        <w:drawing>
          <wp:inline distT="0" distB="0" distL="0" distR="0" wp14:anchorId="5BD2006E" wp14:editId="0CD6A420">
            <wp:extent cx="5414730" cy="314706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srcRect/>
                    <a:stretch>
                      <a:fillRect/>
                    </a:stretch>
                  </pic:blipFill>
                  <pic:spPr bwMode="auto">
                    <a:xfrm>
                      <a:off x="0" y="0"/>
                      <a:ext cx="5453796" cy="3169766"/>
                    </a:xfrm>
                    <a:prstGeom prst="rect">
                      <a:avLst/>
                    </a:prstGeom>
                    <a:noFill/>
                    <a:ln w="9525">
                      <a:noFill/>
                      <a:miter lim="800000"/>
                      <a:headEnd/>
                      <a:tailEnd/>
                    </a:ln>
                  </pic:spPr>
                </pic:pic>
              </a:graphicData>
            </a:graphic>
          </wp:inline>
        </w:drawing>
      </w:r>
    </w:p>
    <w:bookmarkEnd w:id="25"/>
    <w:bookmarkEnd w:id="26"/>
    <w:p w:rsidRPr="00A26256" w:rsidR="00A26256" w:rsidP="00A26256" w:rsidRDefault="00A26256" w14:paraId="21A2EEAD" w14:textId="77777777">
      <w:pPr>
        <w:pStyle w:val="SPbodytext"/>
      </w:pPr>
      <w:r w:rsidRPr="00A26256">
        <w:br w:type="page"/>
      </w:r>
    </w:p>
    <w:p w:rsidR="00CD43E0" w:rsidP="00CD43E0" w:rsidRDefault="002A2F34" w14:paraId="28EAA275" w14:textId="2521ED8D">
      <w:pPr>
        <w:pStyle w:val="SPheading1"/>
        <w:rPr>
          <w:lang w:val="en-AU"/>
        </w:rPr>
      </w:pPr>
      <w:bookmarkStart w:name="_Toc524438654" w:id="41"/>
      <w:r w:rsidRPr="00721FE5">
        <w:rPr>
          <w:lang w:val="en-AU"/>
        </w:rPr>
        <w:t>Planning the Project</w:t>
      </w:r>
      <w:bookmarkEnd w:id="41"/>
    </w:p>
    <w:p w:rsidR="005B5AD9" w:rsidP="005B5AD9" w:rsidRDefault="005B5AD9" w14:paraId="540ABA30" w14:textId="77777777">
      <w:pPr>
        <w:pStyle w:val="SPImage"/>
      </w:pPr>
      <w:r>
        <w:rPr>
          <w:noProof/>
          <w:lang w:val="en-AU" w:eastAsia="en-AU"/>
        </w:rPr>
        <w:drawing>
          <wp:inline distT="0" distB="0" distL="0" distR="0" wp14:anchorId="3A95B4F4" wp14:editId="1BAD11E7">
            <wp:extent cx="4544291" cy="1014730"/>
            <wp:effectExtent l="0" t="0" r="0" b="1397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Pr="00721FE5" w:rsidR="00CD43E0" w:rsidP="00CD43E0" w:rsidRDefault="009151DE" w14:paraId="4C6722A4" w14:textId="30A6E985">
      <w:pPr>
        <w:pStyle w:val="SPbodytext"/>
        <w:rPr>
          <w:lang w:val="en-AU"/>
        </w:rPr>
      </w:pPr>
      <w:r w:rsidRPr="00721FE5">
        <w:rPr>
          <w:lang w:val="en-AU"/>
        </w:rPr>
        <w:t xml:space="preserve">Once your </w:t>
      </w:r>
      <w:r w:rsidRPr="00721FE5" w:rsidR="00981306">
        <w:rPr>
          <w:lang w:val="en-AU"/>
        </w:rPr>
        <w:t>project is approved and established</w:t>
      </w:r>
      <w:r w:rsidRPr="00721FE5" w:rsidR="00CD43E0">
        <w:rPr>
          <w:lang w:val="en-AU"/>
        </w:rPr>
        <w:t>, you should start to develop a more detailed understanding of the requirements of your project. The Project Management Plan is the mechanism most organisation</w:t>
      </w:r>
      <w:r w:rsidR="00954DCC">
        <w:rPr>
          <w:lang w:val="en-AU"/>
        </w:rPr>
        <w:t>s</w:t>
      </w:r>
      <w:r w:rsidRPr="00721FE5" w:rsidR="00CD43E0">
        <w:rPr>
          <w:lang w:val="en-AU"/>
        </w:rPr>
        <w:t xml:space="preserve"> use to capture:</w:t>
      </w:r>
    </w:p>
    <w:p w:rsidRPr="00721FE5" w:rsidR="00CD43E0" w:rsidP="00CD43E0" w:rsidRDefault="00CD43E0" w14:paraId="2BA8DA00" w14:textId="62F963A3">
      <w:pPr>
        <w:pStyle w:val="SPbullet"/>
        <w:rPr>
          <w:lang w:val="en-AU"/>
        </w:rPr>
      </w:pPr>
      <w:r w:rsidRPr="00721FE5">
        <w:rPr>
          <w:lang w:val="en-AU"/>
        </w:rPr>
        <w:t>Detailed analysis of the project stakeholders, requirements and strategies</w:t>
      </w:r>
    </w:p>
    <w:p w:rsidRPr="00721FE5" w:rsidR="00CD43E0" w:rsidP="00CD43E0" w:rsidRDefault="00CD43E0" w14:paraId="07C00579" w14:textId="1F0AB563">
      <w:pPr>
        <w:pStyle w:val="SPbullet"/>
        <w:rPr>
          <w:lang w:val="en-AU"/>
        </w:rPr>
      </w:pPr>
      <w:r w:rsidRPr="00721FE5">
        <w:rPr>
          <w:lang w:val="en-AU"/>
        </w:rPr>
        <w:t>Detailed definitions of th</w:t>
      </w:r>
      <w:r w:rsidRPr="00721FE5" w:rsidR="00981306">
        <w:rPr>
          <w:lang w:val="en-AU"/>
        </w:rPr>
        <w:t>e work, which will include the w</w:t>
      </w:r>
      <w:r w:rsidRPr="00721FE5">
        <w:rPr>
          <w:lang w:val="en-AU"/>
        </w:rPr>
        <w:t xml:space="preserve">ork </w:t>
      </w:r>
      <w:r w:rsidRPr="00721FE5" w:rsidR="00981306">
        <w:rPr>
          <w:lang w:val="en-AU"/>
        </w:rPr>
        <w:t>b</w:t>
      </w:r>
      <w:r w:rsidRPr="00721FE5">
        <w:rPr>
          <w:lang w:val="en-AU"/>
        </w:rPr>
        <w:t xml:space="preserve">reakdown </w:t>
      </w:r>
      <w:r w:rsidRPr="00721FE5" w:rsidR="00981306">
        <w:rPr>
          <w:lang w:val="en-AU"/>
        </w:rPr>
        <w:t>s</w:t>
      </w:r>
      <w:r w:rsidRPr="00721FE5">
        <w:rPr>
          <w:lang w:val="en-AU"/>
        </w:rPr>
        <w:t>tructure and deliverables</w:t>
      </w:r>
    </w:p>
    <w:p w:rsidRPr="00721FE5" w:rsidR="00CD43E0" w:rsidP="00CD43E0" w:rsidRDefault="00CD43E0" w14:paraId="6C9EB3C5" w14:textId="39603E7D">
      <w:pPr>
        <w:pStyle w:val="SPbullet"/>
        <w:rPr>
          <w:lang w:val="en-AU"/>
        </w:rPr>
      </w:pPr>
      <w:r w:rsidRPr="00721FE5">
        <w:rPr>
          <w:lang w:val="en-AU"/>
        </w:rPr>
        <w:t>Detailed estimates of project resources and timeframes</w:t>
      </w:r>
      <w:r w:rsidR="005B5AD9">
        <w:rPr>
          <w:lang w:val="en-AU"/>
        </w:rPr>
        <w:t>:</w:t>
      </w:r>
    </w:p>
    <w:p w:rsidRPr="00721FE5" w:rsidR="00CD43E0" w:rsidP="00CD43E0" w:rsidRDefault="00CD43E0" w14:paraId="1F636AFA" w14:textId="77777777">
      <w:pPr>
        <w:pStyle w:val="SPbullet"/>
        <w:numPr>
          <w:ilvl w:val="1"/>
          <w:numId w:val="1"/>
        </w:numPr>
        <w:rPr>
          <w:lang w:val="en-AU"/>
        </w:rPr>
      </w:pPr>
      <w:r w:rsidRPr="00721FE5">
        <w:rPr>
          <w:lang w:val="en-AU"/>
        </w:rPr>
        <w:t>Resources include people, expertise, materials, facilities, equipment, money etc.</w:t>
      </w:r>
    </w:p>
    <w:p w:rsidRPr="00721FE5" w:rsidR="00CD43E0" w:rsidP="00CD43E0" w:rsidRDefault="00CD43E0" w14:paraId="440BCD90" w14:textId="364BEBFE">
      <w:pPr>
        <w:pStyle w:val="SPbullet"/>
        <w:numPr>
          <w:ilvl w:val="1"/>
          <w:numId w:val="1"/>
        </w:numPr>
        <w:rPr>
          <w:lang w:val="en-AU"/>
        </w:rPr>
      </w:pPr>
      <w:r w:rsidRPr="00721FE5">
        <w:rPr>
          <w:lang w:val="en-AU"/>
        </w:rPr>
        <w:t>Timeframes include capturing the milestone delivery, dependencies and developing a critical path</w:t>
      </w:r>
    </w:p>
    <w:p w:rsidRPr="00721FE5" w:rsidR="00CD43E0" w:rsidP="00CD43E0" w:rsidRDefault="00CD43E0" w14:paraId="13D9F7DD" w14:textId="3993DE58">
      <w:pPr>
        <w:pStyle w:val="SPbullet"/>
        <w:rPr>
          <w:lang w:val="en-AU"/>
        </w:rPr>
      </w:pPr>
      <w:r w:rsidRPr="00721FE5">
        <w:rPr>
          <w:lang w:val="en-AU"/>
        </w:rPr>
        <w:t>Project risks which identify the owners, mitigation or management strategies</w:t>
      </w:r>
    </w:p>
    <w:p w:rsidRPr="00721FE5" w:rsidR="00CD43E0" w:rsidP="00CD43E0" w:rsidRDefault="00CD43E0" w14:paraId="2C069800" w14:textId="28B17BD7">
      <w:pPr>
        <w:pStyle w:val="SPbullet"/>
        <w:rPr>
          <w:lang w:val="en-AU"/>
        </w:rPr>
      </w:pPr>
      <w:r w:rsidRPr="00721FE5">
        <w:rPr>
          <w:lang w:val="en-AU"/>
        </w:rPr>
        <w:t>Project quality strategies, guidelines and management activities</w:t>
      </w:r>
    </w:p>
    <w:p w:rsidRPr="00721FE5" w:rsidR="00CD43E0" w:rsidP="00CD43E0" w:rsidRDefault="00CD43E0" w14:paraId="1402131E" w14:textId="77777777">
      <w:pPr>
        <w:pStyle w:val="SPbullet"/>
        <w:rPr>
          <w:lang w:val="en-AU"/>
        </w:rPr>
      </w:pPr>
      <w:r w:rsidRPr="00721FE5">
        <w:rPr>
          <w:lang w:val="en-AU"/>
        </w:rPr>
        <w:t>Communication strategies and plans for the project.</w:t>
      </w:r>
    </w:p>
    <w:p w:rsidRPr="00721FE5" w:rsidR="00CD43E0" w:rsidP="00CD43E0" w:rsidRDefault="00CD43E0" w14:paraId="2EA41495" w14:textId="77777777">
      <w:pPr>
        <w:pStyle w:val="SPheading2"/>
        <w:rPr>
          <w:lang w:val="en-AU"/>
        </w:rPr>
      </w:pPr>
      <w:bookmarkStart w:name="_Toc524438655" w:id="42"/>
      <w:r w:rsidRPr="00721FE5">
        <w:rPr>
          <w:lang w:val="en-AU"/>
        </w:rPr>
        <w:t>Project updates and registers</w:t>
      </w:r>
      <w:bookmarkEnd w:id="42"/>
    </w:p>
    <w:p w:rsidRPr="00721FE5" w:rsidR="00CD43E0" w:rsidP="00CD43E0" w:rsidRDefault="00CD43E0" w14:paraId="67B651D2" w14:textId="2CCDE48C">
      <w:pPr>
        <w:pStyle w:val="SPbodytext"/>
        <w:rPr>
          <w:lang w:val="en-AU"/>
        </w:rPr>
      </w:pPr>
      <w:r w:rsidRPr="00721FE5">
        <w:rPr>
          <w:lang w:val="en-AU"/>
        </w:rPr>
        <w:t xml:space="preserve">Alongside the project management planning documents, the Project Team will create and manage a set of reporting and management documents to support the process. </w:t>
      </w:r>
      <w:r w:rsidRPr="00721FE5" w:rsidR="005B5AD9">
        <w:rPr>
          <w:lang w:val="en-AU"/>
        </w:rPr>
        <w:t>The organisation and size of the project will drive the amount and detail of this documentation</w:t>
      </w:r>
      <w:r w:rsidRPr="00721FE5">
        <w:rPr>
          <w:lang w:val="en-AU"/>
        </w:rPr>
        <w:t xml:space="preserve">. But during the </w:t>
      </w:r>
      <w:r w:rsidR="0016156F">
        <w:rPr>
          <w:lang w:val="en-AU"/>
        </w:rPr>
        <w:t xml:space="preserve">implementation </w:t>
      </w:r>
      <w:r w:rsidRPr="00721FE5">
        <w:rPr>
          <w:lang w:val="en-AU"/>
        </w:rPr>
        <w:t>phase of the project, the team will usually manage:</w:t>
      </w:r>
    </w:p>
    <w:p w:rsidRPr="00721FE5" w:rsidR="00CD43E0" w:rsidP="00CD43E0" w:rsidRDefault="00CD43E0" w14:paraId="586DE03F" w14:textId="732982A2">
      <w:pPr>
        <w:pStyle w:val="SPbullet"/>
        <w:rPr>
          <w:lang w:val="en-AU"/>
        </w:rPr>
      </w:pPr>
      <w:r w:rsidRPr="00721FE5">
        <w:rPr>
          <w:lang w:val="en-AU"/>
        </w:rPr>
        <w:t>Project report to appropriate governance bodies</w:t>
      </w:r>
    </w:p>
    <w:p w:rsidRPr="00721FE5" w:rsidR="00CD43E0" w:rsidP="00CD43E0" w:rsidRDefault="00CD43E0" w14:paraId="0A40AD80" w14:textId="2854D668">
      <w:pPr>
        <w:pStyle w:val="SPbullet"/>
        <w:rPr>
          <w:lang w:val="en-AU"/>
        </w:rPr>
      </w:pPr>
      <w:r w:rsidRPr="00721FE5">
        <w:rPr>
          <w:lang w:val="en-AU"/>
        </w:rPr>
        <w:t>Project Issues Register</w:t>
      </w:r>
    </w:p>
    <w:p w:rsidRPr="00721FE5" w:rsidR="00CD43E0" w:rsidP="00CD43E0" w:rsidRDefault="00CD43E0" w14:paraId="6E4CCE74" w14:textId="649F8729">
      <w:pPr>
        <w:pStyle w:val="SPbullet"/>
        <w:rPr>
          <w:lang w:val="en-AU"/>
        </w:rPr>
      </w:pPr>
      <w:r w:rsidRPr="00721FE5">
        <w:rPr>
          <w:lang w:val="en-AU"/>
        </w:rPr>
        <w:t>Project Risk Register</w:t>
      </w:r>
    </w:p>
    <w:p w:rsidRPr="00721FE5" w:rsidR="00CD43E0" w:rsidP="00CD43E0" w:rsidRDefault="00CD43E0" w14:paraId="139938DF" w14:textId="4B7EA735">
      <w:pPr>
        <w:pStyle w:val="SPbullet"/>
        <w:rPr>
          <w:lang w:val="en-AU"/>
        </w:rPr>
      </w:pPr>
      <w:r w:rsidRPr="00721FE5">
        <w:rPr>
          <w:lang w:val="en-AU"/>
        </w:rPr>
        <w:t>Project Budget</w:t>
      </w:r>
    </w:p>
    <w:p w:rsidRPr="00721FE5" w:rsidR="00CD43E0" w:rsidP="00CD43E0" w:rsidRDefault="00CD43E0" w14:paraId="782778E2" w14:textId="178D98A3">
      <w:pPr>
        <w:pStyle w:val="SPbullet"/>
        <w:rPr>
          <w:lang w:val="en-AU"/>
        </w:rPr>
      </w:pPr>
      <w:r w:rsidRPr="00721FE5">
        <w:rPr>
          <w:lang w:val="en-AU"/>
        </w:rPr>
        <w:t>Project Gantt Chart</w:t>
      </w:r>
    </w:p>
    <w:p w:rsidRPr="00721FE5" w:rsidR="00CD43E0" w:rsidP="00CD43E0" w:rsidRDefault="00CD43E0" w14:paraId="1D5566F2" w14:textId="5AFA85FB">
      <w:pPr>
        <w:pStyle w:val="SPbullet"/>
        <w:rPr>
          <w:lang w:val="en-AU"/>
        </w:rPr>
      </w:pPr>
      <w:r w:rsidRPr="00721FE5">
        <w:rPr>
          <w:lang w:val="en-AU"/>
        </w:rPr>
        <w:t>Content calendar/schedule for communications.</w:t>
      </w:r>
    </w:p>
    <w:p w:rsidRPr="00721FE5" w:rsidR="008F7BEB" w:rsidP="008F7BEB" w:rsidRDefault="008F7BEB" w14:paraId="57F2C626" w14:textId="28CBEE3C">
      <w:pPr>
        <w:pStyle w:val="SPbodytext"/>
        <w:rPr>
          <w:lang w:val="en-AU"/>
        </w:rPr>
      </w:pPr>
      <w:r w:rsidRPr="00721FE5">
        <w:rPr>
          <w:lang w:val="en-AU"/>
        </w:rPr>
        <w:t>The following sections are a</w:t>
      </w:r>
      <w:r w:rsidR="0016156F">
        <w:rPr>
          <w:lang w:val="en-AU"/>
        </w:rPr>
        <w:t>ll part of the planning process.</w:t>
      </w:r>
      <w:r w:rsidRPr="00721FE5">
        <w:rPr>
          <w:lang w:val="en-AU"/>
        </w:rPr>
        <w:t xml:space="preserve"> </w:t>
      </w:r>
      <w:r w:rsidR="0016156F">
        <w:rPr>
          <w:lang w:val="en-AU"/>
        </w:rPr>
        <w:t>S</w:t>
      </w:r>
      <w:r w:rsidRPr="00721FE5">
        <w:rPr>
          <w:lang w:val="en-AU"/>
        </w:rPr>
        <w:t xml:space="preserve">ome of them </w:t>
      </w:r>
      <w:r w:rsidR="0016156F">
        <w:rPr>
          <w:lang w:val="en-AU"/>
        </w:rPr>
        <w:t xml:space="preserve">also </w:t>
      </w:r>
      <w:r w:rsidRPr="00721FE5">
        <w:rPr>
          <w:lang w:val="en-AU"/>
        </w:rPr>
        <w:t xml:space="preserve">extend into the </w:t>
      </w:r>
      <w:r w:rsidR="0016156F">
        <w:rPr>
          <w:lang w:val="en-AU"/>
        </w:rPr>
        <w:t xml:space="preserve">implementation </w:t>
      </w:r>
      <w:r w:rsidRPr="00721FE5">
        <w:rPr>
          <w:lang w:val="en-AU"/>
        </w:rPr>
        <w:t>phase of the project.</w:t>
      </w:r>
    </w:p>
    <w:p w:rsidRPr="00721FE5" w:rsidR="008F7BEB" w:rsidP="008F7BEB" w:rsidRDefault="008F7BEB" w14:paraId="6B7366CD" w14:textId="77777777">
      <w:pPr>
        <w:pStyle w:val="SPbodytext"/>
        <w:rPr>
          <w:lang w:val="en-AU"/>
        </w:rPr>
      </w:pPr>
      <w:bookmarkStart w:name="_Toc380561766" w:id="43"/>
      <w:bookmarkStart w:name="_Toc430082236" w:id="44"/>
    </w:p>
    <w:p w:rsidRPr="00721FE5" w:rsidR="008F7BEB" w:rsidP="008F7BEB" w:rsidRDefault="008F7BEB" w14:paraId="1DFA525C" w14:textId="77777777">
      <w:pPr>
        <w:pStyle w:val="SPbodytext"/>
        <w:rPr>
          <w:rFonts w:ascii="Open Sans SemiBold" w:hAnsi="Open Sans SemiBold"/>
          <w:spacing w:val="-4"/>
          <w:sz w:val="26"/>
          <w:szCs w:val="28"/>
          <w:lang w:val="en-AU"/>
        </w:rPr>
      </w:pPr>
      <w:r w:rsidRPr="00721FE5">
        <w:rPr>
          <w:lang w:val="en-AU"/>
        </w:rPr>
        <w:br w:type="page"/>
      </w:r>
    </w:p>
    <w:p w:rsidRPr="00721FE5" w:rsidR="00854E51" w:rsidP="00E44A57" w:rsidRDefault="00650222" w14:paraId="175C4AED" w14:textId="7BDB1C6E">
      <w:pPr>
        <w:pStyle w:val="SPheading2"/>
      </w:pPr>
      <w:bookmarkStart w:name="_Toc524438656" w:id="45"/>
      <w:r w:rsidRPr="00721FE5">
        <w:t>D</w:t>
      </w:r>
      <w:r w:rsidRPr="00721FE5" w:rsidR="00C543F5">
        <w:t xml:space="preserve">efining </w:t>
      </w:r>
      <w:r w:rsidR="00E44A57">
        <w:t>a</w:t>
      </w:r>
      <w:r w:rsidRPr="00721FE5">
        <w:t xml:space="preserve">ctivities and </w:t>
      </w:r>
      <w:r w:rsidR="00E44A57">
        <w:t>m</w:t>
      </w:r>
      <w:r w:rsidRPr="00721FE5">
        <w:t>ilestones</w:t>
      </w:r>
      <w:bookmarkEnd w:id="45"/>
    </w:p>
    <w:p w:rsidRPr="00721FE5" w:rsidR="0007584B" w:rsidP="0007584B" w:rsidRDefault="005B5AD9" w14:paraId="4CE0D14A" w14:textId="0D2494AE">
      <w:pPr>
        <w:pStyle w:val="SPbodytext"/>
        <w:rPr>
          <w:lang w:val="en-AU"/>
        </w:rPr>
      </w:pPr>
      <w:r>
        <w:rPr>
          <w:lang w:val="en-AU"/>
        </w:rPr>
        <w:t>To appropriately manage the scope of your project you need to include a detailed list of</w:t>
      </w:r>
      <w:r w:rsidRPr="00721FE5" w:rsidR="0007584B">
        <w:rPr>
          <w:lang w:val="en-AU"/>
        </w:rPr>
        <w:t>:</w:t>
      </w:r>
    </w:p>
    <w:p w:rsidRPr="00721FE5" w:rsidR="0007584B" w:rsidP="0007584B" w:rsidRDefault="00935F16" w14:paraId="38474C1F" w14:textId="795EF008">
      <w:pPr>
        <w:pStyle w:val="SPbullet"/>
        <w:rPr>
          <w:lang w:val="en-AU"/>
        </w:rPr>
      </w:pPr>
      <w:r w:rsidRPr="005B5AD9">
        <w:rPr>
          <w:b/>
          <w:lang w:val="en-AU"/>
        </w:rPr>
        <w:t xml:space="preserve">All </w:t>
      </w:r>
      <w:r>
        <w:rPr>
          <w:lang w:val="en-AU"/>
        </w:rPr>
        <w:t>the work required</w:t>
      </w:r>
      <w:r w:rsidR="005B5AD9">
        <w:rPr>
          <w:lang w:val="en-AU"/>
        </w:rPr>
        <w:t>, and</w:t>
      </w:r>
    </w:p>
    <w:p w:rsidRPr="00721FE5" w:rsidR="0007584B" w:rsidP="0007584B" w:rsidRDefault="0007584B" w14:paraId="71207C63" w14:textId="09C9B0A1">
      <w:pPr>
        <w:pStyle w:val="SPbullet"/>
        <w:rPr>
          <w:lang w:val="en-AU"/>
        </w:rPr>
      </w:pPr>
      <w:r w:rsidRPr="005B5AD9">
        <w:rPr>
          <w:b/>
          <w:lang w:val="en-AU"/>
        </w:rPr>
        <w:t>Only</w:t>
      </w:r>
      <w:r w:rsidRPr="00721FE5">
        <w:rPr>
          <w:lang w:val="en-AU"/>
        </w:rPr>
        <w:t xml:space="preserve"> the work required.</w:t>
      </w:r>
    </w:p>
    <w:p w:rsidRPr="00721FE5" w:rsidR="00C54C39" w:rsidP="0007584B" w:rsidRDefault="001A0CBE" w14:paraId="2264C618" w14:textId="079992F9">
      <w:pPr>
        <w:pStyle w:val="SPbodytext"/>
        <w:rPr>
          <w:lang w:val="en-AU"/>
        </w:rPr>
      </w:pPr>
      <w:r w:rsidRPr="00721FE5">
        <w:rPr>
          <w:lang w:val="en-AU"/>
        </w:rPr>
        <w:t xml:space="preserve">Part of this was already developed and identified in your initiation </w:t>
      </w:r>
      <w:r w:rsidRPr="00721FE5" w:rsidR="00650222">
        <w:rPr>
          <w:lang w:val="en-AU"/>
        </w:rPr>
        <w:t>phase</w:t>
      </w:r>
      <w:r w:rsidRPr="00721FE5">
        <w:rPr>
          <w:lang w:val="en-AU"/>
        </w:rPr>
        <w:t xml:space="preserve">. </w:t>
      </w:r>
      <w:r w:rsidRPr="00721FE5" w:rsidR="00C54C39">
        <w:rPr>
          <w:lang w:val="en-AU"/>
        </w:rPr>
        <w:t xml:space="preserve">During that </w:t>
      </w:r>
      <w:r w:rsidRPr="00721FE5" w:rsidR="00650222">
        <w:rPr>
          <w:lang w:val="en-AU"/>
        </w:rPr>
        <w:t>phase</w:t>
      </w:r>
      <w:r w:rsidRPr="00721FE5" w:rsidR="00C54C39">
        <w:rPr>
          <w:lang w:val="en-AU"/>
        </w:rPr>
        <w:t xml:space="preserve">, you developed a high-level definition of the project scope, resources, timeframes and deliverables. </w:t>
      </w:r>
    </w:p>
    <w:p w:rsidRPr="00721FE5" w:rsidR="00A26256" w:rsidP="00A26256" w:rsidRDefault="00A26256" w14:paraId="46FFD808" w14:textId="77777777">
      <w:pPr>
        <w:pStyle w:val="SPbodytext"/>
        <w:rPr>
          <w:lang w:val="en-AU"/>
        </w:rPr>
      </w:pPr>
      <w:r w:rsidRPr="00721FE5">
        <w:rPr>
          <w:lang w:val="en-AU"/>
        </w:rPr>
        <w:t xml:space="preserve">A significant part of the scope management process is to refine these high-level requirements into granular scope definitions, scope control plans and a work breakdown structure (WBS).  </w:t>
      </w:r>
    </w:p>
    <w:p w:rsidR="00A26256" w:rsidP="00A26256" w:rsidRDefault="00A26256" w14:paraId="600F76BB" w14:textId="77777777">
      <w:pPr>
        <w:pStyle w:val="SPbodytext"/>
        <w:rPr>
          <w:lang w:val="en-AU"/>
        </w:rPr>
      </w:pPr>
      <w:r w:rsidRPr="00721FE5">
        <w:rPr>
          <w:lang w:val="en-AU"/>
        </w:rPr>
        <w:t xml:space="preserve">There are a range of actions and planning processes you will undertake in this stage. For now, our next task is to clearly define </w:t>
      </w:r>
      <w:r>
        <w:rPr>
          <w:lang w:val="en-AU"/>
        </w:rPr>
        <w:t>the</w:t>
      </w:r>
      <w:r w:rsidRPr="00721FE5">
        <w:rPr>
          <w:lang w:val="en-AU"/>
        </w:rPr>
        <w:t xml:space="preserve"> project milestones, which creates a detailed understanding of timings and resources for the project</w:t>
      </w:r>
      <w:r>
        <w:rPr>
          <w:lang w:val="en-AU"/>
        </w:rPr>
        <w:t xml:space="preserve"> and is the catalyst for the more detailed WBS</w:t>
      </w:r>
      <w:r w:rsidRPr="00721FE5">
        <w:rPr>
          <w:lang w:val="en-AU"/>
        </w:rPr>
        <w:t>.</w:t>
      </w:r>
    </w:p>
    <w:p w:rsidR="00A26256" w:rsidP="00A26256" w:rsidRDefault="00A26256" w14:paraId="4C4ADD3E" w14:textId="77777777">
      <w:pPr>
        <w:pStyle w:val="SPbodytext"/>
        <w:rPr>
          <w:lang w:val="en-AU"/>
        </w:rPr>
      </w:pPr>
      <w:r>
        <w:rPr>
          <w:lang w:val="en-AU"/>
        </w:rPr>
        <w:t>A milestone is a particular point in the project that is used to measure progress towards the ultimate goal. They can include: review or input dates, budget checks, due dates for major deliverables and many more activities, events or processes.</w:t>
      </w:r>
    </w:p>
    <w:p w:rsidRPr="00721FE5" w:rsidR="00854E51" w:rsidP="00E44A57" w:rsidRDefault="001D7513" w14:paraId="00C35749" w14:textId="45999708">
      <w:pPr>
        <w:pStyle w:val="SPheading3"/>
      </w:pPr>
      <w:r w:rsidRPr="00721FE5">
        <w:t xml:space="preserve">Initial </w:t>
      </w:r>
      <w:r w:rsidR="00A26256">
        <w:t>WBS</w:t>
      </w:r>
      <w:r w:rsidRPr="00721FE5">
        <w:t xml:space="preserve"> p</w:t>
      </w:r>
      <w:r w:rsidRPr="00721FE5" w:rsidR="00854E51">
        <w:t>lanning</w:t>
      </w:r>
      <w:bookmarkEnd w:id="43"/>
      <w:bookmarkEnd w:id="44"/>
      <w:r w:rsidRPr="00721FE5">
        <w:t xml:space="preserve"> – using </w:t>
      </w:r>
      <w:r w:rsidR="00E76438">
        <w:t>s</w:t>
      </w:r>
      <w:r w:rsidRPr="00721FE5">
        <w:t xml:space="preserve">ticky </w:t>
      </w:r>
      <w:r w:rsidR="00E76438">
        <w:t>notes</w:t>
      </w:r>
    </w:p>
    <w:p w:rsidRPr="00721FE5" w:rsidR="00854E51" w:rsidP="00854E51" w:rsidRDefault="00854E51" w14:paraId="2E92AE71" w14:textId="77777777">
      <w:pPr>
        <w:pStyle w:val="SPblock"/>
        <w:rPr>
          <w:lang w:val="en-AU"/>
        </w:rPr>
      </w:pPr>
      <w:r w:rsidRPr="00721FE5">
        <w:rPr>
          <w:lang w:val="en-AU"/>
        </w:rPr>
        <w:t xml:space="preserve">What is it? </w:t>
      </w:r>
    </w:p>
    <w:p w:rsidRPr="00721FE5" w:rsidR="00854E51" w:rsidP="00854E51" w:rsidRDefault="00E76438" w14:paraId="4C3AE7A9" w14:textId="5F7CE30D">
      <w:pPr>
        <w:pStyle w:val="SPbodytext"/>
        <w:rPr>
          <w:lang w:val="en-AU"/>
        </w:rPr>
      </w:pPr>
      <w:r>
        <w:rPr>
          <w:lang w:val="en-AU"/>
        </w:rPr>
        <w:t xml:space="preserve">Planning your </w:t>
      </w:r>
      <w:r w:rsidR="00A26256">
        <w:rPr>
          <w:lang w:val="en-AU"/>
        </w:rPr>
        <w:t xml:space="preserve">work breakdown structure </w:t>
      </w:r>
      <w:r>
        <w:rPr>
          <w:lang w:val="en-AU"/>
        </w:rPr>
        <w:t>with sticky notes</w:t>
      </w:r>
      <w:r w:rsidRPr="00721FE5" w:rsidR="00854E51">
        <w:rPr>
          <w:lang w:val="en-AU"/>
        </w:rPr>
        <w:t xml:space="preserve"> is a process tool that can be used to create a high-level </w:t>
      </w:r>
      <w:r w:rsidR="00A26256">
        <w:rPr>
          <w:lang w:val="en-AU"/>
        </w:rPr>
        <w:t>milestone</w:t>
      </w:r>
      <w:r w:rsidRPr="00721FE5" w:rsidR="00854E51">
        <w:rPr>
          <w:lang w:val="en-AU"/>
        </w:rPr>
        <w:t xml:space="preserve"> plan at the beginning of any project.</w:t>
      </w:r>
    </w:p>
    <w:p w:rsidRPr="00721FE5" w:rsidR="00854E51" w:rsidP="00854E51" w:rsidRDefault="00854E51" w14:paraId="0AD62A98" w14:textId="77777777">
      <w:pPr>
        <w:pStyle w:val="SPblock"/>
        <w:rPr>
          <w:lang w:val="en-AU"/>
        </w:rPr>
      </w:pPr>
      <w:r w:rsidRPr="00721FE5">
        <w:rPr>
          <w:lang w:val="en-AU"/>
        </w:rPr>
        <w:t xml:space="preserve">Why use it? </w:t>
      </w:r>
    </w:p>
    <w:p w:rsidRPr="00721FE5" w:rsidR="00854E51" w:rsidP="00854E51" w:rsidRDefault="00E76438" w14:paraId="552CC7C8" w14:textId="3E993B56">
      <w:pPr>
        <w:pStyle w:val="SPbodytext"/>
        <w:rPr>
          <w:lang w:val="en-AU"/>
        </w:rPr>
      </w:pPr>
      <w:r>
        <w:rPr>
          <w:lang w:val="en-AU"/>
        </w:rPr>
        <w:t xml:space="preserve">It </w:t>
      </w:r>
      <w:r w:rsidRPr="00721FE5" w:rsidR="00854E51">
        <w:rPr>
          <w:lang w:val="en-AU"/>
        </w:rPr>
        <w:t xml:space="preserve">helps steer and support key decisions around a project. It can help you plan and decide: </w:t>
      </w:r>
    </w:p>
    <w:p w:rsidRPr="00721FE5" w:rsidR="00854E51" w:rsidP="00854E51" w:rsidRDefault="00854E51" w14:paraId="31F93732" w14:textId="77777777">
      <w:pPr>
        <w:pStyle w:val="SPbullet"/>
        <w:rPr>
          <w:lang w:val="en-AU"/>
        </w:rPr>
      </w:pPr>
      <w:r w:rsidRPr="00721FE5">
        <w:rPr>
          <w:lang w:val="en-AU"/>
        </w:rPr>
        <w:t xml:space="preserve">What to do </w:t>
      </w:r>
    </w:p>
    <w:p w:rsidRPr="00721FE5" w:rsidR="00854E51" w:rsidP="00854E51" w:rsidRDefault="00854E51" w14:paraId="40C75673" w14:textId="77777777">
      <w:pPr>
        <w:pStyle w:val="SPbullet"/>
        <w:rPr>
          <w:lang w:val="en-AU"/>
        </w:rPr>
      </w:pPr>
      <w:r w:rsidRPr="00721FE5">
        <w:rPr>
          <w:lang w:val="en-AU"/>
        </w:rPr>
        <w:t xml:space="preserve">When to do it </w:t>
      </w:r>
    </w:p>
    <w:p w:rsidRPr="00721FE5" w:rsidR="00854E51" w:rsidP="00854E51" w:rsidRDefault="00854E51" w14:paraId="3A4C5916" w14:textId="77777777">
      <w:pPr>
        <w:pStyle w:val="SPbullet"/>
        <w:rPr>
          <w:lang w:val="en-AU"/>
        </w:rPr>
      </w:pPr>
      <w:r w:rsidRPr="00721FE5">
        <w:rPr>
          <w:lang w:val="en-AU"/>
        </w:rPr>
        <w:t xml:space="preserve">Who will do it </w:t>
      </w:r>
    </w:p>
    <w:p w:rsidRPr="00721FE5" w:rsidR="00854E51" w:rsidP="00854E51" w:rsidRDefault="00854E51" w14:paraId="1E027CA2" w14:textId="427F5A2D">
      <w:pPr>
        <w:pStyle w:val="SPbullet"/>
        <w:rPr>
          <w:lang w:val="en-AU"/>
        </w:rPr>
      </w:pPr>
      <w:r w:rsidRPr="00721FE5">
        <w:rPr>
          <w:lang w:val="en-AU"/>
        </w:rPr>
        <w:t>How long it will take</w:t>
      </w:r>
      <w:r w:rsidR="00E76438">
        <w:rPr>
          <w:lang w:val="en-AU"/>
        </w:rPr>
        <w:t>.</w:t>
      </w:r>
    </w:p>
    <w:p w:rsidRPr="00721FE5" w:rsidR="00854E51" w:rsidP="00854E51" w:rsidRDefault="00854E51" w14:paraId="60740BF2" w14:textId="77777777">
      <w:pPr>
        <w:pStyle w:val="SPblock"/>
        <w:rPr>
          <w:lang w:val="en-AU"/>
        </w:rPr>
      </w:pPr>
      <w:r w:rsidRPr="00721FE5">
        <w:rPr>
          <w:lang w:val="en-AU"/>
        </w:rPr>
        <w:t xml:space="preserve">When to use it? </w:t>
      </w:r>
    </w:p>
    <w:p w:rsidRPr="00721FE5" w:rsidR="00854E51" w:rsidP="00854E51" w:rsidRDefault="00E76438" w14:paraId="5EFB2C7D" w14:textId="50465765">
      <w:pPr>
        <w:pStyle w:val="SPbodytext"/>
        <w:rPr>
          <w:lang w:val="en-AU"/>
        </w:rPr>
      </w:pPr>
      <w:r>
        <w:rPr>
          <w:lang w:val="en-AU"/>
        </w:rPr>
        <w:t xml:space="preserve">Planning your milestones with sticky note </w:t>
      </w:r>
      <w:r w:rsidRPr="00721FE5" w:rsidR="00854E51">
        <w:rPr>
          <w:lang w:val="en-AU"/>
        </w:rPr>
        <w:t xml:space="preserve">is </w:t>
      </w:r>
      <w:r>
        <w:rPr>
          <w:lang w:val="en-AU"/>
        </w:rPr>
        <w:t xml:space="preserve">done in the </w:t>
      </w:r>
      <w:r w:rsidRPr="00721FE5" w:rsidR="00854E51">
        <w:rPr>
          <w:lang w:val="en-AU"/>
        </w:rPr>
        <w:t xml:space="preserve">early stages of a project when it is important to establish </w:t>
      </w:r>
      <w:r>
        <w:rPr>
          <w:lang w:val="en-AU"/>
        </w:rPr>
        <w:t>your WBS.</w:t>
      </w:r>
      <w:r w:rsidRPr="00721FE5" w:rsidR="00854E51">
        <w:rPr>
          <w:lang w:val="en-AU"/>
        </w:rPr>
        <w:t xml:space="preserve"> We do this for a number of reasons: </w:t>
      </w:r>
    </w:p>
    <w:p w:rsidRPr="00721FE5" w:rsidR="00854E51" w:rsidP="00854E51" w:rsidRDefault="00854E51" w14:paraId="64E68EA0" w14:textId="77777777">
      <w:pPr>
        <w:pStyle w:val="SPbullet"/>
        <w:rPr>
          <w:lang w:val="en-AU"/>
        </w:rPr>
      </w:pPr>
      <w:r w:rsidRPr="00721FE5">
        <w:rPr>
          <w:lang w:val="en-AU"/>
        </w:rPr>
        <w:t xml:space="preserve">To assess the project’s feasibility </w:t>
      </w:r>
    </w:p>
    <w:p w:rsidRPr="00721FE5" w:rsidR="00854E51" w:rsidP="00854E51" w:rsidRDefault="00854E51" w14:paraId="7BFA7A72" w14:textId="77777777">
      <w:pPr>
        <w:pStyle w:val="SPbullet"/>
        <w:rPr>
          <w:lang w:val="en-AU"/>
        </w:rPr>
      </w:pPr>
      <w:r w:rsidRPr="00721FE5">
        <w:rPr>
          <w:lang w:val="en-AU"/>
        </w:rPr>
        <w:t xml:space="preserve">To look for interdependencies with other projects </w:t>
      </w:r>
    </w:p>
    <w:p w:rsidRPr="00721FE5" w:rsidR="00854E51" w:rsidP="00854E51" w:rsidRDefault="00854E51" w14:paraId="53385DF3" w14:textId="77777777">
      <w:pPr>
        <w:pStyle w:val="SPbullet"/>
        <w:rPr>
          <w:lang w:val="en-AU"/>
        </w:rPr>
      </w:pPr>
      <w:r w:rsidRPr="00721FE5">
        <w:rPr>
          <w:lang w:val="en-AU"/>
        </w:rPr>
        <w:t xml:space="preserve">To review resource requirements </w:t>
      </w:r>
    </w:p>
    <w:p w:rsidRPr="00721FE5" w:rsidR="00854E51" w:rsidP="00854E51" w:rsidRDefault="00854E51" w14:paraId="34791AE7" w14:textId="77777777">
      <w:pPr>
        <w:pStyle w:val="SPbullet"/>
        <w:rPr>
          <w:lang w:val="en-AU"/>
        </w:rPr>
      </w:pPr>
      <w:r w:rsidRPr="00721FE5">
        <w:rPr>
          <w:lang w:val="en-AU"/>
        </w:rPr>
        <w:t xml:space="preserve">To assess and develop a financial case </w:t>
      </w:r>
    </w:p>
    <w:p w:rsidRPr="00721FE5" w:rsidR="00854E51" w:rsidP="00854E51" w:rsidRDefault="00854E51" w14:paraId="2509F1C7" w14:textId="3E9223A7">
      <w:pPr>
        <w:pStyle w:val="SPbullet"/>
        <w:rPr>
          <w:lang w:val="en-AU"/>
        </w:rPr>
      </w:pPr>
      <w:r w:rsidRPr="00721FE5">
        <w:rPr>
          <w:lang w:val="en-AU"/>
        </w:rPr>
        <w:t>To sequence and structure tasks</w:t>
      </w:r>
      <w:r w:rsidR="00E76438">
        <w:rPr>
          <w:lang w:val="en-AU"/>
        </w:rPr>
        <w:t>.</w:t>
      </w:r>
    </w:p>
    <w:p w:rsidR="00A26256" w:rsidRDefault="00A26256" w14:paraId="092A1C8C" w14:textId="77777777">
      <w:pPr>
        <w:rPr>
          <w:rFonts w:ascii="Open Sans" w:hAnsi="Open Sans"/>
          <w:b/>
          <w:color w:val="000000" w:themeColor="text1"/>
          <w:sz w:val="20"/>
          <w:szCs w:val="20"/>
          <w:lang w:val="en-US"/>
        </w:rPr>
      </w:pPr>
      <w:r>
        <w:br w:type="page"/>
      </w:r>
    </w:p>
    <w:p w:rsidRPr="00721FE5" w:rsidR="00854E51" w:rsidP="00935F16" w:rsidRDefault="00854E51" w14:paraId="098D1B50" w14:textId="0FFA1CA8">
      <w:pPr>
        <w:pStyle w:val="SPblock"/>
      </w:pPr>
      <w:r w:rsidRPr="00721FE5">
        <w:t xml:space="preserve">Who uses it? </w:t>
      </w:r>
    </w:p>
    <w:p w:rsidRPr="00721FE5" w:rsidR="00854E51" w:rsidP="00854E51" w:rsidRDefault="00E76438" w14:paraId="055D9280" w14:textId="2DA471DB">
      <w:pPr>
        <w:pStyle w:val="SPbodytext"/>
        <w:rPr>
          <w:lang w:val="en-AU"/>
        </w:rPr>
      </w:pPr>
      <w:r>
        <w:rPr>
          <w:lang w:val="en-AU"/>
        </w:rPr>
        <w:t>This</w:t>
      </w:r>
      <w:r w:rsidRPr="00721FE5" w:rsidR="00854E51">
        <w:rPr>
          <w:lang w:val="en-AU"/>
        </w:rPr>
        <w:t xml:space="preserve"> process can be used by either an individual, or a small group of people who ar</w:t>
      </w:r>
      <w:r>
        <w:rPr>
          <w:lang w:val="en-AU"/>
        </w:rPr>
        <w:t>e working together on a project – it is preferable to get a group of people together who are specialists in their areas and are more likely to identify area you would not have considered.</w:t>
      </w:r>
    </w:p>
    <w:p w:rsidRPr="00721FE5" w:rsidR="00854E51" w:rsidP="00962BA9" w:rsidRDefault="00962BA9" w14:paraId="4F3917F5" w14:textId="486314FB">
      <w:pPr>
        <w:pStyle w:val="SPActivity"/>
      </w:pPr>
      <w:bookmarkStart w:name="_Toc380561773" w:id="46"/>
      <w:bookmarkStart w:name="_Toc430082243" w:id="47"/>
      <w:r>
        <w:t xml:space="preserve">Activity: </w:t>
      </w:r>
      <w:r w:rsidRPr="00721FE5" w:rsidR="00854E51">
        <w:t xml:space="preserve">Your sticky </w:t>
      </w:r>
      <w:bookmarkEnd w:id="46"/>
      <w:bookmarkEnd w:id="47"/>
      <w:r w:rsidR="00E76438">
        <w:t>notes</w:t>
      </w:r>
    </w:p>
    <w:p w:rsidRPr="00721FE5" w:rsidR="00854E51" w:rsidP="00854E51" w:rsidRDefault="00E76438" w14:paraId="5C58EB8B" w14:textId="6ECEF439">
      <w:pPr>
        <w:pStyle w:val="SPbodytext"/>
        <w:rPr>
          <w:lang w:val="en-AU"/>
        </w:rPr>
      </w:pPr>
      <w:r>
        <w:rPr>
          <w:lang w:val="en-AU"/>
        </w:rPr>
        <w:t>Watch the video Project Planning with Sticky Notes (</w:t>
      </w:r>
      <w:r w:rsidRPr="00E76438">
        <w:rPr>
          <w:lang w:val="en-AU"/>
        </w:rPr>
        <w:t>https://youtu.be/80c-LRRJ0W8</w:t>
      </w:r>
      <w:r>
        <w:rPr>
          <w:lang w:val="en-AU"/>
        </w:rPr>
        <w:t>) and t</w:t>
      </w:r>
      <w:r w:rsidRPr="00721FE5" w:rsidR="00854E51">
        <w:rPr>
          <w:lang w:val="en-AU"/>
        </w:rPr>
        <w:t xml:space="preserve">ry it for yourself using your </w:t>
      </w:r>
      <w:r w:rsidR="00821070">
        <w:rPr>
          <w:lang w:val="en-AU"/>
        </w:rPr>
        <w:t>Project</w:t>
      </w:r>
      <w:r w:rsidRPr="00721FE5" w:rsidR="001A0CBE">
        <w:rPr>
          <w:lang w:val="en-AU"/>
        </w:rPr>
        <w:t>:</w:t>
      </w:r>
    </w:p>
    <w:p w:rsidRPr="00721FE5" w:rsidR="00854E51" w:rsidP="00854E51" w:rsidRDefault="00854E51" w14:paraId="5A510FA8" w14:textId="77777777">
      <w:pPr>
        <w:pStyle w:val="SPbullet"/>
        <w:rPr>
          <w:lang w:val="en-AU"/>
        </w:rPr>
      </w:pPr>
      <w:r w:rsidRPr="00721FE5">
        <w:rPr>
          <w:lang w:val="en-AU"/>
        </w:rPr>
        <w:t>You will need: flip chart paper, post-it-notes, textas and sticky tape.</w:t>
      </w:r>
    </w:p>
    <w:p w:rsidRPr="00721FE5" w:rsidR="00854E51" w:rsidP="00854E51" w:rsidRDefault="00854E51" w14:paraId="12015603" w14:textId="77777777">
      <w:pPr>
        <w:pStyle w:val="SPblock"/>
        <w:rPr>
          <w:lang w:val="en-AU"/>
        </w:rPr>
      </w:pPr>
      <w:r w:rsidRPr="00721FE5">
        <w:rPr>
          <w:lang w:val="en-AU"/>
        </w:rPr>
        <w:t>My insights</w:t>
      </w:r>
    </w:p>
    <w:p w:rsidRPr="00721FE5" w:rsidR="00854E51" w:rsidP="00854E51" w:rsidRDefault="00854E51" w14:paraId="584D6490" w14:textId="77777777">
      <w:pPr>
        <w:pStyle w:val="SPlinedparagraph"/>
        <w:rPr>
          <w:lang w:val="en-AU"/>
        </w:rPr>
      </w:pPr>
    </w:p>
    <w:p w:rsidRPr="00721FE5" w:rsidR="00854E51" w:rsidP="00854E51" w:rsidRDefault="00854E51" w14:paraId="2C17E059" w14:textId="77777777">
      <w:pPr>
        <w:pStyle w:val="SPlinedparagraph"/>
        <w:rPr>
          <w:lang w:val="en-AU"/>
        </w:rPr>
      </w:pPr>
    </w:p>
    <w:p w:rsidRPr="00721FE5" w:rsidR="00854E51" w:rsidP="00854E51" w:rsidRDefault="00854E51" w14:paraId="2B068FB9" w14:textId="77777777">
      <w:pPr>
        <w:pStyle w:val="SPlinedparagraph"/>
        <w:rPr>
          <w:lang w:val="en-AU"/>
        </w:rPr>
      </w:pPr>
    </w:p>
    <w:p w:rsidR="00854E51" w:rsidP="00854E51" w:rsidRDefault="00854E51" w14:paraId="786CAA67" w14:textId="35E625EB">
      <w:pPr>
        <w:pStyle w:val="SPlinedparagraph"/>
        <w:rPr>
          <w:lang w:val="en-AU"/>
        </w:rPr>
      </w:pPr>
    </w:p>
    <w:p w:rsidR="00E76438" w:rsidP="00854E51" w:rsidRDefault="00E76438" w14:paraId="59496D14" w14:textId="6660BF24">
      <w:pPr>
        <w:pStyle w:val="SPlinedparagraph"/>
        <w:rPr>
          <w:lang w:val="en-AU"/>
        </w:rPr>
      </w:pPr>
    </w:p>
    <w:p w:rsidR="00E76438" w:rsidP="00854E51" w:rsidRDefault="00E76438" w14:paraId="2891AE0F" w14:textId="56CE3072">
      <w:pPr>
        <w:pStyle w:val="SPlinedparagraph"/>
        <w:rPr>
          <w:lang w:val="en-AU"/>
        </w:rPr>
      </w:pPr>
    </w:p>
    <w:p w:rsidR="00E76438" w:rsidP="00854E51" w:rsidRDefault="00E76438" w14:paraId="3F257129" w14:textId="3404FBF6">
      <w:pPr>
        <w:pStyle w:val="SPlinedparagraph"/>
        <w:rPr>
          <w:lang w:val="en-AU"/>
        </w:rPr>
      </w:pPr>
    </w:p>
    <w:p w:rsidR="00987D18" w:rsidP="00854E51" w:rsidRDefault="00987D18" w14:paraId="3E42D978" w14:textId="598E95E6">
      <w:pPr>
        <w:pStyle w:val="SPlinedparagraph"/>
        <w:rPr>
          <w:lang w:val="en-AU"/>
        </w:rPr>
      </w:pPr>
    </w:p>
    <w:p w:rsidR="00987D18" w:rsidP="00854E51" w:rsidRDefault="00987D18" w14:paraId="4E1989FF" w14:textId="566A3BE8">
      <w:pPr>
        <w:pStyle w:val="SPlinedparagraph"/>
        <w:rPr>
          <w:lang w:val="en-AU"/>
        </w:rPr>
      </w:pPr>
    </w:p>
    <w:p w:rsidR="00E76438" w:rsidP="00854E51" w:rsidRDefault="00E76438" w14:paraId="31944B81" w14:textId="03009BEB">
      <w:pPr>
        <w:pStyle w:val="SPlinedparagraph"/>
        <w:rPr>
          <w:lang w:val="en-AU"/>
        </w:rPr>
      </w:pPr>
    </w:p>
    <w:p w:rsidRPr="00721FE5" w:rsidR="00E76438" w:rsidP="00854E51" w:rsidRDefault="00E76438" w14:paraId="496A2EE8" w14:textId="77777777">
      <w:pPr>
        <w:pStyle w:val="SPlinedparagraph"/>
        <w:rPr>
          <w:lang w:val="en-AU"/>
        </w:rPr>
      </w:pPr>
    </w:p>
    <w:p w:rsidRPr="00721FE5" w:rsidR="001D7513" w:rsidP="00854E51" w:rsidRDefault="001D7513" w14:paraId="42269D67" w14:textId="4409D52F">
      <w:pPr>
        <w:pStyle w:val="SPlinedparagraph"/>
        <w:rPr>
          <w:lang w:val="en-AU"/>
        </w:rPr>
      </w:pPr>
    </w:p>
    <w:p w:rsidR="008F7BEB" w:rsidP="00E76438" w:rsidRDefault="00E76438" w14:paraId="2BA6576A" w14:textId="42623613">
      <w:pPr>
        <w:pStyle w:val="SPnumberedlist"/>
      </w:pPr>
      <w:bookmarkStart w:name="_Toc430082251" w:id="48"/>
      <w:r>
        <w:t>Plan with your team – start with the project name and brief them into the activity</w:t>
      </w:r>
    </w:p>
    <w:p w:rsidR="00E76438" w:rsidP="00E76438" w:rsidRDefault="00E76438" w14:paraId="21F9732C" w14:textId="28BECA00">
      <w:pPr>
        <w:pStyle w:val="SPnumberedlist"/>
      </w:pPr>
      <w:r>
        <w:t xml:space="preserve">Brainstorm </w:t>
      </w:r>
      <w:r w:rsidR="00954DCC">
        <w:t>work packages</w:t>
      </w:r>
      <w:r>
        <w:t xml:space="preserve"> – get the group to do a sticky for each activity or deliverable they can think of</w:t>
      </w:r>
    </w:p>
    <w:p w:rsidR="00E76438" w:rsidP="00E76438" w:rsidRDefault="00E76438" w14:paraId="347C4D7F" w14:textId="3C57C906">
      <w:pPr>
        <w:pStyle w:val="SPnumberedlist"/>
      </w:pPr>
      <w:r>
        <w:t xml:space="preserve">Group </w:t>
      </w:r>
      <w:r w:rsidR="00954DCC">
        <w:t>work packages</w:t>
      </w:r>
      <w:r>
        <w:t xml:space="preserve"> into streams – structure the </w:t>
      </w:r>
      <w:r w:rsidR="00954DCC">
        <w:t xml:space="preserve">sticky notes </w:t>
      </w:r>
      <w:r>
        <w:t xml:space="preserve">into groups of activities/tasks and give </w:t>
      </w:r>
      <w:r w:rsidR="00954DCC">
        <w:t>the stream a name</w:t>
      </w:r>
    </w:p>
    <w:p w:rsidR="00E76438" w:rsidP="00E76438" w:rsidRDefault="00954DCC" w14:paraId="6AFD0A03" w14:textId="77AA6358">
      <w:pPr>
        <w:pStyle w:val="SPnumberedlist"/>
      </w:pPr>
      <w:r>
        <w:t>Check for completeness – r</w:t>
      </w:r>
      <w:r w:rsidR="00E76438">
        <w:t>eview using the 100% rule</w:t>
      </w:r>
      <w:r>
        <w:t>,</w:t>
      </w:r>
      <w:r w:rsidR="00E76438">
        <w:t xml:space="preserve"> whether you have included all required deliverables for the complete product/system/service</w:t>
      </w:r>
    </w:p>
    <w:p w:rsidR="00E76438" w:rsidP="00E76438" w:rsidRDefault="00954DCC" w14:paraId="40A5FAD7" w14:textId="5C0DD64B">
      <w:pPr>
        <w:pStyle w:val="SPnumberedlist"/>
      </w:pPr>
      <w:r>
        <w:t>Check for clarity – c</w:t>
      </w:r>
      <w:r w:rsidR="00E76438">
        <w:t xml:space="preserve">onfirm understanding, renaming </w:t>
      </w:r>
      <w:r>
        <w:t xml:space="preserve">packages or streams </w:t>
      </w:r>
      <w:r w:rsidR="00E76438">
        <w:t>to make it clearer if required</w:t>
      </w:r>
    </w:p>
    <w:p w:rsidRPr="00721FE5" w:rsidR="00954DCC" w:rsidP="00E76438" w:rsidRDefault="00954DCC" w14:paraId="21BA961C" w14:textId="3BC5292A">
      <w:pPr>
        <w:pStyle w:val="SPnumberedlist"/>
      </w:pPr>
      <w:r>
        <w:t>Keep a record – take a photo or the structure on paper.</w:t>
      </w:r>
    </w:p>
    <w:p w:rsidRPr="00721FE5" w:rsidR="00CD43E0" w:rsidP="00E44A57" w:rsidRDefault="00C543F5" w14:paraId="7F0C8A25" w14:textId="54326530">
      <w:pPr>
        <w:pStyle w:val="SPheading2"/>
      </w:pPr>
      <w:bookmarkStart w:name="_Toc524438657" w:id="49"/>
      <w:r w:rsidRPr="00721FE5">
        <w:t xml:space="preserve">Capturing </w:t>
      </w:r>
      <w:r w:rsidR="00E44A57">
        <w:t>t</w:t>
      </w:r>
      <w:r w:rsidRPr="00721FE5" w:rsidR="001D7513">
        <w:t xml:space="preserve">imeframes and </w:t>
      </w:r>
      <w:r w:rsidR="00E44A57">
        <w:t>d</w:t>
      </w:r>
      <w:r w:rsidRPr="00721FE5" w:rsidR="001D7513">
        <w:t>ates</w:t>
      </w:r>
      <w:bookmarkEnd w:id="49"/>
    </w:p>
    <w:p w:rsidRPr="00721FE5" w:rsidR="00CD43E0" w:rsidP="00CD43E0" w:rsidRDefault="00CD43E0" w14:paraId="1F1CA016" w14:textId="195A7B32">
      <w:pPr>
        <w:pStyle w:val="SPbodytext"/>
        <w:rPr>
          <w:lang w:val="en-AU"/>
        </w:rPr>
      </w:pPr>
      <w:r w:rsidRPr="00721FE5">
        <w:rPr>
          <w:lang w:val="en-AU"/>
        </w:rPr>
        <w:t>After identifying all the milestones, the amount of time require</w:t>
      </w:r>
      <w:r w:rsidRPr="00721FE5" w:rsidR="000153F8">
        <w:rPr>
          <w:lang w:val="en-AU"/>
        </w:rPr>
        <w:t>d</w:t>
      </w:r>
      <w:r w:rsidRPr="00721FE5">
        <w:rPr>
          <w:lang w:val="en-AU"/>
        </w:rPr>
        <w:t xml:space="preserve"> to complete</w:t>
      </w:r>
      <w:r w:rsidRPr="00721FE5" w:rsidR="000153F8">
        <w:rPr>
          <w:lang w:val="en-AU"/>
        </w:rPr>
        <w:t xml:space="preserve"> them,</w:t>
      </w:r>
      <w:r w:rsidRPr="00721FE5">
        <w:rPr>
          <w:lang w:val="en-AU"/>
        </w:rPr>
        <w:t xml:space="preserve"> and the responsible people in the organisation – you can develop a </w:t>
      </w:r>
      <w:r w:rsidRPr="00721FE5" w:rsidR="00987D18">
        <w:rPr>
          <w:lang w:val="en-AU"/>
        </w:rPr>
        <w:t>Gantt</w:t>
      </w:r>
      <w:r w:rsidRPr="00721FE5">
        <w:rPr>
          <w:lang w:val="en-AU"/>
        </w:rPr>
        <w:t xml:space="preserve"> chart </w:t>
      </w:r>
      <w:r w:rsidR="008D5CBD">
        <w:rPr>
          <w:lang w:val="en-AU"/>
        </w:rPr>
        <w:t>with dependencies</w:t>
      </w:r>
      <w:r w:rsidRPr="00721FE5">
        <w:rPr>
          <w:lang w:val="en-AU"/>
        </w:rPr>
        <w:t>.</w:t>
      </w:r>
    </w:p>
    <w:p w:rsidRPr="00721FE5" w:rsidR="00CD43E0" w:rsidP="00E44A57" w:rsidRDefault="00CD43E0" w14:paraId="28361C2C" w14:textId="77777777">
      <w:pPr>
        <w:pStyle w:val="SPheading3"/>
      </w:pPr>
      <w:r w:rsidRPr="00721FE5">
        <w:t>Gantt chart</w:t>
      </w:r>
    </w:p>
    <w:p w:rsidRPr="00721FE5" w:rsidR="00CD43E0" w:rsidP="00CD43E0" w:rsidRDefault="00CD43E0" w14:paraId="3EE395F5" w14:textId="114E2BBC">
      <w:pPr>
        <w:pStyle w:val="SPbodytext"/>
        <w:rPr>
          <w:lang w:val="en-AU"/>
        </w:rPr>
      </w:pPr>
      <w:r w:rsidRPr="00721FE5">
        <w:rPr>
          <w:lang w:val="en-AU"/>
        </w:rPr>
        <w:t xml:space="preserve">A </w:t>
      </w:r>
      <w:r w:rsidRPr="00721FE5" w:rsidR="00987D18">
        <w:rPr>
          <w:lang w:val="en-AU"/>
        </w:rPr>
        <w:t>Gantt</w:t>
      </w:r>
      <w:r w:rsidRPr="00721FE5">
        <w:rPr>
          <w:lang w:val="en-AU"/>
        </w:rPr>
        <w:t xml:space="preserve"> chart is a tabular and visual representation of tasking, like the image below. It allows people to better visualise the timeframe for the project, where the milestones sit, and the current status of tasks.</w:t>
      </w:r>
    </w:p>
    <w:p w:rsidRPr="00721FE5" w:rsidR="00CD43E0" w:rsidP="00206AC7" w:rsidRDefault="00CD43E0" w14:paraId="3BFCA6E7" w14:textId="77777777">
      <w:pPr>
        <w:pStyle w:val="SPImage"/>
      </w:pPr>
      <w:r w:rsidRPr="00721FE5">
        <w:rPr>
          <w:noProof/>
          <w:lang w:val="en-AU" w:eastAsia="en-AU"/>
        </w:rPr>
        <w:drawing>
          <wp:inline distT="0" distB="0" distL="0" distR="0" wp14:anchorId="111B6B02" wp14:editId="7231FFFF">
            <wp:extent cx="5501640" cy="4331139"/>
            <wp:effectExtent l="0" t="0" r="381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1728" cy="4331208"/>
                    </a:xfrm>
                    <a:prstGeom prst="rect">
                      <a:avLst/>
                    </a:prstGeom>
                    <a:noFill/>
                    <a:ln>
                      <a:noFill/>
                    </a:ln>
                    <a:effectLst/>
                  </pic:spPr>
                </pic:pic>
              </a:graphicData>
            </a:graphic>
          </wp:inline>
        </w:drawing>
      </w:r>
    </w:p>
    <w:p w:rsidRPr="00721FE5" w:rsidR="00CD43E0" w:rsidP="00CD43E0" w:rsidRDefault="00CD43E0" w14:paraId="669BD005" w14:textId="7F0C50A1">
      <w:pPr>
        <w:pStyle w:val="SPbodytext"/>
        <w:rPr>
          <w:lang w:val="en-AU"/>
        </w:rPr>
      </w:pPr>
      <w:r w:rsidRPr="00721FE5">
        <w:rPr>
          <w:lang w:val="en-AU"/>
        </w:rPr>
        <w:t xml:space="preserve">If you are using sophisticated project management software, there are a range of details you can identify in the system: start and end times; dependencies of </w:t>
      </w:r>
      <w:r w:rsidR="008D5CBD">
        <w:rPr>
          <w:lang w:val="en-AU"/>
        </w:rPr>
        <w:t xml:space="preserve">the </w:t>
      </w:r>
      <w:r w:rsidRPr="00721FE5">
        <w:rPr>
          <w:lang w:val="en-AU"/>
        </w:rPr>
        <w:t>activities; the resources allocated to the activity, and whether they are overtasked; the percentage complete, etc.</w:t>
      </w:r>
    </w:p>
    <w:p w:rsidR="00CD43E0" w:rsidP="00CD43E0" w:rsidRDefault="00CD43E0" w14:paraId="0288436F" w14:textId="435054CD">
      <w:pPr>
        <w:pStyle w:val="SPbodytext"/>
        <w:rPr>
          <w:lang w:val="en-AU"/>
        </w:rPr>
      </w:pPr>
      <w:r w:rsidRPr="00721FE5">
        <w:rPr>
          <w:lang w:val="en-AU"/>
        </w:rPr>
        <w:t>Importantly, the dates and dependencies allow these systems to automatically monitor the flow on effects of delays in activities that later activities rely upon. If you are managing this manually, you might miss some of these connections.</w:t>
      </w:r>
    </w:p>
    <w:p w:rsidR="008D5CBD" w:rsidP="008D5CBD" w:rsidRDefault="008D5CBD" w14:paraId="26A52BB5" w14:textId="77777777">
      <w:pPr>
        <w:pStyle w:val="SPheading3"/>
      </w:pPr>
      <w:r>
        <w:t>Estimation issues</w:t>
      </w:r>
    </w:p>
    <w:p w:rsidRPr="009051D7" w:rsidR="008D5CBD" w:rsidP="008D5CBD" w:rsidRDefault="008D5CBD" w14:paraId="298A82A4" w14:textId="77777777">
      <w:pPr>
        <w:pStyle w:val="SPbodytext"/>
      </w:pPr>
      <w:r w:rsidRPr="009051D7">
        <w:t xml:space="preserve">Most people work on an </w:t>
      </w:r>
      <w:r w:rsidRPr="009051D7">
        <w:rPr>
          <w:b/>
          <w:i/>
        </w:rPr>
        <w:t>optimism bias</w:t>
      </w:r>
      <w:r w:rsidRPr="009051D7">
        <w:t xml:space="preserve"> when they calculate the time an activity will take. Further to this, project managers often fail to consider the project management requirements for a task. When you are learning to estimate, add 50 percent to your initial concept and you will probably come close to the figure – remember to review this at the end to improve your estimation skills.</w:t>
      </w:r>
    </w:p>
    <w:p w:rsidRPr="00721FE5" w:rsidR="00CD43E0" w:rsidP="00CD43E0" w:rsidRDefault="00CD43E0" w14:paraId="6474942B" w14:textId="442AF1CD">
      <w:pPr>
        <w:pStyle w:val="SPActivity2"/>
        <w:rPr>
          <w:lang w:val="en-AU"/>
        </w:rPr>
      </w:pPr>
      <w:r w:rsidRPr="00721FE5">
        <w:rPr>
          <w:lang w:val="en-AU"/>
        </w:rPr>
        <w:t xml:space="preserve">Activity: Create your </w:t>
      </w:r>
      <w:r w:rsidRPr="00721FE5" w:rsidR="00962BA9">
        <w:rPr>
          <w:lang w:val="en-AU"/>
        </w:rPr>
        <w:t>Gantt</w:t>
      </w:r>
      <w:r w:rsidRPr="00721FE5">
        <w:rPr>
          <w:lang w:val="en-AU"/>
        </w:rPr>
        <w:t xml:space="preserve"> chart</w:t>
      </w:r>
    </w:p>
    <w:p w:rsidRPr="00721FE5" w:rsidR="00CD43E0" w:rsidP="00CD43E0" w:rsidRDefault="00CD43E0" w14:paraId="676528A2" w14:textId="1104903B">
      <w:pPr>
        <w:pStyle w:val="SPbodytext"/>
        <w:rPr>
          <w:lang w:val="en-AU"/>
        </w:rPr>
      </w:pPr>
      <w:r w:rsidRPr="00721FE5">
        <w:rPr>
          <w:lang w:val="en-AU"/>
        </w:rPr>
        <w:t xml:space="preserve">In your group, run an abbreviated process for your </w:t>
      </w:r>
      <w:r w:rsidR="00821070">
        <w:rPr>
          <w:lang w:val="en-AU"/>
        </w:rPr>
        <w:t>project</w:t>
      </w:r>
      <w:r w:rsidRPr="00721FE5">
        <w:rPr>
          <w:lang w:val="en-AU"/>
        </w:rPr>
        <w:t xml:space="preserve"> and create your </w:t>
      </w:r>
      <w:r w:rsidRPr="00721FE5" w:rsidR="00962BA9">
        <w:rPr>
          <w:lang w:val="en-AU"/>
        </w:rPr>
        <w:t>Gantt</w:t>
      </w:r>
      <w:r w:rsidRPr="00721FE5">
        <w:rPr>
          <w:lang w:val="en-AU"/>
        </w:rPr>
        <w:t xml:space="preserve"> chart (use </w:t>
      </w:r>
      <w:r w:rsidRPr="00721FE5" w:rsidR="00962BA9">
        <w:rPr>
          <w:lang w:val="en-AU"/>
        </w:rPr>
        <w:t>Gantt</w:t>
      </w:r>
      <w:r w:rsidRPr="00721FE5">
        <w:rPr>
          <w:lang w:val="en-AU"/>
        </w:rPr>
        <w:t xml:space="preserve"> chart template </w:t>
      </w:r>
      <w:r w:rsidR="00E44A57">
        <w:rPr>
          <w:lang w:val="en-AU"/>
        </w:rPr>
        <w:t>below – there is another copy in your appendices</w:t>
      </w:r>
      <w:r w:rsidRPr="00721FE5">
        <w:rPr>
          <w:lang w:val="en-AU"/>
        </w:rPr>
        <w:t>).</w:t>
      </w:r>
    </w:p>
    <w:p w:rsidRPr="00721FE5" w:rsidR="006D12E4" w:rsidP="006D12E4" w:rsidRDefault="00E44A57" w14:paraId="06930519" w14:textId="2F226237">
      <w:pPr>
        <w:pStyle w:val="SPbodytext"/>
        <w:rPr>
          <w:lang w:val="en-AU"/>
        </w:rPr>
      </w:pPr>
      <w:r w:rsidRPr="00721FE5">
        <w:rPr>
          <w:noProof/>
          <w:lang w:val="en-AU" w:eastAsia="en-AU"/>
        </w:rPr>
        <w:drawing>
          <wp:anchor distT="0" distB="0" distL="114300" distR="114300" simplePos="0" relativeHeight="251681280" behindDoc="0" locked="0" layoutInCell="1" allowOverlap="1" wp14:anchorId="551E95CC" wp14:editId="67183D59">
            <wp:simplePos x="0" y="0"/>
            <wp:positionH relativeFrom="page">
              <wp:align>center</wp:align>
            </wp:positionH>
            <wp:positionV relativeFrom="paragraph">
              <wp:posOffset>1643380</wp:posOffset>
            </wp:positionV>
            <wp:extent cx="8105140" cy="4789805"/>
            <wp:effectExtent l="317"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8105140" cy="4789805"/>
                    </a:xfrm>
                    <a:prstGeom prst="rect">
                      <a:avLst/>
                    </a:prstGeom>
                  </pic:spPr>
                </pic:pic>
              </a:graphicData>
            </a:graphic>
            <wp14:sizeRelH relativeFrom="page">
              <wp14:pctWidth>0</wp14:pctWidth>
            </wp14:sizeRelH>
            <wp14:sizeRelV relativeFrom="page">
              <wp14:pctHeight>0</wp14:pctHeight>
            </wp14:sizeRelV>
          </wp:anchor>
        </w:drawing>
      </w:r>
      <w:r w:rsidRPr="00721FE5" w:rsidR="006D12E4">
        <w:rPr>
          <w:lang w:val="en-AU"/>
        </w:rPr>
        <w:br w:type="page"/>
      </w:r>
    </w:p>
    <w:p w:rsidR="0007504A" w:rsidP="0007504A" w:rsidRDefault="0007504A" w14:paraId="61E5A18C" w14:textId="77777777">
      <w:pPr>
        <w:pStyle w:val="SPheading2"/>
      </w:pPr>
      <w:bookmarkStart w:name="_Toc501436188" w:id="50"/>
      <w:bookmarkStart w:name="_Toc524438658" w:id="51"/>
      <w:bookmarkEnd w:id="48"/>
      <w:r>
        <w:t>Understanding the resources required</w:t>
      </w:r>
      <w:bookmarkEnd w:id="50"/>
      <w:bookmarkEnd w:id="51"/>
    </w:p>
    <w:p w:rsidR="0007504A" w:rsidP="0007504A" w:rsidRDefault="0007504A" w14:paraId="66F0F239" w14:textId="08C95D91">
      <w:pPr>
        <w:pStyle w:val="SPbodytext"/>
      </w:pPr>
      <w:r>
        <w:t>Once you have defined the discrete pieces of work required to deliver your outcomes and objectives, you can work out the resources required for your project. You should have done a high-level budget for the Project Scope, but this is where you get more detailed again.</w:t>
      </w:r>
    </w:p>
    <w:p w:rsidR="0007504A" w:rsidP="0007504A" w:rsidRDefault="0007504A" w14:paraId="30173594" w14:textId="6F7BC68B">
      <w:pPr>
        <w:pStyle w:val="SPbodytext"/>
      </w:pPr>
      <w:r>
        <w:t>Your resources will include things like:</w:t>
      </w:r>
    </w:p>
    <w:p w:rsidR="0007504A" w:rsidP="0007504A" w:rsidRDefault="00E63B8E" w14:paraId="7A7CA639" w14:textId="0BF20A78">
      <w:pPr>
        <w:pStyle w:val="SPbullet"/>
      </w:pPr>
      <w:r>
        <w:t>Project Team members – can include skills and knowledge required for each deliverable and the hours, to help you determine the team makeup</w:t>
      </w:r>
    </w:p>
    <w:p w:rsidR="00E63B8E" w:rsidP="00E97CF2" w:rsidRDefault="00E63B8E" w14:paraId="27AE7B9F" w14:textId="50AEAA65">
      <w:pPr>
        <w:pStyle w:val="SPbullet"/>
      </w:pPr>
      <w:r>
        <w:t>External procurement for deliverables – the consultants, experts, products and services you need to purchase as part of your deliverables. This could be things like the software and specialist IT professionals, or office equipment and removalists</w:t>
      </w:r>
    </w:p>
    <w:p w:rsidR="00E97CF2" w:rsidP="00E97CF2" w:rsidRDefault="00E97CF2" w14:paraId="14F7D5A7" w14:textId="0E4D0416">
      <w:pPr>
        <w:pStyle w:val="SPbullet"/>
      </w:pPr>
      <w:r>
        <w:t>Insurances – where you might need this for the activities you are conducting</w:t>
      </w:r>
    </w:p>
    <w:p w:rsidR="00E97CF2" w:rsidP="00E97CF2" w:rsidRDefault="00E97CF2" w14:paraId="0A93DA42" w14:textId="017C5145">
      <w:pPr>
        <w:pStyle w:val="SPbullet"/>
      </w:pPr>
      <w:r>
        <w:t>Supporting materials – communication and training collateral required to conduct the project and keep people informed</w:t>
      </w:r>
    </w:p>
    <w:p w:rsidR="00E97CF2" w:rsidP="00E97CF2" w:rsidRDefault="00E97CF2" w14:paraId="5C36679A" w14:textId="7AF3D2BD">
      <w:pPr>
        <w:pStyle w:val="SPbullet"/>
      </w:pPr>
      <w:r>
        <w:t xml:space="preserve">Facilities and resources – rooms, AV resources and similar required for use in communication, training and housing the project team. </w:t>
      </w:r>
    </w:p>
    <w:p w:rsidR="00E97CF2" w:rsidP="00E97CF2" w:rsidRDefault="00E97CF2" w14:paraId="786AF05A" w14:textId="6F65F8B9">
      <w:pPr>
        <w:pStyle w:val="SPheading3"/>
      </w:pPr>
      <w:r>
        <w:t>Ongoing costs</w:t>
      </w:r>
    </w:p>
    <w:p w:rsidR="00E97CF2" w:rsidP="00E97CF2" w:rsidRDefault="00E97CF2" w14:paraId="3603D1DC" w14:textId="3F6D6EF1">
      <w:pPr>
        <w:pStyle w:val="SPbodytext"/>
      </w:pPr>
      <w:r>
        <w:t xml:space="preserve">It’s also important at this time to define the ongoing costs that might be associated with the ‘business as usual’ handover of your project. Things like annual licensing fees, rental fees, insurances and warranties etc. You should have an estimate of this in your </w:t>
      </w:r>
      <w:r w:rsidR="00826084">
        <w:t>Initiation document, so as this is clarified in the planning and delivery phase you need to capture it for handover.</w:t>
      </w:r>
    </w:p>
    <w:p w:rsidR="0007504A" w:rsidP="0007504A" w:rsidRDefault="0007504A" w14:paraId="448964CD" w14:textId="77777777">
      <w:pPr>
        <w:pStyle w:val="SPActivity"/>
      </w:pPr>
      <w:r>
        <w:t>Activity: Defining your resources</w:t>
      </w:r>
    </w:p>
    <w:p w:rsidR="006D3C61" w:rsidP="0007504A" w:rsidRDefault="0007504A" w14:paraId="01F17F60" w14:textId="52BD95AC">
      <w:pPr>
        <w:pStyle w:val="SPbodytext"/>
      </w:pPr>
      <w:r>
        <w:t xml:space="preserve">Using the template on the next page, define your resources for your </w:t>
      </w:r>
      <w:r w:rsidR="00821070">
        <w:t>Project</w:t>
      </w:r>
      <w:r>
        <w:t>. Where you are unsure of costs, make a best guess for now – you could try Google for a general idea, depending on what it is.</w:t>
      </w:r>
    </w:p>
    <w:p w:rsidR="0007504A" w:rsidP="0007504A" w:rsidRDefault="0007504A" w14:paraId="4E37E69E" w14:textId="77777777">
      <w:pPr>
        <w:rPr>
          <w:rFonts w:ascii="Open Sans" w:hAnsi="Open Sans"/>
          <w:color w:val="000000" w:themeColor="text1"/>
          <w:sz w:val="20"/>
          <w:szCs w:val="20"/>
          <w:lang w:val="en-US"/>
        </w:rPr>
      </w:pPr>
      <w:r>
        <w:br w:type="page"/>
      </w:r>
    </w:p>
    <w:p w:rsidR="0007504A" w:rsidP="0007504A" w:rsidRDefault="0007504A" w14:paraId="51972CFD" w14:textId="77777777">
      <w:pPr>
        <w:pStyle w:val="SPImage"/>
      </w:pPr>
      <w:r w:rsidR="0007504A">
        <w:drawing>
          <wp:inline wp14:editId="029038D7" wp14:anchorId="0DBFB7A1">
            <wp:extent cx="8532856" cy="5072378"/>
            <wp:effectExtent l="0" t="3492" r="0" b="0"/>
            <wp:docPr id="48" name="Picture 48" title=""/>
            <wp:cNvGraphicFramePr>
              <a:graphicFrameLocks noChangeAspect="1"/>
            </wp:cNvGraphicFramePr>
            <a:graphic>
              <a:graphicData uri="http://schemas.openxmlformats.org/drawingml/2006/picture">
                <pic:pic>
                  <pic:nvPicPr>
                    <pic:cNvPr id="0" name="Picture 48"/>
                    <pic:cNvPicPr/>
                  </pic:nvPicPr>
                  <pic:blipFill>
                    <a:blip r:embed="R134aa7a1dfb14874">
                      <a:extLst>
                        <a:ext xmlns:a="http://schemas.openxmlformats.org/drawingml/2006/main" uri="{28A0092B-C50C-407E-A947-70E740481C1C}">
                          <a14:useLocalDpi val="0"/>
                        </a:ext>
                      </a:extLst>
                    </a:blip>
                    <a:stretch>
                      <a:fillRect/>
                    </a:stretch>
                  </pic:blipFill>
                  <pic:spPr>
                    <a:xfrm rot="16200000" flipH="0" flipV="0">
                      <a:off x="0" y="0"/>
                      <a:ext cx="8532856" cy="5072378"/>
                    </a:xfrm>
                    <a:prstGeom prst="rect">
                      <a:avLst/>
                    </a:prstGeom>
                  </pic:spPr>
                </pic:pic>
              </a:graphicData>
            </a:graphic>
          </wp:inline>
        </w:drawing>
      </w:r>
    </w:p>
    <w:p w:rsidR="006D3C61" w:rsidP="006D3C61" w:rsidRDefault="006D3C61" w14:paraId="55BCB638" w14:textId="45921502">
      <w:pPr>
        <w:pStyle w:val="SPbodytext"/>
      </w:pPr>
      <w:bookmarkStart w:name="_Toc501436189" w:id="52"/>
      <w:bookmarkStart w:name="_Toc501436190" w:id="53"/>
      <w:r>
        <w:t>Once you have completed this activity, you can validate the initial Scope of your project. In particular, whether you can deliver the identified deliverables (WBS), within the estimated timeframe (Gantt chart), with the anticipated budget and identified staff (resources).</w:t>
      </w:r>
    </w:p>
    <w:p w:rsidR="008D5CBD" w:rsidP="008D5CBD" w:rsidRDefault="008D5CBD" w14:paraId="5D788684" w14:textId="77777777">
      <w:pPr>
        <w:pStyle w:val="SPboxhead"/>
        <w:pBdr>
          <w:top w:val="single" w:color="DC2D27" w:themeColor="accent1" w:sz="18" w:space="5"/>
          <w:left w:val="single" w:color="DC2D27" w:themeColor="accent1" w:sz="18" w:space="5"/>
          <w:bottom w:val="single" w:color="DC2D27" w:themeColor="accent1" w:sz="18" w:space="5"/>
          <w:right w:val="single" w:color="DC2D27" w:themeColor="accent1" w:sz="18" w:space="5"/>
        </w:pBdr>
      </w:pPr>
      <w:r>
        <w:t>A Note on Project Integration</w:t>
      </w:r>
    </w:p>
    <w:p w:rsidRPr="003728E5" w:rsidR="008D5CBD" w:rsidP="008D5CBD" w:rsidRDefault="008D5CBD" w14:paraId="73CD533C" w14:textId="77777777">
      <w:pPr>
        <w:pStyle w:val="SPboxhead"/>
        <w:pBdr>
          <w:top w:val="single" w:color="DC2D27" w:themeColor="accent1" w:sz="18" w:space="5"/>
          <w:left w:val="single" w:color="DC2D27" w:themeColor="accent1" w:sz="18" w:space="5"/>
          <w:bottom w:val="single" w:color="DC2D27" w:themeColor="accent1" w:sz="18" w:space="5"/>
          <w:right w:val="single" w:color="DC2D27" w:themeColor="accent1" w:sz="18" w:space="5"/>
        </w:pBdr>
        <w:rPr>
          <w:b w:val="0"/>
          <w:sz w:val="22"/>
        </w:rPr>
      </w:pPr>
      <w:r w:rsidRPr="003728E5">
        <w:rPr>
          <w:b w:val="0"/>
          <w:sz w:val="22"/>
        </w:rPr>
        <w:t xml:space="preserve">As you progress through the planning process, you need to continually review </w:t>
      </w:r>
      <w:r>
        <w:rPr>
          <w:b w:val="0"/>
          <w:sz w:val="22"/>
        </w:rPr>
        <w:t>the</w:t>
      </w:r>
      <w:r w:rsidRPr="003728E5">
        <w:rPr>
          <w:b w:val="0"/>
          <w:sz w:val="22"/>
        </w:rPr>
        <w:t xml:space="preserve"> potential impact </w:t>
      </w:r>
      <w:r>
        <w:rPr>
          <w:b w:val="0"/>
          <w:sz w:val="22"/>
        </w:rPr>
        <w:t xml:space="preserve">of your new decisions </w:t>
      </w:r>
      <w:r w:rsidRPr="003728E5">
        <w:rPr>
          <w:b w:val="0"/>
          <w:sz w:val="22"/>
        </w:rPr>
        <w:t>on previous decisions. For example, the risk mitigation strategy you choose might require additional funds or resources, so these will need to be adjusted.</w:t>
      </w:r>
    </w:p>
    <w:p w:rsidR="00E96F56" w:rsidP="00E96F56" w:rsidRDefault="00E96F56" w14:paraId="399995D0" w14:textId="6155A2C3">
      <w:pPr>
        <w:pStyle w:val="SPheading2"/>
      </w:pPr>
      <w:bookmarkStart w:name="_Toc524438659" w:id="54"/>
      <w:r>
        <w:t>Identifying project quality</w:t>
      </w:r>
      <w:bookmarkEnd w:id="52"/>
      <w:bookmarkEnd w:id="54"/>
    </w:p>
    <w:p w:rsidR="008D5CBD" w:rsidP="008D5CBD" w:rsidRDefault="008D5CBD" w14:paraId="2E8B836A" w14:textId="77777777">
      <w:pPr>
        <w:pStyle w:val="SPbodytext"/>
      </w:pPr>
      <w:r>
        <w:t>It is important for you to define how you will evaluate and maintain quality assurance for your project. Certain projects will require a very explicit and compliant assurance program, especially projects that are being delivered to a certain quality standard – like construction or some manufactured products.</w:t>
      </w:r>
    </w:p>
    <w:p w:rsidR="008D5CBD" w:rsidP="008D5CBD" w:rsidRDefault="00710162" w14:paraId="393D4B68" w14:textId="28E7BC4A">
      <w:pPr>
        <w:pStyle w:val="SPbodytext"/>
      </w:pPr>
      <w:r>
        <w:t>T</w:t>
      </w:r>
      <w:r w:rsidR="008D5CBD">
        <w:t xml:space="preserve">he quality process </w:t>
      </w:r>
      <w:r>
        <w:t xml:space="preserve">could </w:t>
      </w:r>
      <w:r w:rsidR="008D5CBD">
        <w:t>mean you will manage and review the following</w:t>
      </w:r>
      <w:r>
        <w:t xml:space="preserve"> details.</w:t>
      </w:r>
    </w:p>
    <w:p w:rsidR="008D5CBD" w:rsidP="008D5CBD" w:rsidRDefault="008D5CBD" w14:paraId="7F829CB5" w14:textId="1F162D06">
      <w:pPr>
        <w:pStyle w:val="SPbullet"/>
      </w:pPr>
      <w:r>
        <w:t>Issues raised by you governance body, sponsor, team, contractors and stakeholders</w:t>
      </w:r>
    </w:p>
    <w:p w:rsidR="008D5CBD" w:rsidP="008D5CBD" w:rsidRDefault="008D5CBD" w14:paraId="50C2DA57" w14:textId="77777777">
      <w:pPr>
        <w:pStyle w:val="SPbullet"/>
        <w:numPr>
          <w:ilvl w:val="1"/>
          <w:numId w:val="1"/>
        </w:numPr>
        <w:ind w:left="993"/>
      </w:pPr>
      <w:r>
        <w:t>Formal Issues Register process. You would need to define how these issues are captured by your team, documented, resolved and communicated back to the original reporter.</w:t>
      </w:r>
    </w:p>
    <w:p w:rsidR="008D5CBD" w:rsidP="008D5CBD" w:rsidRDefault="008D5CBD" w14:paraId="5E3F2EEB" w14:textId="01FCC263">
      <w:pPr>
        <w:pStyle w:val="SPbullet"/>
      </w:pPr>
      <w:r>
        <w:t>Whether the deliverables received are fit for purpose and meet the stated requirements</w:t>
      </w:r>
    </w:p>
    <w:p w:rsidR="008D5CBD" w:rsidP="008D5CBD" w:rsidRDefault="008D5CBD" w14:paraId="38F7DC1E" w14:textId="77777777">
      <w:pPr>
        <w:pStyle w:val="SPbullet"/>
        <w:numPr>
          <w:ilvl w:val="1"/>
          <w:numId w:val="1"/>
        </w:numPr>
        <w:ind w:left="993"/>
      </w:pPr>
      <w:r>
        <w:t>Outline the review process, who will be involved, how the deliverable will be evaluated and what will happen if it does not meet the brief.</w:t>
      </w:r>
    </w:p>
    <w:p w:rsidR="008D5CBD" w:rsidP="008D5CBD" w:rsidRDefault="008D5CBD" w14:paraId="17C43036" w14:textId="45DAE255">
      <w:pPr>
        <w:pStyle w:val="SPbullet"/>
      </w:pPr>
      <w:r>
        <w:t>A formal Change or Variation request process to appropriately capture, review and implement required variations to the plan</w:t>
      </w:r>
    </w:p>
    <w:p w:rsidR="008D5CBD" w:rsidP="008D5CBD" w:rsidRDefault="008D5CBD" w14:paraId="5C7A3BC4" w14:textId="77777777">
      <w:pPr>
        <w:pStyle w:val="SPbullet"/>
        <w:numPr>
          <w:ilvl w:val="1"/>
          <w:numId w:val="1"/>
        </w:numPr>
        <w:ind w:left="993"/>
      </w:pPr>
      <w:r>
        <w:t>Outline the process for requesting a change (form); how these are reviewed, and by whom; and how changes are formally captured and relevant people notified.</w:t>
      </w:r>
    </w:p>
    <w:p w:rsidR="008D5CBD" w:rsidP="008D5CBD" w:rsidRDefault="008D5CBD" w14:paraId="5853B83A" w14:textId="0EC3A3D3">
      <w:pPr>
        <w:pStyle w:val="SPbullet"/>
      </w:pPr>
      <w:r>
        <w:t>Project management processes and performance through an identified audit program</w:t>
      </w:r>
    </w:p>
    <w:p w:rsidR="008D5CBD" w:rsidP="008D5CBD" w:rsidRDefault="008D5CBD" w14:paraId="1ECF63BC" w14:textId="77777777">
      <w:pPr>
        <w:pStyle w:val="SPbullet"/>
        <w:numPr>
          <w:ilvl w:val="1"/>
          <w:numId w:val="1"/>
        </w:numPr>
        <w:ind w:left="993"/>
      </w:pPr>
      <w:r>
        <w:t>Plan for, conduct and capture quality audits on the performance of the project, to ensure identified processes and procedures are being followed.</w:t>
      </w:r>
    </w:p>
    <w:p w:rsidR="008D5CBD" w:rsidP="008D5CBD" w:rsidRDefault="008D5CBD" w14:paraId="1531F4E6" w14:textId="3C4EE5A4">
      <w:pPr>
        <w:pStyle w:val="SPbullet"/>
      </w:pPr>
      <w:r>
        <w:t>Records and other requirements for documentation for the project, and for the business as usual operation/maintenance of the deliverables</w:t>
      </w:r>
    </w:p>
    <w:p w:rsidR="008D5CBD" w:rsidP="008D5CBD" w:rsidRDefault="008D5CBD" w14:paraId="388CC79D" w14:textId="77777777">
      <w:pPr>
        <w:pStyle w:val="SPbullet"/>
        <w:numPr>
          <w:ilvl w:val="1"/>
          <w:numId w:val="1"/>
        </w:numPr>
        <w:ind w:left="993"/>
      </w:pPr>
      <w:r>
        <w:t>Outline where and how project documents/records will be stored and which records will be transitioned to the business owner on completion.</w:t>
      </w:r>
    </w:p>
    <w:p w:rsidR="0007504A" w:rsidP="0007504A" w:rsidRDefault="0007504A" w14:paraId="335E1466" w14:textId="72D0C4CF">
      <w:pPr>
        <w:pStyle w:val="SPheading2"/>
      </w:pPr>
      <w:bookmarkStart w:name="_Toc524438660" w:id="55"/>
      <w:r>
        <w:t>Developing your communications plan</w:t>
      </w:r>
      <w:bookmarkEnd w:id="53"/>
      <w:bookmarkEnd w:id="55"/>
    </w:p>
    <w:p w:rsidR="00A73017" w:rsidP="00A73017" w:rsidRDefault="00A73017" w14:paraId="5B8E5F1C" w14:textId="3A00F1A2">
      <w:pPr>
        <w:pStyle w:val="SPbodytext"/>
      </w:pPr>
      <w:r>
        <w:t xml:space="preserve">The biggest issue with projects is the ambiguity and uncertainty of the </w:t>
      </w:r>
      <w:r w:rsidR="00160210">
        <w:t>change they are creating</w:t>
      </w:r>
      <w:r>
        <w:t>. Therefore, as the project manager, it’s important for you to provide certainty and clear messages about what is actually going happen, and when.</w:t>
      </w:r>
    </w:p>
    <w:p w:rsidR="00A73017" w:rsidP="00A73017" w:rsidRDefault="00A73017" w14:paraId="7FE3A410" w14:textId="77777777">
      <w:pPr>
        <w:pStyle w:val="SPQuoteFeature"/>
      </w:pPr>
      <w:r>
        <w:t>Nature abhors a vacuum. If you are not communicating, someone else will – and that’s where the misinformation and disinformation begins.</w:t>
      </w:r>
    </w:p>
    <w:p w:rsidR="0007504A" w:rsidP="0007504A" w:rsidRDefault="00160210" w14:paraId="3B4155E3" w14:textId="36FBFAF2">
      <w:pPr>
        <w:pStyle w:val="SPbodytext"/>
      </w:pPr>
      <w:r>
        <w:t xml:space="preserve">To achieve this, </w:t>
      </w:r>
      <w:r w:rsidR="0007504A">
        <w:t xml:space="preserve">you need to develop a detailed communication plan. </w:t>
      </w:r>
      <w:r>
        <w:t xml:space="preserve">This will take </w:t>
      </w:r>
      <w:r w:rsidR="0007504A">
        <w:t xml:space="preserve">the information you developed for your stakeholders, </w:t>
      </w:r>
      <w:r>
        <w:t xml:space="preserve">to </w:t>
      </w:r>
      <w:r w:rsidR="0007504A">
        <w:t>develop a more detailed picture about what communications they will receive, how they will receive it and how often that will happen.</w:t>
      </w:r>
    </w:p>
    <w:p w:rsidRPr="00721FE5" w:rsidR="007029C1" w:rsidP="007029C1" w:rsidRDefault="007029C1" w14:paraId="2F30F213" w14:textId="77777777">
      <w:pPr>
        <w:pStyle w:val="SPheading3"/>
      </w:pPr>
      <w:bookmarkStart w:name="_Toc430082249" w:id="56"/>
      <w:r w:rsidRPr="00721FE5">
        <w:t>Project lifecycle and communications</w:t>
      </w:r>
      <w:bookmarkEnd w:id="56"/>
    </w:p>
    <w:p w:rsidRPr="00721FE5" w:rsidR="007029C1" w:rsidP="007029C1" w:rsidRDefault="007029C1" w14:paraId="03C381B2" w14:textId="6BBA19F1">
      <w:pPr>
        <w:pStyle w:val="SPbodytext"/>
        <w:rPr>
          <w:lang w:val="en-AU"/>
        </w:rPr>
      </w:pPr>
      <w:r w:rsidRPr="00721FE5">
        <w:rPr>
          <w:lang w:val="en-AU"/>
        </w:rPr>
        <w:t>Communications can seem so obvious to us, that at first it may seem unnecessary to give much time to planning one’s approach. However, given all the attributes that impact on how we receive messages it is imperative that we know where communication is vital, what our approach will be, and address the preferred communication style and therefore needs, of each and every one of our stakeholders.</w:t>
      </w:r>
    </w:p>
    <w:p w:rsidRPr="00721FE5" w:rsidR="007029C1" w:rsidP="007029C1" w:rsidRDefault="007029C1" w14:paraId="7E534561" w14:textId="77777777">
      <w:pPr>
        <w:pStyle w:val="SPbodytext"/>
        <w:rPr>
          <w:lang w:val="en-AU"/>
        </w:rPr>
      </w:pPr>
      <w:r w:rsidRPr="00721FE5">
        <w:rPr>
          <w:lang w:val="en-AU"/>
        </w:rPr>
        <w:t>Be assured, particularly for major projects that poor communications planning will almost certainly impact negatively on outcomes. The diagram below depicts where communications plays an important role in the project lifecycle.</w:t>
      </w:r>
    </w:p>
    <w:p w:rsidRPr="00710162" w:rsidR="007029C1" w:rsidP="00710162" w:rsidRDefault="007029C1" w14:paraId="5B999186" w14:textId="7AD21543">
      <w:pPr>
        <w:pStyle w:val="SPImage"/>
      </w:pPr>
      <w:r>
        <w:rPr>
          <w:noProof/>
          <w:lang w:val="en-AU" w:eastAsia="en-AU"/>
        </w:rPr>
        <w:drawing>
          <wp:inline distT="0" distB="0" distL="0" distR="0" wp14:anchorId="355A537D" wp14:editId="02087CED">
            <wp:extent cx="5876290" cy="3611002"/>
            <wp:effectExtent l="0" t="0" r="0"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1347" cy="3620255"/>
                    </a:xfrm>
                    <a:prstGeom prst="rect">
                      <a:avLst/>
                    </a:prstGeom>
                    <a:noFill/>
                  </pic:spPr>
                </pic:pic>
              </a:graphicData>
            </a:graphic>
          </wp:inline>
        </w:drawing>
      </w:r>
    </w:p>
    <w:p w:rsidRPr="00721FE5" w:rsidR="007029C1" w:rsidP="008D5CBD" w:rsidRDefault="007029C1" w14:paraId="2D70A21D" w14:textId="77777777">
      <w:pPr>
        <w:pStyle w:val="SPReference"/>
        <w:rPr>
          <w:lang w:val="en-AU"/>
        </w:rPr>
      </w:pPr>
      <w:r w:rsidRPr="00721FE5">
        <w:rPr>
          <w:lang w:val="en-AU"/>
        </w:rPr>
        <w:t>Diagram source: A Handbook of Project Management: A Complete Guide for Beginners to Professionals. 2013</w:t>
      </w:r>
    </w:p>
    <w:p w:rsidR="0007504A" w:rsidP="0007504A" w:rsidRDefault="0007504A" w14:paraId="5488AE38" w14:textId="5C80FD34">
      <w:pPr>
        <w:pStyle w:val="SPActivity"/>
      </w:pPr>
      <w:r>
        <w:t>Activity: Identifying the messages</w:t>
      </w:r>
    </w:p>
    <w:p w:rsidR="0007504A" w:rsidP="0007504A" w:rsidRDefault="0007504A" w14:paraId="1A90827F" w14:textId="51E99F6A">
      <w:pPr>
        <w:pStyle w:val="SPbodytext"/>
      </w:pPr>
      <w:r>
        <w:t xml:space="preserve">Using your </w:t>
      </w:r>
      <w:r w:rsidR="00821070">
        <w:t>Project</w:t>
      </w:r>
      <w:r>
        <w:t xml:space="preserve">, what are the key messages for your stakeholders? Define </w:t>
      </w:r>
      <w:r w:rsidR="00962BA9">
        <w:t>three</w:t>
      </w:r>
      <w:r>
        <w:t xml:space="preserve"> key messages th</w:t>
      </w:r>
      <w:r w:rsidR="00962BA9">
        <w:t>at</w:t>
      </w:r>
      <w:r>
        <w:t xml:space="preserve"> incorporate the need for the change, benefits of change and at least one action they need to take.</w:t>
      </w:r>
    </w:p>
    <w:p w:rsidR="0007504A" w:rsidP="0007504A" w:rsidRDefault="0007504A" w14:paraId="34EB080C" w14:textId="77777777">
      <w:pPr>
        <w:pStyle w:val="SPlinedparagraph"/>
      </w:pPr>
    </w:p>
    <w:p w:rsidR="0007504A" w:rsidP="0007504A" w:rsidRDefault="0007504A" w14:paraId="37A079E5" w14:textId="77777777">
      <w:pPr>
        <w:pStyle w:val="SPlinedparagraph"/>
      </w:pPr>
    </w:p>
    <w:p w:rsidR="0007504A" w:rsidP="0007504A" w:rsidRDefault="0007504A" w14:paraId="22710F40" w14:textId="5D1D8304">
      <w:pPr>
        <w:pStyle w:val="SPlinedparagraph"/>
      </w:pPr>
    </w:p>
    <w:p w:rsidR="007029C1" w:rsidP="0007504A" w:rsidRDefault="007029C1" w14:paraId="50382B1C" w14:textId="1A591785">
      <w:pPr>
        <w:pStyle w:val="SPlinedparagraph"/>
      </w:pPr>
    </w:p>
    <w:p w:rsidR="0007504A" w:rsidP="0007504A" w:rsidRDefault="0007504A" w14:paraId="3AD63A93" w14:textId="77777777">
      <w:pPr>
        <w:pStyle w:val="SPbodytext"/>
      </w:pPr>
      <w:r>
        <w:t xml:space="preserve">You then need to understand what sort of communications you are going to develop and who needs which messages, and when. </w:t>
      </w:r>
    </w:p>
    <w:p w:rsidR="0007504A" w:rsidP="0007504A" w:rsidRDefault="0007504A" w14:paraId="00E56585" w14:textId="77777777">
      <w:pPr>
        <w:pStyle w:val="SPActivity"/>
      </w:pPr>
      <w:r>
        <w:t>Activity: Who needs what?</w:t>
      </w:r>
    </w:p>
    <w:p w:rsidRPr="00052874" w:rsidR="0007504A" w:rsidP="0007504A" w:rsidRDefault="0007504A" w14:paraId="7B744048" w14:textId="1EA82164">
      <w:pPr>
        <w:pStyle w:val="SPbodytext"/>
      </w:pPr>
      <w:r>
        <w:t xml:space="preserve">Using your stakeholder analysis and the key messages outlined above, provide a brief overview of the communication plan for your </w:t>
      </w:r>
      <w:r w:rsidR="00821070">
        <w:t>Project</w:t>
      </w:r>
      <w:r>
        <w:t xml:space="preserve">. </w:t>
      </w:r>
      <w:r w:rsidRPr="00052874">
        <w:rPr>
          <w:i/>
        </w:rPr>
        <w:t>Note: the what is the general topic of the communications, in a large project you might develop a list of all the What’s first before you start this process.</w:t>
      </w:r>
    </w:p>
    <w:tbl>
      <w:tblPr>
        <w:tblStyle w:val="TableGrid"/>
        <w:tblW w:w="9513" w:type="dxa"/>
        <w:tblBorders>
          <w:top w:val="single" w:color="B1B1AB" w:sz="4" w:space="0"/>
          <w:left w:val="single" w:color="B1B1AB" w:sz="4" w:space="0"/>
          <w:bottom w:val="single" w:color="B1B1AB" w:sz="4" w:space="0"/>
          <w:right w:val="single" w:color="B1B1AB" w:sz="4" w:space="0"/>
          <w:insideH w:val="single" w:color="B1B1AB" w:sz="4" w:space="0"/>
          <w:insideV w:val="single" w:color="B1B1AB" w:sz="4" w:space="0"/>
        </w:tblBorders>
        <w:tblLook w:val="04A0" w:firstRow="1" w:lastRow="0" w:firstColumn="1" w:lastColumn="0" w:noHBand="0" w:noVBand="1"/>
      </w:tblPr>
      <w:tblGrid>
        <w:gridCol w:w="2205"/>
        <w:gridCol w:w="2610"/>
        <w:gridCol w:w="2352"/>
        <w:gridCol w:w="2346"/>
      </w:tblGrid>
      <w:tr w:rsidRPr="007241AB" w:rsidR="0007504A" w:rsidTr="00E97CF2" w14:paraId="3252478D" w14:textId="77777777">
        <w:tc>
          <w:tcPr>
            <w:tcW w:w="2205" w:type="dxa"/>
            <w:shd w:val="clear" w:color="auto" w:fill="E8E8E6"/>
          </w:tcPr>
          <w:p w:rsidRPr="007241AB" w:rsidR="0007504A" w:rsidP="00E97CF2" w:rsidRDefault="0007504A" w14:paraId="35D3075D" w14:textId="77777777">
            <w:pPr>
              <w:pStyle w:val="SPtts0"/>
              <w:rPr>
                <w:b/>
              </w:rPr>
            </w:pPr>
            <w:r w:rsidRPr="007241AB">
              <w:rPr>
                <w:b/>
              </w:rPr>
              <w:t>To whom</w:t>
            </w:r>
          </w:p>
        </w:tc>
        <w:tc>
          <w:tcPr>
            <w:tcW w:w="2610" w:type="dxa"/>
            <w:shd w:val="clear" w:color="auto" w:fill="E8E8E6"/>
          </w:tcPr>
          <w:p w:rsidRPr="007241AB" w:rsidR="0007504A" w:rsidP="00E97CF2" w:rsidRDefault="0007504A" w14:paraId="7BCE4DE1" w14:textId="77777777">
            <w:pPr>
              <w:pStyle w:val="SPtts0"/>
              <w:rPr>
                <w:b/>
              </w:rPr>
            </w:pPr>
            <w:r w:rsidRPr="007241AB">
              <w:rPr>
                <w:b/>
              </w:rPr>
              <w:t>What</w:t>
            </w:r>
          </w:p>
          <w:p w:rsidRPr="007241AB" w:rsidR="0007504A" w:rsidP="00E97CF2" w:rsidRDefault="0007504A" w14:paraId="348E9B70" w14:textId="77777777">
            <w:pPr>
              <w:pStyle w:val="SPtts0"/>
              <w:rPr>
                <w:b/>
              </w:rPr>
            </w:pPr>
            <w:r w:rsidRPr="007241AB">
              <w:rPr>
                <w:b/>
              </w:rPr>
              <w:t>e.g. status report</w:t>
            </w:r>
            <w:r>
              <w:rPr>
                <w:b/>
              </w:rPr>
              <w:t>, next step msg, overview, why the change etc.</w:t>
            </w:r>
          </w:p>
        </w:tc>
        <w:tc>
          <w:tcPr>
            <w:tcW w:w="2352" w:type="dxa"/>
            <w:shd w:val="clear" w:color="auto" w:fill="E8E8E6"/>
          </w:tcPr>
          <w:p w:rsidRPr="007241AB" w:rsidR="0007504A" w:rsidP="00E97CF2" w:rsidRDefault="0007504A" w14:paraId="5DEDE456" w14:textId="77777777">
            <w:pPr>
              <w:pStyle w:val="SPtts0"/>
              <w:rPr>
                <w:b/>
              </w:rPr>
            </w:pPr>
            <w:r w:rsidRPr="007241AB">
              <w:rPr>
                <w:b/>
              </w:rPr>
              <w:t>Method</w:t>
            </w:r>
          </w:p>
          <w:p w:rsidRPr="007241AB" w:rsidR="0007504A" w:rsidP="00E97CF2" w:rsidRDefault="0007504A" w14:paraId="0A5DB07B" w14:textId="77777777">
            <w:pPr>
              <w:pStyle w:val="SPtts0"/>
              <w:rPr>
                <w:b/>
              </w:rPr>
            </w:pPr>
            <w:r w:rsidRPr="007241AB">
              <w:rPr>
                <w:b/>
              </w:rPr>
              <w:t>e.g. email, phone, meeting</w:t>
            </w:r>
          </w:p>
        </w:tc>
        <w:tc>
          <w:tcPr>
            <w:tcW w:w="2346" w:type="dxa"/>
            <w:shd w:val="clear" w:color="auto" w:fill="E8E8E6"/>
          </w:tcPr>
          <w:p w:rsidRPr="007241AB" w:rsidR="0007504A" w:rsidP="00E97CF2" w:rsidRDefault="0007504A" w14:paraId="47480E1D" w14:textId="77777777">
            <w:pPr>
              <w:pStyle w:val="SPtts0"/>
              <w:rPr>
                <w:b/>
              </w:rPr>
            </w:pPr>
            <w:r w:rsidRPr="007241AB">
              <w:rPr>
                <w:b/>
              </w:rPr>
              <w:t>When/ How often</w:t>
            </w:r>
          </w:p>
        </w:tc>
      </w:tr>
      <w:tr w:rsidRPr="00933D52" w:rsidR="0007504A" w:rsidTr="008D5CBD" w14:paraId="558A95E8" w14:textId="77777777">
        <w:trPr>
          <w:trHeight w:val="1757"/>
        </w:trPr>
        <w:tc>
          <w:tcPr>
            <w:tcW w:w="2205" w:type="dxa"/>
          </w:tcPr>
          <w:p w:rsidRPr="00933D52" w:rsidR="0007504A" w:rsidP="00E97CF2" w:rsidRDefault="0007504A" w14:paraId="198FBDF9" w14:textId="77777777">
            <w:pPr>
              <w:pStyle w:val="SPtabletext"/>
            </w:pPr>
          </w:p>
        </w:tc>
        <w:tc>
          <w:tcPr>
            <w:tcW w:w="2610" w:type="dxa"/>
          </w:tcPr>
          <w:p w:rsidRPr="00933D52" w:rsidR="0007504A" w:rsidP="00E97CF2" w:rsidRDefault="0007504A" w14:paraId="3A77B374" w14:textId="77777777">
            <w:pPr>
              <w:pStyle w:val="SPtabletext"/>
            </w:pPr>
          </w:p>
        </w:tc>
        <w:tc>
          <w:tcPr>
            <w:tcW w:w="2352" w:type="dxa"/>
          </w:tcPr>
          <w:p w:rsidRPr="00933D52" w:rsidR="0007504A" w:rsidP="00E97CF2" w:rsidRDefault="0007504A" w14:paraId="1D2C333F" w14:textId="77777777">
            <w:pPr>
              <w:pStyle w:val="SPtabletext"/>
            </w:pPr>
          </w:p>
        </w:tc>
        <w:tc>
          <w:tcPr>
            <w:tcW w:w="2346" w:type="dxa"/>
          </w:tcPr>
          <w:p w:rsidRPr="00933D52" w:rsidR="0007504A" w:rsidP="00E97CF2" w:rsidRDefault="0007504A" w14:paraId="43B6C404" w14:textId="77777777">
            <w:pPr>
              <w:pStyle w:val="SPtabletext"/>
            </w:pPr>
          </w:p>
        </w:tc>
      </w:tr>
      <w:tr w:rsidRPr="00933D52" w:rsidR="0007504A" w:rsidTr="008D5CBD" w14:paraId="04E14726" w14:textId="77777777">
        <w:trPr>
          <w:trHeight w:val="1757"/>
        </w:trPr>
        <w:tc>
          <w:tcPr>
            <w:tcW w:w="2205" w:type="dxa"/>
          </w:tcPr>
          <w:p w:rsidRPr="00933D52" w:rsidR="0007504A" w:rsidP="00E97CF2" w:rsidRDefault="0007504A" w14:paraId="40A5D7EC" w14:textId="77777777">
            <w:pPr>
              <w:pStyle w:val="SPtabletext"/>
            </w:pPr>
          </w:p>
        </w:tc>
        <w:tc>
          <w:tcPr>
            <w:tcW w:w="2610" w:type="dxa"/>
          </w:tcPr>
          <w:p w:rsidRPr="00933D52" w:rsidR="0007504A" w:rsidP="00E97CF2" w:rsidRDefault="0007504A" w14:paraId="35594F21" w14:textId="77777777">
            <w:pPr>
              <w:pStyle w:val="SPtabletext"/>
            </w:pPr>
          </w:p>
        </w:tc>
        <w:tc>
          <w:tcPr>
            <w:tcW w:w="2352" w:type="dxa"/>
          </w:tcPr>
          <w:p w:rsidRPr="00933D52" w:rsidR="0007504A" w:rsidP="00E97CF2" w:rsidRDefault="0007504A" w14:paraId="3E3D6906" w14:textId="77777777">
            <w:pPr>
              <w:pStyle w:val="SPtabletext"/>
            </w:pPr>
          </w:p>
        </w:tc>
        <w:tc>
          <w:tcPr>
            <w:tcW w:w="2346" w:type="dxa"/>
          </w:tcPr>
          <w:p w:rsidRPr="00933D52" w:rsidR="0007504A" w:rsidP="00E97CF2" w:rsidRDefault="0007504A" w14:paraId="54F2E252" w14:textId="77777777">
            <w:pPr>
              <w:pStyle w:val="SPtabletext"/>
            </w:pPr>
          </w:p>
        </w:tc>
      </w:tr>
      <w:tr w:rsidRPr="00933D52" w:rsidR="0007504A" w:rsidTr="008D5CBD" w14:paraId="7A4D702C" w14:textId="77777777">
        <w:trPr>
          <w:trHeight w:val="1757"/>
        </w:trPr>
        <w:tc>
          <w:tcPr>
            <w:tcW w:w="2205" w:type="dxa"/>
          </w:tcPr>
          <w:p w:rsidRPr="00933D52" w:rsidR="0007504A" w:rsidP="00E97CF2" w:rsidRDefault="0007504A" w14:paraId="51732ABC" w14:textId="77777777">
            <w:pPr>
              <w:pStyle w:val="SPtabletext"/>
            </w:pPr>
          </w:p>
        </w:tc>
        <w:tc>
          <w:tcPr>
            <w:tcW w:w="2610" w:type="dxa"/>
          </w:tcPr>
          <w:p w:rsidRPr="00933D52" w:rsidR="0007504A" w:rsidP="00E97CF2" w:rsidRDefault="0007504A" w14:paraId="4A3B5566" w14:textId="77777777">
            <w:pPr>
              <w:pStyle w:val="SPtabletext"/>
            </w:pPr>
          </w:p>
        </w:tc>
        <w:tc>
          <w:tcPr>
            <w:tcW w:w="2352" w:type="dxa"/>
          </w:tcPr>
          <w:p w:rsidRPr="00933D52" w:rsidR="0007504A" w:rsidP="00E97CF2" w:rsidRDefault="0007504A" w14:paraId="6148017F" w14:textId="77777777">
            <w:pPr>
              <w:pStyle w:val="SPtabletext"/>
            </w:pPr>
          </w:p>
        </w:tc>
        <w:tc>
          <w:tcPr>
            <w:tcW w:w="2346" w:type="dxa"/>
          </w:tcPr>
          <w:p w:rsidRPr="00933D52" w:rsidR="0007504A" w:rsidP="00E97CF2" w:rsidRDefault="0007504A" w14:paraId="226E3E01" w14:textId="77777777">
            <w:pPr>
              <w:pStyle w:val="SPtabletext"/>
            </w:pPr>
          </w:p>
        </w:tc>
      </w:tr>
    </w:tbl>
    <w:p w:rsidR="0007504A" w:rsidP="0007504A" w:rsidRDefault="0007504A" w14:paraId="76F4F196" w14:textId="219A227C">
      <w:pPr>
        <w:pStyle w:val="SPbodytext"/>
      </w:pPr>
      <w:r>
        <w:t>Once you have developed this outline, you would include each of these communication requirements in your project schedule/</w:t>
      </w:r>
      <w:r w:rsidR="00B31963">
        <w:t>Gantt</w:t>
      </w:r>
      <w:r>
        <w:t xml:space="preserve"> chart. These are usually grouped together, but it’s important to include them in case a piece of communication relies on an activity being completed. If it’s not together, then you run the risk of not updating communication dates when deliverable dates change.</w:t>
      </w:r>
    </w:p>
    <w:p w:rsidR="0007504A" w:rsidP="0007504A" w:rsidRDefault="0007504A" w14:paraId="2DE50380" w14:textId="77777777">
      <w:pPr>
        <w:pStyle w:val="SPbodytext"/>
      </w:pPr>
      <w:r>
        <w:t>Remember, to support your positive change, people need to have trust and confidence in the project.</w:t>
      </w:r>
    </w:p>
    <w:p w:rsidR="0007504A" w:rsidP="0007504A" w:rsidRDefault="0007504A" w14:paraId="45C410A7" w14:textId="61D88D40">
      <w:pPr>
        <w:pStyle w:val="SPImage"/>
      </w:pPr>
      <w:r>
        <w:rPr>
          <w:noProof/>
          <w:lang w:val="en-AU" w:eastAsia="en-AU"/>
        </w:rPr>
        <w:drawing>
          <wp:inline distT="0" distB="0" distL="0" distR="0" wp14:anchorId="4DC5688E" wp14:editId="76249550">
            <wp:extent cx="4762500" cy="1303020"/>
            <wp:effectExtent l="0" t="0" r="19050" b="0"/>
            <wp:docPr id="1120" name="Diagram 1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7029C1" w:rsidP="0007504A" w:rsidRDefault="007029C1" w14:paraId="4BAFB3FB" w14:textId="77777777">
      <w:pPr>
        <w:pStyle w:val="SPImage"/>
      </w:pPr>
    </w:p>
    <w:p w:rsidR="00DB0A33" w:rsidP="00A73017" w:rsidRDefault="00DB0A33" w14:paraId="60540B41" w14:textId="26BA313F">
      <w:pPr>
        <w:pStyle w:val="SPheading1"/>
      </w:pPr>
      <w:bookmarkStart w:name="_Toc524438661" w:id="57"/>
      <w:r>
        <w:t xml:space="preserve">Managing the </w:t>
      </w:r>
      <w:r w:rsidR="00A73017">
        <w:t>C</w:t>
      </w:r>
      <w:r>
        <w:t>hange</w:t>
      </w:r>
      <w:bookmarkEnd w:id="57"/>
    </w:p>
    <w:p w:rsidR="00DB0A33" w:rsidP="00DB0A33" w:rsidRDefault="00DB0A33" w14:paraId="52865496" w14:textId="09F38D66">
      <w:pPr>
        <w:pStyle w:val="SPbodytext"/>
        <w:rPr>
          <w:lang w:eastAsia="en-AU"/>
        </w:rPr>
      </w:pPr>
      <w:r>
        <w:rPr>
          <w:lang w:eastAsia="en-AU"/>
        </w:rPr>
        <w:t>Change management is a</w:t>
      </w:r>
      <w:r w:rsidR="00E55921">
        <w:rPr>
          <w:lang w:eastAsia="en-AU"/>
        </w:rPr>
        <w:t>n essential part of project management, which focuses</w:t>
      </w:r>
      <w:r>
        <w:rPr>
          <w:lang w:eastAsia="en-AU"/>
        </w:rPr>
        <w:t xml:space="preserve"> </w:t>
      </w:r>
      <w:r w:rsidR="00E55921">
        <w:rPr>
          <w:lang w:eastAsia="en-AU"/>
        </w:rPr>
        <w:t xml:space="preserve">on helping people through the changes through communication. The core of change is to </w:t>
      </w:r>
      <w:r>
        <w:rPr>
          <w:lang w:eastAsia="en-AU"/>
        </w:rPr>
        <w:t xml:space="preserve">create the compelling reason for change, </w:t>
      </w:r>
      <w:r w:rsidR="00E55921">
        <w:rPr>
          <w:lang w:eastAsia="en-AU"/>
        </w:rPr>
        <w:t xml:space="preserve">understand your </w:t>
      </w:r>
      <w:r>
        <w:rPr>
          <w:lang w:eastAsia="en-AU"/>
        </w:rPr>
        <w:t xml:space="preserve">stakeholder </w:t>
      </w:r>
      <w:r w:rsidR="00E55921">
        <w:rPr>
          <w:lang w:eastAsia="en-AU"/>
        </w:rPr>
        <w:t>wants and needs</w:t>
      </w:r>
      <w:r>
        <w:rPr>
          <w:lang w:eastAsia="en-AU"/>
        </w:rPr>
        <w:t xml:space="preserve">, </w:t>
      </w:r>
      <w:r w:rsidR="00E55921">
        <w:rPr>
          <w:lang w:eastAsia="en-AU"/>
        </w:rPr>
        <w:t xml:space="preserve">and develop a ‘project’ to manage the change </w:t>
      </w:r>
      <w:r>
        <w:rPr>
          <w:lang w:eastAsia="en-AU"/>
        </w:rPr>
        <w:t>– including a change strategy and communication plan. But it’s important to understand some of the basic principles.</w:t>
      </w:r>
      <w:r w:rsidRPr="00E55921" w:rsidR="00E55921">
        <w:rPr>
          <w:noProof/>
          <w:lang w:val="en-AU" w:eastAsia="en-AU"/>
        </w:rPr>
        <w:t xml:space="preserve"> </w:t>
      </w:r>
    </w:p>
    <w:p w:rsidR="00DB0A33" w:rsidP="00DB0A33" w:rsidRDefault="00A73017" w14:paraId="0667DC3B" w14:textId="5F842E56">
      <w:pPr>
        <w:pStyle w:val="SPbodytext"/>
        <w:rPr>
          <w:lang w:eastAsia="en-AU"/>
        </w:rPr>
      </w:pPr>
      <w:r>
        <w:rPr>
          <w:noProof/>
          <w:lang w:val="en-AU" w:eastAsia="en-AU"/>
        </w:rPr>
        <mc:AlternateContent>
          <mc:Choice Requires="wps">
            <w:drawing>
              <wp:anchor distT="0" distB="0" distL="114300" distR="114300" simplePos="0" relativeHeight="251440640" behindDoc="0" locked="0" layoutInCell="1" allowOverlap="1" wp14:anchorId="41982C2E" wp14:editId="1517CE8E">
                <wp:simplePos x="0" y="0"/>
                <wp:positionH relativeFrom="margin">
                  <wp:posOffset>-183515</wp:posOffset>
                </wp:positionH>
                <wp:positionV relativeFrom="paragraph">
                  <wp:posOffset>-2540</wp:posOffset>
                </wp:positionV>
                <wp:extent cx="3215640" cy="2590800"/>
                <wp:effectExtent l="0" t="0" r="3810" b="0"/>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5640" cy="2590800"/>
                        </a:xfrm>
                        <a:prstGeom prst="rect">
                          <a:avLst/>
                        </a:prstGeom>
                        <a:solidFill>
                          <a:schemeClr val="lt1"/>
                        </a:solidFill>
                        <a:ln w="6350">
                          <a:noFill/>
                        </a:ln>
                      </wps:spPr>
                      <wps:txbx>
                        <w:txbxContent>
                          <w:tbl>
                            <w:tblPr>
                              <w:tblStyle w:val="TableGrid"/>
                              <w:tblW w:w="4673" w:type="dxa"/>
                              <w:tblLook w:val="04A0" w:firstRow="1" w:lastRow="0" w:firstColumn="1" w:lastColumn="0" w:noHBand="0" w:noVBand="1"/>
                            </w:tblPr>
                            <w:tblGrid>
                              <w:gridCol w:w="1020"/>
                              <w:gridCol w:w="3653"/>
                            </w:tblGrid>
                            <w:tr w:rsidR="00795B89" w:rsidTr="00A73017" w14:paraId="72043AFD" w14:textId="77777777">
                              <w:tc>
                                <w:tcPr>
                                  <w:tcW w:w="1020" w:type="dxa"/>
                                  <w:tcBorders>
                                    <w:top w:val="single" w:color="E9E9E6" w:sz="4" w:space="0"/>
                                    <w:left w:val="single" w:color="E9E9E6" w:sz="4" w:space="0"/>
                                    <w:bottom w:val="single" w:color="FFFFFF" w:themeColor="background1" w:sz="4" w:space="0"/>
                                    <w:right w:val="single" w:color="E9E9E6" w:sz="4" w:space="0"/>
                                  </w:tcBorders>
                                  <w:shd w:val="clear" w:color="auto" w:fill="DC2D27" w:themeFill="accent1"/>
                                </w:tcPr>
                                <w:p w:rsidRPr="00A73017" w:rsidR="00795B89" w:rsidP="00DB0A33" w:rsidRDefault="00795B89" w14:paraId="4D7CC613" w14:textId="77777777">
                                  <w:pPr>
                                    <w:pStyle w:val="SPtabletext"/>
                                    <w:rPr>
                                      <w:b/>
                                      <w:color w:val="FFFFFF" w:themeColor="background1"/>
                                    </w:rPr>
                                  </w:pPr>
                                  <w:r w:rsidRPr="00A73017">
                                    <w:rPr>
                                      <w:b/>
                                      <w:color w:val="FFFFFF" w:themeColor="background1"/>
                                    </w:rPr>
                                    <w:t>Step 1</w:t>
                                  </w:r>
                                </w:p>
                              </w:tc>
                              <w:tc>
                                <w:tcPr>
                                  <w:tcW w:w="3653" w:type="dxa"/>
                                  <w:tcBorders>
                                    <w:top w:val="single" w:color="E9E9E6" w:sz="4" w:space="0"/>
                                    <w:left w:val="single" w:color="E9E9E6" w:sz="4" w:space="0"/>
                                    <w:bottom w:val="single" w:color="E9E9E6" w:sz="4" w:space="0"/>
                                    <w:right w:val="single" w:color="E9E9E6" w:sz="4" w:space="0"/>
                                  </w:tcBorders>
                                </w:tcPr>
                                <w:p w:rsidRPr="00A73017" w:rsidR="00795B89" w:rsidP="00DB0A33" w:rsidRDefault="00795B89" w14:paraId="46C7974D" w14:textId="77777777">
                                  <w:pPr>
                                    <w:pStyle w:val="SPtabletext"/>
                                  </w:pPr>
                                  <w:r w:rsidRPr="00A73017">
                                    <w:t>Create urgency</w:t>
                                  </w:r>
                                </w:p>
                              </w:tc>
                            </w:tr>
                            <w:tr w:rsidR="00795B89" w:rsidTr="00A73017" w14:paraId="3E93DB31" w14:textId="77777777">
                              <w:tc>
                                <w:tcPr>
                                  <w:tcW w:w="1020" w:type="dxa"/>
                                  <w:tcBorders>
                                    <w:top w:val="single" w:color="FFFFFF" w:themeColor="background1" w:sz="4" w:space="0"/>
                                    <w:left w:val="single" w:color="E9E9E6" w:sz="4" w:space="0"/>
                                    <w:bottom w:val="single" w:color="FFFFFF" w:themeColor="background1" w:sz="4" w:space="0"/>
                                    <w:right w:val="single" w:color="E9E9E6" w:sz="4" w:space="0"/>
                                  </w:tcBorders>
                                  <w:shd w:val="clear" w:color="auto" w:fill="DC2D27" w:themeFill="accent1"/>
                                </w:tcPr>
                                <w:p w:rsidRPr="00A73017" w:rsidR="00795B89" w:rsidP="00DB0A33" w:rsidRDefault="00795B89" w14:paraId="2757E9D5" w14:textId="77777777">
                                  <w:pPr>
                                    <w:pStyle w:val="SPtabletext"/>
                                    <w:rPr>
                                      <w:b/>
                                      <w:color w:val="FFFFFF" w:themeColor="background1"/>
                                    </w:rPr>
                                  </w:pPr>
                                  <w:r w:rsidRPr="00A73017">
                                    <w:rPr>
                                      <w:b/>
                                      <w:color w:val="FFFFFF" w:themeColor="background1"/>
                                    </w:rPr>
                                    <w:t>Step 2</w:t>
                                  </w:r>
                                </w:p>
                              </w:tc>
                              <w:tc>
                                <w:tcPr>
                                  <w:tcW w:w="3653" w:type="dxa"/>
                                  <w:tcBorders>
                                    <w:top w:val="single" w:color="E9E9E6" w:sz="4" w:space="0"/>
                                    <w:left w:val="single" w:color="E9E9E6" w:sz="4" w:space="0"/>
                                    <w:bottom w:val="single" w:color="E9E9E6" w:sz="4" w:space="0"/>
                                    <w:right w:val="single" w:color="E9E9E6" w:sz="4" w:space="0"/>
                                  </w:tcBorders>
                                </w:tcPr>
                                <w:p w:rsidRPr="00A73017" w:rsidR="00795B89" w:rsidP="00DB0A33" w:rsidRDefault="00795B89" w14:paraId="72B255D6" w14:textId="77777777">
                                  <w:pPr>
                                    <w:pStyle w:val="SPtabletext"/>
                                  </w:pPr>
                                  <w:r w:rsidRPr="00A73017">
                                    <w:t>Form a powerful coalition</w:t>
                                  </w:r>
                                </w:p>
                              </w:tc>
                            </w:tr>
                            <w:tr w:rsidR="00795B89" w:rsidTr="00A73017" w14:paraId="01618DD6" w14:textId="77777777">
                              <w:tc>
                                <w:tcPr>
                                  <w:tcW w:w="1020" w:type="dxa"/>
                                  <w:tcBorders>
                                    <w:top w:val="single" w:color="FFFFFF" w:themeColor="background1" w:sz="4" w:space="0"/>
                                    <w:left w:val="single" w:color="E9E9E6" w:sz="4" w:space="0"/>
                                    <w:bottom w:val="single" w:color="FFFFFF" w:themeColor="background1" w:sz="4" w:space="0"/>
                                    <w:right w:val="single" w:color="E9E9E6" w:sz="4" w:space="0"/>
                                  </w:tcBorders>
                                  <w:shd w:val="clear" w:color="auto" w:fill="DC2D27" w:themeFill="accent1"/>
                                </w:tcPr>
                                <w:p w:rsidRPr="00A73017" w:rsidR="00795B89" w:rsidP="00DB0A33" w:rsidRDefault="00795B89" w14:paraId="494CC8BB" w14:textId="77777777">
                                  <w:pPr>
                                    <w:pStyle w:val="SPtabletext"/>
                                    <w:rPr>
                                      <w:b/>
                                      <w:color w:val="FFFFFF" w:themeColor="background1"/>
                                    </w:rPr>
                                  </w:pPr>
                                  <w:r w:rsidRPr="00A73017">
                                    <w:rPr>
                                      <w:b/>
                                      <w:color w:val="FFFFFF" w:themeColor="background1"/>
                                    </w:rPr>
                                    <w:t>Step 3</w:t>
                                  </w:r>
                                </w:p>
                              </w:tc>
                              <w:tc>
                                <w:tcPr>
                                  <w:tcW w:w="3653" w:type="dxa"/>
                                  <w:tcBorders>
                                    <w:top w:val="single" w:color="E9E9E6" w:sz="4" w:space="0"/>
                                    <w:left w:val="single" w:color="E9E9E6" w:sz="4" w:space="0"/>
                                    <w:bottom w:val="single" w:color="E9E9E6" w:sz="4" w:space="0"/>
                                    <w:right w:val="single" w:color="E9E9E6" w:sz="4" w:space="0"/>
                                  </w:tcBorders>
                                </w:tcPr>
                                <w:p w:rsidRPr="00A73017" w:rsidR="00795B89" w:rsidP="00DB0A33" w:rsidRDefault="00795B89" w14:paraId="21BD9749" w14:textId="77777777">
                                  <w:pPr>
                                    <w:pStyle w:val="SPtabletext"/>
                                  </w:pPr>
                                  <w:r w:rsidRPr="00A73017">
                                    <w:t>Create a vision for change</w:t>
                                  </w:r>
                                </w:p>
                              </w:tc>
                            </w:tr>
                            <w:tr w:rsidR="00795B89" w:rsidTr="00A73017" w14:paraId="357F023B" w14:textId="77777777">
                              <w:tc>
                                <w:tcPr>
                                  <w:tcW w:w="1020" w:type="dxa"/>
                                  <w:tcBorders>
                                    <w:top w:val="single" w:color="FFFFFF" w:themeColor="background1" w:sz="4" w:space="0"/>
                                    <w:left w:val="single" w:color="E9E9E6" w:sz="4" w:space="0"/>
                                    <w:bottom w:val="single" w:color="FFFFFF" w:themeColor="background1" w:sz="4" w:space="0"/>
                                    <w:right w:val="single" w:color="E9E9E6" w:sz="4" w:space="0"/>
                                  </w:tcBorders>
                                  <w:shd w:val="clear" w:color="auto" w:fill="DC2D27" w:themeFill="accent1"/>
                                </w:tcPr>
                                <w:p w:rsidRPr="00A73017" w:rsidR="00795B89" w:rsidP="00DB0A33" w:rsidRDefault="00795B89" w14:paraId="168AF4B4" w14:textId="77777777">
                                  <w:pPr>
                                    <w:pStyle w:val="SPtabletext"/>
                                    <w:rPr>
                                      <w:b/>
                                      <w:color w:val="FFFFFF" w:themeColor="background1"/>
                                    </w:rPr>
                                  </w:pPr>
                                  <w:r w:rsidRPr="00A73017">
                                    <w:rPr>
                                      <w:b/>
                                      <w:color w:val="FFFFFF" w:themeColor="background1"/>
                                    </w:rPr>
                                    <w:t>Step 4</w:t>
                                  </w:r>
                                </w:p>
                              </w:tc>
                              <w:tc>
                                <w:tcPr>
                                  <w:tcW w:w="3653" w:type="dxa"/>
                                  <w:tcBorders>
                                    <w:top w:val="single" w:color="E9E9E6" w:sz="4" w:space="0"/>
                                    <w:left w:val="single" w:color="E9E9E6" w:sz="4" w:space="0"/>
                                    <w:bottom w:val="single" w:color="E9E9E6" w:sz="4" w:space="0"/>
                                    <w:right w:val="single" w:color="E9E9E6" w:sz="4" w:space="0"/>
                                  </w:tcBorders>
                                </w:tcPr>
                                <w:p w:rsidRPr="00A73017" w:rsidR="00795B89" w:rsidP="00DB0A33" w:rsidRDefault="00795B89" w14:paraId="6BDA6C70" w14:textId="77777777">
                                  <w:pPr>
                                    <w:pStyle w:val="SPtabletext"/>
                                  </w:pPr>
                                  <w:r w:rsidRPr="00A73017">
                                    <w:t>Communicate the visions</w:t>
                                  </w:r>
                                </w:p>
                              </w:tc>
                            </w:tr>
                            <w:tr w:rsidR="00795B89" w:rsidTr="00A73017" w14:paraId="577489CD" w14:textId="77777777">
                              <w:tc>
                                <w:tcPr>
                                  <w:tcW w:w="1020" w:type="dxa"/>
                                  <w:tcBorders>
                                    <w:top w:val="single" w:color="FFFFFF" w:themeColor="background1" w:sz="4" w:space="0"/>
                                    <w:left w:val="single" w:color="E9E9E6" w:sz="4" w:space="0"/>
                                    <w:bottom w:val="single" w:color="FFFFFF" w:themeColor="background1" w:sz="4" w:space="0"/>
                                    <w:right w:val="single" w:color="E9E9E6" w:sz="4" w:space="0"/>
                                  </w:tcBorders>
                                  <w:shd w:val="clear" w:color="auto" w:fill="DC2D27" w:themeFill="accent1"/>
                                </w:tcPr>
                                <w:p w:rsidRPr="00A73017" w:rsidR="00795B89" w:rsidP="00DB0A33" w:rsidRDefault="00795B89" w14:paraId="64856520" w14:textId="77777777">
                                  <w:pPr>
                                    <w:pStyle w:val="SPtabletext"/>
                                    <w:rPr>
                                      <w:b/>
                                      <w:color w:val="FFFFFF" w:themeColor="background1"/>
                                    </w:rPr>
                                  </w:pPr>
                                  <w:r w:rsidRPr="00A73017">
                                    <w:rPr>
                                      <w:b/>
                                      <w:color w:val="FFFFFF" w:themeColor="background1"/>
                                    </w:rPr>
                                    <w:t>Step 5</w:t>
                                  </w:r>
                                </w:p>
                              </w:tc>
                              <w:tc>
                                <w:tcPr>
                                  <w:tcW w:w="3653" w:type="dxa"/>
                                  <w:tcBorders>
                                    <w:top w:val="single" w:color="E9E9E6" w:sz="4" w:space="0"/>
                                    <w:left w:val="single" w:color="E9E9E6" w:sz="4" w:space="0"/>
                                    <w:bottom w:val="single" w:color="E9E9E6" w:sz="4" w:space="0"/>
                                    <w:right w:val="single" w:color="E9E9E6" w:sz="4" w:space="0"/>
                                  </w:tcBorders>
                                </w:tcPr>
                                <w:p w:rsidRPr="00A73017" w:rsidR="00795B89" w:rsidP="00DB0A33" w:rsidRDefault="00795B89" w14:paraId="6C8578B4" w14:textId="77777777">
                                  <w:pPr>
                                    <w:pStyle w:val="SPtabletext"/>
                                  </w:pPr>
                                  <w:r w:rsidRPr="00A73017">
                                    <w:t>Remove obstacles</w:t>
                                  </w:r>
                                </w:p>
                              </w:tc>
                            </w:tr>
                            <w:tr w:rsidR="00795B89" w:rsidTr="00A73017" w14:paraId="54C0A85F" w14:textId="77777777">
                              <w:tc>
                                <w:tcPr>
                                  <w:tcW w:w="1020" w:type="dxa"/>
                                  <w:tcBorders>
                                    <w:top w:val="single" w:color="FFFFFF" w:themeColor="background1" w:sz="4" w:space="0"/>
                                    <w:left w:val="single" w:color="E9E9E6" w:sz="4" w:space="0"/>
                                    <w:bottom w:val="single" w:color="FFFFFF" w:themeColor="background1" w:sz="4" w:space="0"/>
                                    <w:right w:val="single" w:color="E9E9E6" w:sz="4" w:space="0"/>
                                  </w:tcBorders>
                                  <w:shd w:val="clear" w:color="auto" w:fill="DC2D27" w:themeFill="accent1"/>
                                </w:tcPr>
                                <w:p w:rsidRPr="00A73017" w:rsidR="00795B89" w:rsidP="00DB0A33" w:rsidRDefault="00795B89" w14:paraId="2CD7536B" w14:textId="77777777">
                                  <w:pPr>
                                    <w:pStyle w:val="SPtabletext"/>
                                    <w:rPr>
                                      <w:b/>
                                      <w:color w:val="FFFFFF" w:themeColor="background1"/>
                                    </w:rPr>
                                  </w:pPr>
                                  <w:r w:rsidRPr="00A73017">
                                    <w:rPr>
                                      <w:b/>
                                      <w:color w:val="FFFFFF" w:themeColor="background1"/>
                                    </w:rPr>
                                    <w:t>Step 6</w:t>
                                  </w:r>
                                </w:p>
                              </w:tc>
                              <w:tc>
                                <w:tcPr>
                                  <w:tcW w:w="3653" w:type="dxa"/>
                                  <w:tcBorders>
                                    <w:top w:val="single" w:color="E9E9E6" w:sz="4" w:space="0"/>
                                    <w:left w:val="single" w:color="E9E9E6" w:sz="4" w:space="0"/>
                                    <w:bottom w:val="single" w:color="E9E9E6" w:sz="4" w:space="0"/>
                                    <w:right w:val="single" w:color="E9E9E6" w:sz="4" w:space="0"/>
                                  </w:tcBorders>
                                </w:tcPr>
                                <w:p w:rsidRPr="00A73017" w:rsidR="00795B89" w:rsidP="00DB0A33" w:rsidRDefault="00795B89" w14:paraId="5BA7F075" w14:textId="77777777">
                                  <w:pPr>
                                    <w:pStyle w:val="SPtabletext"/>
                                  </w:pPr>
                                  <w:r w:rsidRPr="00A73017">
                                    <w:t>Create short term wins</w:t>
                                  </w:r>
                                </w:p>
                              </w:tc>
                            </w:tr>
                            <w:tr w:rsidR="00795B89" w:rsidTr="00A73017" w14:paraId="7870F301" w14:textId="77777777">
                              <w:tc>
                                <w:tcPr>
                                  <w:tcW w:w="1020" w:type="dxa"/>
                                  <w:tcBorders>
                                    <w:top w:val="single" w:color="FFFFFF" w:themeColor="background1" w:sz="4" w:space="0"/>
                                    <w:left w:val="single" w:color="E9E9E6" w:sz="4" w:space="0"/>
                                    <w:bottom w:val="single" w:color="FFFFFF" w:themeColor="background1" w:sz="4" w:space="0"/>
                                    <w:right w:val="single" w:color="E9E9E6" w:sz="4" w:space="0"/>
                                  </w:tcBorders>
                                  <w:shd w:val="clear" w:color="auto" w:fill="DC2D27" w:themeFill="accent1"/>
                                </w:tcPr>
                                <w:p w:rsidRPr="00A73017" w:rsidR="00795B89" w:rsidP="00DB0A33" w:rsidRDefault="00795B89" w14:paraId="7E08259E" w14:textId="77777777">
                                  <w:pPr>
                                    <w:pStyle w:val="SPtabletext"/>
                                    <w:rPr>
                                      <w:b/>
                                      <w:color w:val="FFFFFF" w:themeColor="background1"/>
                                    </w:rPr>
                                  </w:pPr>
                                  <w:r w:rsidRPr="00A73017">
                                    <w:rPr>
                                      <w:b/>
                                      <w:color w:val="FFFFFF" w:themeColor="background1"/>
                                    </w:rPr>
                                    <w:t>Step 7</w:t>
                                  </w:r>
                                </w:p>
                              </w:tc>
                              <w:tc>
                                <w:tcPr>
                                  <w:tcW w:w="3653" w:type="dxa"/>
                                  <w:tcBorders>
                                    <w:top w:val="single" w:color="E9E9E6" w:sz="4" w:space="0"/>
                                    <w:left w:val="single" w:color="E9E9E6" w:sz="4" w:space="0"/>
                                    <w:bottom w:val="single" w:color="E9E9E6" w:sz="4" w:space="0"/>
                                    <w:right w:val="single" w:color="E9E9E6" w:sz="4" w:space="0"/>
                                  </w:tcBorders>
                                </w:tcPr>
                                <w:p w:rsidRPr="00A73017" w:rsidR="00795B89" w:rsidP="00DB0A33" w:rsidRDefault="00795B89" w14:paraId="199807D3" w14:textId="77777777">
                                  <w:pPr>
                                    <w:pStyle w:val="SPtabletext"/>
                                  </w:pPr>
                                  <w:r w:rsidRPr="00A73017">
                                    <w:t>Build on the change</w:t>
                                  </w:r>
                                </w:p>
                              </w:tc>
                            </w:tr>
                            <w:tr w:rsidR="00795B89" w:rsidTr="00A73017" w14:paraId="6E679031" w14:textId="77777777">
                              <w:tc>
                                <w:tcPr>
                                  <w:tcW w:w="1020" w:type="dxa"/>
                                  <w:tcBorders>
                                    <w:top w:val="single" w:color="FFFFFF" w:themeColor="background1" w:sz="4" w:space="0"/>
                                    <w:left w:val="single" w:color="E9E9E6" w:sz="4" w:space="0"/>
                                    <w:bottom w:val="single" w:color="E9E9E6" w:sz="4" w:space="0"/>
                                    <w:right w:val="single" w:color="E9E9E6" w:sz="4" w:space="0"/>
                                  </w:tcBorders>
                                  <w:shd w:val="clear" w:color="auto" w:fill="DC2D27" w:themeFill="accent1"/>
                                </w:tcPr>
                                <w:p w:rsidRPr="00A73017" w:rsidR="00795B89" w:rsidP="00DB0A33" w:rsidRDefault="00795B89" w14:paraId="202766E6" w14:textId="77777777">
                                  <w:pPr>
                                    <w:pStyle w:val="SPtabletext"/>
                                    <w:rPr>
                                      <w:b/>
                                      <w:color w:val="FFFFFF" w:themeColor="background1"/>
                                    </w:rPr>
                                  </w:pPr>
                                  <w:r w:rsidRPr="00A73017">
                                    <w:rPr>
                                      <w:b/>
                                      <w:color w:val="FFFFFF" w:themeColor="background1"/>
                                    </w:rPr>
                                    <w:t>Step 8</w:t>
                                  </w:r>
                                </w:p>
                              </w:tc>
                              <w:tc>
                                <w:tcPr>
                                  <w:tcW w:w="3653" w:type="dxa"/>
                                  <w:tcBorders>
                                    <w:top w:val="single" w:color="E9E9E6" w:sz="4" w:space="0"/>
                                    <w:left w:val="single" w:color="E9E9E6" w:sz="4" w:space="0"/>
                                    <w:bottom w:val="single" w:color="E9E9E6" w:sz="4" w:space="0"/>
                                    <w:right w:val="single" w:color="E9E9E6" w:sz="4" w:space="0"/>
                                  </w:tcBorders>
                                </w:tcPr>
                                <w:p w:rsidRPr="00A73017" w:rsidR="00795B89" w:rsidP="00DB0A33" w:rsidRDefault="00795B89" w14:paraId="22A35102" w14:textId="77777777">
                                  <w:pPr>
                                    <w:pStyle w:val="SPtabletext"/>
                                  </w:pPr>
                                  <w:r w:rsidRPr="00A73017">
                                    <w:t>Anchor changes in corporate culture</w:t>
                                  </w:r>
                                </w:p>
                              </w:tc>
                            </w:tr>
                          </w:tbl>
                          <w:p w:rsidRPr="00BC0AC9" w:rsidR="00795B89" w:rsidP="00E55921" w:rsidRDefault="00795B89" w14:paraId="1613992C" w14:textId="77777777">
                            <w:pPr>
                              <w:pStyle w:val="SPtabletext"/>
                              <w:jc w:val="center"/>
                              <w:rPr>
                                <w:b/>
                              </w:rPr>
                            </w:pPr>
                            <w:r w:rsidRPr="00BC0AC9">
                              <w:rPr>
                                <w:b/>
                              </w:rPr>
                              <w:t>Kotter’s</w:t>
                            </w:r>
                            <w:r>
                              <w:rPr>
                                <w:b/>
                              </w:rPr>
                              <w:t xml:space="preserve"> </w:t>
                            </w:r>
                            <w:r w:rsidRPr="00BC0AC9">
                              <w:rPr>
                                <w:b/>
                              </w:rPr>
                              <w:t>Eight</w:t>
                            </w:r>
                            <w:r>
                              <w:rPr>
                                <w:b/>
                              </w:rPr>
                              <w:t xml:space="preserve"> </w:t>
                            </w:r>
                            <w:r w:rsidRPr="00BC0AC9">
                              <w:rPr>
                                <w:b/>
                              </w:rPr>
                              <w:t>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shape id="Text Box 204" style="position:absolute;left:0;text-align:left;margin-left:-14.45pt;margin-top:-.2pt;width:253.2pt;height:204pt;z-index:25144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" w14:anchorId="41982C2E">
                <v:textbox>
                  <w:txbxContent>
                    <w:tbl>
                      <w:tblPr>
                        <w:tblStyle w:val="TableGrid"/>
                        <w:tblW w:w="4673" w:type="dxa"/>
                        <w:tblLook w:val="04A0" w:firstRow="1" w:lastRow="0" w:firstColumn="1" w:lastColumn="0" w:noHBand="0" w:noVBand="1"/>
                      </w:tblPr>
                      <w:tblGrid>
                        <w:gridCol w:w="1020"/>
                        <w:gridCol w:w="3653"/>
                      </w:tblGrid>
                      <w:tr w:rsidR="00795B89" w:rsidTr="00A73017" w14:paraId="72043AFD" w14:textId="77777777">
                        <w:tc>
                          <w:tcPr>
                            <w:tcW w:w="1020" w:type="dxa"/>
                            <w:tcBorders>
                              <w:top w:val="single" w:color="E9E9E6" w:sz="4" w:space="0"/>
                              <w:left w:val="single" w:color="E9E9E6" w:sz="4" w:space="0"/>
                              <w:bottom w:val="single" w:color="FFFFFF" w:themeColor="background1" w:sz="4" w:space="0"/>
                              <w:right w:val="single" w:color="E9E9E6" w:sz="4" w:space="0"/>
                            </w:tcBorders>
                            <w:shd w:val="clear" w:color="auto" w:fill="DC2D27" w:themeFill="accent1"/>
                          </w:tcPr>
                          <w:p w:rsidRPr="00A73017" w:rsidR="00795B89" w:rsidP="00DB0A33" w:rsidRDefault="00795B89" w14:paraId="4D7CC613" w14:textId="77777777">
                            <w:pPr>
                              <w:pStyle w:val="SPtabletext"/>
                              <w:rPr>
                                <w:b/>
                                <w:color w:val="FFFFFF" w:themeColor="background1"/>
                              </w:rPr>
                            </w:pPr>
                            <w:r w:rsidRPr="00A73017">
                              <w:rPr>
                                <w:b/>
                                <w:color w:val="FFFFFF" w:themeColor="background1"/>
                              </w:rPr>
                              <w:t>Step 1</w:t>
                            </w:r>
                          </w:p>
                        </w:tc>
                        <w:tc>
                          <w:tcPr>
                            <w:tcW w:w="3653" w:type="dxa"/>
                            <w:tcBorders>
                              <w:top w:val="single" w:color="E9E9E6" w:sz="4" w:space="0"/>
                              <w:left w:val="single" w:color="E9E9E6" w:sz="4" w:space="0"/>
                              <w:bottom w:val="single" w:color="E9E9E6" w:sz="4" w:space="0"/>
                              <w:right w:val="single" w:color="E9E9E6" w:sz="4" w:space="0"/>
                            </w:tcBorders>
                          </w:tcPr>
                          <w:p w:rsidRPr="00A73017" w:rsidR="00795B89" w:rsidP="00DB0A33" w:rsidRDefault="00795B89" w14:paraId="46C7974D" w14:textId="77777777">
                            <w:pPr>
                              <w:pStyle w:val="SPtabletext"/>
                            </w:pPr>
                            <w:r w:rsidRPr="00A73017">
                              <w:t>Create urgency</w:t>
                            </w:r>
                          </w:p>
                        </w:tc>
                      </w:tr>
                      <w:tr w:rsidR="00795B89" w:rsidTr="00A73017" w14:paraId="3E93DB31" w14:textId="77777777">
                        <w:tc>
                          <w:tcPr>
                            <w:tcW w:w="1020" w:type="dxa"/>
                            <w:tcBorders>
                              <w:top w:val="single" w:color="FFFFFF" w:themeColor="background1" w:sz="4" w:space="0"/>
                              <w:left w:val="single" w:color="E9E9E6" w:sz="4" w:space="0"/>
                              <w:bottom w:val="single" w:color="FFFFFF" w:themeColor="background1" w:sz="4" w:space="0"/>
                              <w:right w:val="single" w:color="E9E9E6" w:sz="4" w:space="0"/>
                            </w:tcBorders>
                            <w:shd w:val="clear" w:color="auto" w:fill="DC2D27" w:themeFill="accent1"/>
                          </w:tcPr>
                          <w:p w:rsidRPr="00A73017" w:rsidR="00795B89" w:rsidP="00DB0A33" w:rsidRDefault="00795B89" w14:paraId="2757E9D5" w14:textId="77777777">
                            <w:pPr>
                              <w:pStyle w:val="SPtabletext"/>
                              <w:rPr>
                                <w:b/>
                                <w:color w:val="FFFFFF" w:themeColor="background1"/>
                              </w:rPr>
                            </w:pPr>
                            <w:r w:rsidRPr="00A73017">
                              <w:rPr>
                                <w:b/>
                                <w:color w:val="FFFFFF" w:themeColor="background1"/>
                              </w:rPr>
                              <w:t>Step 2</w:t>
                            </w:r>
                          </w:p>
                        </w:tc>
                        <w:tc>
                          <w:tcPr>
                            <w:tcW w:w="3653" w:type="dxa"/>
                            <w:tcBorders>
                              <w:top w:val="single" w:color="E9E9E6" w:sz="4" w:space="0"/>
                              <w:left w:val="single" w:color="E9E9E6" w:sz="4" w:space="0"/>
                              <w:bottom w:val="single" w:color="E9E9E6" w:sz="4" w:space="0"/>
                              <w:right w:val="single" w:color="E9E9E6" w:sz="4" w:space="0"/>
                            </w:tcBorders>
                          </w:tcPr>
                          <w:p w:rsidRPr="00A73017" w:rsidR="00795B89" w:rsidP="00DB0A33" w:rsidRDefault="00795B89" w14:paraId="72B255D6" w14:textId="77777777">
                            <w:pPr>
                              <w:pStyle w:val="SPtabletext"/>
                            </w:pPr>
                            <w:r w:rsidRPr="00A73017">
                              <w:t>Form a powerful coalition</w:t>
                            </w:r>
                          </w:p>
                        </w:tc>
                      </w:tr>
                      <w:tr w:rsidR="00795B89" w:rsidTr="00A73017" w14:paraId="01618DD6" w14:textId="77777777">
                        <w:tc>
                          <w:tcPr>
                            <w:tcW w:w="1020" w:type="dxa"/>
                            <w:tcBorders>
                              <w:top w:val="single" w:color="FFFFFF" w:themeColor="background1" w:sz="4" w:space="0"/>
                              <w:left w:val="single" w:color="E9E9E6" w:sz="4" w:space="0"/>
                              <w:bottom w:val="single" w:color="FFFFFF" w:themeColor="background1" w:sz="4" w:space="0"/>
                              <w:right w:val="single" w:color="E9E9E6" w:sz="4" w:space="0"/>
                            </w:tcBorders>
                            <w:shd w:val="clear" w:color="auto" w:fill="DC2D27" w:themeFill="accent1"/>
                          </w:tcPr>
                          <w:p w:rsidRPr="00A73017" w:rsidR="00795B89" w:rsidP="00DB0A33" w:rsidRDefault="00795B89" w14:paraId="494CC8BB" w14:textId="77777777">
                            <w:pPr>
                              <w:pStyle w:val="SPtabletext"/>
                              <w:rPr>
                                <w:b/>
                                <w:color w:val="FFFFFF" w:themeColor="background1"/>
                              </w:rPr>
                            </w:pPr>
                            <w:r w:rsidRPr="00A73017">
                              <w:rPr>
                                <w:b/>
                                <w:color w:val="FFFFFF" w:themeColor="background1"/>
                              </w:rPr>
                              <w:t>Step 3</w:t>
                            </w:r>
                          </w:p>
                        </w:tc>
                        <w:tc>
                          <w:tcPr>
                            <w:tcW w:w="3653" w:type="dxa"/>
                            <w:tcBorders>
                              <w:top w:val="single" w:color="E9E9E6" w:sz="4" w:space="0"/>
                              <w:left w:val="single" w:color="E9E9E6" w:sz="4" w:space="0"/>
                              <w:bottom w:val="single" w:color="E9E9E6" w:sz="4" w:space="0"/>
                              <w:right w:val="single" w:color="E9E9E6" w:sz="4" w:space="0"/>
                            </w:tcBorders>
                          </w:tcPr>
                          <w:p w:rsidRPr="00A73017" w:rsidR="00795B89" w:rsidP="00DB0A33" w:rsidRDefault="00795B89" w14:paraId="21BD9749" w14:textId="77777777">
                            <w:pPr>
                              <w:pStyle w:val="SPtabletext"/>
                            </w:pPr>
                            <w:r w:rsidRPr="00A73017">
                              <w:t>Create a vision for change</w:t>
                            </w:r>
                          </w:p>
                        </w:tc>
                      </w:tr>
                      <w:tr w:rsidR="00795B89" w:rsidTr="00A73017" w14:paraId="357F023B" w14:textId="77777777">
                        <w:tc>
                          <w:tcPr>
                            <w:tcW w:w="1020" w:type="dxa"/>
                            <w:tcBorders>
                              <w:top w:val="single" w:color="FFFFFF" w:themeColor="background1" w:sz="4" w:space="0"/>
                              <w:left w:val="single" w:color="E9E9E6" w:sz="4" w:space="0"/>
                              <w:bottom w:val="single" w:color="FFFFFF" w:themeColor="background1" w:sz="4" w:space="0"/>
                              <w:right w:val="single" w:color="E9E9E6" w:sz="4" w:space="0"/>
                            </w:tcBorders>
                            <w:shd w:val="clear" w:color="auto" w:fill="DC2D27" w:themeFill="accent1"/>
                          </w:tcPr>
                          <w:p w:rsidRPr="00A73017" w:rsidR="00795B89" w:rsidP="00DB0A33" w:rsidRDefault="00795B89" w14:paraId="168AF4B4" w14:textId="77777777">
                            <w:pPr>
                              <w:pStyle w:val="SPtabletext"/>
                              <w:rPr>
                                <w:b/>
                                <w:color w:val="FFFFFF" w:themeColor="background1"/>
                              </w:rPr>
                            </w:pPr>
                            <w:r w:rsidRPr="00A73017">
                              <w:rPr>
                                <w:b/>
                                <w:color w:val="FFFFFF" w:themeColor="background1"/>
                              </w:rPr>
                              <w:t>Step 4</w:t>
                            </w:r>
                          </w:p>
                        </w:tc>
                        <w:tc>
                          <w:tcPr>
                            <w:tcW w:w="3653" w:type="dxa"/>
                            <w:tcBorders>
                              <w:top w:val="single" w:color="E9E9E6" w:sz="4" w:space="0"/>
                              <w:left w:val="single" w:color="E9E9E6" w:sz="4" w:space="0"/>
                              <w:bottom w:val="single" w:color="E9E9E6" w:sz="4" w:space="0"/>
                              <w:right w:val="single" w:color="E9E9E6" w:sz="4" w:space="0"/>
                            </w:tcBorders>
                          </w:tcPr>
                          <w:p w:rsidRPr="00A73017" w:rsidR="00795B89" w:rsidP="00DB0A33" w:rsidRDefault="00795B89" w14:paraId="6BDA6C70" w14:textId="77777777">
                            <w:pPr>
                              <w:pStyle w:val="SPtabletext"/>
                            </w:pPr>
                            <w:r w:rsidRPr="00A73017">
                              <w:t>Communicate the visions</w:t>
                            </w:r>
                          </w:p>
                        </w:tc>
                      </w:tr>
                      <w:tr w:rsidR="00795B89" w:rsidTr="00A73017" w14:paraId="577489CD" w14:textId="77777777">
                        <w:tc>
                          <w:tcPr>
                            <w:tcW w:w="1020" w:type="dxa"/>
                            <w:tcBorders>
                              <w:top w:val="single" w:color="FFFFFF" w:themeColor="background1" w:sz="4" w:space="0"/>
                              <w:left w:val="single" w:color="E9E9E6" w:sz="4" w:space="0"/>
                              <w:bottom w:val="single" w:color="FFFFFF" w:themeColor="background1" w:sz="4" w:space="0"/>
                              <w:right w:val="single" w:color="E9E9E6" w:sz="4" w:space="0"/>
                            </w:tcBorders>
                            <w:shd w:val="clear" w:color="auto" w:fill="DC2D27" w:themeFill="accent1"/>
                          </w:tcPr>
                          <w:p w:rsidRPr="00A73017" w:rsidR="00795B89" w:rsidP="00DB0A33" w:rsidRDefault="00795B89" w14:paraId="64856520" w14:textId="77777777">
                            <w:pPr>
                              <w:pStyle w:val="SPtabletext"/>
                              <w:rPr>
                                <w:b/>
                                <w:color w:val="FFFFFF" w:themeColor="background1"/>
                              </w:rPr>
                            </w:pPr>
                            <w:r w:rsidRPr="00A73017">
                              <w:rPr>
                                <w:b/>
                                <w:color w:val="FFFFFF" w:themeColor="background1"/>
                              </w:rPr>
                              <w:t>Step 5</w:t>
                            </w:r>
                          </w:p>
                        </w:tc>
                        <w:tc>
                          <w:tcPr>
                            <w:tcW w:w="3653" w:type="dxa"/>
                            <w:tcBorders>
                              <w:top w:val="single" w:color="E9E9E6" w:sz="4" w:space="0"/>
                              <w:left w:val="single" w:color="E9E9E6" w:sz="4" w:space="0"/>
                              <w:bottom w:val="single" w:color="E9E9E6" w:sz="4" w:space="0"/>
                              <w:right w:val="single" w:color="E9E9E6" w:sz="4" w:space="0"/>
                            </w:tcBorders>
                          </w:tcPr>
                          <w:p w:rsidRPr="00A73017" w:rsidR="00795B89" w:rsidP="00DB0A33" w:rsidRDefault="00795B89" w14:paraId="6C8578B4" w14:textId="77777777">
                            <w:pPr>
                              <w:pStyle w:val="SPtabletext"/>
                            </w:pPr>
                            <w:r w:rsidRPr="00A73017">
                              <w:t>Remove obstacles</w:t>
                            </w:r>
                          </w:p>
                        </w:tc>
                      </w:tr>
                      <w:tr w:rsidR="00795B89" w:rsidTr="00A73017" w14:paraId="54C0A85F" w14:textId="77777777">
                        <w:tc>
                          <w:tcPr>
                            <w:tcW w:w="1020" w:type="dxa"/>
                            <w:tcBorders>
                              <w:top w:val="single" w:color="FFFFFF" w:themeColor="background1" w:sz="4" w:space="0"/>
                              <w:left w:val="single" w:color="E9E9E6" w:sz="4" w:space="0"/>
                              <w:bottom w:val="single" w:color="FFFFFF" w:themeColor="background1" w:sz="4" w:space="0"/>
                              <w:right w:val="single" w:color="E9E9E6" w:sz="4" w:space="0"/>
                            </w:tcBorders>
                            <w:shd w:val="clear" w:color="auto" w:fill="DC2D27" w:themeFill="accent1"/>
                          </w:tcPr>
                          <w:p w:rsidRPr="00A73017" w:rsidR="00795B89" w:rsidP="00DB0A33" w:rsidRDefault="00795B89" w14:paraId="2CD7536B" w14:textId="77777777">
                            <w:pPr>
                              <w:pStyle w:val="SPtabletext"/>
                              <w:rPr>
                                <w:b/>
                                <w:color w:val="FFFFFF" w:themeColor="background1"/>
                              </w:rPr>
                            </w:pPr>
                            <w:r w:rsidRPr="00A73017">
                              <w:rPr>
                                <w:b/>
                                <w:color w:val="FFFFFF" w:themeColor="background1"/>
                              </w:rPr>
                              <w:t>Step 6</w:t>
                            </w:r>
                          </w:p>
                        </w:tc>
                        <w:tc>
                          <w:tcPr>
                            <w:tcW w:w="3653" w:type="dxa"/>
                            <w:tcBorders>
                              <w:top w:val="single" w:color="E9E9E6" w:sz="4" w:space="0"/>
                              <w:left w:val="single" w:color="E9E9E6" w:sz="4" w:space="0"/>
                              <w:bottom w:val="single" w:color="E9E9E6" w:sz="4" w:space="0"/>
                              <w:right w:val="single" w:color="E9E9E6" w:sz="4" w:space="0"/>
                            </w:tcBorders>
                          </w:tcPr>
                          <w:p w:rsidRPr="00A73017" w:rsidR="00795B89" w:rsidP="00DB0A33" w:rsidRDefault="00795B89" w14:paraId="5BA7F075" w14:textId="77777777">
                            <w:pPr>
                              <w:pStyle w:val="SPtabletext"/>
                            </w:pPr>
                            <w:r w:rsidRPr="00A73017">
                              <w:t>Create short term wins</w:t>
                            </w:r>
                          </w:p>
                        </w:tc>
                      </w:tr>
                      <w:tr w:rsidR="00795B89" w:rsidTr="00A73017" w14:paraId="7870F301" w14:textId="77777777">
                        <w:tc>
                          <w:tcPr>
                            <w:tcW w:w="1020" w:type="dxa"/>
                            <w:tcBorders>
                              <w:top w:val="single" w:color="FFFFFF" w:themeColor="background1" w:sz="4" w:space="0"/>
                              <w:left w:val="single" w:color="E9E9E6" w:sz="4" w:space="0"/>
                              <w:bottom w:val="single" w:color="FFFFFF" w:themeColor="background1" w:sz="4" w:space="0"/>
                              <w:right w:val="single" w:color="E9E9E6" w:sz="4" w:space="0"/>
                            </w:tcBorders>
                            <w:shd w:val="clear" w:color="auto" w:fill="DC2D27" w:themeFill="accent1"/>
                          </w:tcPr>
                          <w:p w:rsidRPr="00A73017" w:rsidR="00795B89" w:rsidP="00DB0A33" w:rsidRDefault="00795B89" w14:paraId="7E08259E" w14:textId="77777777">
                            <w:pPr>
                              <w:pStyle w:val="SPtabletext"/>
                              <w:rPr>
                                <w:b/>
                                <w:color w:val="FFFFFF" w:themeColor="background1"/>
                              </w:rPr>
                            </w:pPr>
                            <w:r w:rsidRPr="00A73017">
                              <w:rPr>
                                <w:b/>
                                <w:color w:val="FFFFFF" w:themeColor="background1"/>
                              </w:rPr>
                              <w:t>Step 7</w:t>
                            </w:r>
                          </w:p>
                        </w:tc>
                        <w:tc>
                          <w:tcPr>
                            <w:tcW w:w="3653" w:type="dxa"/>
                            <w:tcBorders>
                              <w:top w:val="single" w:color="E9E9E6" w:sz="4" w:space="0"/>
                              <w:left w:val="single" w:color="E9E9E6" w:sz="4" w:space="0"/>
                              <w:bottom w:val="single" w:color="E9E9E6" w:sz="4" w:space="0"/>
                              <w:right w:val="single" w:color="E9E9E6" w:sz="4" w:space="0"/>
                            </w:tcBorders>
                          </w:tcPr>
                          <w:p w:rsidRPr="00A73017" w:rsidR="00795B89" w:rsidP="00DB0A33" w:rsidRDefault="00795B89" w14:paraId="199807D3" w14:textId="77777777">
                            <w:pPr>
                              <w:pStyle w:val="SPtabletext"/>
                            </w:pPr>
                            <w:r w:rsidRPr="00A73017">
                              <w:t>Build on the change</w:t>
                            </w:r>
                          </w:p>
                        </w:tc>
                      </w:tr>
                      <w:tr w:rsidR="00795B89" w:rsidTr="00A73017" w14:paraId="6E679031" w14:textId="77777777">
                        <w:tc>
                          <w:tcPr>
                            <w:tcW w:w="1020" w:type="dxa"/>
                            <w:tcBorders>
                              <w:top w:val="single" w:color="FFFFFF" w:themeColor="background1" w:sz="4" w:space="0"/>
                              <w:left w:val="single" w:color="E9E9E6" w:sz="4" w:space="0"/>
                              <w:bottom w:val="single" w:color="E9E9E6" w:sz="4" w:space="0"/>
                              <w:right w:val="single" w:color="E9E9E6" w:sz="4" w:space="0"/>
                            </w:tcBorders>
                            <w:shd w:val="clear" w:color="auto" w:fill="DC2D27" w:themeFill="accent1"/>
                          </w:tcPr>
                          <w:p w:rsidRPr="00A73017" w:rsidR="00795B89" w:rsidP="00DB0A33" w:rsidRDefault="00795B89" w14:paraId="202766E6" w14:textId="77777777">
                            <w:pPr>
                              <w:pStyle w:val="SPtabletext"/>
                              <w:rPr>
                                <w:b/>
                                <w:color w:val="FFFFFF" w:themeColor="background1"/>
                              </w:rPr>
                            </w:pPr>
                            <w:r w:rsidRPr="00A73017">
                              <w:rPr>
                                <w:b/>
                                <w:color w:val="FFFFFF" w:themeColor="background1"/>
                              </w:rPr>
                              <w:t>Step 8</w:t>
                            </w:r>
                          </w:p>
                        </w:tc>
                        <w:tc>
                          <w:tcPr>
                            <w:tcW w:w="3653" w:type="dxa"/>
                            <w:tcBorders>
                              <w:top w:val="single" w:color="E9E9E6" w:sz="4" w:space="0"/>
                              <w:left w:val="single" w:color="E9E9E6" w:sz="4" w:space="0"/>
                              <w:bottom w:val="single" w:color="E9E9E6" w:sz="4" w:space="0"/>
                              <w:right w:val="single" w:color="E9E9E6" w:sz="4" w:space="0"/>
                            </w:tcBorders>
                          </w:tcPr>
                          <w:p w:rsidRPr="00A73017" w:rsidR="00795B89" w:rsidP="00DB0A33" w:rsidRDefault="00795B89" w14:paraId="22A35102" w14:textId="77777777">
                            <w:pPr>
                              <w:pStyle w:val="SPtabletext"/>
                            </w:pPr>
                            <w:r w:rsidRPr="00A73017">
                              <w:t>Anchor changes in corporate culture</w:t>
                            </w:r>
                          </w:p>
                        </w:tc>
                      </w:tr>
                    </w:tbl>
                    <w:p w:rsidRPr="00BC0AC9" w:rsidR="00795B89" w:rsidP="00E55921" w:rsidRDefault="00795B89" w14:paraId="1613992C" w14:textId="77777777">
                      <w:pPr>
                        <w:pStyle w:val="SPtabletext"/>
                        <w:jc w:val="center"/>
                        <w:rPr>
                          <w:b/>
                        </w:rPr>
                      </w:pPr>
                      <w:r w:rsidRPr="00BC0AC9">
                        <w:rPr>
                          <w:b/>
                        </w:rPr>
                        <w:t>Kotter’s</w:t>
                      </w:r>
                      <w:r>
                        <w:rPr>
                          <w:b/>
                        </w:rPr>
                        <w:t xml:space="preserve"> </w:t>
                      </w:r>
                      <w:r w:rsidRPr="00BC0AC9">
                        <w:rPr>
                          <w:b/>
                        </w:rPr>
                        <w:t>Eight</w:t>
                      </w:r>
                      <w:r>
                        <w:rPr>
                          <w:b/>
                        </w:rPr>
                        <w:t xml:space="preserve"> </w:t>
                      </w:r>
                      <w:r w:rsidRPr="00BC0AC9">
                        <w:rPr>
                          <w:b/>
                        </w:rPr>
                        <w:t>Steps</w:t>
                      </w:r>
                    </w:p>
                  </w:txbxContent>
                </v:textbox>
                <w10:wrap type="square" anchorx="margin"/>
              </v:shape>
            </w:pict>
          </mc:Fallback>
        </mc:AlternateContent>
      </w:r>
      <w:r w:rsidR="00DB0A33">
        <w:rPr>
          <w:lang w:eastAsia="en-AU"/>
        </w:rPr>
        <w:t xml:space="preserve">There are many models for managing change within organisations; Kotter’s Eight Steps is one of the more popular and enduring models. It goes from Step 1: Create Urgency, through to Step 8: Anchor the changes in corporate culture, and it is largely the same as every other change model that has been used since the 1990s. </w:t>
      </w:r>
    </w:p>
    <w:p w:rsidR="00E55921" w:rsidP="00DB0A33" w:rsidRDefault="00E55921" w14:paraId="2B88F364" w14:textId="69102E93">
      <w:pPr>
        <w:pStyle w:val="SPbodytext"/>
        <w:rPr>
          <w:lang w:eastAsia="en-AU"/>
        </w:rPr>
      </w:pPr>
      <w:r>
        <w:rPr>
          <w:lang w:eastAsia="en-AU"/>
        </w:rPr>
        <w:t>You can see how this aligns to the standard project management methodology</w:t>
      </w:r>
      <w:r w:rsidR="00EB76ED">
        <w:rPr>
          <w:lang w:eastAsia="en-AU"/>
        </w:rPr>
        <w:t>, but the focus of change is people, where the focus of the project is tasks.</w:t>
      </w:r>
    </w:p>
    <w:p w:rsidR="00DB0A33" w:rsidP="00DB0A33" w:rsidRDefault="00EB76ED" w14:paraId="7ECCAAEC" w14:textId="66E4DBFE">
      <w:pPr>
        <w:pStyle w:val="SPbodytext"/>
        <w:rPr>
          <w:lang w:eastAsia="en-AU"/>
        </w:rPr>
      </w:pPr>
      <w:r>
        <w:rPr>
          <w:lang w:eastAsia="en-AU"/>
        </w:rPr>
        <w:t>T</w:t>
      </w:r>
      <w:r w:rsidR="00DB0A33">
        <w:rPr>
          <w:lang w:eastAsia="en-AU"/>
        </w:rPr>
        <w:t xml:space="preserve">he key principles </w:t>
      </w:r>
      <w:r>
        <w:rPr>
          <w:lang w:eastAsia="en-AU"/>
        </w:rPr>
        <w:t>to remember are:</w:t>
      </w:r>
    </w:p>
    <w:p w:rsidR="00DB0A33" w:rsidP="00A73017" w:rsidRDefault="00EB76ED" w14:paraId="0CC627CF" w14:textId="5DFD18D0">
      <w:pPr>
        <w:pStyle w:val="SPbullet"/>
        <w:rPr>
          <w:lang w:eastAsia="en-AU"/>
        </w:rPr>
      </w:pPr>
      <w:r>
        <w:rPr>
          <w:lang w:eastAsia="en-AU"/>
        </w:rPr>
        <w:t>Create</w:t>
      </w:r>
      <w:r w:rsidR="00DB0A33">
        <w:rPr>
          <w:lang w:eastAsia="en-AU"/>
        </w:rPr>
        <w:t xml:space="preserve"> a shared vision for the change</w:t>
      </w:r>
    </w:p>
    <w:p w:rsidRPr="00A73017" w:rsidR="00DB0A33" w:rsidP="00A73017" w:rsidRDefault="00DB0A33" w14:paraId="28F1DE48" w14:textId="30FA58EF">
      <w:pPr>
        <w:pStyle w:val="SPbullet"/>
      </w:pPr>
      <w:r w:rsidRPr="00A73017">
        <w:t>Identify the stakeholders and their role/impact in the change</w:t>
      </w:r>
    </w:p>
    <w:p w:rsidRPr="00A73017" w:rsidR="00DB0A33" w:rsidP="00A73017" w:rsidRDefault="00EB76ED" w14:paraId="61E93ED4" w14:textId="16C548A5">
      <w:pPr>
        <w:pStyle w:val="SPbullet"/>
      </w:pPr>
      <w:r w:rsidRPr="00A73017">
        <w:t>Communicate</w:t>
      </w:r>
      <w:r w:rsidRPr="00A73017" w:rsidR="00DB0A33">
        <w:t xml:space="preserve"> the change – often, at different levels so everyone can appreciate what it means for them</w:t>
      </w:r>
    </w:p>
    <w:p w:rsidR="00DB0A33" w:rsidP="00A73017" w:rsidRDefault="00EB76ED" w14:paraId="4C1C4094" w14:textId="610BB99D">
      <w:pPr>
        <w:pStyle w:val="SPbullet"/>
      </w:pPr>
      <w:r w:rsidRPr="00A73017">
        <w:t>Embed</w:t>
      </w:r>
      <w:r w:rsidRPr="00A73017" w:rsidR="00DB0A33">
        <w:t xml:space="preserve"> the change into ‘how we do things around here’.</w:t>
      </w:r>
    </w:p>
    <w:p w:rsidR="00A73017" w:rsidP="00A73017" w:rsidRDefault="00A73017" w14:paraId="1D215826" w14:textId="77777777">
      <w:pPr>
        <w:pStyle w:val="SPActivity"/>
      </w:pPr>
      <w:r>
        <w:t>Activity: Your vision</w:t>
      </w:r>
    </w:p>
    <w:p w:rsidR="00A73017" w:rsidP="00A73017" w:rsidRDefault="00A73017" w14:paraId="233F5E2F" w14:textId="3D754B35">
      <w:pPr>
        <w:pStyle w:val="SPbodytext"/>
      </w:pPr>
      <w:r>
        <w:t xml:space="preserve">Using the agreed </w:t>
      </w:r>
      <w:r w:rsidR="00821070">
        <w:t>Project</w:t>
      </w:r>
      <w:r>
        <w:t>, develop the vision for change in your project.</w:t>
      </w:r>
    </w:p>
    <w:p w:rsidR="00A73017" w:rsidP="00A73017" w:rsidRDefault="00A73017" w14:paraId="510CE347" w14:textId="77777777">
      <w:pPr>
        <w:pStyle w:val="SPlinedparagraph"/>
      </w:pPr>
    </w:p>
    <w:p w:rsidR="00A73017" w:rsidP="00A73017" w:rsidRDefault="00A73017" w14:paraId="7677E917" w14:textId="77777777">
      <w:pPr>
        <w:pStyle w:val="SPlinedparagraph"/>
      </w:pPr>
    </w:p>
    <w:p w:rsidR="00A73017" w:rsidP="00A73017" w:rsidRDefault="00A73017" w14:paraId="71361070" w14:textId="77777777">
      <w:pPr>
        <w:pStyle w:val="SPlinedparagraph"/>
      </w:pPr>
    </w:p>
    <w:p w:rsidR="00A73017" w:rsidP="00A73017" w:rsidRDefault="00A73017" w14:paraId="422186E8" w14:textId="77777777">
      <w:pPr>
        <w:pStyle w:val="SPlinedparagraph"/>
      </w:pPr>
    </w:p>
    <w:p w:rsidR="00A73017" w:rsidP="00A73017" w:rsidRDefault="00A73017" w14:paraId="1B41539E" w14:textId="4F1DED12">
      <w:pPr>
        <w:pStyle w:val="SPlinedparagraph"/>
      </w:pPr>
    </w:p>
    <w:p w:rsidR="0040108D" w:rsidP="00A73017" w:rsidRDefault="0040108D" w14:paraId="4A1CBCFB" w14:textId="77777777">
      <w:pPr>
        <w:pStyle w:val="SPlinedparagraph"/>
      </w:pPr>
    </w:p>
    <w:p w:rsidR="00A73017" w:rsidP="00A73017" w:rsidRDefault="00A73017" w14:paraId="34318601" w14:textId="77777777">
      <w:pPr>
        <w:pStyle w:val="SPlinedparagraph"/>
      </w:pPr>
    </w:p>
    <w:p w:rsidRPr="0082576D" w:rsidR="0040108D" w:rsidP="0040108D" w:rsidRDefault="0040108D" w14:paraId="2DF67F8F" w14:textId="77777777">
      <w:pPr>
        <w:pStyle w:val="SPblock"/>
        <w:rPr>
          <w:i/>
          <w:lang w:eastAsia="en-AU"/>
        </w:rPr>
      </w:pPr>
      <w:r w:rsidRPr="0082576D">
        <w:rPr>
          <w:i/>
          <w:lang w:eastAsia="en-AU"/>
        </w:rPr>
        <w:t>Change is an organisational activity – transition is an individual process to adapt to the change.</w:t>
      </w:r>
    </w:p>
    <w:p w:rsidRPr="00A73017" w:rsidR="00A73017" w:rsidP="00A73017" w:rsidRDefault="00A73017" w14:paraId="19DCB712" w14:textId="77777777">
      <w:pPr>
        <w:pStyle w:val="SPlinedparagraph"/>
      </w:pPr>
    </w:p>
    <w:p w:rsidR="00DB0A33" w:rsidP="00A73017" w:rsidRDefault="00DB0A33" w14:paraId="72E64761" w14:textId="3BCB07D8">
      <w:pPr>
        <w:pStyle w:val="SPheading2"/>
        <w:rPr>
          <w:lang w:eastAsia="en-AU"/>
        </w:rPr>
      </w:pPr>
      <w:bookmarkStart w:name="_Toc484513724" w:id="58"/>
      <w:bookmarkStart w:name="_Toc524438662" w:id="59"/>
      <w:r>
        <w:rPr>
          <w:lang w:eastAsia="en-AU"/>
        </w:rPr>
        <w:t>Individual transitions</w:t>
      </w:r>
      <w:bookmarkEnd w:id="58"/>
      <w:bookmarkEnd w:id="59"/>
    </w:p>
    <w:p w:rsidR="00DB0A33" w:rsidP="00DB0A33" w:rsidRDefault="00DB0A33" w14:paraId="074D375F" w14:textId="02D8D039">
      <w:pPr>
        <w:pStyle w:val="SPbodytext"/>
        <w:rPr>
          <w:lang w:eastAsia="en-AU"/>
        </w:rPr>
      </w:pPr>
      <w:r>
        <w:rPr>
          <w:lang w:eastAsia="en-AU"/>
        </w:rPr>
        <w:t>Bridges’ Transition Model is the most popular methodology used to consider the impact of change on individuals. The basic idea is that once the organisational change commences, the individual’s internal transition to the ‘New Beginning’ can also begin. As you can see from the three stages below, Bridges’ model is predicated on the fact that change creates a loss for individuals, and that there has to be some inner turmoil and stress before they can transition into the changed environment.</w:t>
      </w:r>
    </w:p>
    <w:p w:rsidR="00DB0A33" w:rsidP="0040108D" w:rsidRDefault="00DB0A33" w14:paraId="3851F6FA" w14:textId="2A4CAD12">
      <w:pPr>
        <w:pStyle w:val="SPImage"/>
        <w:rPr>
          <w:lang w:eastAsia="en-AU"/>
        </w:rPr>
      </w:pPr>
      <w:r>
        <w:rPr>
          <w:noProof/>
          <w:lang w:val="en-AU" w:eastAsia="en-AU"/>
        </w:rPr>
        <w:drawing>
          <wp:inline distT="0" distB="0" distL="0" distR="0" wp14:anchorId="18BAD0C7" wp14:editId="371B830D">
            <wp:extent cx="5394960" cy="1272540"/>
            <wp:effectExtent l="0" t="0" r="0" b="0"/>
            <wp:docPr id="194" name="Diagram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DB0A33" w:rsidP="00DB0A33" w:rsidRDefault="00DB0A33" w14:paraId="3B7CA8E4" w14:textId="09E4C72E">
      <w:pPr>
        <w:pStyle w:val="SPbodytext"/>
        <w:rPr>
          <w:lang w:eastAsia="en-AU"/>
        </w:rPr>
      </w:pPr>
      <w:r>
        <w:rPr>
          <w:lang w:eastAsia="en-AU"/>
        </w:rPr>
        <w:t>It is based on the premise that you are always losing something or having to let go. This will lead people through a process of grief, which has to be acknowledged and worked through before they can start rebuilding an acceptance of the new thing… or does it?</w:t>
      </w:r>
    </w:p>
    <w:p w:rsidR="00EB76ED" w:rsidP="00DB0A33" w:rsidRDefault="00EB76ED" w14:paraId="49196836" w14:textId="0EBF7325">
      <w:pPr>
        <w:pStyle w:val="SPbodytext"/>
        <w:rPr>
          <w:lang w:eastAsia="en-AU"/>
        </w:rPr>
      </w:pPr>
      <w:r>
        <w:rPr>
          <w:lang w:eastAsia="en-AU"/>
        </w:rPr>
        <w:t xml:space="preserve">Everyone has a different appetite for change, and that can alter based on the nature of the change and what else is going on in their lives. </w:t>
      </w:r>
      <w:r w:rsidR="001E2391">
        <w:rPr>
          <w:lang w:eastAsia="en-AU"/>
        </w:rPr>
        <w:t>People usually sit</w:t>
      </w:r>
      <w:r>
        <w:rPr>
          <w:lang w:eastAsia="en-AU"/>
        </w:rPr>
        <w:t xml:space="preserve"> somewhere on a continuum of seeing the opportunities in a change, or seeing the risks in the change. Understanding </w:t>
      </w:r>
      <w:r w:rsidR="001E2391">
        <w:rPr>
          <w:lang w:eastAsia="en-AU"/>
        </w:rPr>
        <w:t>that you will help you tailor your communications to ensure you acknowledge and respond to the more risk averse staff.</w:t>
      </w:r>
    </w:p>
    <w:p w:rsidR="001E2391" w:rsidP="001E2391" w:rsidRDefault="001E2391" w14:paraId="5B14BE10" w14:textId="1C2FD957">
      <w:pPr>
        <w:pStyle w:val="SPbodytext"/>
        <w:rPr>
          <w:rFonts w:ascii="Georgia" w:hAnsi="Georgia"/>
          <w:color w:val="333333"/>
          <w:sz w:val="28"/>
          <w:szCs w:val="28"/>
        </w:rPr>
      </w:pPr>
      <w:r>
        <w:rPr>
          <w:lang w:eastAsia="en-AU"/>
        </w:rPr>
        <w:t>Further to this, there are legitimate reason</w:t>
      </w:r>
      <w:r w:rsidR="006D34AA">
        <w:rPr>
          <w:lang w:eastAsia="en-AU"/>
        </w:rPr>
        <w:t>s that people might be resisting</w:t>
      </w:r>
      <w:r>
        <w:rPr>
          <w:lang w:eastAsia="en-AU"/>
        </w:rPr>
        <w:t xml:space="preserve"> the change. </w:t>
      </w:r>
      <w:r w:rsidRPr="00A00775">
        <w:t>Gibbons</w:t>
      </w:r>
      <w:r>
        <w:t xml:space="preserve">’ </w:t>
      </w:r>
      <w:r w:rsidRPr="00A00775">
        <w:t>Holistic</w:t>
      </w:r>
      <w:r>
        <w:t xml:space="preserve"> </w:t>
      </w:r>
      <w:r w:rsidRPr="00A00775">
        <w:t>Model</w:t>
      </w:r>
      <w:r>
        <w:t xml:space="preserve"> </w:t>
      </w:r>
      <w:r w:rsidRPr="00A00775">
        <w:t>of</w:t>
      </w:r>
      <w:r>
        <w:t xml:space="preserve"> </w:t>
      </w:r>
      <w:r w:rsidRPr="00A00775">
        <w:t>Resistance</w:t>
      </w:r>
      <w:r>
        <w:t xml:space="preserve"> </w:t>
      </w:r>
      <w:r w:rsidRPr="00A00775">
        <w:t>to</w:t>
      </w:r>
      <w:r>
        <w:t xml:space="preserve"> </w:t>
      </w:r>
      <w:r w:rsidRPr="00A00775">
        <w:t>Change</w:t>
      </w:r>
      <w:r>
        <w:t xml:space="preserve"> demonstrates that resistance is not simply because “they don’t understand the change” or “they just don’t like change”.</w:t>
      </w:r>
    </w:p>
    <w:tbl>
      <w:tblPr>
        <w:tblStyle w:val="TableGridLight"/>
        <w:tblW w:w="9634" w:type="dxa"/>
        <w:tblLook w:val="04A0" w:firstRow="1" w:lastRow="0" w:firstColumn="1" w:lastColumn="0" w:noHBand="0" w:noVBand="1"/>
      </w:tblPr>
      <w:tblGrid>
        <w:gridCol w:w="2263"/>
        <w:gridCol w:w="7371"/>
      </w:tblGrid>
      <w:tr w:rsidRPr="005B5AD9" w:rsidR="005B5AD9" w:rsidTr="005B5AD9" w14:paraId="2543A06C" w14:textId="77777777">
        <w:tc>
          <w:tcPr>
            <w:tcW w:w="2263" w:type="dxa"/>
            <w:tcBorders>
              <w:top w:val="single" w:color="E9E9E6" w:sz="4" w:space="0"/>
              <w:left w:val="single" w:color="E9E9E6" w:sz="4" w:space="0"/>
              <w:bottom w:val="single" w:color="E9E9E6" w:sz="4" w:space="0"/>
              <w:right w:val="single" w:color="FFFFFF" w:themeColor="background1" w:sz="4" w:space="0"/>
            </w:tcBorders>
            <w:shd w:val="clear" w:color="auto" w:fill="E9E9E6"/>
          </w:tcPr>
          <w:p w:rsidRPr="005B5AD9" w:rsidR="001E2391" w:rsidP="00A73017" w:rsidRDefault="001E2391" w14:paraId="45CC4979" w14:textId="4CF8C465">
            <w:pPr>
              <w:pStyle w:val="SPblock"/>
            </w:pPr>
            <w:bookmarkStart w:name="_Hlk503452865" w:id="60"/>
            <w:r w:rsidRPr="005B5AD9">
              <w:t>Cause</w:t>
            </w:r>
          </w:p>
        </w:tc>
        <w:tc>
          <w:tcPr>
            <w:tcW w:w="7371" w:type="dxa"/>
            <w:tcBorders>
              <w:top w:val="single" w:color="E9E9E6" w:sz="4" w:space="0"/>
              <w:left w:val="single" w:color="FFFFFF" w:themeColor="background1" w:sz="4" w:space="0"/>
              <w:bottom w:val="single" w:color="E9E9E6" w:sz="4" w:space="0"/>
              <w:right w:val="single" w:color="E9E9E6" w:sz="4" w:space="0"/>
            </w:tcBorders>
            <w:shd w:val="clear" w:color="auto" w:fill="E9E9E6"/>
          </w:tcPr>
          <w:p w:rsidRPr="005B5AD9" w:rsidR="001E2391" w:rsidP="00A73017" w:rsidRDefault="001E2391" w14:paraId="492B82BE" w14:textId="287648EC">
            <w:pPr>
              <w:pStyle w:val="SPblock"/>
            </w:pPr>
            <w:r w:rsidRPr="005B5AD9">
              <w:t>They resist because…</w:t>
            </w:r>
          </w:p>
        </w:tc>
      </w:tr>
      <w:tr w:rsidR="001E2391" w:rsidTr="005B5AD9" w14:paraId="298068D7" w14:textId="77777777">
        <w:tc>
          <w:tcPr>
            <w:tcW w:w="2263" w:type="dxa"/>
            <w:tcBorders>
              <w:top w:val="single" w:color="E9E9E6" w:sz="4" w:space="0"/>
              <w:left w:val="single" w:color="E9E9E6" w:sz="4" w:space="0"/>
              <w:bottom w:val="single" w:color="E9E9E6" w:sz="4" w:space="0"/>
              <w:right w:val="single" w:color="E9E9E6" w:sz="4" w:space="0"/>
            </w:tcBorders>
          </w:tcPr>
          <w:p w:rsidR="001E2391" w:rsidP="00EE3076" w:rsidRDefault="001E2391" w14:paraId="2E6E0A34" w14:textId="77777777">
            <w:pPr>
              <w:pStyle w:val="SPblock"/>
            </w:pPr>
            <w:r>
              <w:t>Rational</w:t>
            </w:r>
          </w:p>
        </w:tc>
        <w:tc>
          <w:tcPr>
            <w:tcW w:w="7371" w:type="dxa"/>
            <w:tcBorders>
              <w:top w:val="single" w:color="E9E9E6" w:sz="4" w:space="0"/>
              <w:left w:val="single" w:color="E9E9E6" w:sz="4" w:space="0"/>
              <w:bottom w:val="single" w:color="E9E9E6" w:sz="4" w:space="0"/>
              <w:right w:val="single" w:color="E9E9E6" w:sz="4" w:space="0"/>
            </w:tcBorders>
          </w:tcPr>
          <w:p w:rsidRPr="00EE3076" w:rsidR="001E2391" w:rsidP="00EE3076" w:rsidRDefault="001E2391" w14:paraId="4E8A44DB" w14:textId="65372DBE">
            <w:pPr>
              <w:pStyle w:val="SPtabletext"/>
            </w:pPr>
            <w:r w:rsidRPr="00EE3076">
              <w:t>…they possess insufficient or wrong facts, or disagree with reasoning based on those facts – they might agree with the premise but dispute the conclusions</w:t>
            </w:r>
            <w:r w:rsidR="00C058CB">
              <w:t>.</w:t>
            </w:r>
          </w:p>
        </w:tc>
      </w:tr>
      <w:tr w:rsidR="001E2391" w:rsidTr="005B5AD9" w14:paraId="78D84223" w14:textId="77777777">
        <w:tc>
          <w:tcPr>
            <w:tcW w:w="2263" w:type="dxa"/>
            <w:tcBorders>
              <w:top w:val="single" w:color="E9E9E6" w:sz="4" w:space="0"/>
              <w:left w:val="single" w:color="E9E9E6" w:sz="4" w:space="0"/>
              <w:bottom w:val="single" w:color="E9E9E6" w:sz="4" w:space="0"/>
              <w:right w:val="single" w:color="E9E9E6" w:sz="4" w:space="0"/>
            </w:tcBorders>
          </w:tcPr>
          <w:p w:rsidR="001E2391" w:rsidP="00EE3076" w:rsidRDefault="001E2391" w14:paraId="3E42CD6F" w14:textId="77777777">
            <w:pPr>
              <w:pStyle w:val="SPblock"/>
            </w:pPr>
            <w:r>
              <w:t>Habitual</w:t>
            </w:r>
          </w:p>
        </w:tc>
        <w:tc>
          <w:tcPr>
            <w:tcW w:w="7371" w:type="dxa"/>
            <w:tcBorders>
              <w:top w:val="single" w:color="E9E9E6" w:sz="4" w:space="0"/>
              <w:left w:val="single" w:color="E9E9E6" w:sz="4" w:space="0"/>
              <w:bottom w:val="single" w:color="E9E9E6" w:sz="4" w:space="0"/>
              <w:right w:val="single" w:color="E9E9E6" w:sz="4" w:space="0"/>
            </w:tcBorders>
          </w:tcPr>
          <w:p w:rsidRPr="00EE3076" w:rsidR="001E2391" w:rsidP="00EE3076" w:rsidRDefault="001E2391" w14:paraId="23CFE02F" w14:textId="77777777">
            <w:pPr>
              <w:pStyle w:val="SPtabletext"/>
            </w:pPr>
            <w:r w:rsidRPr="00EE3076">
              <w:t>…they have a will to change, but habitual behaviours produce a lack of adoption or relapse.</w:t>
            </w:r>
          </w:p>
        </w:tc>
      </w:tr>
      <w:tr w:rsidR="001E2391" w:rsidTr="005B5AD9" w14:paraId="7316AC89" w14:textId="77777777">
        <w:tc>
          <w:tcPr>
            <w:tcW w:w="2263" w:type="dxa"/>
            <w:tcBorders>
              <w:top w:val="single" w:color="E9E9E6" w:sz="4" w:space="0"/>
              <w:left w:val="single" w:color="E9E9E6" w:sz="4" w:space="0"/>
              <w:bottom w:val="single" w:color="E9E9E6" w:sz="4" w:space="0"/>
              <w:right w:val="single" w:color="E9E9E6" w:sz="4" w:space="0"/>
            </w:tcBorders>
          </w:tcPr>
          <w:p w:rsidR="001E2391" w:rsidP="00EE3076" w:rsidRDefault="001E2391" w14:paraId="1B6E3B78" w14:textId="77777777">
            <w:pPr>
              <w:pStyle w:val="SPblock"/>
            </w:pPr>
            <w:r>
              <w:t>Emotional</w:t>
            </w:r>
          </w:p>
        </w:tc>
        <w:tc>
          <w:tcPr>
            <w:tcW w:w="7371" w:type="dxa"/>
            <w:tcBorders>
              <w:top w:val="single" w:color="E9E9E6" w:sz="4" w:space="0"/>
              <w:left w:val="single" w:color="E9E9E6" w:sz="4" w:space="0"/>
              <w:bottom w:val="single" w:color="E9E9E6" w:sz="4" w:space="0"/>
              <w:right w:val="single" w:color="E9E9E6" w:sz="4" w:space="0"/>
            </w:tcBorders>
          </w:tcPr>
          <w:p w:rsidRPr="00EE3076" w:rsidR="001E2391" w:rsidP="00EE3076" w:rsidRDefault="001E2391" w14:paraId="6EEC1CB8" w14:textId="77777777">
            <w:pPr>
              <w:pStyle w:val="SPtabletext"/>
            </w:pPr>
            <w:r w:rsidRPr="00EE3076">
              <w:t>…they are angry at or afraid by the proposed change – “Will I be able to do this?” “Will I lose my job?” “How dare they?”</w:t>
            </w:r>
          </w:p>
        </w:tc>
      </w:tr>
      <w:tr w:rsidR="001E2391" w:rsidTr="005B5AD9" w14:paraId="3325D49F" w14:textId="77777777">
        <w:tc>
          <w:tcPr>
            <w:tcW w:w="2263" w:type="dxa"/>
            <w:tcBorders>
              <w:top w:val="single" w:color="E9E9E6" w:sz="4" w:space="0"/>
              <w:left w:val="single" w:color="E9E9E6" w:sz="4" w:space="0"/>
              <w:bottom w:val="single" w:color="E9E9E6" w:sz="4" w:space="0"/>
              <w:right w:val="single" w:color="E9E9E6" w:sz="4" w:space="0"/>
            </w:tcBorders>
          </w:tcPr>
          <w:p w:rsidR="001E2391" w:rsidP="00EE3076" w:rsidRDefault="001E2391" w14:paraId="47E600F9" w14:textId="77777777">
            <w:pPr>
              <w:pStyle w:val="SPblock"/>
            </w:pPr>
            <w:r>
              <w:t>Identity</w:t>
            </w:r>
          </w:p>
        </w:tc>
        <w:tc>
          <w:tcPr>
            <w:tcW w:w="7371" w:type="dxa"/>
            <w:tcBorders>
              <w:top w:val="single" w:color="E9E9E6" w:sz="4" w:space="0"/>
              <w:left w:val="single" w:color="E9E9E6" w:sz="4" w:space="0"/>
              <w:bottom w:val="single" w:color="E9E9E6" w:sz="4" w:space="0"/>
              <w:right w:val="single" w:color="E9E9E6" w:sz="4" w:space="0"/>
            </w:tcBorders>
          </w:tcPr>
          <w:p w:rsidRPr="00EE3076" w:rsidR="001E2391" w:rsidP="00EE3076" w:rsidRDefault="001E2391" w14:paraId="5DC03E60" w14:textId="77777777">
            <w:pPr>
              <w:pStyle w:val="SPtabletext"/>
            </w:pPr>
            <w:r w:rsidRPr="00EE3076">
              <w:t>…they see change as a threat to “who I am” or how they see themselves – you might be removing their power or changing a process that labels them an ‘obstacle’ to getting things done.</w:t>
            </w:r>
          </w:p>
        </w:tc>
      </w:tr>
      <w:tr w:rsidR="001E2391" w:rsidTr="005B5AD9" w14:paraId="7B1CE1A2" w14:textId="77777777">
        <w:tc>
          <w:tcPr>
            <w:tcW w:w="2263" w:type="dxa"/>
            <w:tcBorders>
              <w:top w:val="single" w:color="E9E9E6" w:sz="4" w:space="0"/>
              <w:left w:val="single" w:color="E9E9E6" w:sz="4" w:space="0"/>
              <w:bottom w:val="single" w:color="E9E9E6" w:sz="4" w:space="0"/>
              <w:right w:val="single" w:color="E9E9E6" w:sz="4" w:space="0"/>
            </w:tcBorders>
          </w:tcPr>
          <w:p w:rsidR="001E2391" w:rsidP="00EE3076" w:rsidRDefault="001E2391" w14:paraId="4D5AB93E" w14:textId="77777777">
            <w:pPr>
              <w:pStyle w:val="SPblock"/>
            </w:pPr>
            <w:r>
              <w:t>Ideological</w:t>
            </w:r>
          </w:p>
        </w:tc>
        <w:tc>
          <w:tcPr>
            <w:tcW w:w="7371" w:type="dxa"/>
            <w:tcBorders>
              <w:top w:val="single" w:color="E9E9E6" w:sz="4" w:space="0"/>
              <w:left w:val="single" w:color="E9E9E6" w:sz="4" w:space="0"/>
              <w:bottom w:val="single" w:color="E9E9E6" w:sz="4" w:space="0"/>
              <w:right w:val="single" w:color="E9E9E6" w:sz="4" w:space="0"/>
            </w:tcBorders>
          </w:tcPr>
          <w:p w:rsidRPr="00EE3076" w:rsidR="001E2391" w:rsidP="00EE3076" w:rsidRDefault="001E2391" w14:paraId="2C81656D" w14:textId="77777777">
            <w:pPr>
              <w:pStyle w:val="SPtabletext"/>
            </w:pPr>
            <w:r w:rsidRPr="00EE3076">
              <w:t>…the change is contrary to values (theirs or the organisations), a philosophical stance, or their morals.</w:t>
            </w:r>
          </w:p>
        </w:tc>
      </w:tr>
      <w:tr w:rsidR="001E2391" w:rsidTr="005B5AD9" w14:paraId="3E2FE0C6" w14:textId="77777777">
        <w:tc>
          <w:tcPr>
            <w:tcW w:w="2263" w:type="dxa"/>
            <w:tcBorders>
              <w:top w:val="single" w:color="E9E9E6" w:sz="4" w:space="0"/>
              <w:left w:val="single" w:color="E9E9E6" w:sz="4" w:space="0"/>
              <w:bottom w:val="single" w:color="E9E9E6" w:sz="4" w:space="0"/>
              <w:right w:val="single" w:color="E9E9E6" w:sz="4" w:space="0"/>
            </w:tcBorders>
          </w:tcPr>
          <w:p w:rsidR="001E2391" w:rsidP="00EE3076" w:rsidRDefault="001E2391" w14:paraId="1E08F84B" w14:textId="77777777">
            <w:pPr>
              <w:pStyle w:val="SPblock"/>
            </w:pPr>
            <w:r>
              <w:t>Social</w:t>
            </w:r>
          </w:p>
        </w:tc>
        <w:tc>
          <w:tcPr>
            <w:tcW w:w="7371" w:type="dxa"/>
            <w:tcBorders>
              <w:top w:val="single" w:color="E9E9E6" w:sz="4" w:space="0"/>
              <w:left w:val="single" w:color="E9E9E6" w:sz="4" w:space="0"/>
              <w:bottom w:val="single" w:color="E9E9E6" w:sz="4" w:space="0"/>
              <w:right w:val="single" w:color="E9E9E6" w:sz="4" w:space="0"/>
            </w:tcBorders>
          </w:tcPr>
          <w:p w:rsidRPr="00EE3076" w:rsidR="001E2391" w:rsidP="00EE3076" w:rsidRDefault="001E2391" w14:paraId="592A1336" w14:textId="77777777">
            <w:pPr>
              <w:pStyle w:val="SPtabletext"/>
            </w:pPr>
            <w:r w:rsidRPr="00EE3076">
              <w:t>…there are social disruptions to important relationships or loyalty to others harmed by the change (e.g. the survivor effects), nonlinear network effects on information transmission (virality, influencers).</w:t>
            </w:r>
          </w:p>
        </w:tc>
      </w:tr>
      <w:tr w:rsidR="001E2391" w:rsidTr="005B5AD9" w14:paraId="40BDA465" w14:textId="77777777">
        <w:tc>
          <w:tcPr>
            <w:tcW w:w="2263" w:type="dxa"/>
            <w:tcBorders>
              <w:top w:val="single" w:color="E9E9E6" w:sz="4" w:space="0"/>
              <w:left w:val="single" w:color="E9E9E6" w:sz="4" w:space="0"/>
              <w:bottom w:val="single" w:color="E9E9E6" w:sz="4" w:space="0"/>
              <w:right w:val="single" w:color="E9E9E6" w:sz="4" w:space="0"/>
            </w:tcBorders>
          </w:tcPr>
          <w:p w:rsidR="001E2391" w:rsidP="00EE3076" w:rsidRDefault="001E2391" w14:paraId="4DCEE3D2" w14:textId="77777777">
            <w:pPr>
              <w:pStyle w:val="SPblock"/>
            </w:pPr>
            <w:r>
              <w:t>Cultural</w:t>
            </w:r>
          </w:p>
        </w:tc>
        <w:tc>
          <w:tcPr>
            <w:tcW w:w="7371" w:type="dxa"/>
            <w:tcBorders>
              <w:top w:val="single" w:color="E9E9E6" w:sz="4" w:space="0"/>
              <w:left w:val="single" w:color="E9E9E6" w:sz="4" w:space="0"/>
              <w:bottom w:val="single" w:color="E9E9E6" w:sz="4" w:space="0"/>
              <w:right w:val="single" w:color="E9E9E6" w:sz="4" w:space="0"/>
            </w:tcBorders>
          </w:tcPr>
          <w:p w:rsidRPr="00EE3076" w:rsidR="001E2391" w:rsidP="00EE3076" w:rsidRDefault="001E2391" w14:paraId="1506CB9B" w14:textId="77777777">
            <w:pPr>
              <w:pStyle w:val="SPtabletext"/>
            </w:pPr>
            <w:r w:rsidRPr="00EE3076">
              <w:t>…organisational norms, meaning social mimicry, rituals, language and values that reinforce old (undesirable) patterns of individual thinking and behaving.</w:t>
            </w:r>
          </w:p>
        </w:tc>
      </w:tr>
      <w:tr w:rsidR="001E2391" w:rsidTr="005B5AD9" w14:paraId="2D268CD1" w14:textId="77777777">
        <w:tc>
          <w:tcPr>
            <w:tcW w:w="2263" w:type="dxa"/>
            <w:tcBorders>
              <w:top w:val="single" w:color="E9E9E6" w:sz="4" w:space="0"/>
              <w:left w:val="single" w:color="E9E9E6" w:sz="4" w:space="0"/>
              <w:bottom w:val="single" w:color="E9E9E6" w:sz="4" w:space="0"/>
              <w:right w:val="single" w:color="E9E9E6" w:sz="4" w:space="0"/>
            </w:tcBorders>
          </w:tcPr>
          <w:p w:rsidR="001E2391" w:rsidP="00EE3076" w:rsidRDefault="001E2391" w14:paraId="46587B2D" w14:textId="77777777">
            <w:pPr>
              <w:pStyle w:val="SPblock"/>
            </w:pPr>
            <w:r>
              <w:t>Political</w:t>
            </w:r>
          </w:p>
        </w:tc>
        <w:tc>
          <w:tcPr>
            <w:tcW w:w="7371" w:type="dxa"/>
            <w:tcBorders>
              <w:top w:val="single" w:color="E9E9E6" w:sz="4" w:space="0"/>
              <w:left w:val="single" w:color="E9E9E6" w:sz="4" w:space="0"/>
              <w:bottom w:val="single" w:color="E9E9E6" w:sz="4" w:space="0"/>
              <w:right w:val="single" w:color="E9E9E6" w:sz="4" w:space="0"/>
            </w:tcBorders>
          </w:tcPr>
          <w:p w:rsidRPr="00EE3076" w:rsidR="001E2391" w:rsidP="00EE3076" w:rsidRDefault="001E2391" w14:paraId="4B7A47F0" w14:textId="77777777">
            <w:pPr>
              <w:pStyle w:val="SPtabletext"/>
            </w:pPr>
            <w:r w:rsidRPr="00EE3076">
              <w:t>…political allegiances, change in power structures, or loss of perceived power, influence, control or autonomy.</w:t>
            </w:r>
          </w:p>
        </w:tc>
      </w:tr>
    </w:tbl>
    <w:bookmarkEnd w:id="60"/>
    <w:p w:rsidR="006D34AA" w:rsidP="006D34AA" w:rsidRDefault="006D34AA" w14:paraId="6E117242" w14:textId="3344D872">
      <w:pPr>
        <w:pStyle w:val="SPReference"/>
      </w:pPr>
      <w:r>
        <w:t>Adapted from Gibbons (2015)</w:t>
      </w:r>
    </w:p>
    <w:p w:rsidR="00C058CB" w:rsidP="00C058CB" w:rsidRDefault="00C058CB" w14:paraId="255D20E2" w14:textId="6B601CEC">
      <w:pPr>
        <w:pStyle w:val="SPActivity"/>
      </w:pPr>
      <w:bookmarkStart w:name="_Toc501436191" w:id="61"/>
      <w:r>
        <w:t>Activity: Addressing resistance</w:t>
      </w:r>
    </w:p>
    <w:p w:rsidR="00C058CB" w:rsidP="00C058CB" w:rsidRDefault="00C058CB" w14:paraId="00C34E5B" w14:textId="52467983">
      <w:pPr>
        <w:pStyle w:val="SPbodytext"/>
      </w:pPr>
      <w:r>
        <w:t>Your facilitator will give you two causes to discuss. Looking at why people resist, can you come up with a couple of methods to help you guide people through this resistance? Share with the group.</w:t>
      </w:r>
    </w:p>
    <w:p w:rsidR="00C058CB" w:rsidP="00C058CB" w:rsidRDefault="00C058CB" w14:paraId="5FA19AC6" w14:textId="77777777">
      <w:pPr>
        <w:pStyle w:val="SPlinedparagraph"/>
      </w:pPr>
    </w:p>
    <w:p w:rsidR="00C058CB" w:rsidP="00C058CB" w:rsidRDefault="00C058CB" w14:paraId="55BB9417" w14:textId="77777777">
      <w:pPr>
        <w:pStyle w:val="SPlinedparagraph"/>
      </w:pPr>
    </w:p>
    <w:p w:rsidR="00C058CB" w:rsidP="00C058CB" w:rsidRDefault="00C058CB" w14:paraId="182D2CD2" w14:textId="77777777">
      <w:pPr>
        <w:pStyle w:val="SPlinedparagraph"/>
      </w:pPr>
    </w:p>
    <w:p w:rsidR="00C058CB" w:rsidP="00C058CB" w:rsidRDefault="00C058CB" w14:paraId="181D2E70" w14:textId="48503693">
      <w:pPr>
        <w:pStyle w:val="SPlinedparagraph"/>
      </w:pPr>
    </w:p>
    <w:p w:rsidR="0040108D" w:rsidP="00C058CB" w:rsidRDefault="0040108D" w14:paraId="484A72CE" w14:textId="35E050D3">
      <w:pPr>
        <w:pStyle w:val="SPlinedparagraph"/>
      </w:pPr>
    </w:p>
    <w:p w:rsidR="0040108D" w:rsidP="00C058CB" w:rsidRDefault="0040108D" w14:paraId="79898BDC" w14:textId="3D4913C5">
      <w:pPr>
        <w:pStyle w:val="SPlinedparagraph"/>
      </w:pPr>
    </w:p>
    <w:p w:rsidR="0040108D" w:rsidP="00C058CB" w:rsidRDefault="0040108D" w14:paraId="378849DA" w14:textId="77777777">
      <w:pPr>
        <w:pStyle w:val="SPlinedparagraph"/>
      </w:pPr>
    </w:p>
    <w:p w:rsidR="00C058CB" w:rsidP="00C058CB" w:rsidRDefault="00C058CB" w14:paraId="328B305E" w14:textId="77777777">
      <w:pPr>
        <w:pStyle w:val="SPlinedparagraph"/>
      </w:pPr>
    </w:p>
    <w:p w:rsidR="00C058CB" w:rsidP="00C058CB" w:rsidRDefault="00C058CB" w14:paraId="20CB4A09" w14:textId="77777777">
      <w:pPr>
        <w:pStyle w:val="SPlinedparagraph"/>
      </w:pPr>
    </w:p>
    <w:bookmarkEnd w:id="61"/>
    <w:p w:rsidR="0040108D" w:rsidRDefault="0040108D" w14:paraId="2CACDD9B" w14:textId="77777777">
      <w:pPr>
        <w:rPr>
          <w:rFonts w:ascii="Open Sans SemiBold" w:hAnsi="Open Sans SemiBold"/>
          <w:color w:val="000000" w:themeColor="text1"/>
          <w:sz w:val="36"/>
          <w:szCs w:val="40"/>
          <w:lang w:val="en-US"/>
        </w:rPr>
      </w:pPr>
      <w:r>
        <w:br w:type="page"/>
      </w:r>
    </w:p>
    <w:p w:rsidR="007F4689" w:rsidP="007F4689" w:rsidRDefault="007F4689" w14:paraId="76B7A240" w14:textId="77777777">
      <w:pPr>
        <w:pStyle w:val="SPheading1"/>
      </w:pPr>
      <w:bookmarkStart w:name="_Toc524438663" w:id="62"/>
      <w:r>
        <w:t>End of Day One</w:t>
      </w:r>
      <w:bookmarkEnd w:id="62"/>
    </w:p>
    <w:p w:rsidR="007F4689" w:rsidP="007F4689" w:rsidRDefault="007F4689" w14:paraId="7DD86682" w14:textId="77777777">
      <w:pPr>
        <w:pStyle w:val="SPbodytext"/>
      </w:pPr>
      <w:r>
        <w:t>Take a moment to list the three most valuable things you took from today – an idea, a method, a resource. Include a brief explanation of where you plan to use it back in your workplace.</w:t>
      </w:r>
    </w:p>
    <w:tbl>
      <w:tblPr>
        <w:tblStyle w:val="TableGrid"/>
        <w:tblW w:w="0" w:type="auto"/>
        <w:tblBorders>
          <w:top w:val="single" w:color="E8E8E6" w:sz="6" w:space="0"/>
          <w:left w:val="single" w:color="E8E8E6" w:sz="6" w:space="0"/>
          <w:bottom w:val="single" w:color="E8E8E6" w:sz="6" w:space="0"/>
          <w:right w:val="single" w:color="E8E8E6" w:sz="6" w:space="0"/>
          <w:insideH w:val="single" w:color="E8E8E6" w:sz="6" w:space="0"/>
          <w:insideV w:val="single" w:color="E8E8E6" w:sz="6" w:space="0"/>
        </w:tblBorders>
        <w:tblLook w:val="04A0" w:firstRow="1" w:lastRow="0" w:firstColumn="1" w:lastColumn="0" w:noHBand="0" w:noVBand="1"/>
      </w:tblPr>
      <w:tblGrid>
        <w:gridCol w:w="9502"/>
      </w:tblGrid>
      <w:tr w:rsidR="007F4689" w:rsidTr="00795B89" w14:paraId="75EEC0DC" w14:textId="77777777">
        <w:trPr>
          <w:trHeight w:val="2438"/>
        </w:trPr>
        <w:tc>
          <w:tcPr>
            <w:tcW w:w="9508" w:type="dxa"/>
          </w:tcPr>
          <w:p w:rsidR="007F4689" w:rsidP="00795B89" w:rsidRDefault="007F4689" w14:paraId="71E193C4" w14:textId="77777777">
            <w:pPr>
              <w:pStyle w:val="SPbodytext"/>
            </w:pPr>
          </w:p>
        </w:tc>
      </w:tr>
      <w:tr w:rsidR="007F4689" w:rsidTr="00795B89" w14:paraId="66096091" w14:textId="77777777">
        <w:trPr>
          <w:trHeight w:val="2438"/>
        </w:trPr>
        <w:tc>
          <w:tcPr>
            <w:tcW w:w="9508" w:type="dxa"/>
          </w:tcPr>
          <w:p w:rsidR="007F4689" w:rsidP="00795B89" w:rsidRDefault="007F4689" w14:paraId="63699F19" w14:textId="77777777">
            <w:pPr>
              <w:pStyle w:val="SPbodytext"/>
            </w:pPr>
          </w:p>
        </w:tc>
      </w:tr>
      <w:tr w:rsidR="007F4689" w:rsidTr="00795B89" w14:paraId="422C9A64" w14:textId="77777777">
        <w:trPr>
          <w:trHeight w:val="2438"/>
        </w:trPr>
        <w:tc>
          <w:tcPr>
            <w:tcW w:w="9508" w:type="dxa"/>
          </w:tcPr>
          <w:p w:rsidR="007F4689" w:rsidP="00795B89" w:rsidRDefault="007F4689" w14:paraId="10CA7664" w14:textId="77777777">
            <w:pPr>
              <w:pStyle w:val="SPbodytext"/>
            </w:pPr>
          </w:p>
        </w:tc>
      </w:tr>
    </w:tbl>
    <w:p w:rsidR="007F4689" w:rsidP="007F4689" w:rsidRDefault="007F4689" w14:paraId="6068773F" w14:textId="77777777">
      <w:pPr>
        <w:pStyle w:val="SPbodytext"/>
      </w:pPr>
    </w:p>
    <w:p w:rsidR="007F4689" w:rsidRDefault="007F4689" w14:paraId="5E0F4BDE" w14:textId="77777777">
      <w:pPr>
        <w:rPr>
          <w:rFonts w:ascii="Open Sans SemiBold" w:hAnsi="Open Sans SemiBold"/>
          <w:color w:val="000000" w:themeColor="text1"/>
          <w:sz w:val="36"/>
          <w:szCs w:val="40"/>
          <w:lang w:val="en-US"/>
        </w:rPr>
      </w:pPr>
      <w:r>
        <w:br w:type="page"/>
      </w:r>
    </w:p>
    <w:p w:rsidR="00E96F56" w:rsidP="00E96F56" w:rsidRDefault="00CD1C47" w14:paraId="1C3B6FE6" w14:textId="22B392B1">
      <w:pPr>
        <w:pStyle w:val="SPheading1"/>
      </w:pPr>
      <w:bookmarkStart w:name="_Toc524438664" w:id="63"/>
      <w:r>
        <w:t>Managing the Risks</w:t>
      </w:r>
      <w:bookmarkEnd w:id="63"/>
    </w:p>
    <w:p w:rsidR="0040108D" w:rsidP="0040108D" w:rsidRDefault="0040108D" w14:paraId="6D14447D" w14:textId="77777777">
      <w:pPr>
        <w:pStyle w:val="SPbodytext"/>
        <w:rPr>
          <w:lang w:val="en-AU"/>
        </w:rPr>
      </w:pPr>
      <w:bookmarkStart w:name="_Toc501436192" w:id="64"/>
      <w:r w:rsidRPr="00721FE5">
        <w:rPr>
          <w:lang w:val="en-AU"/>
        </w:rPr>
        <w:t>One of the more important elements of project management is to identify, assess and prioritise the potential risks to the activities, resources, schedules and other aspects of the project. Once the risks have been identified and evaluated, the risk management process assists the Project Manager in minimising, mitigating, monitoring and controlling the probability and impact of these events.</w:t>
      </w:r>
    </w:p>
    <w:p w:rsidR="0040108D" w:rsidP="0040108D" w:rsidRDefault="0040108D" w14:paraId="3D945444" w14:textId="77777777">
      <w:pPr>
        <w:pStyle w:val="SPImage"/>
      </w:pPr>
      <w:r>
        <w:rPr>
          <w:noProof/>
          <w:lang w:val="en-AU" w:eastAsia="en-AU"/>
        </w:rPr>
        <w:drawing>
          <wp:inline distT="0" distB="0" distL="0" distR="0" wp14:anchorId="4B75B305" wp14:editId="7D61AC6A">
            <wp:extent cx="3021101" cy="2760133"/>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22688" cy="2761583"/>
                    </a:xfrm>
                    <a:prstGeom prst="rect">
                      <a:avLst/>
                    </a:prstGeom>
                    <a:noFill/>
                  </pic:spPr>
                </pic:pic>
              </a:graphicData>
            </a:graphic>
          </wp:inline>
        </w:drawing>
      </w:r>
    </w:p>
    <w:p w:rsidRPr="00B01455" w:rsidR="0040108D" w:rsidP="0040108D" w:rsidRDefault="0040108D" w14:paraId="7E717B0F" w14:textId="77777777">
      <w:pPr>
        <w:pStyle w:val="SPReference"/>
      </w:pPr>
      <w:r w:rsidRPr="00B01455">
        <w:rPr>
          <w:rStyle w:val="Hyperlink"/>
          <w:rFonts w:ascii="Open Sans" w:hAnsi="Open Sans"/>
          <w:color w:val="595959" w:themeColor="text1" w:themeTint="A6"/>
          <w:u w:val="none"/>
        </w:rPr>
        <w:t>AS/NZS ISO 31000:2009 Risk management</w:t>
      </w:r>
    </w:p>
    <w:p w:rsidRPr="00721FE5" w:rsidR="0040108D" w:rsidP="0040108D" w:rsidRDefault="0040108D" w14:paraId="628ADDCA" w14:textId="77777777">
      <w:pPr>
        <w:pStyle w:val="SPbodytext"/>
        <w:rPr>
          <w:lang w:val="en-AU"/>
        </w:rPr>
      </w:pPr>
      <w:r w:rsidRPr="00721FE5">
        <w:rPr>
          <w:lang w:val="en-AU"/>
        </w:rPr>
        <w:t>Projects can experience positive and negative impacts from risks, although we generally tend to focus on the potential negative impacts. Importantly, a project might be affected by known and unknown risks – where an unknown risk is an event that impacts the project</w:t>
      </w:r>
      <w:r>
        <w:rPr>
          <w:lang w:val="en-AU"/>
        </w:rPr>
        <w:t xml:space="preserve"> but</w:t>
      </w:r>
      <w:r w:rsidRPr="00721FE5">
        <w:rPr>
          <w:lang w:val="en-AU"/>
        </w:rPr>
        <w:t xml:space="preserve"> had not been identified previously.</w:t>
      </w:r>
    </w:p>
    <w:p w:rsidRPr="00721FE5" w:rsidR="0040108D" w:rsidP="0040108D" w:rsidRDefault="0040108D" w14:paraId="046B8B98" w14:textId="77777777">
      <w:pPr>
        <w:pStyle w:val="SPheading2"/>
        <w:rPr>
          <w:lang w:val="en-AU"/>
        </w:rPr>
      </w:pPr>
      <w:bookmarkStart w:name="_Toc504743361" w:id="65"/>
      <w:bookmarkStart w:name="_Toc524438665" w:id="66"/>
      <w:r w:rsidRPr="00721FE5">
        <w:rPr>
          <w:lang w:val="en-AU"/>
        </w:rPr>
        <w:t>Risk breakdown structure</w:t>
      </w:r>
      <w:bookmarkEnd w:id="65"/>
      <w:bookmarkEnd w:id="66"/>
    </w:p>
    <w:p w:rsidR="0040108D" w:rsidP="0040108D" w:rsidRDefault="0040108D" w14:paraId="2CD6E757" w14:textId="77777777">
      <w:pPr>
        <w:pStyle w:val="SPbodytext"/>
      </w:pPr>
      <w:r w:rsidRPr="00721FE5">
        <w:rPr>
          <w:lang w:val="en-AU"/>
        </w:rPr>
        <w:t>PMBOK includes the following Risk Breakdow</w:t>
      </w:r>
      <w:r>
        <w:rPr>
          <w:lang w:val="en-AU"/>
        </w:rPr>
        <w:t xml:space="preserve">n Structure (RBS) figure, which </w:t>
      </w:r>
      <w:r w:rsidRPr="009051D7">
        <w:rPr>
          <w:i/>
        </w:rPr>
        <w:t>…lists the categories and sub-categories within which risks may arise for a typical project.</w:t>
      </w:r>
      <w:r>
        <w:t xml:space="preserve"> </w:t>
      </w:r>
    </w:p>
    <w:p w:rsidRPr="00721FE5" w:rsidR="00E96F56" w:rsidP="00E96F56" w:rsidRDefault="00E96F56" w14:paraId="6458FADB" w14:textId="04C16751">
      <w:pPr>
        <w:pStyle w:val="SPImage"/>
      </w:pPr>
      <w:r>
        <w:rPr>
          <w:noProof/>
          <w:lang w:val="en-AU" w:eastAsia="en-AU"/>
        </w:rPr>
        <w:drawing>
          <wp:inline distT="0" distB="0" distL="0" distR="0" wp14:anchorId="69B5286A" wp14:editId="77DC0AD6">
            <wp:extent cx="4306226" cy="2621280"/>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59166" cy="2653505"/>
                    </a:xfrm>
                    <a:prstGeom prst="rect">
                      <a:avLst/>
                    </a:prstGeom>
                    <a:noFill/>
                  </pic:spPr>
                </pic:pic>
              </a:graphicData>
            </a:graphic>
          </wp:inline>
        </w:drawing>
      </w:r>
    </w:p>
    <w:p w:rsidR="00E96F56" w:rsidP="00E96F56" w:rsidRDefault="00E96F56" w14:paraId="63BD670C" w14:textId="77777777">
      <w:pPr>
        <w:pStyle w:val="SPheading2"/>
      </w:pPr>
      <w:bookmarkStart w:name="_Toc524438666" w:id="67"/>
      <w:r>
        <w:t>Consequences and likelihood</w:t>
      </w:r>
      <w:bookmarkEnd w:id="64"/>
      <w:bookmarkEnd w:id="67"/>
    </w:p>
    <w:p w:rsidR="00E96F56" w:rsidP="00E96F56" w:rsidRDefault="00E96F56" w14:paraId="1B38B2C7" w14:textId="74250F91">
      <w:pPr>
        <w:pStyle w:val="SPblock"/>
        <w:jc w:val="center"/>
      </w:pPr>
      <w:r>
        <w:t>Consequence</w:t>
      </w:r>
      <w:r w:rsidR="009113F3">
        <w:t xml:space="preserve"> </w:t>
      </w:r>
      <w:r w:rsidR="00DB2805">
        <w:t>(Impact)</w:t>
      </w:r>
      <w:r>
        <w:t xml:space="preserve"> – How severe could the outcomes be if the risk event occurred?</w:t>
      </w:r>
    </w:p>
    <w:p w:rsidRPr="00861743" w:rsidR="00E96F56" w:rsidP="00E96F56" w:rsidRDefault="00E96F56" w14:paraId="692F3D1B" w14:textId="7196A51E">
      <w:pPr>
        <w:pStyle w:val="SPblock"/>
        <w:jc w:val="center"/>
      </w:pPr>
      <w:r>
        <w:t>Likelihood</w:t>
      </w:r>
      <w:r w:rsidR="00DB2805">
        <w:t xml:space="preserve"> (Probability)</w:t>
      </w:r>
      <w:r>
        <w:t xml:space="preserve"> – What’s the chance of the risk occurring?</w:t>
      </w:r>
    </w:p>
    <w:tbl>
      <w:tblPr>
        <w:tblStyle w:val="TableGridLight"/>
        <w:tblW w:w="0" w:type="auto"/>
        <w:tblInd w:w="137" w:type="dxa"/>
        <w:tblBorders>
          <w:top w:val="single" w:color="B1B1AB" w:sz="4" w:space="0"/>
          <w:left w:val="single" w:color="B1B1AB" w:sz="4" w:space="0"/>
          <w:bottom w:val="single" w:color="B1B1AB" w:sz="4" w:space="0"/>
          <w:right w:val="single" w:color="B1B1AB" w:sz="4" w:space="0"/>
          <w:insideH w:val="single" w:color="B1B1AB" w:sz="4" w:space="0"/>
          <w:insideV w:val="single" w:color="B1B1AB" w:sz="4" w:space="0"/>
        </w:tblBorders>
        <w:tblLook w:val="04A0" w:firstRow="1" w:lastRow="0" w:firstColumn="1" w:lastColumn="0" w:noHBand="0" w:noVBand="1"/>
      </w:tblPr>
      <w:tblGrid>
        <w:gridCol w:w="1980"/>
        <w:gridCol w:w="1417"/>
        <w:gridCol w:w="1417"/>
        <w:gridCol w:w="1417"/>
        <w:gridCol w:w="1417"/>
        <w:gridCol w:w="1417"/>
      </w:tblGrid>
      <w:tr w:rsidR="00E96F56" w:rsidTr="00E96F56" w14:paraId="3654A844" w14:textId="77777777">
        <w:tc>
          <w:tcPr>
            <w:tcW w:w="1980" w:type="dxa"/>
            <w:shd w:val="clear" w:color="auto" w:fill="E8E8E6"/>
          </w:tcPr>
          <w:p w:rsidRPr="001F6FE0" w:rsidR="00E96F56" w:rsidP="00E96F56" w:rsidRDefault="00E96F56" w14:paraId="39261F79" w14:textId="77777777">
            <w:pPr>
              <w:pStyle w:val="SPtts0"/>
              <w:jc w:val="right"/>
              <w:rPr>
                <w:b/>
              </w:rPr>
            </w:pPr>
            <w:r w:rsidRPr="001F6FE0">
              <w:rPr>
                <w:b/>
              </w:rPr>
              <w:t xml:space="preserve">Consequence </w:t>
            </w:r>
          </w:p>
          <w:p w:rsidR="00E96F56" w:rsidP="00E96F56" w:rsidRDefault="00E96F56" w14:paraId="069231EA" w14:textId="77777777">
            <w:pPr>
              <w:pStyle w:val="SPtts0"/>
            </w:pPr>
            <w:r>
              <w:t>Likelihood</w:t>
            </w:r>
          </w:p>
        </w:tc>
        <w:tc>
          <w:tcPr>
            <w:tcW w:w="1417" w:type="dxa"/>
            <w:shd w:val="clear" w:color="auto" w:fill="E8E8E6"/>
            <w:vAlign w:val="center"/>
          </w:tcPr>
          <w:p w:rsidRPr="001F6FE0" w:rsidR="00E96F56" w:rsidP="00E96F56" w:rsidRDefault="00E96F56" w14:paraId="31918007" w14:textId="77777777">
            <w:pPr>
              <w:pStyle w:val="SPtts0"/>
              <w:jc w:val="center"/>
              <w:rPr>
                <w:b/>
              </w:rPr>
            </w:pPr>
            <w:r w:rsidRPr="001F6FE0">
              <w:rPr>
                <w:b/>
              </w:rPr>
              <w:t>Insignificant</w:t>
            </w:r>
          </w:p>
          <w:p w:rsidRPr="001F6FE0" w:rsidR="00E96F56" w:rsidP="00E96F56" w:rsidRDefault="00E96F56" w14:paraId="35E951DA" w14:textId="77777777">
            <w:pPr>
              <w:pStyle w:val="SPtts0"/>
              <w:jc w:val="center"/>
              <w:rPr>
                <w:b/>
              </w:rPr>
            </w:pPr>
            <w:r w:rsidRPr="001F6FE0">
              <w:rPr>
                <w:b/>
              </w:rPr>
              <w:t>1</w:t>
            </w:r>
          </w:p>
        </w:tc>
        <w:tc>
          <w:tcPr>
            <w:tcW w:w="1417" w:type="dxa"/>
            <w:shd w:val="clear" w:color="auto" w:fill="E8E8E6"/>
            <w:vAlign w:val="center"/>
          </w:tcPr>
          <w:p w:rsidRPr="001F6FE0" w:rsidR="00E96F56" w:rsidP="00E96F56" w:rsidRDefault="00E96F56" w14:paraId="52F5F2B5" w14:textId="77777777">
            <w:pPr>
              <w:pStyle w:val="SPtts0"/>
              <w:jc w:val="center"/>
              <w:rPr>
                <w:b/>
              </w:rPr>
            </w:pPr>
            <w:r w:rsidRPr="001F6FE0">
              <w:rPr>
                <w:b/>
              </w:rPr>
              <w:t>Minor</w:t>
            </w:r>
          </w:p>
          <w:p w:rsidRPr="001F6FE0" w:rsidR="00E96F56" w:rsidP="00E96F56" w:rsidRDefault="00E96F56" w14:paraId="406CF3C7" w14:textId="77777777">
            <w:pPr>
              <w:pStyle w:val="SPtts0"/>
              <w:jc w:val="center"/>
              <w:rPr>
                <w:b/>
              </w:rPr>
            </w:pPr>
            <w:r w:rsidRPr="001F6FE0">
              <w:rPr>
                <w:b/>
              </w:rPr>
              <w:t>2</w:t>
            </w:r>
          </w:p>
        </w:tc>
        <w:tc>
          <w:tcPr>
            <w:tcW w:w="1417" w:type="dxa"/>
            <w:shd w:val="clear" w:color="auto" w:fill="E8E8E6"/>
            <w:vAlign w:val="center"/>
          </w:tcPr>
          <w:p w:rsidRPr="001F6FE0" w:rsidR="00E96F56" w:rsidP="00E96F56" w:rsidRDefault="00E96F56" w14:paraId="2ED0F3F5" w14:textId="77777777">
            <w:pPr>
              <w:pStyle w:val="SPtts0"/>
              <w:jc w:val="center"/>
              <w:rPr>
                <w:b/>
              </w:rPr>
            </w:pPr>
            <w:r w:rsidRPr="001F6FE0">
              <w:rPr>
                <w:b/>
              </w:rPr>
              <w:t>Moderate</w:t>
            </w:r>
          </w:p>
          <w:p w:rsidRPr="001F6FE0" w:rsidR="00E96F56" w:rsidP="00E96F56" w:rsidRDefault="00E96F56" w14:paraId="212BCF9A" w14:textId="77777777">
            <w:pPr>
              <w:pStyle w:val="SPtts0"/>
              <w:jc w:val="center"/>
              <w:rPr>
                <w:b/>
              </w:rPr>
            </w:pPr>
            <w:r w:rsidRPr="001F6FE0">
              <w:rPr>
                <w:b/>
              </w:rPr>
              <w:t>3</w:t>
            </w:r>
          </w:p>
        </w:tc>
        <w:tc>
          <w:tcPr>
            <w:tcW w:w="1417" w:type="dxa"/>
            <w:shd w:val="clear" w:color="auto" w:fill="E8E8E6"/>
            <w:vAlign w:val="center"/>
          </w:tcPr>
          <w:p w:rsidRPr="001F6FE0" w:rsidR="00E96F56" w:rsidP="00E96F56" w:rsidRDefault="00E96F56" w14:paraId="28C8195E" w14:textId="77777777">
            <w:pPr>
              <w:pStyle w:val="SPtts0"/>
              <w:jc w:val="center"/>
              <w:rPr>
                <w:b/>
              </w:rPr>
            </w:pPr>
            <w:r w:rsidRPr="001F6FE0">
              <w:rPr>
                <w:b/>
              </w:rPr>
              <w:t>Major</w:t>
            </w:r>
          </w:p>
          <w:p w:rsidRPr="001F6FE0" w:rsidR="00E96F56" w:rsidP="00E96F56" w:rsidRDefault="00E96F56" w14:paraId="1F81FD7F" w14:textId="77777777">
            <w:pPr>
              <w:pStyle w:val="SPtts0"/>
              <w:jc w:val="center"/>
              <w:rPr>
                <w:b/>
              </w:rPr>
            </w:pPr>
            <w:r w:rsidRPr="001F6FE0">
              <w:rPr>
                <w:b/>
              </w:rPr>
              <w:t>4</w:t>
            </w:r>
          </w:p>
        </w:tc>
        <w:tc>
          <w:tcPr>
            <w:tcW w:w="1417" w:type="dxa"/>
            <w:shd w:val="clear" w:color="auto" w:fill="E8E8E6"/>
            <w:vAlign w:val="center"/>
          </w:tcPr>
          <w:p w:rsidRPr="001F6FE0" w:rsidR="00E96F56" w:rsidP="00E96F56" w:rsidRDefault="00E96F56" w14:paraId="58E6BC83" w14:textId="77777777">
            <w:pPr>
              <w:pStyle w:val="SPtts0"/>
              <w:jc w:val="center"/>
              <w:rPr>
                <w:b/>
              </w:rPr>
            </w:pPr>
            <w:r w:rsidRPr="001F6FE0">
              <w:rPr>
                <w:b/>
              </w:rPr>
              <w:t>Severe</w:t>
            </w:r>
          </w:p>
          <w:p w:rsidRPr="001F6FE0" w:rsidR="00E96F56" w:rsidP="00E96F56" w:rsidRDefault="00E96F56" w14:paraId="26DAE374" w14:textId="77777777">
            <w:pPr>
              <w:pStyle w:val="SPtts0"/>
              <w:jc w:val="center"/>
              <w:rPr>
                <w:b/>
              </w:rPr>
            </w:pPr>
            <w:r w:rsidRPr="001F6FE0">
              <w:rPr>
                <w:b/>
              </w:rPr>
              <w:t>5</w:t>
            </w:r>
          </w:p>
        </w:tc>
      </w:tr>
      <w:tr w:rsidR="00E96F56" w:rsidTr="00E96F56" w14:paraId="384F314A" w14:textId="77777777">
        <w:trPr>
          <w:trHeight w:val="680"/>
        </w:trPr>
        <w:tc>
          <w:tcPr>
            <w:tcW w:w="1980" w:type="dxa"/>
            <w:shd w:val="clear" w:color="auto" w:fill="E8E8E6"/>
            <w:vAlign w:val="center"/>
          </w:tcPr>
          <w:p w:rsidR="00E96F56" w:rsidP="00E96F56" w:rsidRDefault="00505BD6" w14:paraId="68C80B59" w14:textId="2B2A9B60">
            <w:pPr>
              <w:pStyle w:val="SPtts0"/>
            </w:pPr>
            <w:r>
              <w:t>1</w:t>
            </w:r>
            <w:r w:rsidR="00E96F56">
              <w:t xml:space="preserve"> – Almost certain</w:t>
            </w:r>
          </w:p>
        </w:tc>
        <w:tc>
          <w:tcPr>
            <w:tcW w:w="1417" w:type="dxa"/>
            <w:vAlign w:val="center"/>
          </w:tcPr>
          <w:p w:rsidRPr="00861743" w:rsidR="00E96F56" w:rsidP="00E96F56" w:rsidRDefault="00E96F56" w14:paraId="5D683C95" w14:textId="77777777">
            <w:pPr>
              <w:pStyle w:val="SPtts0"/>
              <w:jc w:val="center"/>
              <w:rPr>
                <w:b/>
                <w:color w:val="FDB945" w:themeColor="accent5"/>
                <w:sz w:val="20"/>
              </w:rPr>
            </w:pPr>
            <w:r w:rsidRPr="00861743">
              <w:rPr>
                <w:b/>
                <w:color w:val="FDB945" w:themeColor="accent5"/>
                <w:sz w:val="20"/>
              </w:rPr>
              <w:t>M</w:t>
            </w:r>
          </w:p>
        </w:tc>
        <w:tc>
          <w:tcPr>
            <w:tcW w:w="1417" w:type="dxa"/>
            <w:vAlign w:val="center"/>
          </w:tcPr>
          <w:p w:rsidRPr="00861743" w:rsidR="00E96F56" w:rsidP="00E96F56" w:rsidRDefault="00E96F56" w14:paraId="02E90583" w14:textId="77777777">
            <w:pPr>
              <w:pStyle w:val="SPtts0"/>
              <w:jc w:val="center"/>
              <w:rPr>
                <w:b/>
                <w:color w:val="FDB945" w:themeColor="accent5"/>
                <w:sz w:val="20"/>
              </w:rPr>
            </w:pPr>
            <w:r w:rsidRPr="00861743">
              <w:rPr>
                <w:b/>
                <w:color w:val="FDB945" w:themeColor="accent5"/>
                <w:sz w:val="20"/>
              </w:rPr>
              <w:t>M</w:t>
            </w:r>
          </w:p>
        </w:tc>
        <w:tc>
          <w:tcPr>
            <w:tcW w:w="1417" w:type="dxa"/>
            <w:vAlign w:val="center"/>
          </w:tcPr>
          <w:p w:rsidRPr="00861743" w:rsidR="00E96F56" w:rsidP="00E96F56" w:rsidRDefault="00E96F56" w14:paraId="40851CDA" w14:textId="77777777">
            <w:pPr>
              <w:pStyle w:val="SPtts0"/>
              <w:jc w:val="center"/>
              <w:rPr>
                <w:b/>
                <w:color w:val="D262CF" w:themeColor="accent6" w:themeTint="99"/>
                <w:sz w:val="20"/>
              </w:rPr>
            </w:pPr>
            <w:r w:rsidRPr="00861743">
              <w:rPr>
                <w:b/>
                <w:color w:val="D262CF" w:themeColor="accent6" w:themeTint="99"/>
                <w:sz w:val="20"/>
              </w:rPr>
              <w:t>H</w:t>
            </w:r>
          </w:p>
        </w:tc>
        <w:tc>
          <w:tcPr>
            <w:tcW w:w="1417" w:type="dxa"/>
            <w:vAlign w:val="center"/>
          </w:tcPr>
          <w:p w:rsidRPr="00861743" w:rsidR="00E96F56" w:rsidP="00E96F56" w:rsidRDefault="00E96F56" w14:paraId="4DB09BC2" w14:textId="77777777">
            <w:pPr>
              <w:pStyle w:val="SPtts0"/>
              <w:jc w:val="center"/>
              <w:rPr>
                <w:b/>
                <w:color w:val="DC2D27" w:themeColor="accent1"/>
                <w:sz w:val="20"/>
              </w:rPr>
            </w:pPr>
            <w:r w:rsidRPr="00861743">
              <w:rPr>
                <w:b/>
                <w:color w:val="DC2D27" w:themeColor="accent1"/>
                <w:sz w:val="20"/>
              </w:rPr>
              <w:t>VH</w:t>
            </w:r>
          </w:p>
        </w:tc>
        <w:tc>
          <w:tcPr>
            <w:tcW w:w="1417" w:type="dxa"/>
            <w:vAlign w:val="center"/>
          </w:tcPr>
          <w:p w:rsidRPr="00861743" w:rsidR="00E96F56" w:rsidP="00E96F56" w:rsidRDefault="00E96F56" w14:paraId="0B5433AD" w14:textId="77777777">
            <w:pPr>
              <w:pStyle w:val="SPtts0"/>
              <w:jc w:val="center"/>
              <w:rPr>
                <w:b/>
                <w:color w:val="DC2D27" w:themeColor="accent1"/>
                <w:sz w:val="20"/>
              </w:rPr>
            </w:pPr>
            <w:r w:rsidRPr="00861743">
              <w:rPr>
                <w:b/>
                <w:color w:val="DC2D27" w:themeColor="accent1"/>
                <w:sz w:val="20"/>
              </w:rPr>
              <w:t>VH</w:t>
            </w:r>
          </w:p>
        </w:tc>
      </w:tr>
      <w:tr w:rsidR="00E96F56" w:rsidTr="00E96F56" w14:paraId="5935DAFC" w14:textId="77777777">
        <w:trPr>
          <w:trHeight w:val="680"/>
        </w:trPr>
        <w:tc>
          <w:tcPr>
            <w:tcW w:w="1980" w:type="dxa"/>
            <w:shd w:val="clear" w:color="auto" w:fill="E8E8E6"/>
            <w:vAlign w:val="center"/>
          </w:tcPr>
          <w:p w:rsidR="00E96F56" w:rsidP="00E96F56" w:rsidRDefault="00505BD6" w14:paraId="5122BBA0" w14:textId="09BB0761">
            <w:pPr>
              <w:pStyle w:val="SPtts0"/>
            </w:pPr>
            <w:r>
              <w:t>2</w:t>
            </w:r>
            <w:r w:rsidR="00E96F56">
              <w:t xml:space="preserve"> – Likely</w:t>
            </w:r>
          </w:p>
        </w:tc>
        <w:tc>
          <w:tcPr>
            <w:tcW w:w="1417" w:type="dxa"/>
            <w:vAlign w:val="center"/>
          </w:tcPr>
          <w:p w:rsidRPr="00861743" w:rsidR="00E96F56" w:rsidP="00E96F56" w:rsidRDefault="00E96F56" w14:paraId="3C84B780" w14:textId="77777777">
            <w:pPr>
              <w:pStyle w:val="SPtts0"/>
              <w:jc w:val="center"/>
              <w:rPr>
                <w:b/>
                <w:color w:val="FDB945" w:themeColor="accent5"/>
                <w:sz w:val="20"/>
              </w:rPr>
            </w:pPr>
            <w:r w:rsidRPr="00861743">
              <w:rPr>
                <w:b/>
                <w:color w:val="FDB945" w:themeColor="accent5"/>
                <w:sz w:val="20"/>
              </w:rPr>
              <w:t>M</w:t>
            </w:r>
          </w:p>
        </w:tc>
        <w:tc>
          <w:tcPr>
            <w:tcW w:w="1417" w:type="dxa"/>
            <w:vAlign w:val="center"/>
          </w:tcPr>
          <w:p w:rsidRPr="00861743" w:rsidR="00E96F56" w:rsidP="00E96F56" w:rsidRDefault="00E96F56" w14:paraId="4A808330" w14:textId="77777777">
            <w:pPr>
              <w:pStyle w:val="SPtts0"/>
              <w:jc w:val="center"/>
              <w:rPr>
                <w:b/>
                <w:color w:val="FDB945" w:themeColor="accent5"/>
                <w:sz w:val="20"/>
              </w:rPr>
            </w:pPr>
            <w:r w:rsidRPr="00861743">
              <w:rPr>
                <w:b/>
                <w:color w:val="FDB945" w:themeColor="accent5"/>
                <w:sz w:val="20"/>
              </w:rPr>
              <w:t>M</w:t>
            </w:r>
          </w:p>
        </w:tc>
        <w:tc>
          <w:tcPr>
            <w:tcW w:w="1417" w:type="dxa"/>
            <w:vAlign w:val="center"/>
          </w:tcPr>
          <w:p w:rsidRPr="00861743" w:rsidR="00E96F56" w:rsidP="00E96F56" w:rsidRDefault="00E96F56" w14:paraId="3F35B289" w14:textId="77777777">
            <w:pPr>
              <w:pStyle w:val="SPtts0"/>
              <w:jc w:val="center"/>
              <w:rPr>
                <w:b/>
                <w:color w:val="D262CF" w:themeColor="accent6" w:themeTint="99"/>
                <w:sz w:val="20"/>
              </w:rPr>
            </w:pPr>
            <w:r w:rsidRPr="00861743">
              <w:rPr>
                <w:b/>
                <w:color w:val="D262CF" w:themeColor="accent6" w:themeTint="99"/>
                <w:sz w:val="20"/>
              </w:rPr>
              <w:t>H</w:t>
            </w:r>
          </w:p>
        </w:tc>
        <w:tc>
          <w:tcPr>
            <w:tcW w:w="1417" w:type="dxa"/>
            <w:vAlign w:val="center"/>
          </w:tcPr>
          <w:p w:rsidRPr="00861743" w:rsidR="00E96F56" w:rsidP="00E96F56" w:rsidRDefault="00E96F56" w14:paraId="0A0F1368" w14:textId="77777777">
            <w:pPr>
              <w:pStyle w:val="SPtts0"/>
              <w:jc w:val="center"/>
              <w:rPr>
                <w:b/>
                <w:color w:val="D262CF" w:themeColor="accent6" w:themeTint="99"/>
                <w:sz w:val="20"/>
              </w:rPr>
            </w:pPr>
            <w:r w:rsidRPr="00861743">
              <w:rPr>
                <w:b/>
                <w:color w:val="D262CF" w:themeColor="accent6" w:themeTint="99"/>
                <w:sz w:val="20"/>
              </w:rPr>
              <w:t>H</w:t>
            </w:r>
          </w:p>
        </w:tc>
        <w:tc>
          <w:tcPr>
            <w:tcW w:w="1417" w:type="dxa"/>
            <w:vAlign w:val="center"/>
          </w:tcPr>
          <w:p w:rsidRPr="00861743" w:rsidR="00E96F56" w:rsidP="00E96F56" w:rsidRDefault="00E96F56" w14:paraId="7F6823E4" w14:textId="77777777">
            <w:pPr>
              <w:pStyle w:val="SPtts0"/>
              <w:jc w:val="center"/>
              <w:rPr>
                <w:b/>
                <w:color w:val="DC2D27" w:themeColor="accent1"/>
                <w:sz w:val="20"/>
              </w:rPr>
            </w:pPr>
            <w:r w:rsidRPr="00861743">
              <w:rPr>
                <w:b/>
                <w:color w:val="DC2D27" w:themeColor="accent1"/>
                <w:sz w:val="20"/>
              </w:rPr>
              <w:t>VH</w:t>
            </w:r>
          </w:p>
        </w:tc>
      </w:tr>
      <w:tr w:rsidR="00E96F56" w:rsidTr="00E96F56" w14:paraId="77F39FB1" w14:textId="77777777">
        <w:trPr>
          <w:trHeight w:val="680"/>
        </w:trPr>
        <w:tc>
          <w:tcPr>
            <w:tcW w:w="1980" w:type="dxa"/>
            <w:shd w:val="clear" w:color="auto" w:fill="E8E8E6"/>
            <w:vAlign w:val="center"/>
          </w:tcPr>
          <w:p w:rsidR="00E96F56" w:rsidP="00E96F56" w:rsidRDefault="00505BD6" w14:paraId="021EEAD0" w14:textId="08735B5F">
            <w:pPr>
              <w:pStyle w:val="SPtts0"/>
            </w:pPr>
            <w:r>
              <w:t>3</w:t>
            </w:r>
            <w:r w:rsidR="00E96F56">
              <w:t xml:space="preserve"> – Possible</w:t>
            </w:r>
          </w:p>
        </w:tc>
        <w:tc>
          <w:tcPr>
            <w:tcW w:w="1417" w:type="dxa"/>
            <w:vAlign w:val="center"/>
          </w:tcPr>
          <w:p w:rsidRPr="00861743" w:rsidR="00E96F56" w:rsidP="00E96F56" w:rsidRDefault="00E96F56" w14:paraId="7722EB4D" w14:textId="77777777">
            <w:pPr>
              <w:pStyle w:val="SPtts0"/>
              <w:jc w:val="center"/>
              <w:rPr>
                <w:b/>
                <w:color w:val="FDB945" w:themeColor="accent5"/>
                <w:sz w:val="20"/>
              </w:rPr>
            </w:pPr>
            <w:r w:rsidRPr="00861743">
              <w:rPr>
                <w:b/>
                <w:color w:val="FDB945" w:themeColor="accent5"/>
                <w:sz w:val="20"/>
              </w:rPr>
              <w:t>M</w:t>
            </w:r>
          </w:p>
        </w:tc>
        <w:tc>
          <w:tcPr>
            <w:tcW w:w="1417" w:type="dxa"/>
            <w:vAlign w:val="center"/>
          </w:tcPr>
          <w:p w:rsidRPr="00861743" w:rsidR="00E96F56" w:rsidP="00E96F56" w:rsidRDefault="00E96F56" w14:paraId="11A9DC98" w14:textId="77777777">
            <w:pPr>
              <w:pStyle w:val="SPtts0"/>
              <w:jc w:val="center"/>
              <w:rPr>
                <w:b/>
                <w:color w:val="FDB945" w:themeColor="accent5"/>
                <w:sz w:val="20"/>
              </w:rPr>
            </w:pPr>
            <w:r w:rsidRPr="00861743">
              <w:rPr>
                <w:b/>
                <w:color w:val="FDB945" w:themeColor="accent5"/>
                <w:sz w:val="20"/>
              </w:rPr>
              <w:t>M</w:t>
            </w:r>
          </w:p>
        </w:tc>
        <w:tc>
          <w:tcPr>
            <w:tcW w:w="1417" w:type="dxa"/>
            <w:vAlign w:val="center"/>
          </w:tcPr>
          <w:p w:rsidRPr="001F6FE0" w:rsidR="00E96F56" w:rsidP="00E96F56" w:rsidRDefault="00E96F56" w14:paraId="3C8061C0" w14:textId="77777777">
            <w:pPr>
              <w:pStyle w:val="SPtts0"/>
              <w:jc w:val="center"/>
              <w:rPr>
                <w:b/>
                <w:color w:val="FDB945" w:themeColor="accent5"/>
                <w:sz w:val="20"/>
              </w:rPr>
            </w:pPr>
            <w:r w:rsidRPr="001F6FE0">
              <w:rPr>
                <w:b/>
                <w:color w:val="FDB945" w:themeColor="accent5"/>
                <w:sz w:val="20"/>
              </w:rPr>
              <w:t>M</w:t>
            </w:r>
          </w:p>
        </w:tc>
        <w:tc>
          <w:tcPr>
            <w:tcW w:w="1417" w:type="dxa"/>
            <w:vAlign w:val="center"/>
          </w:tcPr>
          <w:p w:rsidRPr="00861743" w:rsidR="00E96F56" w:rsidP="00E96F56" w:rsidRDefault="00E96F56" w14:paraId="2432D4E0" w14:textId="77777777">
            <w:pPr>
              <w:pStyle w:val="SPtts0"/>
              <w:jc w:val="center"/>
              <w:rPr>
                <w:b/>
                <w:color w:val="D262CF" w:themeColor="accent6" w:themeTint="99"/>
                <w:sz w:val="20"/>
              </w:rPr>
            </w:pPr>
            <w:r w:rsidRPr="00861743">
              <w:rPr>
                <w:b/>
                <w:color w:val="D262CF" w:themeColor="accent6" w:themeTint="99"/>
                <w:sz w:val="20"/>
              </w:rPr>
              <w:t>H</w:t>
            </w:r>
          </w:p>
        </w:tc>
        <w:tc>
          <w:tcPr>
            <w:tcW w:w="1417" w:type="dxa"/>
            <w:vAlign w:val="center"/>
          </w:tcPr>
          <w:p w:rsidRPr="00861743" w:rsidR="00E96F56" w:rsidP="00E96F56" w:rsidRDefault="00E96F56" w14:paraId="4D1D4BD9" w14:textId="77777777">
            <w:pPr>
              <w:pStyle w:val="SPtts0"/>
              <w:jc w:val="center"/>
              <w:rPr>
                <w:b/>
                <w:color w:val="DC2D27" w:themeColor="accent1"/>
                <w:sz w:val="20"/>
              </w:rPr>
            </w:pPr>
            <w:r w:rsidRPr="00861743">
              <w:rPr>
                <w:b/>
                <w:color w:val="DC2D27" w:themeColor="accent1"/>
                <w:sz w:val="20"/>
              </w:rPr>
              <w:t>VH</w:t>
            </w:r>
          </w:p>
        </w:tc>
      </w:tr>
      <w:tr w:rsidR="00E96F56" w:rsidTr="00E96F56" w14:paraId="28711B5B" w14:textId="77777777">
        <w:trPr>
          <w:trHeight w:val="680"/>
        </w:trPr>
        <w:tc>
          <w:tcPr>
            <w:tcW w:w="1980" w:type="dxa"/>
            <w:shd w:val="clear" w:color="auto" w:fill="E8E8E6"/>
            <w:vAlign w:val="center"/>
          </w:tcPr>
          <w:p w:rsidR="00E96F56" w:rsidP="00E96F56" w:rsidRDefault="00505BD6" w14:paraId="58423DAA" w14:textId="2D17F9E6">
            <w:pPr>
              <w:pStyle w:val="SPtts0"/>
            </w:pPr>
            <w:r>
              <w:t>4</w:t>
            </w:r>
            <w:r w:rsidR="00E96F56">
              <w:t xml:space="preserve"> – Unlikely</w:t>
            </w:r>
          </w:p>
        </w:tc>
        <w:tc>
          <w:tcPr>
            <w:tcW w:w="1417" w:type="dxa"/>
            <w:vAlign w:val="center"/>
          </w:tcPr>
          <w:p w:rsidRPr="00861743" w:rsidR="00E96F56" w:rsidP="00E96F56" w:rsidRDefault="00E96F56" w14:paraId="0044800C" w14:textId="77777777">
            <w:pPr>
              <w:pStyle w:val="SPtts0"/>
              <w:jc w:val="center"/>
              <w:rPr>
                <w:b/>
                <w:color w:val="85C441" w:themeColor="accent2"/>
                <w:sz w:val="20"/>
              </w:rPr>
            </w:pPr>
            <w:r w:rsidRPr="00861743">
              <w:rPr>
                <w:b/>
                <w:color w:val="85C441" w:themeColor="accent2"/>
                <w:sz w:val="20"/>
              </w:rPr>
              <w:t>L</w:t>
            </w:r>
          </w:p>
        </w:tc>
        <w:tc>
          <w:tcPr>
            <w:tcW w:w="1417" w:type="dxa"/>
            <w:vAlign w:val="center"/>
          </w:tcPr>
          <w:p w:rsidRPr="00861743" w:rsidR="00E96F56" w:rsidP="00E96F56" w:rsidRDefault="00E96F56" w14:paraId="5EF1054E" w14:textId="77777777">
            <w:pPr>
              <w:pStyle w:val="SPtts0"/>
              <w:jc w:val="center"/>
              <w:rPr>
                <w:b/>
                <w:color w:val="FDB945" w:themeColor="accent5"/>
                <w:sz w:val="20"/>
              </w:rPr>
            </w:pPr>
            <w:r w:rsidRPr="00861743">
              <w:rPr>
                <w:b/>
                <w:color w:val="FDB945" w:themeColor="accent5"/>
                <w:sz w:val="20"/>
              </w:rPr>
              <w:t>M</w:t>
            </w:r>
          </w:p>
        </w:tc>
        <w:tc>
          <w:tcPr>
            <w:tcW w:w="1417" w:type="dxa"/>
            <w:vAlign w:val="center"/>
          </w:tcPr>
          <w:p w:rsidRPr="00861743" w:rsidR="00E96F56" w:rsidP="00E96F56" w:rsidRDefault="00E96F56" w14:paraId="5F655CF9" w14:textId="77777777">
            <w:pPr>
              <w:pStyle w:val="SPtts0"/>
              <w:jc w:val="center"/>
              <w:rPr>
                <w:b/>
                <w:color w:val="FDB945" w:themeColor="accent5"/>
                <w:sz w:val="20"/>
              </w:rPr>
            </w:pPr>
            <w:r w:rsidRPr="00861743">
              <w:rPr>
                <w:b/>
                <w:color w:val="FDB945" w:themeColor="accent5"/>
                <w:sz w:val="20"/>
              </w:rPr>
              <w:t>M</w:t>
            </w:r>
          </w:p>
        </w:tc>
        <w:tc>
          <w:tcPr>
            <w:tcW w:w="1417" w:type="dxa"/>
            <w:vAlign w:val="center"/>
          </w:tcPr>
          <w:p w:rsidRPr="00861743" w:rsidR="00E96F56" w:rsidP="00E96F56" w:rsidRDefault="00E96F56" w14:paraId="4EACAA4D" w14:textId="77777777">
            <w:pPr>
              <w:pStyle w:val="SPtts0"/>
              <w:jc w:val="center"/>
              <w:rPr>
                <w:b/>
                <w:color w:val="D262CF" w:themeColor="accent6" w:themeTint="99"/>
                <w:sz w:val="20"/>
              </w:rPr>
            </w:pPr>
            <w:r w:rsidRPr="00861743">
              <w:rPr>
                <w:b/>
                <w:color w:val="D262CF" w:themeColor="accent6" w:themeTint="99"/>
                <w:sz w:val="20"/>
              </w:rPr>
              <w:t>H</w:t>
            </w:r>
          </w:p>
        </w:tc>
        <w:tc>
          <w:tcPr>
            <w:tcW w:w="1417" w:type="dxa"/>
            <w:vAlign w:val="center"/>
          </w:tcPr>
          <w:p w:rsidRPr="00861743" w:rsidR="00E96F56" w:rsidP="00E96F56" w:rsidRDefault="00E96F56" w14:paraId="510E30C0" w14:textId="77777777">
            <w:pPr>
              <w:pStyle w:val="SPtts0"/>
              <w:jc w:val="center"/>
              <w:rPr>
                <w:b/>
                <w:color w:val="D262CF" w:themeColor="accent6" w:themeTint="99"/>
                <w:sz w:val="20"/>
              </w:rPr>
            </w:pPr>
            <w:r w:rsidRPr="00861743">
              <w:rPr>
                <w:b/>
                <w:color w:val="D262CF" w:themeColor="accent6" w:themeTint="99"/>
                <w:sz w:val="20"/>
              </w:rPr>
              <w:t>H</w:t>
            </w:r>
          </w:p>
        </w:tc>
      </w:tr>
      <w:tr w:rsidR="00E96F56" w:rsidTr="00E96F56" w14:paraId="12231AB9" w14:textId="77777777">
        <w:trPr>
          <w:trHeight w:val="680"/>
        </w:trPr>
        <w:tc>
          <w:tcPr>
            <w:tcW w:w="1980" w:type="dxa"/>
            <w:shd w:val="clear" w:color="auto" w:fill="E8E8E6"/>
            <w:vAlign w:val="center"/>
          </w:tcPr>
          <w:p w:rsidR="00E96F56" w:rsidP="00E96F56" w:rsidRDefault="00505BD6" w14:paraId="1633313A" w14:textId="5E24483E">
            <w:pPr>
              <w:pStyle w:val="SPtts0"/>
            </w:pPr>
            <w:r>
              <w:t>5</w:t>
            </w:r>
            <w:r w:rsidR="00E96F56">
              <w:t xml:space="preserve"> – Rare</w:t>
            </w:r>
          </w:p>
        </w:tc>
        <w:tc>
          <w:tcPr>
            <w:tcW w:w="1417" w:type="dxa"/>
            <w:vAlign w:val="center"/>
          </w:tcPr>
          <w:p w:rsidRPr="00861743" w:rsidR="00E96F56" w:rsidP="00E96F56" w:rsidRDefault="00E96F56" w14:paraId="44F43644" w14:textId="77777777">
            <w:pPr>
              <w:pStyle w:val="SPtts0"/>
              <w:jc w:val="center"/>
              <w:rPr>
                <w:b/>
                <w:color w:val="85C441" w:themeColor="accent2"/>
                <w:sz w:val="20"/>
              </w:rPr>
            </w:pPr>
            <w:r w:rsidRPr="00861743">
              <w:rPr>
                <w:b/>
                <w:color w:val="85C441" w:themeColor="accent2"/>
                <w:sz w:val="20"/>
              </w:rPr>
              <w:t>L</w:t>
            </w:r>
          </w:p>
        </w:tc>
        <w:tc>
          <w:tcPr>
            <w:tcW w:w="1417" w:type="dxa"/>
            <w:vAlign w:val="center"/>
          </w:tcPr>
          <w:p w:rsidRPr="001F6FE0" w:rsidR="00E96F56" w:rsidP="00E96F56" w:rsidRDefault="00E96F56" w14:paraId="67D2B162" w14:textId="77777777">
            <w:pPr>
              <w:pStyle w:val="SPtts0"/>
              <w:jc w:val="center"/>
              <w:rPr>
                <w:b/>
                <w:color w:val="85C441" w:themeColor="accent2"/>
                <w:sz w:val="20"/>
              </w:rPr>
            </w:pPr>
            <w:r w:rsidRPr="001F6FE0">
              <w:rPr>
                <w:b/>
                <w:color w:val="85C441" w:themeColor="accent2"/>
                <w:sz w:val="20"/>
              </w:rPr>
              <w:t>L</w:t>
            </w:r>
          </w:p>
        </w:tc>
        <w:tc>
          <w:tcPr>
            <w:tcW w:w="1417" w:type="dxa"/>
            <w:vAlign w:val="center"/>
          </w:tcPr>
          <w:p w:rsidRPr="00861743" w:rsidR="00E96F56" w:rsidP="00E96F56" w:rsidRDefault="00E96F56" w14:paraId="18EBDEE9" w14:textId="77777777">
            <w:pPr>
              <w:pStyle w:val="SPtts0"/>
              <w:jc w:val="center"/>
              <w:rPr>
                <w:b/>
                <w:color w:val="FDB945" w:themeColor="accent5"/>
                <w:sz w:val="20"/>
              </w:rPr>
            </w:pPr>
            <w:r w:rsidRPr="00861743">
              <w:rPr>
                <w:b/>
                <w:color w:val="FDB945" w:themeColor="accent5"/>
                <w:sz w:val="20"/>
              </w:rPr>
              <w:t>M</w:t>
            </w:r>
          </w:p>
        </w:tc>
        <w:tc>
          <w:tcPr>
            <w:tcW w:w="1417" w:type="dxa"/>
            <w:vAlign w:val="center"/>
          </w:tcPr>
          <w:p w:rsidRPr="00861743" w:rsidR="00E96F56" w:rsidP="00E96F56" w:rsidRDefault="00E96F56" w14:paraId="2BD3501C" w14:textId="77777777">
            <w:pPr>
              <w:pStyle w:val="SPtts0"/>
              <w:jc w:val="center"/>
              <w:rPr>
                <w:b/>
                <w:color w:val="FDB945" w:themeColor="accent5"/>
                <w:sz w:val="20"/>
              </w:rPr>
            </w:pPr>
            <w:r w:rsidRPr="00861743">
              <w:rPr>
                <w:b/>
                <w:color w:val="FDB945" w:themeColor="accent5"/>
                <w:sz w:val="20"/>
              </w:rPr>
              <w:t>M</w:t>
            </w:r>
          </w:p>
        </w:tc>
        <w:tc>
          <w:tcPr>
            <w:tcW w:w="1417" w:type="dxa"/>
            <w:vAlign w:val="center"/>
          </w:tcPr>
          <w:p w:rsidRPr="001F6FE0" w:rsidR="00E96F56" w:rsidP="00E96F56" w:rsidRDefault="00E96F56" w14:paraId="64B5163D" w14:textId="77777777">
            <w:pPr>
              <w:pStyle w:val="SPtts0"/>
              <w:jc w:val="center"/>
              <w:rPr>
                <w:b/>
                <w:color w:val="D262CF" w:themeColor="accent6" w:themeTint="99"/>
                <w:sz w:val="20"/>
              </w:rPr>
            </w:pPr>
            <w:r w:rsidRPr="001F6FE0">
              <w:rPr>
                <w:b/>
                <w:color w:val="D262CF" w:themeColor="accent6" w:themeTint="99"/>
                <w:sz w:val="20"/>
              </w:rPr>
              <w:t>H</w:t>
            </w:r>
          </w:p>
        </w:tc>
      </w:tr>
    </w:tbl>
    <w:p w:rsidR="0040108D" w:rsidP="0040108D" w:rsidRDefault="0040108D" w14:paraId="734D5854" w14:textId="77777777">
      <w:pPr>
        <w:pStyle w:val="SPheading2"/>
      </w:pPr>
      <w:bookmarkStart w:name="_Toc504743364" w:id="68"/>
      <w:bookmarkStart w:name="_Toc524438667" w:id="69"/>
      <w:r>
        <w:t>Building the register</w:t>
      </w:r>
      <w:bookmarkEnd w:id="68"/>
      <w:bookmarkEnd w:id="69"/>
    </w:p>
    <w:p w:rsidR="0040108D" w:rsidP="0040108D" w:rsidRDefault="0040108D" w14:paraId="79427F21" w14:textId="77777777">
      <w:pPr>
        <w:pStyle w:val="SPbodytext"/>
      </w:pPr>
      <w:r>
        <w:t>This is best done in a group, like your Work Breakdown Structure. Since you are unlikely to be aware of all the potential risks for all the activities, it’s important to include your key stakeholders in the development of your risk register.</w:t>
      </w:r>
    </w:p>
    <w:p w:rsidR="0040108D" w:rsidP="0040108D" w:rsidRDefault="0040108D" w14:paraId="0714157E" w14:textId="77777777">
      <w:pPr>
        <w:pStyle w:val="SPbullet"/>
      </w:pPr>
      <w:r>
        <w:t>Hold a meeting to discuss the risks – encourage your meeting participants to be as creative as they can with the statement “what could go wrong?”</w:t>
      </w:r>
    </w:p>
    <w:p w:rsidR="0040108D" w:rsidP="0040108D" w:rsidRDefault="0040108D" w14:paraId="28894A08" w14:textId="77777777">
      <w:pPr>
        <w:pStyle w:val="SPbullet"/>
      </w:pPr>
      <w:r>
        <w:t>Capture all the ideas as ‘potential risks’ – don’t dismiss anything at this stage.</w:t>
      </w:r>
    </w:p>
    <w:p w:rsidR="0040108D" w:rsidP="0040108D" w:rsidRDefault="0040108D" w14:paraId="35E9E4C8" w14:textId="77777777">
      <w:pPr>
        <w:pStyle w:val="SPbullet"/>
      </w:pPr>
      <w:r>
        <w:t>Go through the brainstormed ideas and evaluate whether they are actual risks – you will likely remove some of the more creative ones from the list.</w:t>
      </w:r>
    </w:p>
    <w:p w:rsidR="0040108D" w:rsidP="0040108D" w:rsidRDefault="0040108D" w14:paraId="68FA9842" w14:textId="77777777">
      <w:pPr>
        <w:pStyle w:val="SPbullet"/>
        <w:rPr>
          <w:i/>
        </w:rPr>
      </w:pPr>
      <w:r>
        <w:t xml:space="preserve">Assess the Likelihood and Consequence of each one as a group – do not allow either of these to be downplayed by members of the group. </w:t>
      </w:r>
      <w:r w:rsidRPr="00505BD6">
        <w:rPr>
          <w:i/>
        </w:rPr>
        <w:t>Understand that biases might be at play, and people might have a</w:t>
      </w:r>
      <w:r>
        <w:rPr>
          <w:i/>
        </w:rPr>
        <w:t>n</w:t>
      </w:r>
      <w:r w:rsidRPr="00505BD6">
        <w:rPr>
          <w:i/>
        </w:rPr>
        <w:t xml:space="preserve"> unconscious bias about the likelihood or consequence of an action.</w:t>
      </w:r>
    </w:p>
    <w:p w:rsidRPr="009051D7" w:rsidR="0040108D" w:rsidP="0040108D" w:rsidRDefault="0040108D" w14:paraId="70B00061" w14:textId="77777777">
      <w:pPr>
        <w:pStyle w:val="SPbullet"/>
        <w:rPr>
          <w:i/>
        </w:rPr>
      </w:pPr>
      <w:r>
        <w:t>Once rated, conduct an activity to deal with the risks – most often this will be mitigation strategies.</w:t>
      </w:r>
    </w:p>
    <w:p w:rsidRPr="00721FE5" w:rsidR="0040108D" w:rsidP="0040108D" w:rsidRDefault="0040108D" w14:paraId="2B0B725D" w14:textId="77777777">
      <w:pPr>
        <w:pStyle w:val="SPbodytext"/>
        <w:rPr>
          <w:lang w:val="en-AU"/>
        </w:rPr>
      </w:pPr>
      <w:r w:rsidRPr="00721FE5">
        <w:rPr>
          <w:lang w:val="en-AU"/>
        </w:rPr>
        <w:t>The organisation has four possible responses to a risk:</w:t>
      </w:r>
    </w:p>
    <w:p w:rsidRPr="00721FE5" w:rsidR="0040108D" w:rsidP="0040108D" w:rsidRDefault="0040108D" w14:paraId="712F2DA1" w14:textId="77777777">
      <w:pPr>
        <w:pStyle w:val="SPbullet"/>
        <w:rPr>
          <w:lang w:val="en-AU"/>
        </w:rPr>
      </w:pPr>
      <w:r w:rsidRPr="00721FE5">
        <w:rPr>
          <w:b/>
          <w:lang w:val="en-AU"/>
        </w:rPr>
        <w:t>Avoid</w:t>
      </w:r>
      <w:r w:rsidRPr="00721FE5">
        <w:rPr>
          <w:lang w:val="en-AU"/>
        </w:rPr>
        <w:t xml:space="preserve">: used for high </w:t>
      </w:r>
      <w:r>
        <w:rPr>
          <w:lang w:val="en-AU"/>
        </w:rPr>
        <w:t>likelihood</w:t>
      </w:r>
      <w:r w:rsidRPr="00721FE5">
        <w:rPr>
          <w:lang w:val="en-AU"/>
        </w:rPr>
        <w:t xml:space="preserve"> and </w:t>
      </w:r>
      <w:r>
        <w:rPr>
          <w:lang w:val="en-AU"/>
        </w:rPr>
        <w:t xml:space="preserve">consequence </w:t>
      </w:r>
      <w:r w:rsidRPr="00721FE5">
        <w:rPr>
          <w:lang w:val="en-AU"/>
        </w:rPr>
        <w:t>events; requires replanning to avoid the risk entirely.</w:t>
      </w:r>
    </w:p>
    <w:p w:rsidRPr="00721FE5" w:rsidR="0040108D" w:rsidP="0040108D" w:rsidRDefault="0040108D" w14:paraId="39F65D25" w14:textId="77777777">
      <w:pPr>
        <w:pStyle w:val="SPbullet"/>
        <w:rPr>
          <w:lang w:val="en-AU"/>
        </w:rPr>
      </w:pPr>
      <w:r w:rsidRPr="00721FE5">
        <w:rPr>
          <w:b/>
          <w:lang w:val="en-AU"/>
        </w:rPr>
        <w:t>Transfer</w:t>
      </w:r>
      <w:r w:rsidRPr="00721FE5">
        <w:rPr>
          <w:lang w:val="en-AU"/>
        </w:rPr>
        <w:t xml:space="preserve">: for low </w:t>
      </w:r>
      <w:r>
        <w:rPr>
          <w:lang w:val="en-AU"/>
        </w:rPr>
        <w:t>likelihood</w:t>
      </w:r>
      <w:r w:rsidRPr="00721FE5">
        <w:rPr>
          <w:lang w:val="en-AU"/>
        </w:rPr>
        <w:t xml:space="preserve"> but high </w:t>
      </w:r>
      <w:r>
        <w:rPr>
          <w:lang w:val="en-AU"/>
        </w:rPr>
        <w:t>consequence</w:t>
      </w:r>
      <w:r w:rsidRPr="00721FE5">
        <w:rPr>
          <w:lang w:val="en-AU"/>
        </w:rPr>
        <w:t xml:space="preserve"> events; requires finding another party to take the risk, like and insurer or contractor for specific services.</w:t>
      </w:r>
    </w:p>
    <w:p w:rsidRPr="00721FE5" w:rsidR="0040108D" w:rsidP="0040108D" w:rsidRDefault="0040108D" w14:paraId="3B601E65" w14:textId="77777777">
      <w:pPr>
        <w:pStyle w:val="SPbullet"/>
        <w:rPr>
          <w:lang w:val="en-AU"/>
        </w:rPr>
      </w:pPr>
      <w:r w:rsidRPr="00721FE5">
        <w:rPr>
          <w:b/>
          <w:lang w:val="en-AU"/>
        </w:rPr>
        <w:t>Mitigate/Reduce</w:t>
      </w:r>
      <w:r w:rsidRPr="00721FE5">
        <w:rPr>
          <w:lang w:val="en-AU"/>
        </w:rPr>
        <w:t xml:space="preserve">: for high </w:t>
      </w:r>
      <w:r>
        <w:rPr>
          <w:lang w:val="en-AU"/>
        </w:rPr>
        <w:t>likelihood</w:t>
      </w:r>
      <w:r w:rsidRPr="00721FE5">
        <w:rPr>
          <w:lang w:val="en-AU"/>
        </w:rPr>
        <w:t xml:space="preserve"> but low </w:t>
      </w:r>
      <w:r>
        <w:rPr>
          <w:lang w:val="en-AU"/>
        </w:rPr>
        <w:t>consequence</w:t>
      </w:r>
      <w:r w:rsidRPr="00721FE5">
        <w:rPr>
          <w:lang w:val="en-AU"/>
        </w:rPr>
        <w:t xml:space="preserve"> events; identification of actions that can reduce the probability through active management, communication, etc.</w:t>
      </w:r>
    </w:p>
    <w:p w:rsidRPr="00710162" w:rsidR="0040108D" w:rsidP="0040108D" w:rsidRDefault="0040108D" w14:paraId="22820DD5" w14:textId="32B48DD0">
      <w:pPr>
        <w:pStyle w:val="SPbullet"/>
        <w:rPr>
          <w:lang w:val="en-AU"/>
        </w:rPr>
      </w:pPr>
      <w:r w:rsidRPr="00721FE5">
        <w:rPr>
          <w:b/>
          <w:lang w:val="en-AU"/>
        </w:rPr>
        <w:t>Accept</w:t>
      </w:r>
      <w:r w:rsidRPr="00721FE5">
        <w:rPr>
          <w:lang w:val="en-AU"/>
        </w:rPr>
        <w:t xml:space="preserve">: only for low </w:t>
      </w:r>
      <w:r>
        <w:rPr>
          <w:lang w:val="en-AU"/>
        </w:rPr>
        <w:t>likelihood</w:t>
      </w:r>
      <w:r w:rsidRPr="00721FE5">
        <w:rPr>
          <w:lang w:val="en-AU"/>
        </w:rPr>
        <w:t xml:space="preserve"> and </w:t>
      </w:r>
      <w:r>
        <w:rPr>
          <w:lang w:val="en-AU"/>
        </w:rPr>
        <w:t>consequence</w:t>
      </w:r>
      <w:r w:rsidRPr="00721FE5">
        <w:rPr>
          <w:lang w:val="en-AU"/>
        </w:rPr>
        <w:t xml:space="preserve"> events; doesn’t require any additional actions.</w:t>
      </w:r>
    </w:p>
    <w:p w:rsidR="0040108D" w:rsidP="0040108D" w:rsidRDefault="0040108D" w14:paraId="32FA01F3" w14:textId="77777777">
      <w:pPr>
        <w:pStyle w:val="SPboxhead"/>
        <w:pBdr>
          <w:top w:val="single" w:color="DC2D27" w:themeColor="accent1" w:sz="18" w:space="5"/>
          <w:left w:val="single" w:color="DC2D27" w:themeColor="accent1" w:sz="18" w:space="5"/>
          <w:bottom w:val="single" w:color="DC2D27" w:themeColor="accent1" w:sz="18" w:space="5"/>
          <w:right w:val="single" w:color="DC2D27" w:themeColor="accent1" w:sz="18" w:space="5"/>
        </w:pBdr>
      </w:pPr>
      <w:r>
        <w:t>A Note on Reviewing Risks</w:t>
      </w:r>
    </w:p>
    <w:p w:rsidRPr="00710162" w:rsidR="0040108D" w:rsidP="00710162" w:rsidRDefault="0040108D" w14:paraId="4F213F5A" w14:textId="7C5EA658">
      <w:pPr>
        <w:pStyle w:val="SPboxhead"/>
        <w:pBdr>
          <w:top w:val="single" w:color="DC2D27" w:themeColor="accent1" w:sz="18" w:space="5"/>
          <w:left w:val="single" w:color="DC2D27" w:themeColor="accent1" w:sz="18" w:space="5"/>
          <w:bottom w:val="single" w:color="DC2D27" w:themeColor="accent1" w:sz="18" w:space="5"/>
          <w:right w:val="single" w:color="DC2D27" w:themeColor="accent1" w:sz="18" w:space="5"/>
        </w:pBdr>
        <w:rPr>
          <w:b w:val="0"/>
          <w:sz w:val="22"/>
        </w:rPr>
      </w:pPr>
      <w:r w:rsidRPr="003728E5">
        <w:rPr>
          <w:b w:val="0"/>
          <w:sz w:val="22"/>
        </w:rPr>
        <w:t>As indicated in the lifecycle graphic, risk management is a process that underpins all four phases of a project. That means you need to build in ongoing risk reviews and maintain your risk register as a live document throughout the implementation and closure phases.</w:t>
      </w:r>
    </w:p>
    <w:p w:rsidRPr="00721FE5" w:rsidR="00E96F56" w:rsidP="00E96F56" w:rsidRDefault="00E96F56" w14:paraId="3637FE42" w14:textId="0A33D0BF">
      <w:pPr>
        <w:pStyle w:val="SPActivity2"/>
        <w:rPr>
          <w:lang w:val="en-AU"/>
        </w:rPr>
      </w:pPr>
      <w:r w:rsidRPr="00721FE5">
        <w:rPr>
          <w:lang w:val="en-AU"/>
        </w:rPr>
        <w:t xml:space="preserve">Activity: Start the </w:t>
      </w:r>
      <w:r>
        <w:rPr>
          <w:lang w:val="en-AU"/>
        </w:rPr>
        <w:t>r</w:t>
      </w:r>
      <w:r w:rsidRPr="00721FE5">
        <w:rPr>
          <w:lang w:val="en-AU"/>
        </w:rPr>
        <w:t xml:space="preserve">isk </w:t>
      </w:r>
      <w:r>
        <w:rPr>
          <w:lang w:val="en-AU"/>
        </w:rPr>
        <w:t>p</w:t>
      </w:r>
      <w:r w:rsidRPr="00721FE5">
        <w:rPr>
          <w:lang w:val="en-AU"/>
        </w:rPr>
        <w:t>rocess</w:t>
      </w:r>
    </w:p>
    <w:p w:rsidR="00E96F56" w:rsidP="00E96F56" w:rsidRDefault="00E96F56" w14:paraId="1D220C36" w14:textId="2CDD690F">
      <w:pPr>
        <w:pStyle w:val="SPbodytext"/>
        <w:rPr>
          <w:lang w:val="en-AU"/>
        </w:rPr>
      </w:pPr>
      <w:r w:rsidRPr="00721FE5">
        <w:rPr>
          <w:lang w:val="en-AU"/>
        </w:rPr>
        <w:t xml:space="preserve">Using your </w:t>
      </w:r>
      <w:r w:rsidR="00821070">
        <w:rPr>
          <w:lang w:val="en-AU"/>
        </w:rPr>
        <w:t>Project</w:t>
      </w:r>
      <w:r w:rsidRPr="00721FE5">
        <w:rPr>
          <w:lang w:val="en-AU"/>
        </w:rPr>
        <w:t xml:space="preserve">, develop a list of six potential risks, </w:t>
      </w:r>
      <w:r>
        <w:rPr>
          <w:lang w:val="en-AU"/>
        </w:rPr>
        <w:t>use at least a couple of the categories above</w:t>
      </w:r>
      <w:r w:rsidRPr="00721FE5">
        <w:rPr>
          <w:lang w:val="en-AU"/>
        </w:rPr>
        <w:t xml:space="preserve">. </w:t>
      </w:r>
      <w:r w:rsidR="0040108D">
        <w:rPr>
          <w:lang w:val="en-AU"/>
        </w:rPr>
        <w:t>In the following table, e</w:t>
      </w:r>
      <w:r w:rsidRPr="00721FE5">
        <w:rPr>
          <w:lang w:val="en-AU"/>
        </w:rPr>
        <w:t xml:space="preserve">valuate their </w:t>
      </w:r>
      <w:r>
        <w:rPr>
          <w:lang w:val="en-AU"/>
        </w:rPr>
        <w:t xml:space="preserve">Consequence/Likelihood </w:t>
      </w:r>
      <w:r w:rsidRPr="00721FE5">
        <w:rPr>
          <w:lang w:val="en-AU"/>
        </w:rPr>
        <w:t xml:space="preserve">and decide on a course of action to </w:t>
      </w:r>
      <w:r>
        <w:rPr>
          <w:lang w:val="en-AU"/>
        </w:rPr>
        <w:t>mitigate</w:t>
      </w:r>
      <w:r w:rsidRPr="00721FE5">
        <w:rPr>
          <w:lang w:val="en-AU"/>
        </w:rPr>
        <w:t xml:space="preserve"> them.</w:t>
      </w:r>
    </w:p>
    <w:p w:rsidR="0063494F" w:rsidP="0063494F" w:rsidRDefault="0063494F" w14:paraId="45143107" w14:textId="32A9A572">
      <w:pPr>
        <w:pStyle w:val="SPlinedparagraph"/>
      </w:pPr>
    </w:p>
    <w:p w:rsidR="0063494F" w:rsidP="0063494F" w:rsidRDefault="0063494F" w14:paraId="313CE054" w14:textId="0776CF29">
      <w:pPr>
        <w:pStyle w:val="SPlinedparagraph"/>
      </w:pPr>
    </w:p>
    <w:p w:rsidR="0063494F" w:rsidP="0063494F" w:rsidRDefault="0063494F" w14:paraId="73F606CC" w14:textId="406FB513">
      <w:pPr>
        <w:pStyle w:val="SPlinedparagraph"/>
      </w:pPr>
    </w:p>
    <w:p w:rsidR="0063494F" w:rsidP="0063494F" w:rsidRDefault="0063494F" w14:paraId="18826236" w14:textId="5CFE6FF5">
      <w:pPr>
        <w:pStyle w:val="SPlinedparagraph"/>
      </w:pPr>
    </w:p>
    <w:p w:rsidR="0063494F" w:rsidP="0063494F" w:rsidRDefault="0063494F" w14:paraId="2819E8A4" w14:textId="04FE9EDE">
      <w:pPr>
        <w:pStyle w:val="SPlinedparagraph"/>
      </w:pPr>
    </w:p>
    <w:p w:rsidR="0063494F" w:rsidP="0063494F" w:rsidRDefault="0063494F" w14:paraId="37216279" w14:textId="16CB7BCC">
      <w:pPr>
        <w:pStyle w:val="SPlinedparagraph"/>
      </w:pPr>
    </w:p>
    <w:p w:rsidR="0063494F" w:rsidP="0063494F" w:rsidRDefault="0063494F" w14:paraId="175911A9" w14:textId="4F073DFC">
      <w:pPr>
        <w:pStyle w:val="SPlinedparagraph"/>
      </w:pPr>
    </w:p>
    <w:p w:rsidR="0063494F" w:rsidP="0063494F" w:rsidRDefault="0063494F" w14:paraId="63E1D239" w14:textId="694AC133">
      <w:pPr>
        <w:pStyle w:val="SPlinedparagraph"/>
      </w:pPr>
    </w:p>
    <w:p w:rsidRPr="00721FE5" w:rsidR="0063494F" w:rsidP="0063494F" w:rsidRDefault="0063494F" w14:paraId="73E2C254" w14:textId="77777777">
      <w:pPr>
        <w:pStyle w:val="SPlinedparagraph"/>
      </w:pPr>
    </w:p>
    <w:p w:rsidR="00E96F56" w:rsidP="00E96F56" w:rsidRDefault="00E96F56" w14:paraId="7F182CB9" w14:textId="77777777">
      <w:pPr>
        <w:pStyle w:val="SPImage"/>
      </w:pPr>
      <w:r w:rsidR="00E96F56">
        <w:drawing>
          <wp:inline wp14:editId="7DA3CE67" wp14:anchorId="26723F04">
            <wp:extent cx="8590916" cy="5061762"/>
            <wp:effectExtent l="0" t="6985" r="0" b="0"/>
            <wp:docPr id="39" name="Picture 39" title=""/>
            <wp:cNvGraphicFramePr>
              <a:graphicFrameLocks noChangeAspect="1"/>
            </wp:cNvGraphicFramePr>
            <a:graphic>
              <a:graphicData uri="http://schemas.openxmlformats.org/drawingml/2006/picture">
                <pic:pic>
                  <pic:nvPicPr>
                    <pic:cNvPr id="0" name="Picture 39"/>
                    <pic:cNvPicPr/>
                  </pic:nvPicPr>
                  <pic:blipFill>
                    <a:blip r:embed="R4812267af2e941e0">
                      <a:extLst>
                        <a:ext xmlns:a="http://schemas.openxmlformats.org/drawingml/2006/main" uri="{28A0092B-C50C-407E-A947-70E740481C1C}">
                          <a14:useLocalDpi val="0"/>
                        </a:ext>
                      </a:extLst>
                    </a:blip>
                    <a:stretch>
                      <a:fillRect/>
                    </a:stretch>
                  </pic:blipFill>
                  <pic:spPr>
                    <a:xfrm rot="5400000" flipH="0" flipV="0">
                      <a:off x="0" y="0"/>
                      <a:ext cx="8590916" cy="5061762"/>
                    </a:xfrm>
                    <a:prstGeom prst="rect">
                      <a:avLst/>
                    </a:prstGeom>
                  </pic:spPr>
                </pic:pic>
              </a:graphicData>
            </a:graphic>
          </wp:inline>
        </w:drawing>
      </w:r>
    </w:p>
    <w:p w:rsidR="007F36E9" w:rsidP="007F36E9" w:rsidRDefault="00CA2D8C" w14:paraId="6A1EC091" w14:textId="31161240">
      <w:pPr>
        <w:pStyle w:val="SPheading1"/>
      </w:pPr>
      <w:bookmarkStart w:name="_Toc501436194" w:id="70"/>
      <w:bookmarkStart w:name="_Toc524438668" w:id="71"/>
      <w:r>
        <w:t>Implementing</w:t>
      </w:r>
      <w:r w:rsidR="007F36E9">
        <w:t xml:space="preserve"> </w:t>
      </w:r>
      <w:r w:rsidR="00CD1C47">
        <w:t>the</w:t>
      </w:r>
      <w:r w:rsidR="007F36E9">
        <w:t xml:space="preserve"> Project</w:t>
      </w:r>
      <w:bookmarkEnd w:id="70"/>
      <w:bookmarkEnd w:id="71"/>
    </w:p>
    <w:p w:rsidR="009B1045" w:rsidP="007F36E9" w:rsidRDefault="009B1045" w14:paraId="2DE1D957" w14:textId="77777777">
      <w:pPr>
        <w:pStyle w:val="SPImage"/>
      </w:pPr>
    </w:p>
    <w:p w:rsidR="007F36E9" w:rsidP="007F36E9" w:rsidRDefault="004A0EEC" w14:paraId="62EE2B30" w14:textId="37E6D764">
      <w:pPr>
        <w:pStyle w:val="SPImage"/>
      </w:pPr>
      <w:r>
        <w:rPr>
          <w:noProof/>
          <w:lang w:val="en-AU" w:eastAsia="en-AU"/>
        </w:rPr>
        <mc:AlternateContent>
          <mc:Choice Requires="wps">
            <w:drawing>
              <wp:anchor distT="0" distB="0" distL="114300" distR="114300" simplePos="0" relativeHeight="251873792" behindDoc="0" locked="0" layoutInCell="1" allowOverlap="1" wp14:anchorId="0C7BE3C5" wp14:editId="68288407">
                <wp:simplePos x="0" y="0"/>
                <wp:positionH relativeFrom="margin">
                  <wp:align>center</wp:align>
                </wp:positionH>
                <wp:positionV relativeFrom="paragraph">
                  <wp:posOffset>1643380</wp:posOffset>
                </wp:positionV>
                <wp:extent cx="883920" cy="327660"/>
                <wp:effectExtent l="0" t="0" r="0" b="0"/>
                <wp:wrapNone/>
                <wp:docPr id="1122" name="Text Box 1122"/>
                <wp:cNvGraphicFramePr/>
                <a:graphic xmlns:a="http://schemas.openxmlformats.org/drawingml/2006/main">
                  <a:graphicData uri="http://schemas.microsoft.com/office/word/2010/wordprocessingShape">
                    <wps:wsp>
                      <wps:cNvSpPr txBox="1"/>
                      <wps:spPr>
                        <a:xfrm>
                          <a:off x="0" y="0"/>
                          <a:ext cx="883920" cy="327660"/>
                        </a:xfrm>
                        <a:prstGeom prst="rect">
                          <a:avLst/>
                        </a:prstGeom>
                        <a:noFill/>
                        <a:ln w="6350">
                          <a:noFill/>
                        </a:ln>
                      </wps:spPr>
                      <wps:txbx>
                        <w:txbxContent>
                          <w:p w:rsidRPr="00DB2805" w:rsidR="00795B89" w:rsidP="007F36E9" w:rsidRDefault="00795B89" w14:paraId="1604432D" w14:textId="48F62891">
                            <w:pPr>
                              <w:jc w:val="center"/>
                              <w:rPr>
                                <w:rFonts w:ascii="Open Sans" w:hAnsi="Open Sans" w:cs="Open Sans"/>
                                <w:b/>
                                <w:sz w:val="28"/>
                                <w:szCs w:val="28"/>
                                <w:lang w:val="en-GB"/>
                              </w:rPr>
                            </w:pPr>
                            <w:r w:rsidRPr="00DB2805">
                              <w:rPr>
                                <w:rFonts w:ascii="Open Sans" w:hAnsi="Open Sans" w:cs="Open Sans"/>
                                <w:b/>
                                <w:sz w:val="28"/>
                                <w:szCs w:val="28"/>
                                <w:lang w:val="en-GB"/>
                              </w:rPr>
                              <w:t>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shape id="Text Box 1122" style="position:absolute;left:0;text-align:left;margin-left:0;margin-top:129.4pt;width:69.6pt;height:25.8pt;z-index:251873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4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" w14:anchorId="0C7BE3C5">
                <v:textbox>
                  <w:txbxContent>
                    <w:p w:rsidRPr="00DB2805" w:rsidR="00795B89" w:rsidP="007F36E9" w:rsidRDefault="00795B89" w14:paraId="1604432D" w14:textId="48F62891">
                      <w:pPr>
                        <w:jc w:val="center"/>
                        <w:rPr>
                          <w:rFonts w:ascii="Open Sans" w:hAnsi="Open Sans" w:cs="Open Sans"/>
                          <w:b/>
                          <w:sz w:val="28"/>
                          <w:szCs w:val="28"/>
                          <w:lang w:val="en-GB"/>
                        </w:rPr>
                      </w:pPr>
                      <w:r w:rsidRPr="00DB2805">
                        <w:rPr>
                          <w:rFonts w:ascii="Open Sans" w:hAnsi="Open Sans" w:cs="Open Sans"/>
                          <w:b/>
                          <w:sz w:val="28"/>
                          <w:szCs w:val="28"/>
                          <w:lang w:val="en-GB"/>
                        </w:rPr>
                        <w:t>SCOPE</w:t>
                      </w:r>
                    </w:p>
                  </w:txbxContent>
                </v:textbox>
                <w10:wrap anchorx="margin"/>
              </v:shape>
            </w:pict>
          </mc:Fallback>
        </mc:AlternateContent>
      </w:r>
      <w:r>
        <w:rPr>
          <w:noProof/>
          <w:lang w:val="en-AU" w:eastAsia="en-AU"/>
        </w:rPr>
        <mc:AlternateContent>
          <mc:Choice Requires="wps">
            <w:drawing>
              <wp:anchor distT="0" distB="0" distL="114300" distR="114300" simplePos="0" relativeHeight="251825664" behindDoc="0" locked="0" layoutInCell="1" allowOverlap="1" wp14:anchorId="2C646369" wp14:editId="755DE3E5">
                <wp:simplePos x="0" y="0"/>
                <wp:positionH relativeFrom="column">
                  <wp:posOffset>3399155</wp:posOffset>
                </wp:positionH>
                <wp:positionV relativeFrom="paragraph">
                  <wp:posOffset>663575</wp:posOffset>
                </wp:positionV>
                <wp:extent cx="647700" cy="327660"/>
                <wp:effectExtent l="45720" t="0" r="45720" b="0"/>
                <wp:wrapNone/>
                <wp:docPr id="1121" name="Text Box 1121"/>
                <wp:cNvGraphicFramePr/>
                <a:graphic xmlns:a="http://schemas.openxmlformats.org/drawingml/2006/main">
                  <a:graphicData uri="http://schemas.microsoft.com/office/word/2010/wordprocessingShape">
                    <wps:wsp>
                      <wps:cNvSpPr txBox="1"/>
                      <wps:spPr>
                        <a:xfrm rot="3529133">
                          <a:off x="0" y="0"/>
                          <a:ext cx="647700" cy="327660"/>
                        </a:xfrm>
                        <a:prstGeom prst="rect">
                          <a:avLst/>
                        </a:prstGeom>
                        <a:noFill/>
                        <a:ln w="6350">
                          <a:noFill/>
                        </a:ln>
                      </wps:spPr>
                      <wps:txbx>
                        <w:txbxContent>
                          <w:p w:rsidRPr="00DB2805" w:rsidR="00795B89" w:rsidP="007F36E9" w:rsidRDefault="00795B89" w14:paraId="509FCD72" w14:textId="77777777">
                            <w:pPr>
                              <w:jc w:val="center"/>
                              <w:rPr>
                                <w:rFonts w:ascii="Open Sans" w:hAnsi="Open Sans" w:cs="Open Sans"/>
                                <w:b/>
                                <w:sz w:val="28"/>
                                <w:szCs w:val="28"/>
                                <w:lang w:val="en-GB"/>
                              </w:rPr>
                            </w:pPr>
                            <w:r w:rsidRPr="00DB2805">
                              <w:rPr>
                                <w:rFonts w:ascii="Open Sans" w:hAnsi="Open Sans" w:cs="Open Sans"/>
                                <w:b/>
                                <w:sz w:val="28"/>
                                <w:szCs w:val="28"/>
                                <w:lang w:val="en-GB"/>
                              </w:rPr>
                              <w:t>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shape id="Text Box 1121" style="position:absolute;left:0;text-align:left;margin-left:267.65pt;margin-top:52.25pt;width:51pt;height:25.8pt;rotation:3854754fd;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" w14:anchorId="2C646369">
                <v:textbox>
                  <w:txbxContent>
                    <w:p w:rsidRPr="00DB2805" w:rsidR="00795B89" w:rsidP="007F36E9" w:rsidRDefault="00795B89" w14:paraId="509FCD72" w14:textId="77777777">
                      <w:pPr>
                        <w:jc w:val="center"/>
                        <w:rPr>
                          <w:rFonts w:ascii="Open Sans" w:hAnsi="Open Sans" w:cs="Open Sans"/>
                          <w:b/>
                          <w:sz w:val="28"/>
                          <w:szCs w:val="28"/>
                          <w:lang w:val="en-GB"/>
                        </w:rPr>
                      </w:pPr>
                      <w:r w:rsidRPr="00DB2805">
                        <w:rPr>
                          <w:rFonts w:ascii="Open Sans" w:hAnsi="Open Sans" w:cs="Open Sans"/>
                          <w:b/>
                          <w:sz w:val="28"/>
                          <w:szCs w:val="28"/>
                          <w:lang w:val="en-GB"/>
                        </w:rPr>
                        <w:t>COST</w:t>
                      </w:r>
                    </w:p>
                  </w:txbxContent>
                </v:textbox>
              </v:shape>
            </w:pict>
          </mc:Fallback>
        </mc:AlternateContent>
      </w:r>
      <w:r>
        <w:rPr>
          <w:noProof/>
          <w:lang w:val="en-AU" w:eastAsia="en-AU"/>
        </w:rPr>
        <mc:AlternateContent>
          <mc:Choice Requires="wps">
            <w:drawing>
              <wp:anchor distT="0" distB="0" distL="114300" distR="114300" simplePos="0" relativeHeight="251777536" behindDoc="0" locked="0" layoutInCell="1" allowOverlap="1" wp14:anchorId="0559AB38" wp14:editId="2DFCC2DA">
                <wp:simplePos x="0" y="0"/>
                <wp:positionH relativeFrom="column">
                  <wp:posOffset>1931670</wp:posOffset>
                </wp:positionH>
                <wp:positionV relativeFrom="paragraph">
                  <wp:posOffset>660400</wp:posOffset>
                </wp:positionV>
                <wp:extent cx="647700" cy="327660"/>
                <wp:effectExtent l="45720" t="0" r="64770" b="0"/>
                <wp:wrapNone/>
                <wp:docPr id="239" name="Text Box 239"/>
                <wp:cNvGraphicFramePr/>
                <a:graphic xmlns:a="http://schemas.openxmlformats.org/drawingml/2006/main">
                  <a:graphicData uri="http://schemas.microsoft.com/office/word/2010/wordprocessingShape">
                    <wps:wsp>
                      <wps:cNvSpPr txBox="1"/>
                      <wps:spPr>
                        <a:xfrm rot="18023249">
                          <a:off x="0" y="0"/>
                          <a:ext cx="647700" cy="327660"/>
                        </a:xfrm>
                        <a:prstGeom prst="rect">
                          <a:avLst/>
                        </a:prstGeom>
                        <a:noFill/>
                        <a:ln w="6350">
                          <a:noFill/>
                        </a:ln>
                      </wps:spPr>
                      <wps:txbx>
                        <w:txbxContent>
                          <w:p w:rsidRPr="00DB2805" w:rsidR="00795B89" w:rsidP="007F36E9" w:rsidRDefault="00795B89" w14:paraId="1D996555" w14:textId="77777777">
                            <w:pPr>
                              <w:jc w:val="center"/>
                              <w:rPr>
                                <w:rFonts w:ascii="Open Sans" w:hAnsi="Open Sans" w:cs="Open Sans"/>
                                <w:b/>
                                <w:sz w:val="28"/>
                                <w:szCs w:val="28"/>
                                <w:lang w:val="en-GB"/>
                              </w:rPr>
                            </w:pPr>
                            <w:r w:rsidRPr="00DB2805">
                              <w:rPr>
                                <w:rFonts w:ascii="Open Sans" w:hAnsi="Open Sans" w:cs="Open Sans"/>
                                <w:b/>
                                <w:sz w:val="28"/>
                                <w:szCs w:val="28"/>
                                <w:lang w:val="en-GB"/>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shape id="Text Box 239" style="position:absolute;left:0;text-align:left;margin-left:152.1pt;margin-top:52pt;width:51pt;height:25.8pt;rotation:-3906766fd;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" w14:anchorId="0559AB38">
                <v:textbox>
                  <w:txbxContent>
                    <w:p w:rsidRPr="00DB2805" w:rsidR="00795B89" w:rsidP="007F36E9" w:rsidRDefault="00795B89" w14:paraId="1D996555" w14:textId="77777777">
                      <w:pPr>
                        <w:jc w:val="center"/>
                        <w:rPr>
                          <w:rFonts w:ascii="Open Sans" w:hAnsi="Open Sans" w:cs="Open Sans"/>
                          <w:b/>
                          <w:sz w:val="28"/>
                          <w:szCs w:val="28"/>
                          <w:lang w:val="en-GB"/>
                        </w:rPr>
                      </w:pPr>
                      <w:r w:rsidRPr="00DB2805">
                        <w:rPr>
                          <w:rFonts w:ascii="Open Sans" w:hAnsi="Open Sans" w:cs="Open Sans"/>
                          <w:b/>
                          <w:sz w:val="28"/>
                          <w:szCs w:val="28"/>
                          <w:lang w:val="en-GB"/>
                        </w:rPr>
                        <w:t>TIME</w:t>
                      </w:r>
                    </w:p>
                  </w:txbxContent>
                </v:textbox>
              </v:shape>
            </w:pict>
          </mc:Fallback>
        </mc:AlternateContent>
      </w:r>
      <w:r w:rsidR="007F36E9">
        <w:rPr>
          <w:noProof/>
          <w:lang w:val="en-AU" w:eastAsia="en-AU"/>
        </w:rPr>
        <mc:AlternateContent>
          <mc:Choice Requires="wps">
            <w:drawing>
              <wp:inline distT="0" distB="0" distL="0" distR="0" wp14:anchorId="5F33021B" wp14:editId="54CBE602">
                <wp:extent cx="1873417" cy="1615440"/>
                <wp:effectExtent l="0" t="0" r="12700" b="22860"/>
                <wp:docPr id="240" name="Isosceles Triangle 240"/>
                <wp:cNvGraphicFramePr/>
                <a:graphic xmlns:a="http://schemas.openxmlformats.org/drawingml/2006/main">
                  <a:graphicData uri="http://schemas.microsoft.com/office/word/2010/wordprocessingShape">
                    <wps:wsp>
                      <wps:cNvSpPr/>
                      <wps:spPr>
                        <a:xfrm>
                          <a:off x="0" y="0"/>
                          <a:ext cx="1873417" cy="1615440"/>
                        </a:xfrm>
                        <a:prstGeom prst="triangl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shapetype id="_x0000_t5" coordsize="21600,21600" o:spt="5" adj="10800" path="m@0,l,21600r21600,xe" w14:anchorId="4E0D78BA">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240" style="width:147.5pt;height:127.2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color="#006098 [3206]"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">
                <w10:anchorlock/>
              </v:shape>
            </w:pict>
          </mc:Fallback>
        </mc:AlternateContent>
      </w:r>
    </w:p>
    <w:p w:rsidR="009B1045" w:rsidP="007F36E9" w:rsidRDefault="009B1045" w14:paraId="2731ADD7" w14:textId="77777777">
      <w:pPr>
        <w:pStyle w:val="SPImage"/>
      </w:pPr>
    </w:p>
    <w:p w:rsidR="007F36E9" w:rsidP="007F36E9" w:rsidRDefault="007F36E9" w14:paraId="65FBADDF" w14:textId="77777777">
      <w:pPr>
        <w:pStyle w:val="SPImage"/>
      </w:pPr>
    </w:p>
    <w:p w:rsidR="007F36E9" w:rsidP="007F36E9" w:rsidRDefault="007F36E9" w14:paraId="034A3143" w14:textId="586B955F">
      <w:pPr>
        <w:pStyle w:val="SPheading2"/>
      </w:pPr>
      <w:bookmarkStart w:name="_Toc501436195" w:id="72"/>
      <w:bookmarkStart w:name="_Toc524438669" w:id="73"/>
      <w:r>
        <w:t>Managing expectations and scope creep</w:t>
      </w:r>
      <w:bookmarkEnd w:id="72"/>
      <w:bookmarkEnd w:id="73"/>
    </w:p>
    <w:p w:rsidR="007F36E9" w:rsidP="007F36E9" w:rsidRDefault="007F36E9" w14:paraId="76D55C60" w14:textId="4AA21730">
      <w:pPr>
        <w:pStyle w:val="SPbodytext"/>
      </w:pPr>
      <w:r>
        <w:t xml:space="preserve">As the Project Manager, it is your role to manage the expectations of your stakeholders and manage the deliverable scope of your project. Communication and engagement are the key for this, but it’s important to remember that communication is a </w:t>
      </w:r>
      <w:r w:rsidR="00CA2D8C">
        <w:t>two-way</w:t>
      </w:r>
      <w:r>
        <w:t xml:space="preserve"> street:</w:t>
      </w:r>
    </w:p>
    <w:p w:rsidR="007F36E9" w:rsidP="007F36E9" w:rsidRDefault="007F36E9" w14:paraId="10C7304F" w14:textId="4F289D57">
      <w:pPr>
        <w:pStyle w:val="SPImage"/>
      </w:pPr>
      <w:r>
        <w:rPr>
          <w:noProof/>
          <w:lang w:val="en-AU" w:eastAsia="en-AU"/>
        </w:rPr>
        <w:drawing>
          <wp:inline distT="0" distB="0" distL="0" distR="0" wp14:anchorId="6428E1CE" wp14:editId="2D43B923">
            <wp:extent cx="4191000" cy="1905000"/>
            <wp:effectExtent l="0" t="0" r="0" b="0"/>
            <wp:docPr id="241" name="Content Placeholder 3">
              <a:extLst xmlns:a="http://schemas.openxmlformats.org/drawingml/2006/main">
                <a:ext uri="{FF2B5EF4-FFF2-40B4-BE49-F238E27FC236}">
                  <a16:creationId xmlns:a16="http://schemas.microsoft.com/office/drawing/2014/main" id="{1AA73C06-46AA-4C02-9BAA-D98436D10626}"/>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3">
                      <a:extLst>
                        <a:ext uri="{FF2B5EF4-FFF2-40B4-BE49-F238E27FC236}">
                          <a16:creationId xmlns:a16="http://schemas.microsoft.com/office/drawing/2014/main" id="{1AA73C06-46AA-4C02-9BAA-D98436D10626}"/>
                        </a:ext>
                      </a:extLst>
                    </pic:cNvPr>
                    <pic:cNvPicPr>
                      <a:picLocks noGrp="1"/>
                    </pic:cNvPicPr>
                  </pic:nvPicPr>
                  <pic:blipFill>
                    <a:blip r:embed="rId55"/>
                    <a:stretch>
                      <a:fillRect/>
                    </a:stretch>
                  </pic:blipFill>
                  <pic:spPr>
                    <a:xfrm>
                      <a:off x="0" y="0"/>
                      <a:ext cx="4196474" cy="1907488"/>
                    </a:xfrm>
                    <a:prstGeom prst="rect">
                      <a:avLst/>
                    </a:prstGeom>
                    <a:solidFill>
                      <a:schemeClr val="bg1">
                        <a:alpha val="80000"/>
                      </a:schemeClr>
                    </a:solidFill>
                  </pic:spPr>
                </pic:pic>
              </a:graphicData>
            </a:graphic>
          </wp:inline>
        </w:drawing>
      </w:r>
    </w:p>
    <w:p w:rsidR="007F36E9" w:rsidP="007F36E9" w:rsidRDefault="007F36E9" w14:paraId="7245C08A" w14:textId="20CE2253">
      <w:pPr>
        <w:pStyle w:val="SPbodytext"/>
        <w:rPr>
          <w:i/>
        </w:rPr>
      </w:pPr>
      <w:r>
        <w:t xml:space="preserve">While you might think your message is clear, the receiver will interpret your message and decode it based on their internal view – </w:t>
      </w:r>
      <w:r w:rsidRPr="007F36E9">
        <w:rPr>
          <w:i/>
        </w:rPr>
        <w:t>they might hear what they want to hear, and not what you said to them at all!</w:t>
      </w:r>
    </w:p>
    <w:p w:rsidR="007F36E9" w:rsidP="007F36E9" w:rsidRDefault="007F36E9" w14:paraId="1F0794C9" w14:textId="584110E4">
      <w:pPr>
        <w:pStyle w:val="SPbodytext"/>
      </w:pPr>
      <w:r>
        <w:t xml:space="preserve">It is vital to </w:t>
      </w:r>
      <w:r w:rsidR="00A33117">
        <w:t>continually check their understanding of your message, to provide it in different forms and be explicit about what is and is not part of your project – and exactly when that will or will not occur.</w:t>
      </w:r>
    </w:p>
    <w:p w:rsidR="00C058CB" w:rsidP="00C058CB" w:rsidRDefault="00C058CB" w14:paraId="5331D411" w14:textId="2BD0F3D9">
      <w:pPr>
        <w:pStyle w:val="SPlinedparagraph"/>
      </w:pPr>
    </w:p>
    <w:p w:rsidR="00C058CB" w:rsidP="00C058CB" w:rsidRDefault="00C058CB" w14:paraId="0A279604" w14:textId="25D6C9AA">
      <w:pPr>
        <w:pStyle w:val="SPlinedparagraph"/>
      </w:pPr>
    </w:p>
    <w:p w:rsidR="00C058CB" w:rsidP="00C058CB" w:rsidRDefault="00C058CB" w14:paraId="3C03572C" w14:textId="4679AF15">
      <w:pPr>
        <w:pStyle w:val="SPlinedparagraph"/>
      </w:pPr>
    </w:p>
    <w:p w:rsidR="00C058CB" w:rsidP="00C058CB" w:rsidRDefault="00C058CB" w14:paraId="3C9B43E5" w14:textId="0CF9CBA7">
      <w:pPr>
        <w:pStyle w:val="SPlinedparagraph"/>
      </w:pPr>
    </w:p>
    <w:p w:rsidR="00C058CB" w:rsidP="00C058CB" w:rsidRDefault="00C058CB" w14:paraId="66067552" w14:textId="436398C2">
      <w:pPr>
        <w:pStyle w:val="SPlinedparagraph"/>
      </w:pPr>
    </w:p>
    <w:p w:rsidR="007F36E9" w:rsidP="007F36E9" w:rsidRDefault="007F36E9" w14:paraId="78F85D19" w14:textId="784843A9">
      <w:pPr>
        <w:pStyle w:val="SPheading2"/>
      </w:pPr>
      <w:bookmarkStart w:name="_Toc501436196" w:id="74"/>
      <w:bookmarkStart w:name="_Toc524438670" w:id="75"/>
      <w:r>
        <w:t>Building the team</w:t>
      </w:r>
      <w:bookmarkEnd w:id="74"/>
      <w:bookmarkEnd w:id="75"/>
    </w:p>
    <w:p w:rsidR="00FD192F" w:rsidP="00C058CB" w:rsidRDefault="00FD192F" w14:paraId="6CD02E3E" w14:textId="77777777">
      <w:pPr>
        <w:pStyle w:val="SPheading3"/>
      </w:pPr>
      <w:bookmarkStart w:name="_Toc501436175" w:id="76"/>
      <w:r>
        <w:t>Project roles</w:t>
      </w:r>
      <w:bookmarkEnd w:id="76"/>
    </w:p>
    <w:tbl>
      <w:tblPr>
        <w:tblStyle w:val="TableGridLight"/>
        <w:tblW w:w="9634" w:type="dxa"/>
        <w:tblBorders>
          <w:top w:val="single" w:color="E8E8E6" w:sz="4" w:space="0"/>
          <w:left w:val="single" w:color="E8E8E6" w:sz="4" w:space="0"/>
          <w:bottom w:val="single" w:color="E8E8E6" w:sz="4" w:space="0"/>
          <w:right w:val="single" w:color="E8E8E6" w:sz="4" w:space="0"/>
          <w:insideH w:val="single" w:color="E8E8E6" w:sz="4" w:space="0"/>
          <w:insideV w:val="single" w:color="E8E8E6" w:sz="4" w:space="0"/>
        </w:tblBorders>
        <w:tblLook w:val="04A0" w:firstRow="1" w:lastRow="0" w:firstColumn="1" w:lastColumn="0" w:noHBand="0" w:noVBand="1"/>
      </w:tblPr>
      <w:tblGrid>
        <w:gridCol w:w="1413"/>
        <w:gridCol w:w="8221"/>
      </w:tblGrid>
      <w:tr w:rsidR="00FD192F" w:rsidTr="00C058CB" w14:paraId="1A10B128" w14:textId="77777777">
        <w:tc>
          <w:tcPr>
            <w:tcW w:w="1413" w:type="dxa"/>
            <w:vAlign w:val="center"/>
          </w:tcPr>
          <w:p w:rsidRPr="00156BDE" w:rsidR="00FD192F" w:rsidP="00FD192F" w:rsidRDefault="00FD192F" w14:paraId="098AEAED" w14:textId="77777777">
            <w:pPr>
              <w:pStyle w:val="SPtableheading"/>
              <w:jc w:val="left"/>
            </w:pPr>
            <w:r>
              <w:t>Sponsor</w:t>
            </w:r>
          </w:p>
        </w:tc>
        <w:tc>
          <w:tcPr>
            <w:tcW w:w="8221" w:type="dxa"/>
          </w:tcPr>
          <w:p w:rsidRPr="00156BDE" w:rsidR="00FD192F" w:rsidP="00C058CB" w:rsidRDefault="00FD192F" w14:paraId="316336E1" w14:textId="77777777">
            <w:pPr>
              <w:pStyle w:val="SPTableBullet2"/>
            </w:pPr>
            <w:r w:rsidRPr="00156BDE">
              <w:t>Assist with clearly defining the project outcomes.</w:t>
            </w:r>
          </w:p>
          <w:p w:rsidRPr="00156BDE" w:rsidR="00FD192F" w:rsidP="00C058CB" w:rsidRDefault="00FD192F" w14:paraId="463D12BB" w14:textId="77777777">
            <w:pPr>
              <w:pStyle w:val="SPTableBullet2"/>
            </w:pPr>
            <w:r w:rsidRPr="00156BDE">
              <w:t>Review and approve the project scope.</w:t>
            </w:r>
          </w:p>
          <w:p w:rsidRPr="00156BDE" w:rsidR="00FD192F" w:rsidP="00C058CB" w:rsidRDefault="00FD192F" w14:paraId="3004643B" w14:textId="77777777">
            <w:pPr>
              <w:pStyle w:val="SPTableBullet2"/>
            </w:pPr>
            <w:r w:rsidRPr="00156BDE">
              <w:t>Executive level support focusing on outcomes and organisational impact.</w:t>
            </w:r>
          </w:p>
          <w:p w:rsidRPr="00156BDE" w:rsidR="00FD192F" w:rsidP="00C058CB" w:rsidRDefault="00FD192F" w14:paraId="3385EC2C" w14:textId="77777777">
            <w:pPr>
              <w:pStyle w:val="SPTableBullet2"/>
            </w:pPr>
            <w:r w:rsidRPr="00156BDE">
              <w:t>Provide the project team with the time and resources required to deliver the project.</w:t>
            </w:r>
          </w:p>
          <w:p w:rsidRPr="00156BDE" w:rsidR="00FD192F" w:rsidP="00C058CB" w:rsidRDefault="00FD192F" w14:paraId="33C22B6D" w14:textId="77777777">
            <w:pPr>
              <w:pStyle w:val="SPTableBullet2"/>
            </w:pPr>
            <w:r w:rsidRPr="00156BDE">
              <w:t>Conduct appropriate reviews of project progress.</w:t>
            </w:r>
          </w:p>
          <w:p w:rsidRPr="00156BDE" w:rsidR="00FD192F" w:rsidP="00C058CB" w:rsidRDefault="00FD192F" w14:paraId="3B08CD77" w14:textId="77777777">
            <w:pPr>
              <w:pStyle w:val="SPTableBullet2"/>
            </w:pPr>
            <w:r w:rsidRPr="00156BDE">
              <w:t>Meet with the project team as requested.</w:t>
            </w:r>
          </w:p>
          <w:p w:rsidRPr="00156BDE" w:rsidR="00FD192F" w:rsidP="00C058CB" w:rsidRDefault="00FD192F" w14:paraId="5BBF120A" w14:textId="77777777">
            <w:pPr>
              <w:pStyle w:val="SPTableBullet2"/>
            </w:pPr>
            <w:r w:rsidRPr="00156BDE">
              <w:t>Remove any organisational roadblocks.</w:t>
            </w:r>
          </w:p>
          <w:p w:rsidRPr="00156BDE" w:rsidR="00FD192F" w:rsidP="00C058CB" w:rsidRDefault="00FD192F" w14:paraId="4C23F23B" w14:textId="77777777">
            <w:pPr>
              <w:pStyle w:val="SPTableBullet2"/>
            </w:pPr>
            <w:r>
              <w:t>Ensure ongoing</w:t>
            </w:r>
            <w:r w:rsidRPr="00156BDE">
              <w:t xml:space="preserve"> organisational support throughout delivery.</w:t>
            </w:r>
          </w:p>
        </w:tc>
      </w:tr>
      <w:tr w:rsidRPr="00156BDE" w:rsidR="00FD192F" w:rsidTr="00C058CB" w14:paraId="61A2F0AC" w14:textId="77777777">
        <w:tc>
          <w:tcPr>
            <w:tcW w:w="1413" w:type="dxa"/>
            <w:vAlign w:val="center"/>
          </w:tcPr>
          <w:p w:rsidRPr="00156BDE" w:rsidR="00FD192F" w:rsidP="00FD192F" w:rsidRDefault="00FD192F" w14:paraId="0D68F857" w14:textId="77777777">
            <w:pPr>
              <w:pStyle w:val="SPtableheading"/>
              <w:jc w:val="left"/>
            </w:pPr>
            <w:r>
              <w:t>Manager</w:t>
            </w:r>
          </w:p>
        </w:tc>
        <w:tc>
          <w:tcPr>
            <w:tcW w:w="8221" w:type="dxa"/>
          </w:tcPr>
          <w:p w:rsidRPr="00156BDE" w:rsidR="00FD192F" w:rsidP="00C058CB" w:rsidRDefault="00FD192F" w14:paraId="0F0BECE9" w14:textId="77777777">
            <w:pPr>
              <w:pStyle w:val="SPTableBullet2"/>
            </w:pPr>
            <w:r w:rsidRPr="00156BDE">
              <w:t>Develop and seek approval for the project scope and detailed project plan.</w:t>
            </w:r>
          </w:p>
          <w:p w:rsidRPr="00156BDE" w:rsidR="00FD192F" w:rsidP="00C058CB" w:rsidRDefault="00FD192F" w14:paraId="578C6F2D" w14:textId="77777777">
            <w:pPr>
              <w:pStyle w:val="SPTableBullet2"/>
            </w:pPr>
            <w:r w:rsidRPr="00156BDE">
              <w:t>Establish and motivate the project team to perform their allocated tasks.</w:t>
            </w:r>
          </w:p>
          <w:p w:rsidRPr="00156BDE" w:rsidR="00FD192F" w:rsidP="00C058CB" w:rsidRDefault="00FD192F" w14:paraId="4191E498" w14:textId="77777777">
            <w:pPr>
              <w:pStyle w:val="SPTableBullet2"/>
            </w:pPr>
            <w:r w:rsidRPr="00156BDE">
              <w:t>Control the allocation of resources and use of funds to achieve the project.</w:t>
            </w:r>
          </w:p>
          <w:p w:rsidRPr="00156BDE" w:rsidR="00FD192F" w:rsidP="00C058CB" w:rsidRDefault="00FD192F" w14:paraId="14FB6D7E" w14:textId="77777777">
            <w:pPr>
              <w:pStyle w:val="SPTableBullet2"/>
            </w:pPr>
            <w:r w:rsidRPr="00156BDE">
              <w:t>Keep all stakeholders, and the sponsor, informed and happy with progress.</w:t>
            </w:r>
          </w:p>
          <w:p w:rsidRPr="00156BDE" w:rsidR="00FD192F" w:rsidP="00C058CB" w:rsidRDefault="00FD192F" w14:paraId="0CA43F30" w14:textId="77777777">
            <w:pPr>
              <w:pStyle w:val="SPTableBullet2"/>
            </w:pPr>
            <w:r w:rsidRPr="00156BDE">
              <w:t>Analyse and manage project risks and identified issues.</w:t>
            </w:r>
          </w:p>
          <w:p w:rsidRPr="00156BDE" w:rsidR="00FD192F" w:rsidP="00C058CB" w:rsidRDefault="00FD192F" w14:paraId="1418C1B2" w14:textId="77777777">
            <w:pPr>
              <w:pStyle w:val="SPTableBullet2"/>
            </w:pPr>
            <w:r w:rsidRPr="00156BDE">
              <w:t>Finalise the delivery of the project and organise the acceptance and handover to the operational area.</w:t>
            </w:r>
          </w:p>
          <w:p w:rsidRPr="00156BDE" w:rsidR="00FD192F" w:rsidP="00C058CB" w:rsidRDefault="00FD192F" w14:paraId="14CB986B" w14:textId="77777777">
            <w:pPr>
              <w:pStyle w:val="SPTableBullet2"/>
            </w:pPr>
            <w:r w:rsidRPr="00156BDE">
              <w:t>Evaluate the project and capture the lessons learnt for the organisation.</w:t>
            </w:r>
          </w:p>
        </w:tc>
      </w:tr>
      <w:tr w:rsidRPr="00156BDE" w:rsidR="00FD192F" w:rsidTr="00C058CB" w14:paraId="11C26A42" w14:textId="77777777">
        <w:tc>
          <w:tcPr>
            <w:tcW w:w="1413" w:type="dxa"/>
            <w:vAlign w:val="center"/>
          </w:tcPr>
          <w:p w:rsidRPr="00156BDE" w:rsidR="00FD192F" w:rsidP="00FD192F" w:rsidRDefault="00FD192F" w14:paraId="42F7F257" w14:textId="77777777">
            <w:pPr>
              <w:pStyle w:val="SPtableheading"/>
              <w:jc w:val="left"/>
            </w:pPr>
            <w:r>
              <w:t>Team</w:t>
            </w:r>
          </w:p>
        </w:tc>
        <w:tc>
          <w:tcPr>
            <w:tcW w:w="8221" w:type="dxa"/>
          </w:tcPr>
          <w:p w:rsidRPr="00156BDE" w:rsidR="00FD192F" w:rsidP="00C058CB" w:rsidRDefault="00FD192F" w14:paraId="3D18D71C" w14:textId="77777777">
            <w:pPr>
              <w:pStyle w:val="SPTableBullet2"/>
            </w:pPr>
            <w:r w:rsidRPr="00156BDE">
              <w:t>Provide advice and support to the project manager throughout the development, implementation and closure of the project.</w:t>
            </w:r>
          </w:p>
          <w:p w:rsidRPr="00156BDE" w:rsidR="00FD192F" w:rsidP="00C058CB" w:rsidRDefault="00FD192F" w14:paraId="7D012F66" w14:textId="77777777">
            <w:pPr>
              <w:pStyle w:val="SPTableBullet2"/>
            </w:pPr>
            <w:r w:rsidRPr="00156BDE">
              <w:t>Complete their assigned tasks to achieve the planned outcomes of the project.</w:t>
            </w:r>
          </w:p>
          <w:p w:rsidRPr="00156BDE" w:rsidR="00FD192F" w:rsidP="00C058CB" w:rsidRDefault="00FD192F" w14:paraId="31846147" w14:textId="77777777">
            <w:pPr>
              <w:pStyle w:val="SPTableBullet2"/>
            </w:pPr>
            <w:r w:rsidRPr="00156BDE">
              <w:t>Liaise with appropriate stakeholders and flag any issues for resolution.</w:t>
            </w:r>
          </w:p>
          <w:p w:rsidRPr="00156BDE" w:rsidR="00FD192F" w:rsidP="00C058CB" w:rsidRDefault="00FD192F" w14:paraId="3E94B922" w14:textId="77777777">
            <w:pPr>
              <w:pStyle w:val="SPTableBullet2"/>
            </w:pPr>
            <w:r w:rsidRPr="00156BDE">
              <w:t>Ensure deliverables meet the quality requirements outlined in the plan, and raise issues as required.</w:t>
            </w:r>
          </w:p>
          <w:p w:rsidRPr="00156BDE" w:rsidR="00FD192F" w:rsidP="00C058CB" w:rsidRDefault="00FD192F" w14:paraId="6A8F2D1C" w14:textId="77777777">
            <w:pPr>
              <w:pStyle w:val="SPTableBullet2"/>
            </w:pPr>
            <w:r w:rsidRPr="00156BDE">
              <w:t>Provide frank feedback in the evaluation process.</w:t>
            </w:r>
          </w:p>
        </w:tc>
      </w:tr>
    </w:tbl>
    <w:p w:rsidRPr="0040108D" w:rsidR="000B19D8" w:rsidP="000B19D8" w:rsidRDefault="000B19D8" w14:paraId="2D4886D5" w14:textId="162BC795">
      <w:pPr>
        <w:pStyle w:val="SPbodytext"/>
        <w:rPr>
          <w:sz w:val="24"/>
        </w:rPr>
      </w:pPr>
      <w:r w:rsidRPr="0040108D">
        <w:rPr>
          <w:noProof/>
          <w:sz w:val="24"/>
          <w:lang w:val="en-AU" w:eastAsia="en-AU"/>
        </w:rPr>
        <w:drawing>
          <wp:inline distT="0" distB="0" distL="0" distR="0" wp14:anchorId="526966DB" wp14:editId="54DFBDBA">
            <wp:extent cx="6043930" cy="1021080"/>
            <wp:effectExtent l="0" t="0" r="33020"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0B19D8" w:rsidP="000B19D8" w:rsidRDefault="000B19D8" w14:paraId="285CD460" w14:textId="201949F0">
      <w:pPr>
        <w:pStyle w:val="SPbodytext"/>
      </w:pPr>
      <w:r>
        <w:t>All managers of people need to ensure that their team members understand their roles and responsibilities – projects are no different. Early engagement of team members, which allows them to participate in the project planning phase, is a great way to establish and inform your team. Where this is not possible, you need to ensure your induction processes and documentation cover these requirements adequately.</w:t>
      </w:r>
    </w:p>
    <w:p w:rsidR="0040108D" w:rsidRDefault="0040108D" w14:paraId="5FAAD7DF" w14:textId="77777777">
      <w:pPr>
        <w:rPr>
          <w:rFonts w:ascii="Open Sans" w:hAnsi="Open Sans" w:cs="Arial"/>
          <w:b/>
          <w:snapToGrid w:val="0"/>
          <w:color w:val="DC2D27" w:themeColor="accent1"/>
          <w:sz w:val="22"/>
          <w:szCs w:val="22"/>
          <w:lang w:val="en-US"/>
        </w:rPr>
      </w:pPr>
      <w:r>
        <w:br w:type="page"/>
      </w:r>
    </w:p>
    <w:p w:rsidR="000B19D8" w:rsidP="000B19D8" w:rsidRDefault="000B19D8" w14:paraId="05364A7E" w14:textId="7B895C67">
      <w:pPr>
        <w:pStyle w:val="SPActivity"/>
      </w:pPr>
      <w:r>
        <w:t>Activity: Stating their roles</w:t>
      </w:r>
    </w:p>
    <w:p w:rsidR="000B19D8" w:rsidP="000B19D8" w:rsidRDefault="000B19D8" w14:paraId="4BE510B7" w14:textId="34015983">
      <w:pPr>
        <w:pStyle w:val="SPbodytext"/>
      </w:pPr>
      <w:r>
        <w:t xml:space="preserve">Consider the information in your project plan – how can you use these resources to ensure your staff understand </w:t>
      </w:r>
      <w:r w:rsidR="00C4562E">
        <w:t xml:space="preserve">the purpose of the project and </w:t>
      </w:r>
      <w:r>
        <w:t>their roles and responsibilities</w:t>
      </w:r>
      <w:r w:rsidR="002C45B7">
        <w:t xml:space="preserve"> delivering it</w:t>
      </w:r>
      <w:r>
        <w:t>?</w:t>
      </w:r>
    </w:p>
    <w:p w:rsidR="000B19D8" w:rsidP="000B19D8" w:rsidRDefault="000B19D8" w14:paraId="03EBC9A0" w14:textId="0D113BB2">
      <w:pPr>
        <w:pStyle w:val="SPlinedparagraph"/>
      </w:pPr>
    </w:p>
    <w:p w:rsidR="000B19D8" w:rsidP="000B19D8" w:rsidRDefault="000B19D8" w14:paraId="692BC9AB" w14:textId="0C9C2065">
      <w:pPr>
        <w:pStyle w:val="SPlinedparagraph"/>
      </w:pPr>
    </w:p>
    <w:p w:rsidR="000B19D8" w:rsidP="000B19D8" w:rsidRDefault="000B19D8" w14:paraId="5C938095" w14:textId="16A39029">
      <w:pPr>
        <w:pStyle w:val="SPlinedparagraph"/>
      </w:pPr>
    </w:p>
    <w:p w:rsidR="000B19D8" w:rsidP="000B19D8" w:rsidRDefault="000B19D8" w14:paraId="1BDE3004" w14:textId="5F1EED37">
      <w:pPr>
        <w:pStyle w:val="SPlinedparagraph"/>
      </w:pPr>
    </w:p>
    <w:p w:rsidR="000B19D8" w:rsidP="000B19D8" w:rsidRDefault="000B19D8" w14:paraId="407F3551" w14:textId="313FBA9E">
      <w:pPr>
        <w:pStyle w:val="SPlinedparagraph"/>
      </w:pPr>
    </w:p>
    <w:p w:rsidR="000B19D8" w:rsidP="000B19D8" w:rsidRDefault="000B19D8" w14:paraId="1C13DC50" w14:textId="40030865">
      <w:pPr>
        <w:pStyle w:val="SPlinedparagraph"/>
      </w:pPr>
    </w:p>
    <w:p w:rsidR="000B19D8" w:rsidP="000B19D8" w:rsidRDefault="000B19D8" w14:paraId="08DB0964" w14:textId="59E59A26">
      <w:pPr>
        <w:pStyle w:val="SPlinedparagraph"/>
      </w:pPr>
    </w:p>
    <w:p w:rsidR="000B19D8" w:rsidP="000B19D8" w:rsidRDefault="000B19D8" w14:paraId="58579C37" w14:textId="39EA35E6">
      <w:pPr>
        <w:pStyle w:val="SPlinedparagraph"/>
      </w:pPr>
    </w:p>
    <w:p w:rsidRPr="000B19D8" w:rsidR="000B19D8" w:rsidP="000B19D8" w:rsidRDefault="000B19D8" w14:paraId="692289A0" w14:textId="6A852B53">
      <w:pPr>
        <w:pStyle w:val="SPbodytext"/>
      </w:pPr>
      <w:r>
        <w:t>As well as ensuring individuals understand their roles and responsibilities, it’s important to get the team working together as quickly as possible. You could use Tuckman’s team development model to help move your team to the Performing stage – which is where you need them to be.</w:t>
      </w:r>
    </w:p>
    <w:p w:rsidRPr="00721FE5" w:rsidR="00BE4AF7" w:rsidP="00BE4AF7" w:rsidRDefault="00BE4AF7" w14:paraId="37FC4DE8" w14:textId="77777777">
      <w:pPr>
        <w:pStyle w:val="SPheading2"/>
        <w:rPr>
          <w:lang w:val="en-AU"/>
        </w:rPr>
      </w:pPr>
      <w:bookmarkStart w:name="_Toc497224145" w:id="77"/>
      <w:bookmarkStart w:name="_Toc524438671" w:id="78"/>
      <w:bookmarkStart w:name="_Toc380561764" w:id="79"/>
      <w:bookmarkStart w:name="_Toc430082234" w:id="80"/>
      <w:r w:rsidRPr="00721FE5">
        <w:rPr>
          <w:lang w:val="en-AU"/>
        </w:rPr>
        <w:t>Team dynamics</w:t>
      </w:r>
      <w:bookmarkEnd w:id="77"/>
      <w:bookmarkEnd w:id="78"/>
    </w:p>
    <w:p w:rsidRPr="00721FE5" w:rsidR="00BE4AF7" w:rsidP="00BE4AF7" w:rsidRDefault="00BE4AF7" w14:paraId="65458C1B" w14:textId="77777777">
      <w:pPr>
        <w:pStyle w:val="SPActivity2"/>
        <w:rPr>
          <w:lang w:val="en-AU"/>
        </w:rPr>
      </w:pPr>
      <w:bookmarkStart w:name="_Toc380561762" w:id="81"/>
      <w:r w:rsidRPr="00721FE5">
        <w:rPr>
          <w:lang w:val="en-AU"/>
        </w:rPr>
        <w:t>Activity: The Challenge</w:t>
      </w:r>
      <w:bookmarkEnd w:id="81"/>
    </w:p>
    <w:p w:rsidRPr="00721FE5" w:rsidR="00BE4AF7" w:rsidP="00BE4AF7" w:rsidRDefault="00BE4AF7" w14:paraId="381CC4F2" w14:textId="77777777">
      <w:pPr>
        <w:pStyle w:val="SPbodytext"/>
        <w:rPr>
          <w:lang w:val="en-AU"/>
        </w:rPr>
      </w:pPr>
      <w:r w:rsidRPr="00721FE5">
        <w:rPr>
          <w:lang w:val="en-AU"/>
        </w:rPr>
        <w:t>Participate in “The Challenge” and as the group debrief occurs, record your insights below</w:t>
      </w:r>
    </w:p>
    <w:p w:rsidRPr="00721FE5" w:rsidR="00BE4AF7" w:rsidP="00BE4AF7" w:rsidRDefault="00BE4AF7" w14:paraId="42BC4949" w14:textId="77777777">
      <w:pPr>
        <w:pStyle w:val="SPblock"/>
        <w:rPr>
          <w:lang w:val="en-AU"/>
        </w:rPr>
      </w:pPr>
      <w:r w:rsidRPr="00721FE5">
        <w:rPr>
          <w:lang w:val="en-AU"/>
        </w:rPr>
        <w:t xml:space="preserve">My insights </w:t>
      </w:r>
    </w:p>
    <w:p w:rsidRPr="00721FE5" w:rsidR="00BE4AF7" w:rsidP="00BE4AF7" w:rsidRDefault="00BE4AF7" w14:paraId="4C545966" w14:textId="77777777">
      <w:pPr>
        <w:pStyle w:val="SPlinedparagraph"/>
        <w:rPr>
          <w:lang w:val="en-AU"/>
        </w:rPr>
      </w:pPr>
    </w:p>
    <w:p w:rsidRPr="00721FE5" w:rsidR="00BE4AF7" w:rsidP="00BE4AF7" w:rsidRDefault="00BE4AF7" w14:paraId="5AF67CC3" w14:textId="77777777">
      <w:pPr>
        <w:pStyle w:val="SPlinedparagraph"/>
        <w:rPr>
          <w:lang w:val="en-AU"/>
        </w:rPr>
      </w:pPr>
    </w:p>
    <w:p w:rsidRPr="00721FE5" w:rsidR="00BE4AF7" w:rsidP="00BE4AF7" w:rsidRDefault="00BE4AF7" w14:paraId="0EC7D842" w14:textId="77777777">
      <w:pPr>
        <w:pStyle w:val="SPlinedparagraph"/>
        <w:rPr>
          <w:lang w:val="en-AU"/>
        </w:rPr>
      </w:pPr>
    </w:p>
    <w:p w:rsidRPr="00721FE5" w:rsidR="00BE4AF7" w:rsidP="00BE4AF7" w:rsidRDefault="00BE4AF7" w14:paraId="23C002A4" w14:textId="77777777">
      <w:pPr>
        <w:pStyle w:val="SPlinedparagraph"/>
        <w:rPr>
          <w:lang w:val="en-AU"/>
        </w:rPr>
      </w:pPr>
    </w:p>
    <w:p w:rsidRPr="00721FE5" w:rsidR="00BE4AF7" w:rsidP="00BE4AF7" w:rsidRDefault="00BE4AF7" w14:paraId="18321CEE" w14:textId="77777777">
      <w:pPr>
        <w:pStyle w:val="SPlinedparagraph"/>
        <w:rPr>
          <w:lang w:val="en-AU"/>
        </w:rPr>
      </w:pPr>
    </w:p>
    <w:p w:rsidRPr="00721FE5" w:rsidR="00BE4AF7" w:rsidP="00BE4AF7" w:rsidRDefault="00BE4AF7" w14:paraId="768A7029" w14:textId="77777777">
      <w:pPr>
        <w:pStyle w:val="SPlinedparagraph"/>
        <w:rPr>
          <w:lang w:val="en-AU"/>
        </w:rPr>
      </w:pPr>
    </w:p>
    <w:p w:rsidRPr="00721FE5" w:rsidR="00BE4AF7" w:rsidP="00BE4AF7" w:rsidRDefault="00BE4AF7" w14:paraId="37FDBC12" w14:textId="77777777">
      <w:pPr>
        <w:pStyle w:val="SPlinedparagraph"/>
        <w:rPr>
          <w:lang w:val="en-AU"/>
        </w:rPr>
      </w:pPr>
    </w:p>
    <w:p w:rsidR="00BE4AF7" w:rsidP="00BE4AF7" w:rsidRDefault="00BE4AF7" w14:paraId="1C24DD07" w14:textId="2BC26B56">
      <w:pPr>
        <w:pStyle w:val="SPlinedparagraph"/>
        <w:rPr>
          <w:lang w:val="en-AU"/>
        </w:rPr>
      </w:pPr>
    </w:p>
    <w:p w:rsidRPr="00721FE5" w:rsidR="0040108D" w:rsidP="00BE4AF7" w:rsidRDefault="0040108D" w14:paraId="5C9C9A48" w14:textId="77777777">
      <w:pPr>
        <w:pStyle w:val="SPlinedparagraph"/>
        <w:rPr>
          <w:lang w:val="en-AU"/>
        </w:rPr>
      </w:pPr>
    </w:p>
    <w:p w:rsidRPr="00721FE5" w:rsidR="00BE4AF7" w:rsidP="00BE4AF7" w:rsidRDefault="00BE4AF7" w14:paraId="4D400AE4" w14:textId="77777777">
      <w:pPr>
        <w:pStyle w:val="SPlinedparagraph"/>
        <w:rPr>
          <w:lang w:val="en-AU"/>
        </w:rPr>
      </w:pPr>
    </w:p>
    <w:p w:rsidRPr="00721FE5" w:rsidR="007F36E9" w:rsidP="00A33117" w:rsidRDefault="007F36E9" w14:paraId="3829BB4E" w14:textId="1A3A8C7E">
      <w:pPr>
        <w:pStyle w:val="SPheading3"/>
      </w:pPr>
      <w:r w:rsidRPr="00721FE5">
        <w:t>Tuckman’s team development model</w:t>
      </w:r>
      <w:bookmarkEnd w:id="79"/>
      <w:bookmarkEnd w:id="80"/>
      <w:r w:rsidRPr="00BE4AF7" w:rsidR="00BE4AF7">
        <w:rPr>
          <w:noProof/>
        </w:rPr>
        <w:t xml:space="preserve">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80"/>
        <w:gridCol w:w="1898"/>
        <w:gridCol w:w="1875"/>
        <w:gridCol w:w="1907"/>
        <w:gridCol w:w="1958"/>
      </w:tblGrid>
      <w:tr w:rsidRPr="00721FE5" w:rsidR="007F36E9" w:rsidTr="00BE4AF7" w14:paraId="3A4906A0" w14:textId="77777777">
        <w:tc>
          <w:tcPr>
            <w:tcW w:w="7560" w:type="dxa"/>
            <w:gridSpan w:val="4"/>
            <w:vMerge w:val="restart"/>
            <w:tcBorders>
              <w:top w:val="nil"/>
              <w:left w:val="nil"/>
              <w:right w:val="nil"/>
            </w:tcBorders>
          </w:tcPr>
          <w:bookmarkStart w:name="_Hlk502657665" w:id="82"/>
          <w:p w:rsidRPr="00721FE5" w:rsidR="007F36E9" w:rsidP="00A33117" w:rsidRDefault="00BE4AF7" w14:paraId="059FB5C3" w14:textId="532C899A">
            <w:pPr>
              <w:pStyle w:val="SPbodytext"/>
              <w:rPr>
                <w:lang w:val="en-AU"/>
              </w:rPr>
            </w:pPr>
            <w:r>
              <w:rPr>
                <w:noProof/>
                <w:lang w:val="en-AU" w:eastAsia="en-AU"/>
              </w:rPr>
              <mc:AlternateContent>
                <mc:Choice Requires="wps">
                  <w:drawing>
                    <wp:anchor distT="0" distB="0" distL="114300" distR="114300" simplePos="0" relativeHeight="251921920" behindDoc="0" locked="0" layoutInCell="1" allowOverlap="1" wp14:anchorId="50D7D054" wp14:editId="30429B0E">
                      <wp:simplePos x="0" y="0"/>
                      <wp:positionH relativeFrom="column">
                        <wp:posOffset>-71755</wp:posOffset>
                      </wp:positionH>
                      <wp:positionV relativeFrom="paragraph">
                        <wp:posOffset>120650</wp:posOffset>
                      </wp:positionV>
                      <wp:extent cx="3147060" cy="1440180"/>
                      <wp:effectExtent l="0" t="0" r="15240" b="26670"/>
                      <wp:wrapNone/>
                      <wp:docPr id="3" name="Text Box 3"/>
                      <wp:cNvGraphicFramePr/>
                      <a:graphic xmlns:a="http://schemas.openxmlformats.org/drawingml/2006/main">
                        <a:graphicData uri="http://schemas.microsoft.com/office/word/2010/wordprocessingShape">
                          <wps:wsp>
                            <wps:cNvSpPr txBox="1"/>
                            <wps:spPr>
                              <a:xfrm>
                                <a:off x="0" y="0"/>
                                <a:ext cx="3147060" cy="1440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Pr="00BE4AF7" w:rsidR="00795B89" w:rsidP="00BE4AF7" w:rsidRDefault="00795B89" w14:paraId="0F8D77D2" w14:textId="426D544F">
                                  <w:pPr>
                                    <w:pStyle w:val="SPtabletext"/>
                                    <w:rPr>
                                      <w:sz w:val="18"/>
                                    </w:rPr>
                                  </w:pPr>
                                  <w:r w:rsidRPr="00BE4AF7">
                                    <w:rPr>
                                      <w:sz w:val="18"/>
                                    </w:rPr>
                                    <w:t>Team dynamics can make or break the success of a project. Remember that:</w:t>
                                  </w:r>
                                </w:p>
                                <w:p w:rsidRPr="00BE4AF7" w:rsidR="00795B89" w:rsidP="00BE4AF7" w:rsidRDefault="00795B89" w14:paraId="4882EE36" w14:textId="10135725">
                                  <w:pPr>
                                    <w:pStyle w:val="SPTableBullet2"/>
                                    <w:rPr>
                                      <w:sz w:val="18"/>
                                    </w:rPr>
                                  </w:pPr>
                                  <w:r w:rsidRPr="00BE4AF7">
                                    <w:rPr>
                                      <w:sz w:val="18"/>
                                    </w:rPr>
                                    <w:t>Each step builds on the previous one</w:t>
                                  </w:r>
                                </w:p>
                                <w:p w:rsidRPr="00BE4AF7" w:rsidR="00795B89" w:rsidP="00BE4AF7" w:rsidRDefault="00795B89" w14:paraId="61F9782A" w14:textId="2A7C5F85">
                                  <w:pPr>
                                    <w:pStyle w:val="SPTableBullet2"/>
                                    <w:rPr>
                                      <w:sz w:val="18"/>
                                    </w:rPr>
                                  </w:pPr>
                                  <w:r w:rsidRPr="00BE4AF7">
                                    <w:rPr>
                                      <w:sz w:val="18"/>
                                    </w:rPr>
                                    <w:t>Each step prepares for the performing stage</w:t>
                                  </w:r>
                                </w:p>
                                <w:p w:rsidRPr="00BE4AF7" w:rsidR="00795B89" w:rsidP="00BE4AF7" w:rsidRDefault="00795B89" w14:paraId="3A83C856" w14:textId="4DA02350">
                                  <w:pPr>
                                    <w:pStyle w:val="SPTableBullet2"/>
                                    <w:rPr>
                                      <w:sz w:val="18"/>
                                    </w:rPr>
                                  </w:pPr>
                                  <w:r w:rsidRPr="00BE4AF7">
                                    <w:rPr>
                                      <w:sz w:val="18"/>
                                    </w:rPr>
                                    <w:t>Skipping any step negatively impacts performing</w:t>
                                  </w:r>
                                </w:p>
                                <w:p w:rsidRPr="00BE4AF7" w:rsidR="00795B89" w:rsidP="00BE4AF7" w:rsidRDefault="00795B89" w14:paraId="6CA9665A" w14:textId="2421E610">
                                  <w:pPr>
                                    <w:pStyle w:val="SPTableBullet2"/>
                                    <w:rPr>
                                      <w:sz w:val="18"/>
                                    </w:rPr>
                                  </w:pPr>
                                  <w:r w:rsidRPr="00BE4AF7">
                                    <w:rPr>
                                      <w:sz w:val="18"/>
                                    </w:rPr>
                                    <w:t>With every new challenge, the process repeats</w:t>
                                  </w:r>
                                </w:p>
                                <w:p w:rsidRPr="00BE4AF7" w:rsidR="00795B89" w:rsidP="00BE4AF7" w:rsidRDefault="00795B89" w14:paraId="39C8861A" w14:textId="77777777">
                                  <w:pPr>
                                    <w:pStyle w:val="SPTableBullet2"/>
                                    <w:rPr>
                                      <w:sz w:val="18"/>
                                    </w:rPr>
                                  </w:pPr>
                                  <w:r w:rsidRPr="00BE4AF7">
                                    <w:rPr>
                                      <w:sz w:val="18"/>
                                    </w:rPr>
                                    <w:t>Teams can move back and forth between stages.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shape id="Text Box 3" style="position:absolute;left:0;text-align:left;margin-left:-5.65pt;margin-top:9.5pt;width:247.8pt;height:113.4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1" fillcolor="white [3201]" strokecolor="#85c441 [3205]"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" w14:anchorId="50D7D054">
                      <v:textbox>
                        <w:txbxContent>
                          <w:p w:rsidRPr="00BE4AF7" w:rsidR="00795B89" w:rsidP="00BE4AF7" w:rsidRDefault="00795B89" w14:paraId="0F8D77D2" w14:textId="426D544F">
                            <w:pPr>
                              <w:pStyle w:val="SPtabletext"/>
                              <w:rPr>
                                <w:sz w:val="18"/>
                              </w:rPr>
                            </w:pPr>
                            <w:r w:rsidRPr="00BE4AF7">
                              <w:rPr>
                                <w:sz w:val="18"/>
                              </w:rPr>
                              <w:t>Team dynamics can make or break the success of a project. Remember that:</w:t>
                            </w:r>
                          </w:p>
                          <w:p w:rsidRPr="00BE4AF7" w:rsidR="00795B89" w:rsidP="00BE4AF7" w:rsidRDefault="00795B89" w14:paraId="4882EE36" w14:textId="10135725">
                            <w:pPr>
                              <w:pStyle w:val="SPTableBullet2"/>
                              <w:rPr>
                                <w:sz w:val="18"/>
                              </w:rPr>
                            </w:pPr>
                            <w:r w:rsidRPr="00BE4AF7">
                              <w:rPr>
                                <w:sz w:val="18"/>
                              </w:rPr>
                              <w:t>Each step builds on the previous one</w:t>
                            </w:r>
                          </w:p>
                          <w:p w:rsidRPr="00BE4AF7" w:rsidR="00795B89" w:rsidP="00BE4AF7" w:rsidRDefault="00795B89" w14:paraId="61F9782A" w14:textId="2A7C5F85">
                            <w:pPr>
                              <w:pStyle w:val="SPTableBullet2"/>
                              <w:rPr>
                                <w:sz w:val="18"/>
                              </w:rPr>
                            </w:pPr>
                            <w:r w:rsidRPr="00BE4AF7">
                              <w:rPr>
                                <w:sz w:val="18"/>
                              </w:rPr>
                              <w:t>Each step prepares for the performing stage</w:t>
                            </w:r>
                          </w:p>
                          <w:p w:rsidRPr="00BE4AF7" w:rsidR="00795B89" w:rsidP="00BE4AF7" w:rsidRDefault="00795B89" w14:paraId="3A83C856" w14:textId="4DA02350">
                            <w:pPr>
                              <w:pStyle w:val="SPTableBullet2"/>
                              <w:rPr>
                                <w:sz w:val="18"/>
                              </w:rPr>
                            </w:pPr>
                            <w:r w:rsidRPr="00BE4AF7">
                              <w:rPr>
                                <w:sz w:val="18"/>
                              </w:rPr>
                              <w:t>Skipping any step negatively impacts performing</w:t>
                            </w:r>
                          </w:p>
                          <w:p w:rsidRPr="00BE4AF7" w:rsidR="00795B89" w:rsidP="00BE4AF7" w:rsidRDefault="00795B89" w14:paraId="6CA9665A" w14:textId="2421E610">
                            <w:pPr>
                              <w:pStyle w:val="SPTableBullet2"/>
                              <w:rPr>
                                <w:sz w:val="18"/>
                              </w:rPr>
                            </w:pPr>
                            <w:r w:rsidRPr="00BE4AF7">
                              <w:rPr>
                                <w:sz w:val="18"/>
                              </w:rPr>
                              <w:t>With every new challenge, the process repeats</w:t>
                            </w:r>
                          </w:p>
                          <w:p w:rsidRPr="00BE4AF7" w:rsidR="00795B89" w:rsidP="00BE4AF7" w:rsidRDefault="00795B89" w14:paraId="39C8861A" w14:textId="77777777">
                            <w:pPr>
                              <w:pStyle w:val="SPTableBullet2"/>
                              <w:rPr>
                                <w:sz w:val="18"/>
                              </w:rPr>
                            </w:pPr>
                            <w:r w:rsidRPr="00BE4AF7">
                              <w:rPr>
                                <w:sz w:val="18"/>
                              </w:rPr>
                              <w:t>Teams can move back and forth between stages.</w:t>
                            </w:r>
                          </w:p>
                        </w:txbxContent>
                      </v:textbox>
                    </v:shape>
                  </w:pict>
                </mc:Fallback>
              </mc:AlternateContent>
            </w:r>
          </w:p>
        </w:tc>
        <w:tc>
          <w:tcPr>
            <w:tcW w:w="1958" w:type="dxa"/>
            <w:tcBorders>
              <w:top w:val="nil"/>
              <w:left w:val="nil"/>
              <w:bottom w:val="single" w:color="auto" w:sz="4" w:space="0"/>
              <w:right w:val="nil"/>
            </w:tcBorders>
            <w:vAlign w:val="bottom"/>
          </w:tcPr>
          <w:p w:rsidRPr="00721FE5" w:rsidR="007F36E9" w:rsidP="00A33117" w:rsidRDefault="007F36E9" w14:paraId="5B0CB94E" w14:textId="489375F7">
            <w:pPr>
              <w:pStyle w:val="StyleSPtabletext8pt"/>
              <w:rPr>
                <w:lang w:val="en-AU"/>
              </w:rPr>
            </w:pPr>
            <w:r w:rsidRPr="00721FE5">
              <w:rPr>
                <w:lang w:val="en-AU"/>
              </w:rPr>
              <w:t>Plan for next task/ project/year</w:t>
            </w:r>
          </w:p>
          <w:p w:rsidRPr="00721FE5" w:rsidR="007F36E9" w:rsidP="00A33117" w:rsidRDefault="007F36E9" w14:paraId="122DB969" w14:textId="308DCC05">
            <w:pPr>
              <w:pStyle w:val="StyleSPtabletext8pt"/>
              <w:rPr>
                <w:lang w:val="en-AU"/>
              </w:rPr>
            </w:pPr>
            <w:r w:rsidRPr="00721FE5">
              <w:rPr>
                <w:lang w:val="en-AU"/>
              </w:rPr>
              <w:t>Members review/ assess the work/ project/year</w:t>
            </w:r>
          </w:p>
          <w:p w:rsidRPr="00721FE5" w:rsidR="007F36E9" w:rsidP="00A33117" w:rsidRDefault="007F36E9" w14:paraId="7F2E9CF9" w14:textId="3A915ADA">
            <w:pPr>
              <w:pStyle w:val="StyleSPtabletext8pt"/>
              <w:rPr>
                <w:lang w:val="en-AU"/>
              </w:rPr>
            </w:pPr>
            <w:r w:rsidRPr="00721FE5">
              <w:rPr>
                <w:lang w:val="en-AU"/>
              </w:rPr>
              <w:t>Task</w:t>
            </w:r>
            <w:r w:rsidR="000B19D8">
              <w:rPr>
                <w:lang w:val="en-AU"/>
              </w:rPr>
              <w:t>/</w:t>
            </w:r>
            <w:r w:rsidRPr="00721FE5">
              <w:rPr>
                <w:lang w:val="en-AU"/>
              </w:rPr>
              <w:t>project completion</w:t>
            </w:r>
          </w:p>
        </w:tc>
      </w:tr>
      <w:tr w:rsidRPr="00721FE5" w:rsidR="007F36E9" w:rsidTr="00BE4AF7" w14:paraId="60EEDDDE" w14:textId="77777777">
        <w:tc>
          <w:tcPr>
            <w:tcW w:w="7560" w:type="dxa"/>
            <w:gridSpan w:val="4"/>
            <w:vMerge/>
            <w:tcBorders>
              <w:left w:val="nil"/>
              <w:bottom w:val="nil"/>
              <w:right w:val="single" w:color="auto" w:sz="18" w:space="0"/>
            </w:tcBorders>
          </w:tcPr>
          <w:p w:rsidRPr="00721FE5" w:rsidR="007F36E9" w:rsidP="00A33117" w:rsidRDefault="007F36E9" w14:paraId="1E8FFFDE" w14:textId="77777777">
            <w:pPr>
              <w:pStyle w:val="Listbulleted"/>
              <w:numPr>
                <w:ilvl w:val="0"/>
                <w:numId w:val="0"/>
              </w:numPr>
              <w:spacing w:before="120" w:after="120"/>
              <w:contextualSpacing w:val="0"/>
              <w:rPr>
                <w:rFonts w:ascii="Open Sans" w:hAnsi="Open Sans" w:cs="Open Sans"/>
                <w:sz w:val="22"/>
              </w:rPr>
            </w:pPr>
          </w:p>
        </w:tc>
        <w:tc>
          <w:tcPr>
            <w:tcW w:w="1958" w:type="dxa"/>
            <w:tcBorders>
              <w:top w:val="single" w:color="auto" w:sz="4" w:space="0"/>
              <w:left w:val="single" w:color="auto" w:sz="18" w:space="0"/>
              <w:bottom w:val="single" w:color="auto" w:sz="4" w:space="0"/>
              <w:right w:val="single" w:color="auto" w:sz="18" w:space="0"/>
            </w:tcBorders>
            <w:shd w:val="clear" w:color="auto" w:fill="000000" w:themeFill="text1"/>
          </w:tcPr>
          <w:p w:rsidRPr="000B19D8" w:rsidR="007F36E9" w:rsidP="00A33117" w:rsidRDefault="007F36E9" w14:paraId="1557B607" w14:textId="77777777">
            <w:pPr>
              <w:pStyle w:val="SPbodytext"/>
              <w:rPr>
                <w:color w:val="FFFFFF" w:themeColor="background1"/>
                <w:lang w:val="en-AU"/>
              </w:rPr>
            </w:pPr>
            <w:r w:rsidRPr="000B19D8">
              <w:rPr>
                <w:color w:val="FFFFFF" w:themeColor="background1"/>
                <w:lang w:val="en-AU"/>
              </w:rPr>
              <w:t>Adjourning</w:t>
            </w:r>
          </w:p>
        </w:tc>
      </w:tr>
      <w:tr w:rsidRPr="00721FE5" w:rsidR="007F36E9" w:rsidTr="00BE4AF7" w14:paraId="15FA466E" w14:textId="77777777">
        <w:tc>
          <w:tcPr>
            <w:tcW w:w="5653" w:type="dxa"/>
            <w:gridSpan w:val="3"/>
            <w:tcBorders>
              <w:top w:val="nil"/>
              <w:left w:val="nil"/>
              <w:bottom w:val="nil"/>
              <w:right w:val="nil"/>
            </w:tcBorders>
          </w:tcPr>
          <w:p w:rsidRPr="00721FE5" w:rsidR="007F36E9" w:rsidP="00A33117" w:rsidRDefault="007F36E9" w14:paraId="46C277BF" w14:textId="015E549E">
            <w:pPr>
              <w:pStyle w:val="Listbulleted"/>
              <w:numPr>
                <w:ilvl w:val="0"/>
                <w:numId w:val="0"/>
              </w:numPr>
              <w:spacing w:before="120" w:after="120"/>
              <w:contextualSpacing w:val="0"/>
              <w:rPr>
                <w:rFonts w:ascii="Open Sans" w:hAnsi="Open Sans" w:cs="Open Sans"/>
                <w:sz w:val="22"/>
              </w:rPr>
            </w:pPr>
          </w:p>
        </w:tc>
        <w:tc>
          <w:tcPr>
            <w:tcW w:w="1907" w:type="dxa"/>
            <w:tcBorders>
              <w:top w:val="nil"/>
              <w:left w:val="nil"/>
              <w:bottom w:val="single" w:color="auto" w:sz="4" w:space="0"/>
              <w:right w:val="single" w:color="auto" w:sz="18" w:space="0"/>
            </w:tcBorders>
            <w:vAlign w:val="bottom"/>
          </w:tcPr>
          <w:p w:rsidRPr="00721FE5" w:rsidR="007F36E9" w:rsidP="00A33117" w:rsidRDefault="007F36E9" w14:paraId="2D78BC05" w14:textId="77777777">
            <w:pPr>
              <w:pStyle w:val="StyleSPtabletext8pt"/>
              <w:rPr>
                <w:lang w:val="en-AU"/>
              </w:rPr>
            </w:pPr>
            <w:r w:rsidRPr="00721FE5">
              <w:rPr>
                <w:lang w:val="en-AU"/>
              </w:rPr>
              <w:t>Achieve effective &amp; satisfying results</w:t>
            </w:r>
          </w:p>
          <w:p w:rsidRPr="00721FE5" w:rsidR="007F36E9" w:rsidP="00A33117" w:rsidRDefault="007F36E9" w14:paraId="0BD1D94C" w14:textId="77777777">
            <w:pPr>
              <w:pStyle w:val="StyleSPtabletext8pt"/>
              <w:rPr>
                <w:lang w:val="en-AU"/>
              </w:rPr>
            </w:pPr>
            <w:r w:rsidRPr="00721FE5">
              <w:rPr>
                <w:lang w:val="en-AU"/>
              </w:rPr>
              <w:t>Members find solutions using appropriate contro</w:t>
            </w:r>
            <w:r w:rsidRPr="00721FE5">
              <w:rPr>
                <w:sz w:val="14"/>
                <w:lang w:val="en-AU"/>
              </w:rPr>
              <w:t>l</w:t>
            </w:r>
            <w:r w:rsidRPr="00721FE5">
              <w:rPr>
                <w:lang w:val="en-AU"/>
              </w:rPr>
              <w:t>s</w:t>
            </w:r>
          </w:p>
        </w:tc>
        <w:tc>
          <w:tcPr>
            <w:tcW w:w="1958" w:type="dxa"/>
            <w:tcBorders>
              <w:top w:val="single" w:color="auto" w:sz="4" w:space="0"/>
              <w:left w:val="single" w:color="auto" w:sz="18" w:space="0"/>
              <w:bottom w:val="nil"/>
              <w:right w:val="nil"/>
            </w:tcBorders>
          </w:tcPr>
          <w:p w:rsidRPr="00721FE5" w:rsidR="007F36E9" w:rsidP="00A33117" w:rsidRDefault="007F36E9" w14:paraId="0C89E50C" w14:textId="77777777">
            <w:pPr>
              <w:pStyle w:val="StyleSPtabletext8pt"/>
              <w:rPr>
                <w:lang w:val="en-AU"/>
              </w:rPr>
            </w:pPr>
            <w:r w:rsidRPr="00721FE5">
              <w:rPr>
                <w:lang w:val="en-AU"/>
              </w:rPr>
              <w:t>Recognise &amp; celebrate successes</w:t>
            </w:r>
          </w:p>
          <w:p w:rsidRPr="00721FE5" w:rsidR="007F36E9" w:rsidP="00A33117" w:rsidRDefault="007F36E9" w14:paraId="2124A5D3" w14:textId="3E821184">
            <w:pPr>
              <w:pStyle w:val="StyleSPtabletext8pt"/>
              <w:rPr>
                <w:lang w:val="en-AU"/>
              </w:rPr>
            </w:pPr>
            <w:r w:rsidRPr="00721FE5">
              <w:rPr>
                <w:lang w:val="en-AU"/>
              </w:rPr>
              <w:t>Move on to next project/team etc</w:t>
            </w:r>
          </w:p>
        </w:tc>
      </w:tr>
      <w:tr w:rsidRPr="00721FE5" w:rsidR="007F36E9" w:rsidTr="00BE4AF7" w14:paraId="72EC67DF" w14:textId="77777777">
        <w:tc>
          <w:tcPr>
            <w:tcW w:w="5653" w:type="dxa"/>
            <w:gridSpan w:val="3"/>
            <w:tcBorders>
              <w:top w:val="nil"/>
              <w:left w:val="nil"/>
              <w:bottom w:val="nil"/>
              <w:right w:val="single" w:color="auto" w:sz="18" w:space="0"/>
            </w:tcBorders>
          </w:tcPr>
          <w:p w:rsidRPr="00721FE5" w:rsidR="007F36E9" w:rsidP="00A33117" w:rsidRDefault="007F36E9" w14:paraId="3D6C94F8" w14:textId="77777777">
            <w:pPr>
              <w:pStyle w:val="SPtableheading"/>
              <w:rPr>
                <w:lang w:val="en-AU"/>
              </w:rPr>
            </w:pPr>
            <w:r w:rsidRPr="00721FE5">
              <w:rPr>
                <w:lang w:val="en-AU"/>
              </w:rPr>
              <w:t>Tasks</w:t>
            </w:r>
          </w:p>
        </w:tc>
        <w:tc>
          <w:tcPr>
            <w:tcW w:w="1907" w:type="dxa"/>
            <w:tcBorders>
              <w:left w:val="single" w:color="auto" w:sz="18" w:space="0"/>
              <w:bottom w:val="single" w:color="auto" w:sz="4" w:space="0"/>
              <w:right w:val="single" w:color="auto" w:sz="18" w:space="0"/>
            </w:tcBorders>
            <w:shd w:val="clear" w:color="auto" w:fill="000000" w:themeFill="text1"/>
          </w:tcPr>
          <w:p w:rsidRPr="000B19D8" w:rsidR="007F36E9" w:rsidP="00A33117" w:rsidRDefault="007F36E9" w14:paraId="099BD1FA" w14:textId="77777777">
            <w:pPr>
              <w:pStyle w:val="SPbodytext"/>
              <w:rPr>
                <w:color w:val="FFFFFF" w:themeColor="background1"/>
                <w:lang w:val="en-AU"/>
              </w:rPr>
            </w:pPr>
            <w:r w:rsidRPr="000B19D8">
              <w:rPr>
                <w:color w:val="FFFFFF" w:themeColor="background1"/>
                <w:lang w:val="en-AU"/>
              </w:rPr>
              <w:t>Performing</w:t>
            </w:r>
          </w:p>
        </w:tc>
        <w:tc>
          <w:tcPr>
            <w:tcW w:w="1958" w:type="dxa"/>
            <w:vMerge w:val="restart"/>
            <w:tcBorders>
              <w:top w:val="nil"/>
              <w:left w:val="single" w:color="auto" w:sz="18" w:space="0"/>
              <w:right w:val="nil"/>
            </w:tcBorders>
          </w:tcPr>
          <w:p w:rsidRPr="00721FE5" w:rsidR="007F36E9" w:rsidP="00A33117" w:rsidRDefault="007F36E9" w14:paraId="39D31C2B" w14:textId="77777777">
            <w:pPr>
              <w:pStyle w:val="Listbulleted"/>
              <w:numPr>
                <w:ilvl w:val="0"/>
                <w:numId w:val="0"/>
              </w:numPr>
              <w:spacing w:before="120" w:after="120"/>
              <w:contextualSpacing w:val="0"/>
              <w:rPr>
                <w:rFonts w:ascii="Open Sans" w:hAnsi="Open Sans" w:cs="Open Sans"/>
                <w:sz w:val="22"/>
              </w:rPr>
            </w:pPr>
          </w:p>
        </w:tc>
      </w:tr>
      <w:tr w:rsidRPr="00721FE5" w:rsidR="007F36E9" w:rsidTr="00BE4AF7" w14:paraId="05495A46" w14:textId="77777777">
        <w:tc>
          <w:tcPr>
            <w:tcW w:w="3778" w:type="dxa"/>
            <w:gridSpan w:val="2"/>
            <w:tcBorders>
              <w:top w:val="nil"/>
              <w:left w:val="nil"/>
              <w:bottom w:val="nil"/>
              <w:right w:val="nil"/>
            </w:tcBorders>
          </w:tcPr>
          <w:p w:rsidRPr="00721FE5" w:rsidR="007F36E9" w:rsidP="00A33117" w:rsidRDefault="007F36E9" w14:paraId="7259D670" w14:textId="77777777">
            <w:pPr>
              <w:pStyle w:val="Listbulleted"/>
              <w:numPr>
                <w:ilvl w:val="0"/>
                <w:numId w:val="0"/>
              </w:numPr>
              <w:spacing w:before="120" w:after="120"/>
              <w:contextualSpacing w:val="0"/>
              <w:rPr>
                <w:rFonts w:ascii="Open Sans" w:hAnsi="Open Sans" w:cs="Open Sans"/>
                <w:sz w:val="22"/>
              </w:rPr>
            </w:pPr>
          </w:p>
        </w:tc>
        <w:tc>
          <w:tcPr>
            <w:tcW w:w="1875" w:type="dxa"/>
            <w:tcBorders>
              <w:top w:val="nil"/>
              <w:left w:val="nil"/>
              <w:bottom w:val="single" w:color="auto" w:sz="4" w:space="0"/>
              <w:right w:val="single" w:color="auto" w:sz="18" w:space="0"/>
            </w:tcBorders>
            <w:vAlign w:val="bottom"/>
          </w:tcPr>
          <w:p w:rsidRPr="00721FE5" w:rsidR="007F36E9" w:rsidP="00A33117" w:rsidRDefault="007F36E9" w14:paraId="7B846D69" w14:textId="77777777">
            <w:pPr>
              <w:pStyle w:val="StyleSPtabletext8pt"/>
              <w:rPr>
                <w:lang w:val="en-AU"/>
              </w:rPr>
            </w:pPr>
            <w:r w:rsidRPr="00721FE5">
              <w:rPr>
                <w:lang w:val="en-AU"/>
              </w:rPr>
              <w:t>Members agree about roles &amp; processes for problem solving</w:t>
            </w:r>
          </w:p>
        </w:tc>
        <w:tc>
          <w:tcPr>
            <w:tcW w:w="1907" w:type="dxa"/>
            <w:tcBorders>
              <w:left w:val="single" w:color="auto" w:sz="18" w:space="0"/>
              <w:bottom w:val="nil"/>
              <w:right w:val="nil"/>
            </w:tcBorders>
          </w:tcPr>
          <w:p w:rsidRPr="00721FE5" w:rsidR="007F36E9" w:rsidP="00A33117" w:rsidRDefault="007F36E9" w14:paraId="2266568C" w14:textId="77777777">
            <w:pPr>
              <w:pStyle w:val="StyleSPtabletext8pt"/>
              <w:rPr>
                <w:lang w:val="en-AU"/>
              </w:rPr>
            </w:pPr>
            <w:r w:rsidRPr="00721FE5">
              <w:rPr>
                <w:lang w:val="en-AU"/>
              </w:rPr>
              <w:t>Members work collaboratively</w:t>
            </w:r>
          </w:p>
          <w:p w:rsidRPr="00721FE5" w:rsidR="007F36E9" w:rsidP="00A33117" w:rsidRDefault="007F36E9" w14:paraId="4B130702" w14:textId="77777777">
            <w:pPr>
              <w:pStyle w:val="StyleSPtabletext8pt"/>
              <w:rPr>
                <w:lang w:val="en-AU"/>
              </w:rPr>
            </w:pPr>
            <w:r w:rsidRPr="00721FE5">
              <w:rPr>
                <w:lang w:val="en-AU"/>
              </w:rPr>
              <w:t>Members care about each other</w:t>
            </w:r>
          </w:p>
          <w:p w:rsidRPr="00721FE5" w:rsidR="007F36E9" w:rsidP="00A33117" w:rsidRDefault="007F36E9" w14:paraId="3400C2E0" w14:textId="77777777">
            <w:pPr>
              <w:pStyle w:val="StyleSPtabletext8pt"/>
              <w:rPr>
                <w:lang w:val="en-AU"/>
              </w:rPr>
            </w:pPr>
            <w:r w:rsidRPr="00721FE5">
              <w:rPr>
                <w:lang w:val="en-AU"/>
              </w:rPr>
              <w:t>The group establishes a unique identity</w:t>
            </w:r>
          </w:p>
          <w:p w:rsidRPr="00721FE5" w:rsidR="007F36E9" w:rsidP="00A33117" w:rsidRDefault="007F36E9" w14:paraId="1C40DB7A" w14:textId="77777777">
            <w:pPr>
              <w:pStyle w:val="StyleSPtabletext8pt"/>
              <w:rPr>
                <w:lang w:val="en-AU"/>
              </w:rPr>
            </w:pPr>
            <w:r w:rsidRPr="00721FE5">
              <w:rPr>
                <w:lang w:val="en-AU"/>
              </w:rPr>
              <w:t>Members are interdependent</w:t>
            </w:r>
          </w:p>
        </w:tc>
        <w:tc>
          <w:tcPr>
            <w:tcW w:w="1958" w:type="dxa"/>
            <w:vMerge/>
            <w:tcBorders>
              <w:left w:val="nil"/>
              <w:bottom w:val="nil"/>
              <w:right w:val="nil"/>
            </w:tcBorders>
          </w:tcPr>
          <w:p w:rsidRPr="00721FE5" w:rsidR="007F36E9" w:rsidP="00A33117" w:rsidRDefault="007F36E9" w14:paraId="7F309176" w14:textId="77777777">
            <w:pPr>
              <w:pStyle w:val="Listbulleted"/>
              <w:numPr>
                <w:ilvl w:val="0"/>
                <w:numId w:val="0"/>
              </w:numPr>
              <w:spacing w:before="120" w:after="120"/>
              <w:contextualSpacing w:val="0"/>
              <w:rPr>
                <w:rFonts w:ascii="Open Sans" w:hAnsi="Open Sans" w:cs="Open Sans"/>
                <w:sz w:val="22"/>
              </w:rPr>
            </w:pPr>
          </w:p>
        </w:tc>
      </w:tr>
      <w:tr w:rsidRPr="00721FE5" w:rsidR="007F36E9" w:rsidTr="00BE4AF7" w14:paraId="14BBD6BE" w14:textId="77777777">
        <w:tc>
          <w:tcPr>
            <w:tcW w:w="3778" w:type="dxa"/>
            <w:gridSpan w:val="2"/>
            <w:tcBorders>
              <w:top w:val="nil"/>
              <w:left w:val="nil"/>
              <w:bottom w:val="nil"/>
              <w:right w:val="single" w:color="auto" w:sz="18" w:space="0"/>
            </w:tcBorders>
          </w:tcPr>
          <w:p w:rsidRPr="00721FE5" w:rsidR="007F36E9" w:rsidP="00A33117" w:rsidRDefault="007F36E9" w14:paraId="6A18F363" w14:textId="77777777">
            <w:pPr>
              <w:pStyle w:val="Listbulleted"/>
              <w:numPr>
                <w:ilvl w:val="0"/>
                <w:numId w:val="0"/>
              </w:numPr>
              <w:spacing w:before="120" w:after="120"/>
              <w:contextualSpacing w:val="0"/>
              <w:rPr>
                <w:rFonts w:ascii="Open Sans" w:hAnsi="Open Sans" w:cs="Open Sans"/>
                <w:sz w:val="22"/>
              </w:rPr>
            </w:pPr>
          </w:p>
        </w:tc>
        <w:tc>
          <w:tcPr>
            <w:tcW w:w="1875" w:type="dxa"/>
            <w:tcBorders>
              <w:top w:val="single" w:color="auto" w:sz="4" w:space="0"/>
              <w:left w:val="single" w:color="auto" w:sz="18" w:space="0"/>
              <w:bottom w:val="single" w:color="auto" w:sz="4" w:space="0"/>
              <w:right w:val="single" w:color="auto" w:sz="18" w:space="0"/>
            </w:tcBorders>
            <w:shd w:val="clear" w:color="auto" w:fill="000000" w:themeFill="text1"/>
          </w:tcPr>
          <w:p w:rsidRPr="000B19D8" w:rsidR="007F36E9" w:rsidP="00A33117" w:rsidRDefault="007F36E9" w14:paraId="5A3E1380" w14:textId="77777777">
            <w:pPr>
              <w:pStyle w:val="SPbodytext"/>
              <w:rPr>
                <w:color w:val="FFFFFF" w:themeColor="background1"/>
                <w:lang w:val="en-AU"/>
              </w:rPr>
            </w:pPr>
            <w:r w:rsidRPr="000B19D8">
              <w:rPr>
                <w:color w:val="FFFFFF" w:themeColor="background1"/>
                <w:lang w:val="en-AU"/>
              </w:rPr>
              <w:t>Norming</w:t>
            </w:r>
          </w:p>
        </w:tc>
        <w:tc>
          <w:tcPr>
            <w:tcW w:w="3865" w:type="dxa"/>
            <w:gridSpan w:val="2"/>
            <w:vMerge w:val="restart"/>
            <w:tcBorders>
              <w:top w:val="nil"/>
              <w:left w:val="single" w:color="auto" w:sz="18" w:space="0"/>
              <w:right w:val="nil"/>
            </w:tcBorders>
          </w:tcPr>
          <w:p w:rsidRPr="00721FE5" w:rsidR="007F36E9" w:rsidP="00A33117" w:rsidRDefault="007F36E9" w14:paraId="1A7EFCFB" w14:textId="77777777">
            <w:pPr>
              <w:pStyle w:val="Listbulleted"/>
              <w:numPr>
                <w:ilvl w:val="0"/>
                <w:numId w:val="0"/>
              </w:numPr>
              <w:spacing w:before="120" w:after="120"/>
              <w:contextualSpacing w:val="0"/>
              <w:rPr>
                <w:rFonts w:ascii="Open Sans" w:hAnsi="Open Sans" w:cs="Open Sans"/>
                <w:sz w:val="22"/>
              </w:rPr>
            </w:pPr>
          </w:p>
        </w:tc>
      </w:tr>
      <w:tr w:rsidRPr="00721FE5" w:rsidR="007F36E9" w:rsidTr="00BE4AF7" w14:paraId="421B1158" w14:textId="77777777">
        <w:tc>
          <w:tcPr>
            <w:tcW w:w="1880" w:type="dxa"/>
            <w:vMerge w:val="restart"/>
            <w:tcBorders>
              <w:top w:val="nil"/>
              <w:left w:val="nil"/>
              <w:right w:val="nil"/>
            </w:tcBorders>
          </w:tcPr>
          <w:p w:rsidRPr="00721FE5" w:rsidR="007F36E9" w:rsidP="00A33117" w:rsidRDefault="007F36E9" w14:paraId="0529FB49" w14:textId="77777777">
            <w:pPr>
              <w:pStyle w:val="Listbulleted"/>
              <w:numPr>
                <w:ilvl w:val="0"/>
                <w:numId w:val="0"/>
              </w:numPr>
              <w:spacing w:before="120" w:after="120"/>
              <w:contextualSpacing w:val="0"/>
              <w:rPr>
                <w:rFonts w:ascii="Open Sans" w:hAnsi="Open Sans" w:cs="Open Sans"/>
                <w:sz w:val="22"/>
              </w:rPr>
            </w:pPr>
          </w:p>
        </w:tc>
        <w:tc>
          <w:tcPr>
            <w:tcW w:w="1898" w:type="dxa"/>
            <w:tcBorders>
              <w:top w:val="nil"/>
              <w:left w:val="nil"/>
              <w:bottom w:val="single" w:color="auto" w:sz="4" w:space="0"/>
              <w:right w:val="single" w:color="auto" w:sz="18" w:space="0"/>
            </w:tcBorders>
            <w:vAlign w:val="bottom"/>
          </w:tcPr>
          <w:p w:rsidRPr="00721FE5" w:rsidR="007F36E9" w:rsidP="00A33117" w:rsidRDefault="007F36E9" w14:paraId="3699E534" w14:textId="77777777">
            <w:pPr>
              <w:pStyle w:val="StyleSPtabletext8pt"/>
              <w:rPr>
                <w:lang w:val="en-AU"/>
              </w:rPr>
            </w:pPr>
            <w:r w:rsidRPr="00721FE5">
              <w:rPr>
                <w:lang w:val="en-AU"/>
              </w:rPr>
              <w:t>Identifying power &amp; control issues</w:t>
            </w:r>
          </w:p>
          <w:p w:rsidRPr="00721FE5" w:rsidR="007F36E9" w:rsidP="00A33117" w:rsidRDefault="007F36E9" w14:paraId="48FAD2E2" w14:textId="77777777">
            <w:pPr>
              <w:pStyle w:val="StyleSPtabletext8pt"/>
              <w:rPr>
                <w:lang w:val="en-AU"/>
              </w:rPr>
            </w:pPr>
            <w:r w:rsidRPr="00721FE5">
              <w:rPr>
                <w:lang w:val="en-AU"/>
              </w:rPr>
              <w:t>Gaining skills in communication</w:t>
            </w:r>
          </w:p>
          <w:p w:rsidRPr="00721FE5" w:rsidR="007F36E9" w:rsidP="00A33117" w:rsidRDefault="007F36E9" w14:paraId="5978FD85" w14:textId="77777777">
            <w:pPr>
              <w:pStyle w:val="StyleSPtabletext8pt"/>
              <w:rPr>
                <w:lang w:val="en-AU"/>
              </w:rPr>
            </w:pPr>
            <w:r w:rsidRPr="00721FE5">
              <w:rPr>
                <w:lang w:val="en-AU"/>
              </w:rPr>
              <w:t>Identifying resources</w:t>
            </w:r>
          </w:p>
        </w:tc>
        <w:tc>
          <w:tcPr>
            <w:tcW w:w="1875" w:type="dxa"/>
            <w:tcBorders>
              <w:top w:val="single" w:color="auto" w:sz="4" w:space="0"/>
              <w:left w:val="single" w:color="auto" w:sz="18" w:space="0"/>
              <w:bottom w:val="nil"/>
              <w:right w:val="nil"/>
            </w:tcBorders>
          </w:tcPr>
          <w:p w:rsidRPr="00721FE5" w:rsidR="007F36E9" w:rsidP="00A33117" w:rsidRDefault="007F36E9" w14:paraId="11A2B3DB" w14:textId="77777777">
            <w:pPr>
              <w:pStyle w:val="StyleSPtabletext8pt"/>
              <w:rPr>
                <w:lang w:val="en-AU"/>
              </w:rPr>
            </w:pPr>
            <w:r w:rsidRPr="00721FE5">
              <w:rPr>
                <w:lang w:val="en-AU"/>
              </w:rPr>
              <w:t>Decisions are made through negotiation &amp; consensus building</w:t>
            </w:r>
          </w:p>
        </w:tc>
        <w:tc>
          <w:tcPr>
            <w:tcW w:w="3865" w:type="dxa"/>
            <w:gridSpan w:val="2"/>
            <w:vMerge/>
            <w:tcBorders>
              <w:left w:val="nil"/>
              <w:bottom w:val="nil"/>
              <w:right w:val="nil"/>
            </w:tcBorders>
          </w:tcPr>
          <w:p w:rsidRPr="00721FE5" w:rsidR="007F36E9" w:rsidP="00A33117" w:rsidRDefault="007F36E9" w14:paraId="29DA988D" w14:textId="77777777">
            <w:pPr>
              <w:pStyle w:val="Listbulleted"/>
              <w:numPr>
                <w:ilvl w:val="0"/>
                <w:numId w:val="0"/>
              </w:numPr>
              <w:spacing w:before="120" w:after="120"/>
              <w:contextualSpacing w:val="0"/>
              <w:rPr>
                <w:rFonts w:ascii="Open Sans" w:hAnsi="Open Sans" w:cs="Open Sans"/>
                <w:sz w:val="22"/>
              </w:rPr>
            </w:pPr>
          </w:p>
        </w:tc>
      </w:tr>
      <w:tr w:rsidRPr="00721FE5" w:rsidR="007F36E9" w:rsidTr="00BE4AF7" w14:paraId="4D59DAB6" w14:textId="77777777">
        <w:tc>
          <w:tcPr>
            <w:tcW w:w="1880" w:type="dxa"/>
            <w:vMerge/>
            <w:tcBorders>
              <w:left w:val="nil"/>
              <w:bottom w:val="nil"/>
              <w:right w:val="single" w:color="auto" w:sz="18" w:space="0"/>
            </w:tcBorders>
          </w:tcPr>
          <w:p w:rsidRPr="00721FE5" w:rsidR="007F36E9" w:rsidP="00A33117" w:rsidRDefault="007F36E9" w14:paraId="237538AF" w14:textId="77777777">
            <w:pPr>
              <w:pStyle w:val="Listbulleted"/>
              <w:numPr>
                <w:ilvl w:val="0"/>
                <w:numId w:val="0"/>
              </w:numPr>
              <w:spacing w:before="120" w:after="120"/>
              <w:contextualSpacing w:val="0"/>
              <w:rPr>
                <w:rFonts w:ascii="Open Sans" w:hAnsi="Open Sans" w:cs="Open Sans"/>
                <w:sz w:val="22"/>
              </w:rPr>
            </w:pPr>
          </w:p>
        </w:tc>
        <w:tc>
          <w:tcPr>
            <w:tcW w:w="1898" w:type="dxa"/>
            <w:tcBorders>
              <w:top w:val="single" w:color="auto" w:sz="4" w:space="0"/>
              <w:left w:val="single" w:color="auto" w:sz="18" w:space="0"/>
              <w:bottom w:val="single" w:color="auto" w:sz="4" w:space="0"/>
              <w:right w:val="single" w:color="auto" w:sz="18" w:space="0"/>
            </w:tcBorders>
            <w:shd w:val="clear" w:color="auto" w:fill="000000" w:themeFill="text1"/>
          </w:tcPr>
          <w:p w:rsidRPr="000B19D8" w:rsidR="007F36E9" w:rsidP="00A33117" w:rsidRDefault="007F36E9" w14:paraId="630C51A3" w14:textId="77777777">
            <w:pPr>
              <w:pStyle w:val="SPbodytext"/>
              <w:rPr>
                <w:color w:val="FFFFFF" w:themeColor="background1"/>
                <w:lang w:val="en-AU"/>
              </w:rPr>
            </w:pPr>
            <w:r w:rsidRPr="000B19D8">
              <w:rPr>
                <w:color w:val="FFFFFF" w:themeColor="background1"/>
                <w:lang w:val="en-AU"/>
              </w:rPr>
              <w:t>Storming</w:t>
            </w:r>
          </w:p>
        </w:tc>
        <w:tc>
          <w:tcPr>
            <w:tcW w:w="5740" w:type="dxa"/>
            <w:gridSpan w:val="3"/>
            <w:tcBorders>
              <w:top w:val="nil"/>
              <w:left w:val="single" w:color="auto" w:sz="18" w:space="0"/>
              <w:bottom w:val="nil"/>
              <w:right w:val="nil"/>
            </w:tcBorders>
          </w:tcPr>
          <w:p w:rsidRPr="00721FE5" w:rsidR="007F36E9" w:rsidP="00A33117" w:rsidRDefault="007F36E9" w14:paraId="6AA4BFAA" w14:textId="77777777">
            <w:pPr>
              <w:pStyle w:val="Listbulleted"/>
              <w:numPr>
                <w:ilvl w:val="0"/>
                <w:numId w:val="0"/>
              </w:numPr>
              <w:spacing w:before="120" w:after="120"/>
              <w:contextualSpacing w:val="0"/>
              <w:rPr>
                <w:rFonts w:ascii="Open Sans" w:hAnsi="Open Sans" w:cs="Open Sans"/>
                <w:sz w:val="22"/>
              </w:rPr>
            </w:pPr>
          </w:p>
        </w:tc>
      </w:tr>
      <w:tr w:rsidRPr="00721FE5" w:rsidR="007F36E9" w:rsidTr="00BE4AF7" w14:paraId="26A15D34" w14:textId="77777777">
        <w:tc>
          <w:tcPr>
            <w:tcW w:w="1880" w:type="dxa"/>
            <w:tcBorders>
              <w:top w:val="nil"/>
              <w:left w:val="nil"/>
              <w:bottom w:val="single" w:color="auto" w:sz="4" w:space="0"/>
              <w:right w:val="single" w:color="auto" w:sz="18" w:space="0"/>
            </w:tcBorders>
            <w:vAlign w:val="bottom"/>
          </w:tcPr>
          <w:p w:rsidRPr="00721FE5" w:rsidR="007F36E9" w:rsidP="00A33117" w:rsidRDefault="007F36E9" w14:paraId="0B285EEC" w14:textId="77777777">
            <w:pPr>
              <w:pStyle w:val="StyleSPtabletext8pt"/>
              <w:rPr>
                <w:lang w:val="en-AU"/>
              </w:rPr>
            </w:pPr>
            <w:r w:rsidRPr="00721FE5">
              <w:rPr>
                <w:lang w:val="en-AU"/>
              </w:rPr>
              <w:t>Establish base level expectations</w:t>
            </w:r>
          </w:p>
          <w:p w:rsidRPr="00721FE5" w:rsidR="007F36E9" w:rsidP="00A33117" w:rsidRDefault="007F36E9" w14:paraId="26CE3F4E" w14:textId="77777777">
            <w:pPr>
              <w:pStyle w:val="StyleSPtabletext8pt"/>
              <w:rPr>
                <w:lang w:val="en-AU"/>
              </w:rPr>
            </w:pPr>
            <w:r w:rsidRPr="00721FE5">
              <w:rPr>
                <w:lang w:val="en-AU"/>
              </w:rPr>
              <w:t>Identify similarities</w:t>
            </w:r>
          </w:p>
          <w:p w:rsidRPr="00721FE5" w:rsidR="007F36E9" w:rsidP="00A33117" w:rsidRDefault="007F36E9" w14:paraId="515F5652" w14:textId="77777777">
            <w:pPr>
              <w:pStyle w:val="StyleSPtabletext8pt"/>
              <w:rPr>
                <w:lang w:val="en-AU"/>
              </w:rPr>
            </w:pPr>
            <w:r w:rsidRPr="00721FE5">
              <w:rPr>
                <w:lang w:val="en-AU"/>
              </w:rPr>
              <w:t>Agreeing on common goals</w:t>
            </w:r>
          </w:p>
        </w:tc>
        <w:tc>
          <w:tcPr>
            <w:tcW w:w="1898" w:type="dxa"/>
            <w:tcBorders>
              <w:top w:val="single" w:color="auto" w:sz="4" w:space="0"/>
              <w:left w:val="single" w:color="auto" w:sz="18" w:space="0"/>
              <w:bottom w:val="nil"/>
              <w:right w:val="nil"/>
            </w:tcBorders>
            <w:shd w:val="clear" w:color="auto" w:fill="auto"/>
          </w:tcPr>
          <w:p w:rsidRPr="00721FE5" w:rsidR="007F36E9" w:rsidP="00A33117" w:rsidRDefault="007F36E9" w14:paraId="517F7077" w14:textId="77777777">
            <w:pPr>
              <w:pStyle w:val="StyleSPtabletext8pt"/>
              <w:rPr>
                <w:lang w:val="en-AU"/>
              </w:rPr>
            </w:pPr>
            <w:r w:rsidRPr="00721FE5">
              <w:rPr>
                <w:lang w:val="en-AU"/>
              </w:rPr>
              <w:t>Expressing differences of ideas, feelings, &amp; opinions</w:t>
            </w:r>
          </w:p>
          <w:p w:rsidRPr="00721FE5" w:rsidR="007F36E9" w:rsidP="00A33117" w:rsidRDefault="007F36E9" w14:paraId="210A558E" w14:textId="77777777">
            <w:pPr>
              <w:pStyle w:val="StyleSPtabletext8pt"/>
              <w:rPr>
                <w:lang w:val="en-AU"/>
              </w:rPr>
            </w:pPr>
            <w:r w:rsidRPr="00721FE5">
              <w:rPr>
                <w:lang w:val="en-AU"/>
              </w:rPr>
              <w:t>Reacting to leadership</w:t>
            </w:r>
          </w:p>
          <w:p w:rsidRPr="00721FE5" w:rsidR="007F36E9" w:rsidP="00A33117" w:rsidRDefault="007F36E9" w14:paraId="2480F7A3" w14:textId="77777777">
            <w:pPr>
              <w:pStyle w:val="StyleSPtabletext8pt"/>
              <w:rPr>
                <w:lang w:val="en-AU"/>
              </w:rPr>
            </w:pPr>
            <w:r w:rsidRPr="00721FE5">
              <w:rPr>
                <w:lang w:val="en-AU"/>
              </w:rPr>
              <w:t>Members independent or counter-dependent</w:t>
            </w:r>
          </w:p>
        </w:tc>
        <w:tc>
          <w:tcPr>
            <w:tcW w:w="5740" w:type="dxa"/>
            <w:gridSpan w:val="3"/>
            <w:tcBorders>
              <w:top w:val="nil"/>
              <w:left w:val="nil"/>
              <w:bottom w:val="nil"/>
              <w:right w:val="nil"/>
            </w:tcBorders>
          </w:tcPr>
          <w:p w:rsidRPr="00721FE5" w:rsidR="007F36E9" w:rsidP="00A33117" w:rsidRDefault="007F36E9" w14:paraId="02A8F3E6" w14:textId="77777777">
            <w:pPr>
              <w:pStyle w:val="SPtableheading"/>
              <w:rPr>
                <w:lang w:val="en-AU"/>
              </w:rPr>
            </w:pPr>
            <w:r w:rsidRPr="00721FE5">
              <w:rPr>
                <w:lang w:val="en-AU"/>
              </w:rPr>
              <w:t>Behaviours</w:t>
            </w:r>
          </w:p>
        </w:tc>
      </w:tr>
      <w:tr w:rsidRPr="00721FE5" w:rsidR="007F36E9" w:rsidTr="00BE4AF7" w14:paraId="039615B0" w14:textId="77777777">
        <w:tc>
          <w:tcPr>
            <w:tcW w:w="1880" w:type="dxa"/>
            <w:tcBorders>
              <w:top w:val="single" w:color="auto" w:sz="4" w:space="0"/>
              <w:left w:val="single" w:color="auto" w:sz="4" w:space="0"/>
              <w:bottom w:val="single" w:color="auto" w:sz="4" w:space="0"/>
              <w:right w:val="single" w:color="auto" w:sz="18" w:space="0"/>
            </w:tcBorders>
            <w:shd w:val="clear" w:color="auto" w:fill="000000" w:themeFill="text1"/>
          </w:tcPr>
          <w:p w:rsidRPr="000B19D8" w:rsidR="007F36E9" w:rsidP="00A33117" w:rsidRDefault="007F36E9" w14:paraId="17815289" w14:textId="77777777">
            <w:pPr>
              <w:pStyle w:val="SPbodytext"/>
              <w:rPr>
                <w:color w:val="FFFFFF" w:themeColor="background1"/>
                <w:lang w:val="en-AU"/>
              </w:rPr>
            </w:pPr>
            <w:r w:rsidRPr="000B19D8">
              <w:rPr>
                <w:color w:val="FFFFFF" w:themeColor="background1"/>
                <w:lang w:val="en-AU"/>
              </w:rPr>
              <w:t>Forming</w:t>
            </w:r>
          </w:p>
        </w:tc>
        <w:tc>
          <w:tcPr>
            <w:tcW w:w="7638" w:type="dxa"/>
            <w:gridSpan w:val="4"/>
            <w:vMerge w:val="restart"/>
            <w:tcBorders>
              <w:top w:val="nil"/>
              <w:left w:val="single" w:color="auto" w:sz="18" w:space="0"/>
              <w:right w:val="nil"/>
            </w:tcBorders>
            <w:shd w:val="clear" w:color="auto" w:fill="auto"/>
          </w:tcPr>
          <w:p w:rsidRPr="00721FE5" w:rsidR="007F36E9" w:rsidP="00A33117" w:rsidRDefault="007F36E9" w14:paraId="5748168D" w14:textId="77777777">
            <w:pPr>
              <w:pStyle w:val="Listbulleted"/>
              <w:numPr>
                <w:ilvl w:val="0"/>
                <w:numId w:val="0"/>
              </w:numPr>
              <w:spacing w:before="120" w:after="120"/>
              <w:contextualSpacing w:val="0"/>
              <w:rPr>
                <w:rFonts w:ascii="Open Sans" w:hAnsi="Open Sans" w:cs="Open Sans"/>
                <w:sz w:val="22"/>
              </w:rPr>
            </w:pPr>
          </w:p>
        </w:tc>
      </w:tr>
      <w:tr w:rsidRPr="00721FE5" w:rsidR="007F36E9" w:rsidTr="00BE4AF7" w14:paraId="33931F14" w14:textId="77777777">
        <w:tc>
          <w:tcPr>
            <w:tcW w:w="1880" w:type="dxa"/>
            <w:tcBorders>
              <w:top w:val="single" w:color="auto" w:sz="4" w:space="0"/>
              <w:left w:val="nil"/>
              <w:bottom w:val="nil"/>
              <w:right w:val="nil"/>
            </w:tcBorders>
          </w:tcPr>
          <w:p w:rsidRPr="00721FE5" w:rsidR="007F36E9" w:rsidP="00A33117" w:rsidRDefault="007F36E9" w14:paraId="2FCABB15" w14:textId="77777777">
            <w:pPr>
              <w:pStyle w:val="StyleSPtabletext8pt"/>
              <w:rPr>
                <w:lang w:val="en-AU"/>
              </w:rPr>
            </w:pPr>
            <w:r w:rsidRPr="00721FE5">
              <w:rPr>
                <w:lang w:val="en-AU"/>
              </w:rPr>
              <w:t>Making contact &amp; bonding</w:t>
            </w:r>
          </w:p>
          <w:p w:rsidRPr="00721FE5" w:rsidR="007F36E9" w:rsidP="00A33117" w:rsidRDefault="007F36E9" w14:paraId="0F77ECAC" w14:textId="77777777">
            <w:pPr>
              <w:pStyle w:val="StyleSPtabletext8pt"/>
              <w:rPr>
                <w:lang w:val="en-AU"/>
              </w:rPr>
            </w:pPr>
            <w:r w:rsidRPr="00721FE5">
              <w:rPr>
                <w:lang w:val="en-AU"/>
              </w:rPr>
              <w:t>Developing trust</w:t>
            </w:r>
          </w:p>
          <w:p w:rsidRPr="00721FE5" w:rsidR="007F36E9" w:rsidP="00A33117" w:rsidRDefault="007F36E9" w14:paraId="06BF4660" w14:textId="77777777">
            <w:pPr>
              <w:pStyle w:val="StyleSPtabletext8pt"/>
              <w:rPr>
                <w:lang w:val="en-AU"/>
              </w:rPr>
            </w:pPr>
            <w:r w:rsidRPr="00721FE5">
              <w:rPr>
                <w:lang w:val="en-AU"/>
              </w:rPr>
              <w:t>Members dependent</w:t>
            </w:r>
          </w:p>
        </w:tc>
        <w:tc>
          <w:tcPr>
            <w:tcW w:w="7638" w:type="dxa"/>
            <w:gridSpan w:val="4"/>
            <w:vMerge/>
            <w:tcBorders>
              <w:left w:val="nil"/>
              <w:bottom w:val="nil"/>
              <w:right w:val="nil"/>
            </w:tcBorders>
            <w:shd w:val="clear" w:color="auto" w:fill="auto"/>
          </w:tcPr>
          <w:p w:rsidRPr="00721FE5" w:rsidR="007F36E9" w:rsidP="00A33117" w:rsidRDefault="007F36E9" w14:paraId="72FB73B7" w14:textId="77777777">
            <w:pPr>
              <w:pStyle w:val="Listbulleted"/>
              <w:numPr>
                <w:ilvl w:val="0"/>
                <w:numId w:val="0"/>
              </w:numPr>
              <w:spacing w:before="120" w:after="120"/>
              <w:contextualSpacing w:val="0"/>
              <w:rPr>
                <w:rFonts w:ascii="Open Sans" w:hAnsi="Open Sans" w:cs="Open Sans"/>
                <w:sz w:val="22"/>
              </w:rPr>
            </w:pPr>
          </w:p>
        </w:tc>
      </w:tr>
    </w:tbl>
    <w:p w:rsidRPr="00721FE5" w:rsidR="007F36E9" w:rsidP="007F36E9" w:rsidRDefault="007F36E9" w14:paraId="2E1C15D0" w14:textId="77777777">
      <w:pPr>
        <w:pStyle w:val="SPheading3"/>
        <w:rPr>
          <w:noProof/>
          <w:lang w:val="en-AU"/>
        </w:rPr>
      </w:pPr>
      <w:r w:rsidRPr="00721FE5">
        <w:rPr>
          <w:noProof/>
          <w:lang w:val="en-AU"/>
        </w:rPr>
        <w:t>Descriptions and actions for each stage as they relate to each other</w:t>
      </w:r>
    </w:p>
    <w:tbl>
      <w:tblPr>
        <w:tblStyle w:val="TableGrid"/>
        <w:tblpPr w:leftFromText="180" w:rightFromText="180" w:vertAnchor="text" w:tblpY="1"/>
        <w:tblOverlap w:val="never"/>
        <w:tblW w:w="0" w:type="auto"/>
        <w:tblLook w:val="04A0" w:firstRow="1" w:lastRow="0" w:firstColumn="1" w:lastColumn="0" w:noHBand="0" w:noVBand="1"/>
      </w:tblPr>
      <w:tblGrid>
        <w:gridCol w:w="1345"/>
        <w:gridCol w:w="4081"/>
        <w:gridCol w:w="4082"/>
      </w:tblGrid>
      <w:tr w:rsidRPr="00721FE5" w:rsidR="009D5AB3" w:rsidTr="00125545" w14:paraId="74761344" w14:textId="77777777">
        <w:trPr>
          <w:cantSplit/>
          <w:trHeight w:val="2098"/>
        </w:trPr>
        <w:tc>
          <w:tcPr>
            <w:tcW w:w="1345" w:type="dxa"/>
            <w:tcBorders>
              <w:top w:val="single" w:color="FFFFFF" w:themeColor="background1" w:sz="4" w:space="0"/>
              <w:left w:val="single" w:color="FFFFFF" w:themeColor="background1" w:sz="4" w:space="0"/>
              <w:bottom w:val="single" w:color="FFFFFF" w:themeColor="background1" w:sz="4" w:space="0"/>
              <w:right w:val="single" w:color="E9E9E6" w:sz="4" w:space="0"/>
            </w:tcBorders>
            <w:shd w:val="clear" w:color="auto" w:fill="E9E9E6"/>
            <w:vAlign w:val="center"/>
          </w:tcPr>
          <w:p w:rsidRPr="00681F87" w:rsidR="009D5AB3" w:rsidP="00CA2D8C" w:rsidRDefault="009D5AB3" w14:paraId="5147FF43" w14:textId="77777777">
            <w:pPr>
              <w:pStyle w:val="SPblock"/>
            </w:pPr>
            <w:r w:rsidRPr="00681F87">
              <w:t>Stage 1 Forming</w:t>
            </w:r>
          </w:p>
        </w:tc>
        <w:tc>
          <w:tcPr>
            <w:tcW w:w="4081" w:type="dxa"/>
            <w:tcBorders>
              <w:top w:val="single" w:color="E9E9E6" w:sz="4" w:space="0"/>
              <w:left w:val="single" w:color="E9E9E6" w:sz="4" w:space="0"/>
              <w:bottom w:val="single" w:color="E9E9E6" w:sz="4" w:space="0"/>
              <w:right w:val="nil"/>
            </w:tcBorders>
            <w:shd w:val="clear" w:color="auto" w:fill="FFFFFF" w:themeFill="background1"/>
            <w:vAlign w:val="center"/>
          </w:tcPr>
          <w:p w:rsidRPr="00721FE5" w:rsidR="009D5AB3" w:rsidP="006C01CE" w:rsidRDefault="009D5AB3" w14:paraId="52189171" w14:textId="77777777">
            <w:pPr>
              <w:pStyle w:val="SPTTS"/>
              <w:numPr>
                <w:ilvl w:val="0"/>
                <w:numId w:val="21"/>
              </w:numPr>
              <w:ind w:left="284" w:hanging="227"/>
            </w:pPr>
            <w:r w:rsidRPr="00721FE5">
              <w:t>Individuals are not clear on what they’re supposed to do</w:t>
            </w:r>
          </w:p>
          <w:p w:rsidRPr="00721FE5" w:rsidR="009D5AB3" w:rsidP="006C01CE" w:rsidRDefault="009D5AB3" w14:paraId="13908FAB" w14:textId="77777777">
            <w:pPr>
              <w:pStyle w:val="SPTTS"/>
              <w:numPr>
                <w:ilvl w:val="0"/>
                <w:numId w:val="21"/>
              </w:numPr>
              <w:ind w:left="284" w:hanging="227"/>
            </w:pPr>
            <w:r w:rsidRPr="00721FE5">
              <w:t>The vision and goals aren’t owned by the group</w:t>
            </w:r>
          </w:p>
          <w:p w:rsidRPr="00721FE5" w:rsidR="009D5AB3" w:rsidP="006C01CE" w:rsidRDefault="009D5AB3" w14:paraId="2BE45103" w14:textId="77777777">
            <w:pPr>
              <w:pStyle w:val="SPTTS"/>
              <w:numPr>
                <w:ilvl w:val="0"/>
                <w:numId w:val="21"/>
              </w:numPr>
              <w:ind w:left="284" w:hanging="227"/>
            </w:pPr>
            <w:r w:rsidRPr="00721FE5">
              <w:t>Wondering where they’re going</w:t>
            </w:r>
          </w:p>
          <w:p w:rsidRPr="00721FE5" w:rsidR="009D5AB3" w:rsidP="006C01CE" w:rsidRDefault="009D5AB3" w14:paraId="5D916ECE" w14:textId="7A391786">
            <w:pPr>
              <w:pStyle w:val="SPTTS"/>
              <w:numPr>
                <w:ilvl w:val="0"/>
                <w:numId w:val="21"/>
              </w:numPr>
              <w:ind w:left="284" w:hanging="227"/>
            </w:pPr>
            <w:r w:rsidRPr="00721FE5">
              <w:t>No trust yet</w:t>
            </w:r>
          </w:p>
        </w:tc>
        <w:tc>
          <w:tcPr>
            <w:tcW w:w="4082" w:type="dxa"/>
            <w:tcBorders>
              <w:top w:val="single" w:color="E9E9E6" w:sz="4" w:space="0"/>
              <w:left w:val="nil"/>
              <w:bottom w:val="single" w:color="E9E9E6" w:sz="4" w:space="0"/>
              <w:right w:val="single" w:color="E9E9E6" w:sz="4" w:space="0"/>
            </w:tcBorders>
            <w:shd w:val="clear" w:color="auto" w:fill="FFFFFF" w:themeFill="background1"/>
            <w:vAlign w:val="center"/>
          </w:tcPr>
          <w:p w:rsidR="000B19D8" w:rsidP="006C01CE" w:rsidRDefault="000B19D8" w14:paraId="502CDEDA" w14:textId="77777777">
            <w:pPr>
              <w:pStyle w:val="SPTTS"/>
              <w:numPr>
                <w:ilvl w:val="0"/>
                <w:numId w:val="21"/>
              </w:numPr>
              <w:ind w:left="284" w:hanging="227"/>
            </w:pPr>
            <w:r w:rsidRPr="00721FE5">
              <w:t xml:space="preserve">High learning </w:t>
            </w:r>
          </w:p>
          <w:p w:rsidRPr="00721FE5" w:rsidR="009D5AB3" w:rsidP="006C01CE" w:rsidRDefault="009D5AB3" w14:paraId="2F54B0C6" w14:textId="06BB07F4">
            <w:pPr>
              <w:pStyle w:val="SPTTS"/>
              <w:numPr>
                <w:ilvl w:val="0"/>
                <w:numId w:val="21"/>
              </w:numPr>
              <w:ind w:left="284" w:hanging="227"/>
            </w:pPr>
            <w:r w:rsidRPr="00721FE5">
              <w:t>No group history; unfamiliar with group members</w:t>
            </w:r>
          </w:p>
          <w:p w:rsidRPr="00721FE5" w:rsidR="009D5AB3" w:rsidP="006C01CE" w:rsidRDefault="009D5AB3" w14:paraId="5F0E70E6" w14:textId="77777777">
            <w:pPr>
              <w:pStyle w:val="SPTTS"/>
              <w:numPr>
                <w:ilvl w:val="0"/>
                <w:numId w:val="21"/>
              </w:numPr>
              <w:ind w:left="284" w:hanging="227"/>
            </w:pPr>
            <w:r w:rsidRPr="00721FE5">
              <w:t>Norms of the team are not established</w:t>
            </w:r>
          </w:p>
          <w:p w:rsidRPr="00721FE5" w:rsidR="009D5AB3" w:rsidP="006C01CE" w:rsidRDefault="009D5AB3" w14:paraId="480E00A5" w14:textId="77777777">
            <w:pPr>
              <w:pStyle w:val="SPTTS"/>
              <w:numPr>
                <w:ilvl w:val="0"/>
                <w:numId w:val="21"/>
              </w:numPr>
              <w:ind w:left="284" w:hanging="227"/>
            </w:pPr>
            <w:r w:rsidRPr="00721FE5">
              <w:t>People check one another out</w:t>
            </w:r>
          </w:p>
          <w:p w:rsidRPr="00721FE5" w:rsidR="009D5AB3" w:rsidP="006C01CE" w:rsidRDefault="009D5AB3" w14:paraId="5C3B92A8" w14:textId="77777777">
            <w:pPr>
              <w:pStyle w:val="SPTTS"/>
              <w:numPr>
                <w:ilvl w:val="0"/>
                <w:numId w:val="21"/>
              </w:numPr>
              <w:ind w:left="284" w:hanging="227"/>
            </w:pPr>
            <w:r w:rsidRPr="00721FE5">
              <w:t>People are not committed to the team</w:t>
            </w:r>
          </w:p>
        </w:tc>
      </w:tr>
      <w:tr w:rsidRPr="00721FE5" w:rsidR="009D5AB3" w:rsidTr="00125545" w14:paraId="40802CD3" w14:textId="77777777">
        <w:trPr>
          <w:cantSplit/>
          <w:trHeight w:val="2551"/>
        </w:trPr>
        <w:tc>
          <w:tcPr>
            <w:tcW w:w="1345" w:type="dxa"/>
            <w:tcBorders>
              <w:top w:val="single" w:color="FFFFFF" w:themeColor="background1" w:sz="4" w:space="0"/>
              <w:left w:val="single" w:color="FFFFFF" w:themeColor="background1" w:sz="4" w:space="0"/>
              <w:bottom w:val="single" w:color="FFFFFF" w:themeColor="background1" w:sz="4" w:space="0"/>
              <w:right w:val="single" w:color="E9E9E6" w:sz="4" w:space="0"/>
            </w:tcBorders>
            <w:shd w:val="clear" w:color="auto" w:fill="E9E9E6"/>
            <w:vAlign w:val="center"/>
          </w:tcPr>
          <w:p w:rsidRPr="00721FE5" w:rsidR="009D5AB3" w:rsidP="00CA2D8C" w:rsidRDefault="009D5AB3" w14:paraId="48BCF508" w14:textId="77777777">
            <w:pPr>
              <w:pStyle w:val="SPblock"/>
            </w:pPr>
            <w:r w:rsidRPr="00721FE5">
              <w:t>Stage 2 Storming</w:t>
            </w:r>
          </w:p>
        </w:tc>
        <w:tc>
          <w:tcPr>
            <w:tcW w:w="4081" w:type="dxa"/>
            <w:tcBorders>
              <w:top w:val="single" w:color="E9E9E6" w:sz="4" w:space="0"/>
              <w:left w:val="single" w:color="E9E9E6" w:sz="4" w:space="0"/>
              <w:bottom w:val="single" w:color="E9E9E6" w:sz="4" w:space="0"/>
              <w:right w:val="nil"/>
            </w:tcBorders>
            <w:shd w:val="clear" w:color="auto" w:fill="FFFFFF" w:themeFill="background1"/>
            <w:vAlign w:val="center"/>
          </w:tcPr>
          <w:p w:rsidRPr="00721FE5" w:rsidR="009D5AB3" w:rsidP="006C01CE" w:rsidRDefault="009D5AB3" w14:paraId="14111EFB" w14:textId="77777777">
            <w:pPr>
              <w:pStyle w:val="SPTTS"/>
              <w:numPr>
                <w:ilvl w:val="0"/>
                <w:numId w:val="21"/>
              </w:numPr>
              <w:ind w:left="284" w:hanging="227"/>
            </w:pPr>
            <w:r w:rsidRPr="00721FE5">
              <w:t>Roles &amp; responsibilities are articulated</w:t>
            </w:r>
          </w:p>
          <w:p w:rsidRPr="00721FE5" w:rsidR="009D5AB3" w:rsidP="006C01CE" w:rsidRDefault="009D5AB3" w14:paraId="6FDE4C50" w14:textId="77777777">
            <w:pPr>
              <w:pStyle w:val="SPTTS"/>
              <w:numPr>
                <w:ilvl w:val="0"/>
                <w:numId w:val="21"/>
              </w:numPr>
              <w:ind w:left="284" w:hanging="227"/>
            </w:pPr>
            <w:r w:rsidRPr="00721FE5">
              <w:t>Agendas are displayed</w:t>
            </w:r>
          </w:p>
          <w:p w:rsidRPr="00721FE5" w:rsidR="009D5AB3" w:rsidP="006C01CE" w:rsidRDefault="009D5AB3" w14:paraId="3E227DB1" w14:textId="77777777">
            <w:pPr>
              <w:pStyle w:val="SPTTS"/>
              <w:numPr>
                <w:ilvl w:val="0"/>
                <w:numId w:val="21"/>
              </w:numPr>
              <w:ind w:left="284" w:hanging="227"/>
            </w:pPr>
            <w:r w:rsidRPr="00721FE5">
              <w:t>Problem solving doesn’t work well</w:t>
            </w:r>
          </w:p>
          <w:p w:rsidRPr="00721FE5" w:rsidR="009D5AB3" w:rsidP="006C01CE" w:rsidRDefault="009D5AB3" w14:paraId="4C3CC70B" w14:textId="77777777">
            <w:pPr>
              <w:pStyle w:val="SPTTS"/>
              <w:numPr>
                <w:ilvl w:val="0"/>
                <w:numId w:val="21"/>
              </w:numPr>
              <w:ind w:left="284" w:hanging="227"/>
            </w:pPr>
            <w:r w:rsidRPr="00721FE5">
              <w:t>People want to modify the team’s vision or goals</w:t>
            </w:r>
          </w:p>
          <w:p w:rsidRPr="00721FE5" w:rsidR="009D5AB3" w:rsidP="006C01CE" w:rsidRDefault="009D5AB3" w14:paraId="52ACBF5F" w14:textId="77777777">
            <w:pPr>
              <w:pStyle w:val="SPTTS"/>
              <w:numPr>
                <w:ilvl w:val="0"/>
                <w:numId w:val="21"/>
              </w:numPr>
              <w:ind w:left="284" w:hanging="227"/>
            </w:pPr>
            <w:r w:rsidRPr="00721FE5">
              <w:t>Trying new ideas</w:t>
            </w:r>
          </w:p>
          <w:p w:rsidRPr="00721FE5" w:rsidR="009D5AB3" w:rsidP="006C01CE" w:rsidRDefault="009D5AB3" w14:paraId="48367933" w14:textId="77777777">
            <w:pPr>
              <w:pStyle w:val="SPTTS"/>
              <w:numPr>
                <w:ilvl w:val="0"/>
                <w:numId w:val="21"/>
              </w:numPr>
              <w:ind w:left="284" w:hanging="227"/>
            </w:pPr>
            <w:r w:rsidRPr="00721FE5">
              <w:t>Splinter groups may form</w:t>
            </w:r>
          </w:p>
          <w:p w:rsidRPr="00721FE5" w:rsidR="009D5AB3" w:rsidP="006C01CE" w:rsidRDefault="009D5AB3" w14:paraId="6CD483A0" w14:textId="77777777">
            <w:pPr>
              <w:pStyle w:val="SPTTS"/>
              <w:numPr>
                <w:ilvl w:val="0"/>
                <w:numId w:val="21"/>
              </w:numPr>
              <w:ind w:left="284" w:hanging="227"/>
            </w:pPr>
            <w:r w:rsidRPr="00721FE5">
              <w:t>People set boundaries</w:t>
            </w:r>
          </w:p>
        </w:tc>
        <w:tc>
          <w:tcPr>
            <w:tcW w:w="4082" w:type="dxa"/>
            <w:tcBorders>
              <w:top w:val="single" w:color="E9E9E6" w:sz="4" w:space="0"/>
              <w:left w:val="nil"/>
              <w:bottom w:val="single" w:color="E9E9E6" w:sz="4" w:space="0"/>
              <w:right w:val="single" w:color="E9E9E6" w:sz="4" w:space="0"/>
            </w:tcBorders>
            <w:shd w:val="clear" w:color="auto" w:fill="FFFFFF" w:themeFill="background1"/>
            <w:vAlign w:val="center"/>
          </w:tcPr>
          <w:p w:rsidRPr="00721FE5" w:rsidR="009D5AB3" w:rsidP="006C01CE" w:rsidRDefault="009D5AB3" w14:paraId="2FCA72C2" w14:textId="77777777">
            <w:pPr>
              <w:pStyle w:val="SPTTS"/>
              <w:numPr>
                <w:ilvl w:val="0"/>
                <w:numId w:val="21"/>
              </w:numPr>
              <w:ind w:left="284" w:hanging="227"/>
            </w:pPr>
            <w:r w:rsidRPr="00721FE5">
              <w:t>Anxiety abounds</w:t>
            </w:r>
          </w:p>
          <w:p w:rsidRPr="00721FE5" w:rsidR="009D5AB3" w:rsidP="006C01CE" w:rsidRDefault="009D5AB3" w14:paraId="04A14A08" w14:textId="77777777">
            <w:pPr>
              <w:pStyle w:val="SPTTS"/>
              <w:numPr>
                <w:ilvl w:val="0"/>
                <w:numId w:val="21"/>
              </w:numPr>
              <w:ind w:left="284" w:hanging="227"/>
            </w:pPr>
            <w:r w:rsidRPr="00721FE5">
              <w:t>People push for position &amp; power</w:t>
            </w:r>
          </w:p>
          <w:p w:rsidRPr="00721FE5" w:rsidR="009D5AB3" w:rsidP="006C01CE" w:rsidRDefault="009D5AB3" w14:paraId="3AA1C84F" w14:textId="77777777">
            <w:pPr>
              <w:pStyle w:val="SPTTS"/>
              <w:numPr>
                <w:ilvl w:val="0"/>
                <w:numId w:val="21"/>
              </w:numPr>
              <w:ind w:left="284" w:hanging="227"/>
            </w:pPr>
            <w:r w:rsidRPr="00721FE5">
              <w:t>Competition is high</w:t>
            </w:r>
          </w:p>
          <w:p w:rsidRPr="00721FE5" w:rsidR="009D5AB3" w:rsidP="006C01CE" w:rsidRDefault="009D5AB3" w14:paraId="6B8E4967" w14:textId="77777777">
            <w:pPr>
              <w:pStyle w:val="SPTTS"/>
              <w:numPr>
                <w:ilvl w:val="0"/>
                <w:numId w:val="21"/>
              </w:numPr>
              <w:ind w:left="284" w:hanging="227"/>
            </w:pPr>
            <w:r w:rsidRPr="00721FE5">
              <w:t>Cliques drive the team</w:t>
            </w:r>
          </w:p>
          <w:p w:rsidRPr="00721FE5" w:rsidR="009D5AB3" w:rsidP="006C01CE" w:rsidRDefault="009D5AB3" w14:paraId="4CA2D1EE" w14:textId="77777777">
            <w:pPr>
              <w:pStyle w:val="SPTTS"/>
              <w:numPr>
                <w:ilvl w:val="0"/>
                <w:numId w:val="21"/>
              </w:numPr>
              <w:ind w:left="284" w:hanging="227"/>
            </w:pPr>
            <w:r w:rsidRPr="00721FE5">
              <w:t>Little team spirit</w:t>
            </w:r>
          </w:p>
          <w:p w:rsidRPr="00721FE5" w:rsidR="009D5AB3" w:rsidP="006C01CE" w:rsidRDefault="009D5AB3" w14:paraId="1D5C6550" w14:textId="77777777">
            <w:pPr>
              <w:pStyle w:val="SPTTS"/>
              <w:numPr>
                <w:ilvl w:val="0"/>
                <w:numId w:val="21"/>
              </w:numPr>
              <w:ind w:left="284" w:hanging="227"/>
            </w:pPr>
            <w:r w:rsidRPr="00721FE5">
              <w:t>Lots of personal attacks</w:t>
            </w:r>
          </w:p>
          <w:p w:rsidRPr="00721FE5" w:rsidR="009D5AB3" w:rsidP="006C01CE" w:rsidRDefault="009D5AB3" w14:paraId="7CA77D55" w14:textId="77777777">
            <w:pPr>
              <w:pStyle w:val="SPTTS"/>
              <w:numPr>
                <w:ilvl w:val="0"/>
                <w:numId w:val="21"/>
              </w:numPr>
              <w:ind w:left="284" w:hanging="227"/>
            </w:pPr>
            <w:r w:rsidRPr="00721FE5">
              <w:t>Level of participation by members is at its highest (for some) and its lowest (for some)</w:t>
            </w:r>
          </w:p>
        </w:tc>
      </w:tr>
      <w:tr w:rsidRPr="00721FE5" w:rsidR="009D5AB3" w:rsidTr="00125545" w14:paraId="24AE8463" w14:textId="77777777">
        <w:trPr>
          <w:cantSplit/>
          <w:trHeight w:val="2381"/>
        </w:trPr>
        <w:tc>
          <w:tcPr>
            <w:tcW w:w="1345" w:type="dxa"/>
            <w:tcBorders>
              <w:top w:val="single" w:color="FFFFFF" w:themeColor="background1" w:sz="4" w:space="0"/>
              <w:left w:val="single" w:color="FFFFFF" w:themeColor="background1" w:sz="4" w:space="0"/>
              <w:bottom w:val="single" w:color="FFFFFF" w:themeColor="background1" w:sz="4" w:space="0"/>
              <w:right w:val="single" w:color="E9E9E6" w:sz="4" w:space="0"/>
            </w:tcBorders>
            <w:shd w:val="clear" w:color="auto" w:fill="E9E9E6"/>
            <w:vAlign w:val="center"/>
          </w:tcPr>
          <w:p w:rsidRPr="00721FE5" w:rsidR="009D5AB3" w:rsidP="00CA2D8C" w:rsidRDefault="009D5AB3" w14:paraId="19A46843" w14:textId="77777777">
            <w:pPr>
              <w:pStyle w:val="SPblock"/>
            </w:pPr>
            <w:r w:rsidRPr="00721FE5">
              <w:t>Stage 3 Norming</w:t>
            </w:r>
          </w:p>
        </w:tc>
        <w:tc>
          <w:tcPr>
            <w:tcW w:w="4081" w:type="dxa"/>
            <w:tcBorders>
              <w:top w:val="single" w:color="E9E9E6" w:sz="4" w:space="0"/>
              <w:left w:val="single" w:color="E9E9E6" w:sz="4" w:space="0"/>
              <w:bottom w:val="single" w:color="E9E9E6" w:sz="4" w:space="0"/>
              <w:right w:val="nil"/>
            </w:tcBorders>
            <w:shd w:val="clear" w:color="auto" w:fill="FFFFFF" w:themeFill="background1"/>
            <w:vAlign w:val="center"/>
          </w:tcPr>
          <w:p w:rsidRPr="00721FE5" w:rsidR="009D5AB3" w:rsidP="006C01CE" w:rsidRDefault="009D5AB3" w14:paraId="53409D91" w14:textId="77777777">
            <w:pPr>
              <w:pStyle w:val="SPTTS"/>
              <w:numPr>
                <w:ilvl w:val="0"/>
                <w:numId w:val="21"/>
              </w:numPr>
              <w:ind w:left="284" w:hanging="227"/>
            </w:pPr>
            <w:r w:rsidRPr="00721FE5">
              <w:t>Success occurs</w:t>
            </w:r>
          </w:p>
          <w:p w:rsidRPr="00721FE5" w:rsidR="009D5AB3" w:rsidP="006C01CE" w:rsidRDefault="009D5AB3" w14:paraId="70E9AB99" w14:textId="25AF5BD2">
            <w:pPr>
              <w:pStyle w:val="SPTTS"/>
              <w:numPr>
                <w:ilvl w:val="0"/>
                <w:numId w:val="21"/>
              </w:numPr>
              <w:ind w:left="284" w:hanging="227"/>
            </w:pPr>
            <w:r w:rsidRPr="00721FE5">
              <w:t>Team has all resources for doing the job</w:t>
            </w:r>
          </w:p>
          <w:p w:rsidRPr="00721FE5" w:rsidR="009D5AB3" w:rsidP="006C01CE" w:rsidRDefault="009D5AB3" w14:paraId="4F690A50" w14:textId="77777777">
            <w:pPr>
              <w:pStyle w:val="SPTTS"/>
              <w:numPr>
                <w:ilvl w:val="0"/>
                <w:numId w:val="21"/>
              </w:numPr>
              <w:ind w:left="284" w:hanging="227"/>
            </w:pPr>
            <w:r w:rsidRPr="00721FE5">
              <w:t>Appreciation &amp; trust build</w:t>
            </w:r>
          </w:p>
          <w:p w:rsidRPr="00721FE5" w:rsidR="009D5AB3" w:rsidP="006C01CE" w:rsidRDefault="009D5AB3" w14:paraId="0BBD711D" w14:textId="77777777">
            <w:pPr>
              <w:pStyle w:val="SPTTS"/>
              <w:numPr>
                <w:ilvl w:val="0"/>
                <w:numId w:val="21"/>
              </w:numPr>
              <w:ind w:left="284" w:hanging="227"/>
            </w:pPr>
            <w:r w:rsidRPr="00721FE5">
              <w:t>Purpose is well defined</w:t>
            </w:r>
          </w:p>
          <w:p w:rsidRPr="00721FE5" w:rsidR="009D5AB3" w:rsidP="006C01CE" w:rsidRDefault="009D5AB3" w14:paraId="7DA91509" w14:textId="71E05650">
            <w:pPr>
              <w:pStyle w:val="SPTTS"/>
              <w:numPr>
                <w:ilvl w:val="0"/>
                <w:numId w:val="21"/>
              </w:numPr>
              <w:ind w:left="284" w:hanging="227"/>
            </w:pPr>
            <w:r w:rsidRPr="00721FE5">
              <w:t>Feedback is high, well received &amp; objective</w:t>
            </w:r>
          </w:p>
          <w:p w:rsidR="009D5AB3" w:rsidP="006C01CE" w:rsidRDefault="009D5AB3" w14:paraId="070A7E66" w14:textId="77777777">
            <w:pPr>
              <w:pStyle w:val="SPTTS"/>
              <w:numPr>
                <w:ilvl w:val="0"/>
                <w:numId w:val="21"/>
              </w:numPr>
              <w:ind w:left="284" w:hanging="227"/>
            </w:pPr>
            <w:r w:rsidRPr="00721FE5">
              <w:t>Team confidence is high</w:t>
            </w:r>
          </w:p>
          <w:p w:rsidRPr="00721FE5" w:rsidR="006C01CE" w:rsidP="006C01CE" w:rsidRDefault="006C01CE" w14:paraId="5A99009D" w14:textId="7E412B48">
            <w:pPr>
              <w:pStyle w:val="SPTTS"/>
              <w:numPr>
                <w:ilvl w:val="0"/>
                <w:numId w:val="21"/>
              </w:numPr>
              <w:ind w:left="284" w:hanging="227"/>
            </w:pPr>
            <w:r w:rsidRPr="00721FE5">
              <w:t>Leader reinforces team behaviour</w:t>
            </w:r>
          </w:p>
        </w:tc>
        <w:tc>
          <w:tcPr>
            <w:tcW w:w="4082" w:type="dxa"/>
            <w:tcBorders>
              <w:top w:val="single" w:color="E9E9E6" w:sz="4" w:space="0"/>
              <w:left w:val="nil"/>
              <w:bottom w:val="single" w:color="E9E9E6" w:sz="4" w:space="0"/>
              <w:right w:val="single" w:color="E9E9E6" w:sz="4" w:space="0"/>
            </w:tcBorders>
            <w:shd w:val="clear" w:color="auto" w:fill="FFFFFF" w:themeFill="background1"/>
            <w:vAlign w:val="center"/>
          </w:tcPr>
          <w:p w:rsidRPr="00721FE5" w:rsidR="009D5AB3" w:rsidP="006C01CE" w:rsidRDefault="009D5AB3" w14:paraId="78B455C8" w14:textId="77777777">
            <w:pPr>
              <w:pStyle w:val="SPTTS"/>
              <w:numPr>
                <w:ilvl w:val="0"/>
                <w:numId w:val="21"/>
              </w:numPr>
              <w:ind w:left="284" w:hanging="227"/>
            </w:pPr>
            <w:r w:rsidRPr="00721FE5">
              <w:t>Members self-reinforce team norms</w:t>
            </w:r>
          </w:p>
          <w:p w:rsidRPr="00721FE5" w:rsidR="009D5AB3" w:rsidP="006C01CE" w:rsidRDefault="009D5AB3" w14:paraId="394BC27B" w14:textId="77777777">
            <w:pPr>
              <w:pStyle w:val="SPTTS"/>
              <w:numPr>
                <w:ilvl w:val="0"/>
                <w:numId w:val="21"/>
              </w:numPr>
              <w:ind w:left="284" w:hanging="227"/>
            </w:pPr>
            <w:r w:rsidRPr="00721FE5">
              <w:t>Hidden agendas become open</w:t>
            </w:r>
          </w:p>
          <w:p w:rsidRPr="00721FE5" w:rsidR="009D5AB3" w:rsidP="006C01CE" w:rsidRDefault="009D5AB3" w14:paraId="2A70C705" w14:textId="77777777">
            <w:pPr>
              <w:pStyle w:val="SPTTS"/>
              <w:numPr>
                <w:ilvl w:val="0"/>
                <w:numId w:val="21"/>
              </w:numPr>
              <w:ind w:left="284" w:hanging="227"/>
            </w:pPr>
            <w:r w:rsidRPr="00721FE5">
              <w:t>Team is creative</w:t>
            </w:r>
          </w:p>
          <w:p w:rsidRPr="00721FE5" w:rsidR="009D5AB3" w:rsidP="006C01CE" w:rsidRDefault="009D5AB3" w14:paraId="438FD898" w14:textId="77777777">
            <w:pPr>
              <w:pStyle w:val="SPTTS"/>
              <w:numPr>
                <w:ilvl w:val="0"/>
                <w:numId w:val="21"/>
              </w:numPr>
              <w:ind w:left="284" w:hanging="227"/>
            </w:pPr>
            <w:r w:rsidRPr="00721FE5">
              <w:t>More individual motivation</w:t>
            </w:r>
          </w:p>
          <w:p w:rsidRPr="00721FE5" w:rsidR="009D5AB3" w:rsidP="006C01CE" w:rsidRDefault="009D5AB3" w14:paraId="00750787" w14:textId="77777777">
            <w:pPr>
              <w:pStyle w:val="SPTTS"/>
              <w:numPr>
                <w:ilvl w:val="0"/>
                <w:numId w:val="21"/>
              </w:numPr>
              <w:ind w:left="284" w:hanging="227"/>
            </w:pPr>
            <w:r w:rsidRPr="00721FE5">
              <w:t>Team gains commitment from all members on direction &amp; goals.</w:t>
            </w:r>
          </w:p>
        </w:tc>
      </w:tr>
      <w:tr w:rsidRPr="00721FE5" w:rsidR="009D5AB3" w:rsidTr="00125545" w14:paraId="75272360" w14:textId="77777777">
        <w:trPr>
          <w:cantSplit/>
          <w:trHeight w:val="2551"/>
        </w:trPr>
        <w:tc>
          <w:tcPr>
            <w:tcW w:w="1345" w:type="dxa"/>
            <w:tcBorders>
              <w:top w:val="single" w:color="FFFFFF" w:themeColor="background1" w:sz="4" w:space="0"/>
              <w:left w:val="single" w:color="FFFFFF" w:themeColor="background1" w:sz="4" w:space="0"/>
              <w:bottom w:val="single" w:color="FFFFFF" w:themeColor="background1" w:sz="4" w:space="0"/>
              <w:right w:val="single" w:color="E9E9E6" w:sz="4" w:space="0"/>
            </w:tcBorders>
            <w:shd w:val="clear" w:color="auto" w:fill="E9E9E6"/>
            <w:vAlign w:val="center"/>
          </w:tcPr>
          <w:p w:rsidRPr="00721FE5" w:rsidR="009D5AB3" w:rsidP="00CA2D8C" w:rsidRDefault="009D5AB3" w14:paraId="5CDB6E35" w14:textId="77777777">
            <w:pPr>
              <w:pStyle w:val="SPblock"/>
            </w:pPr>
            <w:r w:rsidRPr="00721FE5">
              <w:t>Stage 4 Performing</w:t>
            </w:r>
          </w:p>
        </w:tc>
        <w:tc>
          <w:tcPr>
            <w:tcW w:w="4081" w:type="dxa"/>
            <w:tcBorders>
              <w:top w:val="single" w:color="E9E9E6" w:sz="4" w:space="0"/>
              <w:left w:val="single" w:color="E9E9E6" w:sz="4" w:space="0"/>
              <w:bottom w:val="single" w:color="E9E9E6" w:sz="4" w:space="0"/>
              <w:right w:val="nil"/>
            </w:tcBorders>
            <w:shd w:val="clear" w:color="auto" w:fill="FFFFFF" w:themeFill="background1"/>
            <w:vAlign w:val="center"/>
          </w:tcPr>
          <w:p w:rsidRPr="00721FE5" w:rsidR="009D5AB3" w:rsidP="006C01CE" w:rsidRDefault="009D5AB3" w14:paraId="691FDD7D" w14:textId="77777777">
            <w:pPr>
              <w:pStyle w:val="SPTTS"/>
              <w:numPr>
                <w:ilvl w:val="0"/>
                <w:numId w:val="21"/>
              </w:numPr>
              <w:ind w:left="284" w:hanging="227"/>
            </w:pPr>
            <w:r w:rsidRPr="00721FE5">
              <w:t>Team members feel very motivated</w:t>
            </w:r>
          </w:p>
          <w:p w:rsidRPr="00721FE5" w:rsidR="009D5AB3" w:rsidP="006C01CE" w:rsidRDefault="009D5AB3" w14:paraId="0680F661" w14:textId="77777777">
            <w:pPr>
              <w:pStyle w:val="SPTTS"/>
              <w:numPr>
                <w:ilvl w:val="0"/>
                <w:numId w:val="21"/>
              </w:numPr>
              <w:ind w:left="284" w:hanging="227"/>
            </w:pPr>
            <w:r w:rsidRPr="00721FE5">
              <w:t>No surprises</w:t>
            </w:r>
          </w:p>
          <w:p w:rsidRPr="00721FE5" w:rsidR="009D5AB3" w:rsidP="006C01CE" w:rsidRDefault="009D5AB3" w14:paraId="1C78A548" w14:textId="77777777">
            <w:pPr>
              <w:pStyle w:val="SPTTS"/>
              <w:numPr>
                <w:ilvl w:val="0"/>
                <w:numId w:val="21"/>
              </w:numPr>
              <w:ind w:left="284" w:hanging="227"/>
            </w:pPr>
            <w:r w:rsidRPr="00721FE5">
              <w:t>Little waste</w:t>
            </w:r>
          </w:p>
          <w:p w:rsidRPr="00721FE5" w:rsidR="009D5AB3" w:rsidP="006C01CE" w:rsidRDefault="009D5AB3" w14:paraId="5B697DEA" w14:textId="77777777">
            <w:pPr>
              <w:pStyle w:val="SPTTS"/>
              <w:numPr>
                <w:ilvl w:val="0"/>
                <w:numId w:val="21"/>
              </w:numPr>
              <w:ind w:left="284" w:hanging="227"/>
            </w:pPr>
            <w:r w:rsidRPr="00721FE5">
              <w:t>Very efficient team operations</w:t>
            </w:r>
          </w:p>
          <w:p w:rsidRPr="00721FE5" w:rsidR="009D5AB3" w:rsidP="006C01CE" w:rsidRDefault="009D5AB3" w14:paraId="79107423" w14:textId="77777777">
            <w:pPr>
              <w:pStyle w:val="SPTTS"/>
              <w:numPr>
                <w:ilvl w:val="0"/>
                <w:numId w:val="21"/>
              </w:numPr>
              <w:ind w:left="284" w:hanging="227"/>
            </w:pPr>
            <w:r w:rsidRPr="00721FE5">
              <w:t>Team members have objective outlook</w:t>
            </w:r>
          </w:p>
          <w:p w:rsidR="009D5AB3" w:rsidP="006C01CE" w:rsidRDefault="009D5AB3" w14:paraId="0F62EA4F" w14:textId="77777777">
            <w:pPr>
              <w:pStyle w:val="SPTTS"/>
              <w:numPr>
                <w:ilvl w:val="0"/>
                <w:numId w:val="21"/>
              </w:numPr>
              <w:ind w:left="284" w:hanging="227"/>
            </w:pPr>
            <w:r w:rsidRPr="00721FE5">
              <w:t>Individuals take pleasure in the success of the team – big wins</w:t>
            </w:r>
          </w:p>
          <w:p w:rsidRPr="00721FE5" w:rsidR="006C01CE" w:rsidP="006C01CE" w:rsidRDefault="006C01CE" w14:paraId="074465C5" w14:textId="30E227B9">
            <w:pPr>
              <w:pStyle w:val="SPTTS"/>
              <w:numPr>
                <w:ilvl w:val="0"/>
                <w:numId w:val="21"/>
              </w:numPr>
              <w:ind w:left="284" w:hanging="227"/>
            </w:pPr>
            <w:r w:rsidRPr="00721FE5">
              <w:t>Individuals defer to team needs</w:t>
            </w:r>
          </w:p>
        </w:tc>
        <w:tc>
          <w:tcPr>
            <w:tcW w:w="4082" w:type="dxa"/>
            <w:tcBorders>
              <w:top w:val="single" w:color="E9E9E6" w:sz="4" w:space="0"/>
              <w:left w:val="nil"/>
              <w:bottom w:val="single" w:color="E9E9E6" w:sz="4" w:space="0"/>
              <w:right w:val="single" w:color="E9E9E6" w:sz="4" w:space="0"/>
            </w:tcBorders>
            <w:shd w:val="clear" w:color="auto" w:fill="FFFFFF" w:themeFill="background1"/>
            <w:vAlign w:val="center"/>
          </w:tcPr>
          <w:p w:rsidRPr="00721FE5" w:rsidR="009D5AB3" w:rsidP="006C01CE" w:rsidRDefault="006C01CE" w14:paraId="4A594E1A" w14:textId="0313EE60">
            <w:pPr>
              <w:pStyle w:val="SPTTS"/>
              <w:numPr>
                <w:ilvl w:val="0"/>
                <w:numId w:val="21"/>
              </w:numPr>
              <w:ind w:left="284" w:hanging="227"/>
            </w:pPr>
            <w:r w:rsidRPr="00721FE5">
              <w:t xml:space="preserve"> </w:t>
            </w:r>
            <w:r w:rsidRPr="00721FE5" w:rsidR="009D5AB3">
              <w:t>“We” versus “I” orientation</w:t>
            </w:r>
          </w:p>
          <w:p w:rsidRPr="00721FE5" w:rsidR="009D5AB3" w:rsidP="006C01CE" w:rsidRDefault="009D5AB3" w14:paraId="5F1613C9" w14:textId="77777777">
            <w:pPr>
              <w:pStyle w:val="SPTTS"/>
              <w:numPr>
                <w:ilvl w:val="0"/>
                <w:numId w:val="21"/>
              </w:numPr>
              <w:ind w:left="284" w:hanging="227"/>
            </w:pPr>
            <w:r w:rsidRPr="00721FE5">
              <w:t>High pride in the team</w:t>
            </w:r>
          </w:p>
          <w:p w:rsidRPr="00721FE5" w:rsidR="009D5AB3" w:rsidP="006C01CE" w:rsidRDefault="009D5AB3" w14:paraId="6D01E5C7" w14:textId="77777777">
            <w:pPr>
              <w:pStyle w:val="SPTTS"/>
              <w:numPr>
                <w:ilvl w:val="0"/>
                <w:numId w:val="21"/>
              </w:numPr>
              <w:ind w:left="284" w:hanging="227"/>
            </w:pPr>
            <w:r w:rsidRPr="00721FE5">
              <w:t>High openness and support</w:t>
            </w:r>
          </w:p>
          <w:p w:rsidRPr="00721FE5" w:rsidR="009D5AB3" w:rsidP="006C01CE" w:rsidRDefault="009D5AB3" w14:paraId="7CD8E260" w14:textId="77777777">
            <w:pPr>
              <w:pStyle w:val="SPTTS"/>
              <w:numPr>
                <w:ilvl w:val="0"/>
                <w:numId w:val="21"/>
              </w:numPr>
              <w:ind w:left="284" w:hanging="227"/>
            </w:pPr>
            <w:r w:rsidRPr="00721FE5">
              <w:t>High empathy</w:t>
            </w:r>
          </w:p>
          <w:p w:rsidRPr="00721FE5" w:rsidR="009D5AB3" w:rsidP="006C01CE" w:rsidRDefault="009D5AB3" w14:paraId="27716A0C" w14:textId="77777777">
            <w:pPr>
              <w:pStyle w:val="SPTTS"/>
              <w:numPr>
                <w:ilvl w:val="0"/>
                <w:numId w:val="21"/>
              </w:numPr>
              <w:ind w:left="284" w:hanging="227"/>
            </w:pPr>
            <w:r w:rsidRPr="00721FE5">
              <w:t>High trust in everyone</w:t>
            </w:r>
          </w:p>
          <w:p w:rsidRPr="00721FE5" w:rsidR="009D5AB3" w:rsidP="006C01CE" w:rsidRDefault="009D5AB3" w14:paraId="44FE1ADC" w14:textId="77777777">
            <w:pPr>
              <w:pStyle w:val="SPTTS"/>
              <w:numPr>
                <w:ilvl w:val="0"/>
                <w:numId w:val="21"/>
              </w:numPr>
              <w:ind w:left="284" w:hanging="227"/>
            </w:pPr>
            <w:r w:rsidRPr="00721FE5">
              <w:t>Superior team performance</w:t>
            </w:r>
          </w:p>
          <w:p w:rsidRPr="00721FE5" w:rsidR="009D5AB3" w:rsidP="006C01CE" w:rsidRDefault="009D5AB3" w14:paraId="63595538" w14:textId="77777777">
            <w:pPr>
              <w:pStyle w:val="SPTTS"/>
              <w:numPr>
                <w:ilvl w:val="0"/>
                <w:numId w:val="21"/>
              </w:numPr>
              <w:ind w:left="284" w:hanging="227"/>
            </w:pPr>
            <w:r w:rsidRPr="00721FE5">
              <w:t>OK to risk confrontation</w:t>
            </w:r>
          </w:p>
        </w:tc>
      </w:tr>
      <w:tr w:rsidRPr="00721FE5" w:rsidR="00681F87" w:rsidTr="00125545" w14:paraId="3E9FA9E9" w14:textId="58F89201">
        <w:trPr>
          <w:cantSplit/>
          <w:trHeight w:val="907"/>
        </w:trPr>
        <w:tc>
          <w:tcPr>
            <w:tcW w:w="1345" w:type="dxa"/>
            <w:tcBorders>
              <w:top w:val="single" w:color="FFFFFF" w:themeColor="background1" w:sz="4" w:space="0"/>
              <w:left w:val="single" w:color="FFFFFF" w:themeColor="background1" w:sz="4" w:space="0"/>
              <w:bottom w:val="single" w:color="FFFFFF" w:themeColor="background1" w:sz="4" w:space="0"/>
              <w:right w:val="single" w:color="E9E9E6" w:sz="4" w:space="0"/>
            </w:tcBorders>
            <w:shd w:val="clear" w:color="auto" w:fill="E9E9E6"/>
            <w:vAlign w:val="center"/>
          </w:tcPr>
          <w:p w:rsidRPr="00721FE5" w:rsidR="00681F87" w:rsidP="00CA2D8C" w:rsidRDefault="00681F87" w14:paraId="067D9459" w14:textId="77777777">
            <w:pPr>
              <w:pStyle w:val="SPblock"/>
            </w:pPr>
            <w:r w:rsidRPr="00721FE5">
              <w:t>Stage 5 Adjourning</w:t>
            </w:r>
          </w:p>
        </w:tc>
        <w:tc>
          <w:tcPr>
            <w:tcW w:w="4081" w:type="dxa"/>
            <w:tcBorders>
              <w:top w:val="single" w:color="E9E9E6" w:sz="4" w:space="0"/>
              <w:left w:val="single" w:color="E9E9E6" w:sz="4" w:space="0"/>
              <w:bottom w:val="single" w:color="E9E9E6" w:sz="4" w:space="0"/>
              <w:right w:val="nil"/>
            </w:tcBorders>
            <w:shd w:val="clear" w:color="auto" w:fill="FFFFFF" w:themeFill="background1"/>
            <w:vAlign w:val="center"/>
          </w:tcPr>
          <w:p w:rsidRPr="00721FE5" w:rsidR="00681F87" w:rsidP="006C01CE" w:rsidRDefault="00681F87" w14:paraId="1AB0CE43" w14:textId="77777777">
            <w:pPr>
              <w:pStyle w:val="SPTTS"/>
              <w:numPr>
                <w:ilvl w:val="0"/>
                <w:numId w:val="21"/>
              </w:numPr>
              <w:ind w:left="284" w:hanging="227"/>
            </w:pPr>
            <w:r w:rsidRPr="00721FE5">
              <w:t>Retrospective thoughts &amp; discussions</w:t>
            </w:r>
          </w:p>
          <w:p w:rsidRPr="00721FE5" w:rsidR="00681F87" w:rsidP="006C01CE" w:rsidRDefault="00681F87" w14:paraId="65D1D9DC" w14:textId="750D99E9">
            <w:pPr>
              <w:pStyle w:val="SPTTS"/>
              <w:numPr>
                <w:ilvl w:val="0"/>
                <w:numId w:val="21"/>
              </w:numPr>
              <w:ind w:left="284" w:hanging="227"/>
            </w:pPr>
            <w:r w:rsidRPr="00721FE5">
              <w:t>Anticipate future</w:t>
            </w:r>
          </w:p>
        </w:tc>
        <w:tc>
          <w:tcPr>
            <w:tcW w:w="4082" w:type="dxa"/>
            <w:tcBorders>
              <w:top w:val="single" w:color="E9E9E6" w:sz="4" w:space="0"/>
              <w:left w:val="nil"/>
              <w:bottom w:val="single" w:color="E9E9E6" w:sz="4" w:space="0"/>
              <w:right w:val="single" w:color="E9E9E6" w:sz="4" w:space="0"/>
            </w:tcBorders>
            <w:shd w:val="clear" w:color="auto" w:fill="FFFFFF" w:themeFill="background1"/>
            <w:vAlign w:val="center"/>
          </w:tcPr>
          <w:p w:rsidRPr="00721FE5" w:rsidR="009D5AB3" w:rsidP="006C01CE" w:rsidRDefault="009D5AB3" w14:paraId="35905D90" w14:textId="77777777">
            <w:pPr>
              <w:pStyle w:val="SPTTS"/>
              <w:numPr>
                <w:ilvl w:val="0"/>
                <w:numId w:val="21"/>
              </w:numPr>
              <w:ind w:left="284" w:hanging="227"/>
            </w:pPr>
            <w:r w:rsidRPr="00721FE5">
              <w:t>Plan on improvements/ changes etc</w:t>
            </w:r>
          </w:p>
          <w:p w:rsidRPr="00721FE5" w:rsidR="00681F87" w:rsidP="006C01CE" w:rsidRDefault="009D5AB3" w14:paraId="5306113F" w14:textId="7E623FD7">
            <w:pPr>
              <w:pStyle w:val="SPTTS"/>
              <w:numPr>
                <w:ilvl w:val="0"/>
                <w:numId w:val="21"/>
              </w:numPr>
              <w:ind w:left="284" w:hanging="227"/>
            </w:pPr>
            <w:r w:rsidRPr="00721FE5">
              <w:t>May be a sense of mourning</w:t>
            </w:r>
          </w:p>
        </w:tc>
      </w:tr>
    </w:tbl>
    <w:p w:rsidR="009D5AB3" w:rsidRDefault="009D5AB3" w14:paraId="24F08FD2" w14:textId="77777777">
      <w:r>
        <w:rPr>
          <w:caps/>
        </w:rPr>
        <w:br w:type="page"/>
      </w:r>
    </w:p>
    <w:tbl>
      <w:tblPr>
        <w:tblStyle w:val="SIStable"/>
        <w:tblW w:w="9639" w:type="dxa"/>
        <w:tblLook w:val="04A0" w:firstRow="1" w:lastRow="0" w:firstColumn="1" w:lastColumn="0" w:noHBand="0" w:noVBand="1"/>
      </w:tblPr>
      <w:tblGrid>
        <w:gridCol w:w="2409"/>
        <w:gridCol w:w="2410"/>
        <w:gridCol w:w="2410"/>
        <w:gridCol w:w="2410"/>
      </w:tblGrid>
      <w:tr w:rsidRPr="006C01CE" w:rsidR="007F36E9" w:rsidTr="009D5AB3" w14:paraId="3394DE90" w14:textId="77777777">
        <w:trPr>
          <w:cnfStyle w:val="100000000000" w:firstRow="1" w:lastRow="0" w:firstColumn="0" w:lastColumn="0" w:oddVBand="0" w:evenVBand="0" w:oddHBand="0" w:evenHBand="0" w:firstRowFirstColumn="0" w:firstRowLastColumn="0" w:lastRowFirstColumn="0" w:lastRowLastColumn="0"/>
          <w:trHeight w:val="467"/>
        </w:trPr>
        <w:tc>
          <w:tcPr>
            <w:cnfStyle w:val="001000000100" w:firstRow="0" w:lastRow="0" w:firstColumn="1" w:lastColumn="0" w:oddVBand="0" w:evenVBand="0" w:oddHBand="0" w:evenHBand="0" w:firstRowFirstColumn="1" w:firstRowLastColumn="0" w:lastRowFirstColumn="0" w:lastRowLastColumn="0"/>
            <w:tcW w:w="2409" w:type="dxa"/>
            <w:tcBorders>
              <w:bottom w:val="single" w:color="E9E9E6" w:sz="4" w:space="0"/>
              <w:right w:val="single" w:color="FFFFFF" w:themeColor="background1" w:sz="4" w:space="0"/>
            </w:tcBorders>
            <w:shd w:val="clear" w:color="auto" w:fill="E9E9E6"/>
          </w:tcPr>
          <w:p w:rsidRPr="006C01CE" w:rsidR="007F36E9" w:rsidP="006C01CE" w:rsidRDefault="007F36E9" w14:paraId="4285C85C" w14:textId="09EE7373">
            <w:pPr>
              <w:pStyle w:val="SPtabletext"/>
              <w:jc w:val="center"/>
              <w:rPr>
                <w:b/>
              </w:rPr>
            </w:pPr>
            <w:r w:rsidRPr="006C01CE">
              <w:rPr>
                <w:b/>
              </w:rPr>
              <w:t xml:space="preserve">Action steps </w:t>
            </w:r>
            <w:r w:rsidRPr="006C01CE" w:rsidR="009D5AB3">
              <w:rPr>
                <w:b/>
              </w:rPr>
              <w:br/>
            </w:r>
            <w:r w:rsidRPr="006C01CE">
              <w:rPr>
                <w:b/>
              </w:rPr>
              <w:t>Forming to Storming</w:t>
            </w:r>
          </w:p>
        </w:tc>
        <w:tc>
          <w:tcPr>
            <w:tcW w:w="2410" w:type="dxa"/>
            <w:tcBorders>
              <w:left w:val="single" w:color="FFFFFF" w:themeColor="background1" w:sz="4" w:space="0"/>
              <w:bottom w:val="single" w:color="E9E9E6" w:sz="4" w:space="0"/>
              <w:right w:val="single" w:color="FFFFFF" w:themeColor="background1" w:sz="4" w:space="0"/>
            </w:tcBorders>
            <w:shd w:val="clear" w:color="auto" w:fill="E9E9E6"/>
          </w:tcPr>
          <w:p w:rsidRPr="006C01CE" w:rsidR="007F36E9" w:rsidP="006C01CE" w:rsidRDefault="007F36E9" w14:paraId="21645228" w14:textId="447D41E7">
            <w:pPr>
              <w:pStyle w:val="SPtabletext"/>
              <w:jc w:val="center"/>
              <w:cnfStyle w:val="100000000000" w:firstRow="1" w:lastRow="0" w:firstColumn="0" w:lastColumn="0" w:oddVBand="0" w:evenVBand="0" w:oddHBand="0" w:evenHBand="0" w:firstRowFirstColumn="0" w:firstRowLastColumn="0" w:lastRowFirstColumn="0" w:lastRowLastColumn="0"/>
              <w:rPr>
                <w:b/>
              </w:rPr>
            </w:pPr>
            <w:r w:rsidRPr="006C01CE">
              <w:rPr>
                <w:b/>
              </w:rPr>
              <w:t xml:space="preserve">Action steps </w:t>
            </w:r>
            <w:r w:rsidRPr="006C01CE" w:rsidR="009D5AB3">
              <w:rPr>
                <w:b/>
              </w:rPr>
              <w:br/>
            </w:r>
            <w:r w:rsidRPr="006C01CE">
              <w:rPr>
                <w:b/>
              </w:rPr>
              <w:t>Storming to Norming</w:t>
            </w:r>
          </w:p>
        </w:tc>
        <w:tc>
          <w:tcPr>
            <w:tcW w:w="2410" w:type="dxa"/>
            <w:tcBorders>
              <w:left w:val="single" w:color="FFFFFF" w:themeColor="background1" w:sz="4" w:space="0"/>
              <w:bottom w:val="single" w:color="E9E9E6" w:sz="4" w:space="0"/>
              <w:right w:val="single" w:color="FFFFFF" w:themeColor="background1" w:sz="4" w:space="0"/>
            </w:tcBorders>
            <w:shd w:val="clear" w:color="auto" w:fill="E9E9E6"/>
          </w:tcPr>
          <w:p w:rsidRPr="006C01CE" w:rsidR="007F36E9" w:rsidP="006C01CE" w:rsidRDefault="007F36E9" w14:paraId="20B08F1E" w14:textId="665B846A">
            <w:pPr>
              <w:pStyle w:val="SPtabletext"/>
              <w:jc w:val="center"/>
              <w:cnfStyle w:val="100000000000" w:firstRow="1" w:lastRow="0" w:firstColumn="0" w:lastColumn="0" w:oddVBand="0" w:evenVBand="0" w:oddHBand="0" w:evenHBand="0" w:firstRowFirstColumn="0" w:firstRowLastColumn="0" w:lastRowFirstColumn="0" w:lastRowLastColumn="0"/>
              <w:rPr>
                <w:b/>
              </w:rPr>
            </w:pPr>
            <w:r w:rsidRPr="006C01CE">
              <w:rPr>
                <w:b/>
              </w:rPr>
              <w:t xml:space="preserve">Action steps </w:t>
            </w:r>
            <w:r w:rsidRPr="006C01CE" w:rsidR="009D5AB3">
              <w:rPr>
                <w:b/>
              </w:rPr>
              <w:br/>
            </w:r>
            <w:r w:rsidRPr="006C01CE">
              <w:rPr>
                <w:b/>
              </w:rPr>
              <w:t>Norming to Performing</w:t>
            </w:r>
          </w:p>
        </w:tc>
        <w:tc>
          <w:tcPr>
            <w:tcW w:w="2410" w:type="dxa"/>
            <w:tcBorders>
              <w:left w:val="single" w:color="FFFFFF" w:themeColor="background1" w:sz="4" w:space="0"/>
              <w:bottom w:val="single" w:color="E9E9E6" w:sz="4" w:space="0"/>
            </w:tcBorders>
            <w:shd w:val="clear" w:color="auto" w:fill="E9E9E6"/>
          </w:tcPr>
          <w:p w:rsidRPr="006C01CE" w:rsidR="007F36E9" w:rsidP="006C01CE" w:rsidRDefault="007F36E9" w14:paraId="306F296C" w14:textId="77777777">
            <w:pPr>
              <w:pStyle w:val="SPtabletext"/>
              <w:jc w:val="center"/>
              <w:cnfStyle w:val="100000000000" w:firstRow="1" w:lastRow="0" w:firstColumn="0" w:lastColumn="0" w:oddVBand="0" w:evenVBand="0" w:oddHBand="0" w:evenHBand="0" w:firstRowFirstColumn="0" w:firstRowLastColumn="0" w:lastRowFirstColumn="0" w:lastRowLastColumn="0"/>
              <w:rPr>
                <w:b/>
              </w:rPr>
            </w:pPr>
            <w:r w:rsidRPr="006C01CE">
              <w:rPr>
                <w:b/>
              </w:rPr>
              <w:t>Action steps Performing to Adjourning</w:t>
            </w:r>
          </w:p>
        </w:tc>
      </w:tr>
      <w:tr w:rsidRPr="00721FE5" w:rsidR="007F36E9" w:rsidTr="009D5AB3" w14:paraId="55B26A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top w:val="single" w:color="E9E9E6" w:sz="4" w:space="0"/>
              <w:left w:val="single" w:color="E9E9E6" w:sz="4" w:space="0"/>
              <w:bottom w:val="single" w:color="E9E9E6" w:sz="4" w:space="0"/>
              <w:right w:val="single" w:color="E9E9E6" w:sz="4" w:space="0"/>
            </w:tcBorders>
            <w:shd w:val="clear" w:color="auto" w:fill="FFFFFF" w:themeFill="background1"/>
          </w:tcPr>
          <w:p w:rsidRPr="00721FE5" w:rsidR="007F36E9" w:rsidP="00BE4AF7" w:rsidRDefault="007F36E9" w14:paraId="712B1B58" w14:textId="77777777">
            <w:pPr>
              <w:pStyle w:val="SPTTS"/>
              <w:numPr>
                <w:ilvl w:val="0"/>
                <w:numId w:val="22"/>
              </w:numPr>
              <w:ind w:left="227" w:hanging="170"/>
            </w:pPr>
            <w:r w:rsidRPr="00721FE5">
              <w:t>Set a mission &amp; vision</w:t>
            </w:r>
          </w:p>
          <w:p w:rsidRPr="00721FE5" w:rsidR="007F36E9" w:rsidP="00BE4AF7" w:rsidRDefault="007F36E9" w14:paraId="1DC4E16D" w14:textId="77777777">
            <w:pPr>
              <w:pStyle w:val="SPTTS"/>
              <w:numPr>
                <w:ilvl w:val="0"/>
                <w:numId w:val="22"/>
              </w:numPr>
              <w:ind w:left="227" w:hanging="170"/>
            </w:pPr>
            <w:r w:rsidRPr="00721FE5">
              <w:t>Set goals</w:t>
            </w:r>
          </w:p>
          <w:p w:rsidRPr="00721FE5" w:rsidR="007F36E9" w:rsidP="00BE4AF7" w:rsidRDefault="007F36E9" w14:paraId="2508E027" w14:textId="77777777">
            <w:pPr>
              <w:pStyle w:val="SPTTS"/>
              <w:numPr>
                <w:ilvl w:val="0"/>
                <w:numId w:val="22"/>
              </w:numPr>
              <w:ind w:left="227" w:hanging="170"/>
            </w:pPr>
            <w:r w:rsidRPr="00721FE5">
              <w:t>Establish roles</w:t>
            </w:r>
          </w:p>
          <w:p w:rsidRPr="00721FE5" w:rsidR="007F36E9" w:rsidP="00BE4AF7" w:rsidRDefault="007F36E9" w14:paraId="608BEB91" w14:textId="77777777">
            <w:pPr>
              <w:pStyle w:val="SPTTS"/>
              <w:numPr>
                <w:ilvl w:val="0"/>
                <w:numId w:val="22"/>
              </w:numPr>
              <w:ind w:left="227" w:hanging="170"/>
            </w:pPr>
            <w:r w:rsidRPr="00721FE5">
              <w:t>Recognise need to move out of “forming” stage</w:t>
            </w:r>
          </w:p>
          <w:p w:rsidRPr="00721FE5" w:rsidR="007F36E9" w:rsidP="00BE4AF7" w:rsidRDefault="007F36E9" w14:paraId="72D90ABD" w14:textId="77777777">
            <w:pPr>
              <w:pStyle w:val="SPTTS"/>
              <w:numPr>
                <w:ilvl w:val="0"/>
                <w:numId w:val="22"/>
              </w:numPr>
              <w:ind w:left="227" w:hanging="170"/>
            </w:pPr>
            <w:r w:rsidRPr="00721FE5">
              <w:t>Leader must be directive</w:t>
            </w:r>
          </w:p>
          <w:p w:rsidRPr="00721FE5" w:rsidR="007F36E9" w:rsidP="00BE4AF7" w:rsidRDefault="007F36E9" w14:paraId="0B7DF88A" w14:textId="77777777">
            <w:pPr>
              <w:pStyle w:val="SPTTS"/>
              <w:numPr>
                <w:ilvl w:val="0"/>
                <w:numId w:val="22"/>
              </w:numPr>
              <w:ind w:left="227" w:hanging="170"/>
            </w:pPr>
            <w:r w:rsidRPr="00721FE5">
              <w:t>Figure ways to build trust</w:t>
            </w:r>
          </w:p>
          <w:p w:rsidRPr="00721FE5" w:rsidR="007F36E9" w:rsidP="00BE4AF7" w:rsidRDefault="007F36E9" w14:paraId="7AB46D9E" w14:textId="77777777">
            <w:pPr>
              <w:pStyle w:val="SPTTS"/>
              <w:numPr>
                <w:ilvl w:val="0"/>
                <w:numId w:val="22"/>
              </w:numPr>
              <w:ind w:left="227" w:hanging="170"/>
            </w:pPr>
            <w:r w:rsidRPr="00721FE5">
              <w:t>Define a reward structure</w:t>
            </w:r>
          </w:p>
          <w:p w:rsidRPr="00721FE5" w:rsidR="007F36E9" w:rsidP="00BE4AF7" w:rsidRDefault="007F36E9" w14:paraId="76DE3C08" w14:textId="77777777">
            <w:pPr>
              <w:pStyle w:val="SPTTS"/>
              <w:numPr>
                <w:ilvl w:val="0"/>
                <w:numId w:val="22"/>
              </w:numPr>
              <w:ind w:left="227" w:hanging="170"/>
            </w:pPr>
            <w:r w:rsidRPr="00721FE5">
              <w:t>Take risks</w:t>
            </w:r>
          </w:p>
          <w:p w:rsidRPr="00721FE5" w:rsidR="007F36E9" w:rsidP="00BE4AF7" w:rsidRDefault="007F36E9" w14:paraId="46B20600" w14:textId="77777777">
            <w:pPr>
              <w:pStyle w:val="SPTTS"/>
              <w:numPr>
                <w:ilvl w:val="0"/>
                <w:numId w:val="22"/>
              </w:numPr>
              <w:ind w:left="227" w:hanging="170"/>
            </w:pPr>
            <w:r w:rsidRPr="00721FE5">
              <w:t>Bring group together periodically to work on common tasks.</w:t>
            </w:r>
          </w:p>
          <w:p w:rsidRPr="00721FE5" w:rsidR="007F36E9" w:rsidP="00BE4AF7" w:rsidRDefault="007F36E9" w14:paraId="369D1B06" w14:textId="77777777">
            <w:pPr>
              <w:pStyle w:val="SPTTS"/>
              <w:numPr>
                <w:ilvl w:val="0"/>
                <w:numId w:val="22"/>
              </w:numPr>
              <w:ind w:left="227" w:hanging="170"/>
            </w:pPr>
            <w:r w:rsidRPr="00721FE5">
              <w:t>Assert power appropriately</w:t>
            </w:r>
          </w:p>
          <w:p w:rsidRPr="00721FE5" w:rsidR="007F36E9" w:rsidP="00BE4AF7" w:rsidRDefault="007F36E9" w14:paraId="442273AC" w14:textId="0EA8F52F">
            <w:pPr>
              <w:pStyle w:val="SPTTS"/>
              <w:numPr>
                <w:ilvl w:val="0"/>
                <w:numId w:val="22"/>
              </w:numPr>
              <w:ind w:left="227" w:hanging="170"/>
            </w:pPr>
            <w:r w:rsidRPr="00721FE5">
              <w:t>Decide to be on the team</w:t>
            </w:r>
          </w:p>
        </w:tc>
        <w:tc>
          <w:tcPr>
            <w:tcW w:w="2410" w:type="dxa"/>
            <w:tcBorders>
              <w:top w:val="single" w:color="E9E9E6" w:sz="4" w:space="0"/>
              <w:left w:val="single" w:color="E9E9E6" w:sz="4" w:space="0"/>
              <w:bottom w:val="single" w:color="E9E9E6" w:sz="4" w:space="0"/>
              <w:right w:val="single" w:color="E9E9E6" w:sz="4" w:space="0"/>
            </w:tcBorders>
            <w:shd w:val="clear" w:color="auto" w:fill="FFFFFF" w:themeFill="background1"/>
          </w:tcPr>
          <w:p w:rsidRPr="00721FE5" w:rsidR="007F36E9" w:rsidP="00BE4AF7" w:rsidRDefault="007F36E9" w14:paraId="78BC53B0"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Team leader should actively support &amp; reinforce team behaviour, facilitate the group for wins, create positive environment.</w:t>
            </w:r>
          </w:p>
          <w:p w:rsidRPr="00721FE5" w:rsidR="007F36E9" w:rsidP="00BE4AF7" w:rsidRDefault="007F36E9" w14:paraId="6BE38EB5"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Leader must ask for &amp; expect results</w:t>
            </w:r>
          </w:p>
          <w:p w:rsidRPr="00721FE5" w:rsidR="007F36E9" w:rsidP="00BE4AF7" w:rsidRDefault="007F36E9" w14:paraId="13E694B1"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Recognise, publicise team wins</w:t>
            </w:r>
          </w:p>
          <w:p w:rsidRPr="00721FE5" w:rsidR="007F36E9" w:rsidP="00BE4AF7" w:rsidRDefault="007F36E9" w14:paraId="0FE3032D" w14:textId="2FB60C34">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Agree on roles &amp; responsibilities.</w:t>
            </w:r>
          </w:p>
          <w:p w:rsidRPr="00721FE5" w:rsidR="007F36E9" w:rsidP="00BE4AF7" w:rsidRDefault="007F36E9" w14:paraId="12FD83A8"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Buy into objectives &amp; activities</w:t>
            </w:r>
          </w:p>
          <w:p w:rsidRPr="00721FE5" w:rsidR="007F36E9" w:rsidP="00BE4AF7" w:rsidRDefault="007F36E9" w14:paraId="22B08140"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Actively listen to each other</w:t>
            </w:r>
          </w:p>
          <w:p w:rsidRPr="00721FE5" w:rsidR="007F36E9" w:rsidP="00BE4AF7" w:rsidRDefault="007F36E9" w14:paraId="685B3715"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Set &amp; take team time together</w:t>
            </w:r>
          </w:p>
          <w:p w:rsidRPr="00721FE5" w:rsidR="007F36E9" w:rsidP="00BE4AF7" w:rsidRDefault="007F36E9" w14:paraId="0E5D21BC" w14:textId="0E980B2E">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Everyone works to set a supportive environment</w:t>
            </w:r>
          </w:p>
          <w:p w:rsidRPr="00721FE5" w:rsidR="007F36E9" w:rsidP="00BE4AF7" w:rsidRDefault="007F36E9" w14:paraId="25E3DB80"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Have the vision: “We can succeed!”</w:t>
            </w:r>
          </w:p>
          <w:p w:rsidRPr="00721FE5" w:rsidR="007F36E9" w:rsidP="00BE4AF7" w:rsidRDefault="007F36E9" w14:paraId="31688BCD"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Request &amp; accept feedback</w:t>
            </w:r>
          </w:p>
          <w:p w:rsidRPr="00721FE5" w:rsidR="007F36E9" w:rsidP="00BE4AF7" w:rsidRDefault="007F36E9" w14:paraId="12C80A32"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Build trust by honouring commitments</w:t>
            </w:r>
          </w:p>
        </w:tc>
        <w:tc>
          <w:tcPr>
            <w:tcW w:w="2410" w:type="dxa"/>
            <w:tcBorders>
              <w:top w:val="single" w:color="E9E9E6" w:sz="4" w:space="0"/>
              <w:left w:val="single" w:color="E9E9E6" w:sz="4" w:space="0"/>
              <w:bottom w:val="single" w:color="E9E9E6" w:sz="4" w:space="0"/>
              <w:right w:val="single" w:color="E9E9E6" w:sz="4" w:space="0"/>
            </w:tcBorders>
            <w:shd w:val="clear" w:color="auto" w:fill="FFFFFF" w:themeFill="background1"/>
          </w:tcPr>
          <w:p w:rsidRPr="00721FE5" w:rsidR="007F36E9" w:rsidP="00BE4AF7" w:rsidRDefault="007F36E9" w14:paraId="1F3BE806"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Maintain traditions</w:t>
            </w:r>
          </w:p>
          <w:p w:rsidRPr="00721FE5" w:rsidR="007F36E9" w:rsidP="00BE4AF7" w:rsidRDefault="007F36E9" w14:paraId="5840E912"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Praise &amp; flatter each other</w:t>
            </w:r>
          </w:p>
          <w:p w:rsidRPr="00721FE5" w:rsidR="007F36E9" w:rsidP="00BE4AF7" w:rsidRDefault="007F36E9" w14:paraId="4D3A4EE6"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Self-evaluate without a fuss</w:t>
            </w:r>
          </w:p>
          <w:p w:rsidRPr="00721FE5" w:rsidR="007F36E9" w:rsidP="00BE4AF7" w:rsidRDefault="007F36E9" w14:paraId="50F1B4F4"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Share leadership role in team based on who does what the best</w:t>
            </w:r>
          </w:p>
          <w:p w:rsidRPr="00721FE5" w:rsidR="007F36E9" w:rsidP="00BE4AF7" w:rsidRDefault="007F36E9" w14:paraId="63B7E7F4"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Share rewards and successes</w:t>
            </w:r>
          </w:p>
          <w:p w:rsidRPr="00721FE5" w:rsidR="007F36E9" w:rsidP="00BE4AF7" w:rsidRDefault="007F36E9" w14:paraId="214A6A63"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Communicate all the time</w:t>
            </w:r>
          </w:p>
          <w:p w:rsidRPr="00721FE5" w:rsidR="007F36E9" w:rsidP="00BE4AF7" w:rsidRDefault="007F36E9" w14:paraId="3EE01D46"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Share responsibility</w:t>
            </w:r>
          </w:p>
          <w:p w:rsidRPr="00721FE5" w:rsidR="007F36E9" w:rsidP="00BE4AF7" w:rsidRDefault="007F36E9" w14:paraId="36CFE0F2"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Delegate freely within the team</w:t>
            </w:r>
          </w:p>
          <w:p w:rsidRPr="00721FE5" w:rsidR="007F36E9" w:rsidP="00BE4AF7" w:rsidRDefault="007F36E9" w14:paraId="5FF56793"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Commit time to the team</w:t>
            </w:r>
          </w:p>
          <w:p w:rsidRPr="00721FE5" w:rsidR="007F36E9" w:rsidP="00BE4AF7" w:rsidRDefault="007F36E9" w14:paraId="64934D10"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Keep raising the bar – new, higher goals</w:t>
            </w:r>
          </w:p>
          <w:p w:rsidRPr="00721FE5" w:rsidR="007F36E9" w:rsidP="00BE4AF7" w:rsidRDefault="007F36E9" w14:paraId="020056C7"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Be selective of new team members; train to maintain the team spirit</w:t>
            </w:r>
          </w:p>
        </w:tc>
        <w:tc>
          <w:tcPr>
            <w:tcW w:w="2410" w:type="dxa"/>
            <w:tcBorders>
              <w:top w:val="single" w:color="E9E9E6" w:sz="4" w:space="0"/>
              <w:left w:val="single" w:color="E9E9E6" w:sz="4" w:space="0"/>
              <w:bottom w:val="single" w:color="E9E9E6" w:sz="4" w:space="0"/>
              <w:right w:val="single" w:color="E9E9E6" w:sz="4" w:space="0"/>
            </w:tcBorders>
            <w:shd w:val="clear" w:color="auto" w:fill="FFFFFF" w:themeFill="background1"/>
          </w:tcPr>
          <w:p w:rsidRPr="00721FE5" w:rsidR="007F36E9" w:rsidP="00BE4AF7" w:rsidRDefault="007F36E9" w14:paraId="620DBC59" w14:textId="6FAF51B0">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Discuss the task/work/ project/initiative</w:t>
            </w:r>
          </w:p>
          <w:p w:rsidRPr="00721FE5" w:rsidR="007F36E9" w:rsidP="00BE4AF7" w:rsidRDefault="007F36E9" w14:paraId="43FF9B0B" w14:textId="77777777">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Celebrate successes &amp; learnings</w:t>
            </w:r>
          </w:p>
          <w:p w:rsidRPr="00721FE5" w:rsidR="007F36E9" w:rsidP="00BE4AF7" w:rsidRDefault="007F36E9" w14:paraId="3FEBD761" w14:textId="51BBA73E">
            <w:pPr>
              <w:pStyle w:val="SPTTS"/>
              <w:numPr>
                <w:ilvl w:val="0"/>
                <w:numId w:val="22"/>
              </w:numPr>
              <w:ind w:left="227" w:hanging="170"/>
              <w:cnfStyle w:val="000000100000" w:firstRow="0" w:lastRow="0" w:firstColumn="0" w:lastColumn="0" w:oddVBand="0" w:evenVBand="0" w:oddHBand="1" w:evenHBand="0" w:firstRowFirstColumn="0" w:firstRowLastColumn="0" w:lastRowFirstColumn="0" w:lastRowLastColumn="0"/>
            </w:pPr>
            <w:r w:rsidRPr="00721FE5">
              <w:t>Plan &amp; implement transition to next...</w:t>
            </w:r>
          </w:p>
        </w:tc>
      </w:tr>
    </w:tbl>
    <w:p w:rsidRPr="00721FE5" w:rsidR="007F36E9" w:rsidP="007F36E9" w:rsidRDefault="007F36E9" w14:paraId="38B3186F" w14:textId="77777777">
      <w:pPr>
        <w:pStyle w:val="SPReference"/>
        <w:rPr>
          <w:lang w:val="en-AU"/>
        </w:rPr>
      </w:pPr>
      <w:r w:rsidRPr="00721FE5">
        <w:rPr>
          <w:lang w:val="en-AU"/>
        </w:rPr>
        <w:t>Adapted from Tuckman’s Team Development Model</w:t>
      </w:r>
    </w:p>
    <w:p w:rsidRPr="00721FE5" w:rsidR="007F36E9" w:rsidP="007F36E9" w:rsidRDefault="007F36E9" w14:paraId="79702D79" w14:textId="77777777">
      <w:pPr>
        <w:pStyle w:val="SPActivity2"/>
        <w:rPr>
          <w:lang w:val="en-AU"/>
        </w:rPr>
      </w:pPr>
      <w:bookmarkStart w:name="_Toc380561765" w:id="83"/>
      <w:bookmarkStart w:name="_Toc430082235" w:id="84"/>
      <w:bookmarkEnd w:id="82"/>
      <w:r w:rsidRPr="00721FE5">
        <w:rPr>
          <w:lang w:val="en-AU"/>
        </w:rPr>
        <w:t>Activity: Team dynamics and my current (work) project</w:t>
      </w:r>
      <w:bookmarkEnd w:id="83"/>
      <w:bookmarkEnd w:id="84"/>
    </w:p>
    <w:p w:rsidRPr="00721FE5" w:rsidR="007F36E9" w:rsidP="000B19D8" w:rsidRDefault="007F36E9" w14:paraId="5F8D6474" w14:textId="27F06DD4">
      <w:pPr>
        <w:pStyle w:val="SPbodytext"/>
      </w:pPr>
      <w:r w:rsidRPr="00721FE5">
        <w:t xml:space="preserve">From a team dynamic perspective, what does this mean for </w:t>
      </w:r>
      <w:r w:rsidR="000B19D8">
        <w:t>the Project Manager</w:t>
      </w:r>
      <w:r w:rsidR="00BE4AF7">
        <w:t xml:space="preserve"> and for project success?</w:t>
      </w:r>
    </w:p>
    <w:p w:rsidRPr="00721FE5" w:rsidR="007F36E9" w:rsidP="007F36E9" w:rsidRDefault="007F36E9" w14:paraId="4E53ACC0" w14:textId="77777777">
      <w:pPr>
        <w:pStyle w:val="SPlinedparagraph"/>
        <w:rPr>
          <w:lang w:val="en-AU"/>
        </w:rPr>
      </w:pPr>
    </w:p>
    <w:p w:rsidRPr="00721FE5" w:rsidR="007F36E9" w:rsidP="007F36E9" w:rsidRDefault="007F36E9" w14:paraId="7B173031" w14:textId="77777777">
      <w:pPr>
        <w:pStyle w:val="SPlinedparagraph"/>
        <w:rPr>
          <w:lang w:val="en-AU"/>
        </w:rPr>
      </w:pPr>
    </w:p>
    <w:p w:rsidRPr="00721FE5" w:rsidR="007F36E9" w:rsidP="007F36E9" w:rsidRDefault="007F36E9" w14:paraId="43A0BDF6" w14:textId="77777777">
      <w:pPr>
        <w:pStyle w:val="SPlinedparagraph"/>
        <w:rPr>
          <w:lang w:val="en-AU"/>
        </w:rPr>
      </w:pPr>
    </w:p>
    <w:p w:rsidRPr="00721FE5" w:rsidR="007F36E9" w:rsidP="007F36E9" w:rsidRDefault="007F36E9" w14:paraId="08A47172" w14:textId="77777777">
      <w:pPr>
        <w:pStyle w:val="SPlinedparagraph"/>
        <w:rPr>
          <w:lang w:val="en-AU"/>
        </w:rPr>
      </w:pPr>
    </w:p>
    <w:p w:rsidRPr="00721FE5" w:rsidR="007F36E9" w:rsidP="007F36E9" w:rsidRDefault="007F36E9" w14:paraId="27A0C52F" w14:textId="77777777">
      <w:pPr>
        <w:pStyle w:val="SPlinedparagraph"/>
        <w:rPr>
          <w:lang w:val="en-AU"/>
        </w:rPr>
      </w:pPr>
    </w:p>
    <w:p w:rsidRPr="00721FE5" w:rsidR="007F36E9" w:rsidP="007F36E9" w:rsidRDefault="007F36E9" w14:paraId="5EDDABD6" w14:textId="77777777">
      <w:pPr>
        <w:pStyle w:val="SPlinedparagraph"/>
        <w:rPr>
          <w:lang w:val="en-AU"/>
        </w:rPr>
      </w:pPr>
    </w:p>
    <w:p w:rsidR="007F36E9" w:rsidP="007F36E9" w:rsidRDefault="007F36E9" w14:paraId="105AF312" w14:textId="77777777">
      <w:pPr>
        <w:pStyle w:val="SPActivity"/>
      </w:pPr>
      <w:r>
        <w:t>Activity: Getting the skills</w:t>
      </w:r>
    </w:p>
    <w:p w:rsidR="007F36E9" w:rsidP="007F36E9" w:rsidRDefault="007F36E9" w14:paraId="0C2BC213" w14:textId="0D2EB1BC">
      <w:pPr>
        <w:pStyle w:val="SPbodytext"/>
      </w:pPr>
      <w:r>
        <w:t xml:space="preserve">Review your </w:t>
      </w:r>
      <w:r w:rsidR="00821070">
        <w:t>Project</w:t>
      </w:r>
      <w:r>
        <w:t xml:space="preserve"> and list the specialist skills you might require to deliver your project. How would you bring those skills into your team? Consider consultants, other staff in the organisation, training etc.</w:t>
      </w:r>
    </w:p>
    <w:tbl>
      <w:tblPr>
        <w:tblStyle w:val="TableGridLight"/>
        <w:tblW w:w="0" w:type="auto"/>
        <w:tblBorders>
          <w:top w:val="single" w:color="B1B1AB" w:sz="4" w:space="0"/>
          <w:left w:val="single" w:color="B1B1AB" w:sz="4" w:space="0"/>
          <w:bottom w:val="single" w:color="B1B1AB" w:sz="4" w:space="0"/>
          <w:right w:val="single" w:color="B1B1AB" w:sz="4" w:space="0"/>
          <w:insideH w:val="single" w:color="B1B1AB" w:sz="4" w:space="0"/>
          <w:insideV w:val="single" w:color="B1B1AB" w:sz="4" w:space="0"/>
        </w:tblBorders>
        <w:tblLook w:val="04A0" w:firstRow="1" w:lastRow="0" w:firstColumn="1" w:lastColumn="0" w:noHBand="0" w:noVBand="1"/>
      </w:tblPr>
      <w:tblGrid>
        <w:gridCol w:w="4754"/>
        <w:gridCol w:w="4754"/>
      </w:tblGrid>
      <w:tr w:rsidRPr="005E46F3" w:rsidR="007F36E9" w:rsidTr="00A33117" w14:paraId="1B42C5A8" w14:textId="77777777">
        <w:trPr>
          <w:tblHeader/>
        </w:trPr>
        <w:tc>
          <w:tcPr>
            <w:tcW w:w="4754" w:type="dxa"/>
            <w:shd w:val="clear" w:color="auto" w:fill="E8E8E6"/>
          </w:tcPr>
          <w:p w:rsidRPr="005E46F3" w:rsidR="007F36E9" w:rsidP="00A33117" w:rsidRDefault="007F36E9" w14:paraId="05C0FFCA" w14:textId="77777777">
            <w:pPr>
              <w:pStyle w:val="SPbodytext"/>
              <w:rPr>
                <w:b/>
              </w:rPr>
            </w:pPr>
            <w:r w:rsidRPr="005E46F3">
              <w:rPr>
                <w:b/>
              </w:rPr>
              <w:t>Skills</w:t>
            </w:r>
          </w:p>
        </w:tc>
        <w:tc>
          <w:tcPr>
            <w:tcW w:w="4754" w:type="dxa"/>
            <w:shd w:val="clear" w:color="auto" w:fill="E8E8E6"/>
          </w:tcPr>
          <w:p w:rsidRPr="005E46F3" w:rsidR="007F36E9" w:rsidP="00A33117" w:rsidRDefault="007F36E9" w14:paraId="5821944A" w14:textId="77777777">
            <w:pPr>
              <w:pStyle w:val="SPbodytext"/>
              <w:rPr>
                <w:b/>
              </w:rPr>
            </w:pPr>
            <w:r w:rsidRPr="005E46F3">
              <w:rPr>
                <w:b/>
              </w:rPr>
              <w:t>Who and/or How</w:t>
            </w:r>
          </w:p>
        </w:tc>
      </w:tr>
      <w:tr w:rsidR="007F36E9" w:rsidTr="00A33117" w14:paraId="0585191E" w14:textId="77777777">
        <w:tc>
          <w:tcPr>
            <w:tcW w:w="4754" w:type="dxa"/>
          </w:tcPr>
          <w:p w:rsidR="007F36E9" w:rsidP="00A33117" w:rsidRDefault="007F36E9" w14:paraId="6BA591A6" w14:textId="77777777">
            <w:pPr>
              <w:pStyle w:val="SPbodytext"/>
            </w:pPr>
          </w:p>
        </w:tc>
        <w:tc>
          <w:tcPr>
            <w:tcW w:w="4754" w:type="dxa"/>
          </w:tcPr>
          <w:p w:rsidR="007F36E9" w:rsidP="00A33117" w:rsidRDefault="007F36E9" w14:paraId="49D1826B" w14:textId="77777777">
            <w:pPr>
              <w:pStyle w:val="SPbodytext"/>
            </w:pPr>
          </w:p>
        </w:tc>
      </w:tr>
      <w:tr w:rsidR="007F36E9" w:rsidTr="00A33117" w14:paraId="03E7F16D" w14:textId="77777777">
        <w:tc>
          <w:tcPr>
            <w:tcW w:w="4754" w:type="dxa"/>
          </w:tcPr>
          <w:p w:rsidR="007F36E9" w:rsidP="00A33117" w:rsidRDefault="007F36E9" w14:paraId="5E2149FF" w14:textId="77777777">
            <w:pPr>
              <w:pStyle w:val="SPbodytext"/>
            </w:pPr>
          </w:p>
        </w:tc>
        <w:tc>
          <w:tcPr>
            <w:tcW w:w="4754" w:type="dxa"/>
          </w:tcPr>
          <w:p w:rsidR="007F36E9" w:rsidP="00A33117" w:rsidRDefault="007F36E9" w14:paraId="3E209B05" w14:textId="77777777">
            <w:pPr>
              <w:pStyle w:val="SPbodytext"/>
            </w:pPr>
          </w:p>
        </w:tc>
      </w:tr>
      <w:tr w:rsidR="007F36E9" w:rsidTr="00A33117" w14:paraId="3BD0AEC1" w14:textId="77777777">
        <w:tc>
          <w:tcPr>
            <w:tcW w:w="4754" w:type="dxa"/>
          </w:tcPr>
          <w:p w:rsidR="007F36E9" w:rsidP="00A33117" w:rsidRDefault="007F36E9" w14:paraId="74259792" w14:textId="77777777">
            <w:pPr>
              <w:pStyle w:val="SPbodytext"/>
            </w:pPr>
          </w:p>
        </w:tc>
        <w:tc>
          <w:tcPr>
            <w:tcW w:w="4754" w:type="dxa"/>
          </w:tcPr>
          <w:p w:rsidR="007F36E9" w:rsidP="00A33117" w:rsidRDefault="007F36E9" w14:paraId="6134A5FC" w14:textId="77777777">
            <w:pPr>
              <w:pStyle w:val="SPbodytext"/>
            </w:pPr>
          </w:p>
        </w:tc>
      </w:tr>
      <w:tr w:rsidR="007F36E9" w:rsidTr="00A33117" w14:paraId="00DDB322" w14:textId="77777777">
        <w:tc>
          <w:tcPr>
            <w:tcW w:w="4754" w:type="dxa"/>
          </w:tcPr>
          <w:p w:rsidR="007F36E9" w:rsidP="00A33117" w:rsidRDefault="007F36E9" w14:paraId="4FCD05C4" w14:textId="77777777">
            <w:pPr>
              <w:pStyle w:val="SPbodytext"/>
            </w:pPr>
          </w:p>
        </w:tc>
        <w:tc>
          <w:tcPr>
            <w:tcW w:w="4754" w:type="dxa"/>
          </w:tcPr>
          <w:p w:rsidR="007F36E9" w:rsidP="00A33117" w:rsidRDefault="007F36E9" w14:paraId="07632060" w14:textId="77777777">
            <w:pPr>
              <w:pStyle w:val="SPbodytext"/>
            </w:pPr>
          </w:p>
        </w:tc>
      </w:tr>
      <w:tr w:rsidR="007F36E9" w:rsidTr="00A33117" w14:paraId="0754AE1B" w14:textId="77777777">
        <w:tc>
          <w:tcPr>
            <w:tcW w:w="4754" w:type="dxa"/>
          </w:tcPr>
          <w:p w:rsidR="007F36E9" w:rsidP="00A33117" w:rsidRDefault="007F36E9" w14:paraId="542DD1ED" w14:textId="77777777">
            <w:pPr>
              <w:pStyle w:val="SPbodytext"/>
            </w:pPr>
          </w:p>
        </w:tc>
        <w:tc>
          <w:tcPr>
            <w:tcW w:w="4754" w:type="dxa"/>
          </w:tcPr>
          <w:p w:rsidR="007F36E9" w:rsidP="00A33117" w:rsidRDefault="007F36E9" w14:paraId="7CDB623D" w14:textId="77777777">
            <w:pPr>
              <w:pStyle w:val="SPbodytext"/>
            </w:pPr>
          </w:p>
        </w:tc>
      </w:tr>
      <w:tr w:rsidR="007F36E9" w:rsidTr="00A33117" w14:paraId="03117334" w14:textId="77777777">
        <w:tc>
          <w:tcPr>
            <w:tcW w:w="4754" w:type="dxa"/>
          </w:tcPr>
          <w:p w:rsidR="007F36E9" w:rsidP="00A33117" w:rsidRDefault="007F36E9" w14:paraId="56A803AB" w14:textId="77777777">
            <w:pPr>
              <w:pStyle w:val="SPbodytext"/>
            </w:pPr>
          </w:p>
        </w:tc>
        <w:tc>
          <w:tcPr>
            <w:tcW w:w="4754" w:type="dxa"/>
          </w:tcPr>
          <w:p w:rsidR="007F36E9" w:rsidP="00A33117" w:rsidRDefault="007F36E9" w14:paraId="06A1AA5D" w14:textId="77777777">
            <w:pPr>
              <w:pStyle w:val="SPbodytext"/>
            </w:pPr>
          </w:p>
        </w:tc>
      </w:tr>
      <w:tr w:rsidR="007F36E9" w:rsidTr="00A33117" w14:paraId="7C4BEA9F" w14:textId="77777777">
        <w:tc>
          <w:tcPr>
            <w:tcW w:w="4754" w:type="dxa"/>
          </w:tcPr>
          <w:p w:rsidR="007F36E9" w:rsidP="00A33117" w:rsidRDefault="007F36E9" w14:paraId="4F7D34F5" w14:textId="77777777">
            <w:pPr>
              <w:pStyle w:val="SPbodytext"/>
            </w:pPr>
          </w:p>
        </w:tc>
        <w:tc>
          <w:tcPr>
            <w:tcW w:w="4754" w:type="dxa"/>
          </w:tcPr>
          <w:p w:rsidR="007F36E9" w:rsidP="00A33117" w:rsidRDefault="007F36E9" w14:paraId="11657526" w14:textId="77777777">
            <w:pPr>
              <w:pStyle w:val="SPbodytext"/>
            </w:pPr>
          </w:p>
        </w:tc>
      </w:tr>
    </w:tbl>
    <w:p w:rsidR="007F36E9" w:rsidP="007F36E9" w:rsidRDefault="007F36E9" w14:paraId="0774E255" w14:textId="77777777">
      <w:pPr>
        <w:pStyle w:val="SPheading2"/>
      </w:pPr>
      <w:bookmarkStart w:name="_Toc501436197" w:id="85"/>
      <w:bookmarkStart w:name="_Toc524438672" w:id="86"/>
      <w:r>
        <w:t>Execution and monitoring</w:t>
      </w:r>
      <w:bookmarkEnd w:id="85"/>
      <w:bookmarkEnd w:id="86"/>
    </w:p>
    <w:p w:rsidR="007F36E9" w:rsidP="007F36E9" w:rsidRDefault="007F36E9" w14:paraId="7C3326C3" w14:textId="43301C28">
      <w:pPr>
        <w:pStyle w:val="SPbodytext"/>
      </w:pPr>
      <w:r>
        <w:rPr>
          <w:noProof/>
          <w:lang w:val="en-AU" w:eastAsia="en-AU"/>
        </w:rPr>
        <mc:AlternateContent>
          <mc:Choice Requires="wps">
            <w:drawing>
              <wp:anchor distT="0" distB="0" distL="114300" distR="114300" simplePos="0" relativeHeight="251729408" behindDoc="0" locked="0" layoutInCell="1" allowOverlap="1" wp14:anchorId="0E87402B" wp14:editId="064326CE">
                <wp:simplePos x="0" y="0"/>
                <wp:positionH relativeFrom="margin">
                  <wp:align>center</wp:align>
                </wp:positionH>
                <wp:positionV relativeFrom="paragraph">
                  <wp:posOffset>848360</wp:posOffset>
                </wp:positionV>
                <wp:extent cx="1943100" cy="1866900"/>
                <wp:effectExtent l="0" t="0" r="0" b="0"/>
                <wp:wrapNone/>
                <wp:docPr id="49" name="Star: 16 Points 49"/>
                <wp:cNvGraphicFramePr/>
                <a:graphic xmlns:a="http://schemas.openxmlformats.org/drawingml/2006/main">
                  <a:graphicData uri="http://schemas.microsoft.com/office/word/2010/wordprocessingShape">
                    <wps:wsp>
                      <wps:cNvSpPr/>
                      <wps:spPr>
                        <a:xfrm>
                          <a:off x="0" y="0"/>
                          <a:ext cx="1943100" cy="1866900"/>
                        </a:xfrm>
                        <a:prstGeom prst="star16">
                          <a:avLst>
                            <a:gd name="adj" fmla="val 19377"/>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rsidRPr="004F55CC" w:rsidR="00795B89" w:rsidP="007F36E9" w:rsidRDefault="00795B89" w14:paraId="41A3C360" w14:textId="77777777">
                            <w:pPr>
                              <w:ind w:left="-284" w:right="-169"/>
                              <w:jc w:val="center"/>
                              <w:rPr>
                                <w:rFonts w:ascii="Open Sans" w:hAnsi="Open Sans" w:cs="Open Sans"/>
                                <w:b/>
                                <w:sz w:val="20"/>
                              </w:rPr>
                            </w:pPr>
                            <w:r w:rsidRPr="004F55CC">
                              <w:rPr>
                                <w:rFonts w:ascii="Open Sans" w:hAnsi="Open Sans" w:cs="Open Sans"/>
                                <w:b/>
                                <w:sz w:val="20"/>
                              </w:rPr>
                              <w:t>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shapetype id="_x0000_t59" coordsize="21600,21600" o:spt="59" adj="2700" path="m21600,10800l@5@10,20777,6667@7@12,18436,3163@8@11,14932,822@6@9,10800,0@10@9,6667,822@12@11,3163,3163@11@12,822,6667@9@10,,10800@9@6,822,14932@11@8,3163,18436@12@7,6667,20777@10@5,10800,21600@6@5,14932,20777@8@7,18436,18436@7@8,20777,14932@5@6xe" w14:anchorId="0E87402B">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textboxrect="@15,@15,@14,@14" gradientshapeok="t" o:connecttype="rect"/>
                <v:handles>
                  <v:h position="#0,center" xrange="0,10800"/>
                </v:handles>
              </v:shapetype>
              <v:shape id="Star: 16 Points 49" style="position:absolute;left:0;text-align:left;margin-left:0;margin-top:66.8pt;width:153pt;height:147pt;z-index:251729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52" fillcolor="#fdb945 [3208]" stroked="f" type="#_x0000_t59" adj="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">
                <v:textbox>
                  <w:txbxContent>
                    <w:p w:rsidRPr="004F55CC" w:rsidR="00795B89" w:rsidP="007F36E9" w:rsidRDefault="00795B89" w14:paraId="41A3C360" w14:textId="77777777">
                      <w:pPr>
                        <w:ind w:left="-284" w:right="-169"/>
                        <w:jc w:val="center"/>
                        <w:rPr>
                          <w:rFonts w:ascii="Open Sans" w:hAnsi="Open Sans" w:cs="Open Sans"/>
                          <w:b/>
                          <w:sz w:val="20"/>
                        </w:rPr>
                      </w:pPr>
                      <w:r w:rsidRPr="004F55CC">
                        <w:rPr>
                          <w:rFonts w:ascii="Open Sans" w:hAnsi="Open Sans" w:cs="Open Sans"/>
                          <w:b/>
                          <w:sz w:val="20"/>
                        </w:rPr>
                        <w:t>Project</w:t>
                      </w:r>
                    </w:p>
                  </w:txbxContent>
                </v:textbox>
                <w10:wrap anchorx="margin"/>
              </v:shape>
            </w:pict>
          </mc:Fallback>
        </mc:AlternateContent>
      </w:r>
      <w:r>
        <w:rPr>
          <w:noProof/>
          <w:lang w:val="en-AU" w:eastAsia="en-AU"/>
        </w:rPr>
        <w:drawing>
          <wp:inline distT="0" distB="0" distL="0" distR="0" wp14:anchorId="4C950F00" wp14:editId="59346196">
            <wp:extent cx="5974080" cy="3581400"/>
            <wp:effectExtent l="0" t="0" r="0"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6C01CE" w:rsidP="006C01CE" w:rsidRDefault="006C01CE" w14:paraId="27B4FFE0" w14:textId="57D331E7">
      <w:pPr>
        <w:pStyle w:val="SPReference"/>
      </w:pPr>
      <w:r>
        <w:t>Adapted from Cole, 2016</w:t>
      </w:r>
    </w:p>
    <w:p w:rsidRPr="00721FE5" w:rsidR="006C01CE" w:rsidP="006C01CE" w:rsidRDefault="006C01CE" w14:paraId="46658FDC" w14:textId="77777777">
      <w:pPr>
        <w:pStyle w:val="SPbodytext"/>
        <w:rPr>
          <w:lang w:val="en-AU"/>
        </w:rPr>
      </w:pPr>
      <w:r w:rsidRPr="00721FE5">
        <w:rPr>
          <w:lang w:val="en-AU"/>
        </w:rPr>
        <w:t>While it’s important to develop a robust project plan, the key to managing a project is the control and monitoring of its implementation. Th</w:t>
      </w:r>
      <w:r>
        <w:rPr>
          <w:lang w:val="en-AU"/>
        </w:rPr>
        <w:t>is is when the hard work begins;</w:t>
      </w:r>
      <w:r w:rsidRPr="00721FE5">
        <w:rPr>
          <w:lang w:val="en-AU"/>
        </w:rPr>
        <w:t xml:space="preserve"> as issues arise, risks are realised, delays creep in, team members become challenging, stakeholders become problematic and the project deliverables are realised.</w:t>
      </w:r>
    </w:p>
    <w:p w:rsidRPr="00721FE5" w:rsidR="006C01CE" w:rsidP="006C01CE" w:rsidRDefault="006C01CE" w14:paraId="414CC6A2" w14:textId="77777777">
      <w:pPr>
        <w:pStyle w:val="SPbodytext"/>
        <w:rPr>
          <w:lang w:val="en-AU"/>
        </w:rPr>
      </w:pPr>
      <w:r w:rsidRPr="00721FE5">
        <w:rPr>
          <w:lang w:val="en-AU"/>
        </w:rPr>
        <w:t>As mentioned in the planning phase, the project team should define and develop a range of documents that are used to assist the delivery of the project. These include:</w:t>
      </w:r>
    </w:p>
    <w:tbl>
      <w:tblPr>
        <w:tblStyle w:val="TableGrid"/>
        <w:tblW w:w="0" w:type="auto"/>
        <w:tblBorders>
          <w:top w:val="single" w:color="E9E9E6" w:sz="4" w:space="0"/>
          <w:left w:val="single" w:color="E9E9E6" w:sz="4" w:space="0"/>
          <w:bottom w:val="single" w:color="E9E9E6" w:sz="4" w:space="0"/>
          <w:right w:val="single" w:color="E9E9E6" w:sz="4" w:space="0"/>
          <w:insideH w:val="single" w:color="E9E9E6" w:sz="4" w:space="0"/>
          <w:insideV w:val="single" w:color="E9E9E6" w:sz="4" w:space="0"/>
        </w:tblBorders>
        <w:tblLook w:val="04A0" w:firstRow="1" w:lastRow="0" w:firstColumn="1" w:lastColumn="0" w:noHBand="0" w:noVBand="1"/>
      </w:tblPr>
      <w:tblGrid>
        <w:gridCol w:w="2689"/>
        <w:gridCol w:w="6804"/>
      </w:tblGrid>
      <w:tr w:rsidRPr="006C01CE" w:rsidR="006C01CE" w:rsidTr="0040108D" w14:paraId="40C31620" w14:textId="43515708">
        <w:tc>
          <w:tcPr>
            <w:tcW w:w="2689" w:type="dxa"/>
            <w:vAlign w:val="center"/>
          </w:tcPr>
          <w:p w:rsidRPr="006C01CE" w:rsidR="006C01CE" w:rsidP="00BD4929" w:rsidRDefault="006C01CE" w14:paraId="13806C2F" w14:textId="0B79F57B">
            <w:pPr>
              <w:pStyle w:val="SPblock"/>
            </w:pPr>
            <w:r w:rsidRPr="006C01CE">
              <w:t>Project report to appropriate governance bodies</w:t>
            </w:r>
          </w:p>
        </w:tc>
        <w:tc>
          <w:tcPr>
            <w:tcW w:w="6804" w:type="dxa"/>
          </w:tcPr>
          <w:p w:rsidRPr="006C01CE" w:rsidR="006C01CE" w:rsidP="00B07EEB" w:rsidRDefault="006C01CE" w14:paraId="228495C4" w14:textId="77FB909C">
            <w:pPr>
              <w:pStyle w:val="SPtabletext"/>
            </w:pPr>
            <w:r>
              <w:t xml:space="preserve">As well as keeping your governing body up to date, this report is used to escalate issues and seek executive support for </w:t>
            </w:r>
            <w:r w:rsidR="00BD4929">
              <w:t>resolving issues, risks, unforeseen budget impacts, communications and anything else that is affecting your ability to deliver on time and budget.</w:t>
            </w:r>
          </w:p>
        </w:tc>
      </w:tr>
      <w:tr w:rsidRPr="006C01CE" w:rsidR="006C01CE" w:rsidTr="0040108D" w14:paraId="57509658" w14:textId="44B389AB">
        <w:tc>
          <w:tcPr>
            <w:tcW w:w="2689" w:type="dxa"/>
            <w:vAlign w:val="center"/>
          </w:tcPr>
          <w:p w:rsidRPr="006C01CE" w:rsidR="006C01CE" w:rsidP="00BD4929" w:rsidRDefault="006C01CE" w14:paraId="1734954E" w14:textId="03CF5514">
            <w:pPr>
              <w:pStyle w:val="SPblock"/>
            </w:pPr>
            <w:r w:rsidRPr="006C01CE">
              <w:t>Project Issues Register</w:t>
            </w:r>
          </w:p>
        </w:tc>
        <w:tc>
          <w:tcPr>
            <w:tcW w:w="6804" w:type="dxa"/>
          </w:tcPr>
          <w:p w:rsidRPr="006C01CE" w:rsidR="006C01CE" w:rsidP="00B07EEB" w:rsidRDefault="00B07EEB" w14:paraId="36B53213" w14:textId="0930C39C">
            <w:pPr>
              <w:pStyle w:val="SPtabletext"/>
            </w:pPr>
            <w:r>
              <w:t>Used to capture any identified issues that might impact on the delivery within time, budget and identified quality. These issues could be identified by the team, or by other stakeholders. It’s a monitoring tool to help manage potential problems and their resolution. It is also part of your change management, identifying lack of, or reduced, support from areas of the business.</w:t>
            </w:r>
          </w:p>
        </w:tc>
      </w:tr>
      <w:tr w:rsidRPr="006C01CE" w:rsidR="006C01CE" w:rsidTr="0040108D" w14:paraId="49A72E9A" w14:textId="3663C388">
        <w:tc>
          <w:tcPr>
            <w:tcW w:w="2689" w:type="dxa"/>
            <w:vAlign w:val="center"/>
          </w:tcPr>
          <w:p w:rsidRPr="006C01CE" w:rsidR="006C01CE" w:rsidP="00BD4929" w:rsidRDefault="006C01CE" w14:paraId="49A492F9" w14:textId="1B9930D6">
            <w:pPr>
              <w:pStyle w:val="SPblock"/>
            </w:pPr>
            <w:r w:rsidRPr="006C01CE">
              <w:t>Project Risk Register</w:t>
            </w:r>
          </w:p>
        </w:tc>
        <w:tc>
          <w:tcPr>
            <w:tcW w:w="6804" w:type="dxa"/>
          </w:tcPr>
          <w:p w:rsidRPr="006C01CE" w:rsidR="006C01CE" w:rsidP="00B07EEB" w:rsidRDefault="00B07EEB" w14:paraId="2C50FC11" w14:textId="2FC7735D">
            <w:pPr>
              <w:pStyle w:val="SPtabletext"/>
            </w:pPr>
            <w:r>
              <w:t>The Risk Register should be regularly reviewed to capture any newly identified risks, and their mitigation strategies. It should also be maintained to remove risks once they are no longer relevant to the project. Maintaining an awareness of risks and their strategies will ensure you are prepared to act should a risk occur.</w:t>
            </w:r>
          </w:p>
        </w:tc>
      </w:tr>
      <w:tr w:rsidRPr="006C01CE" w:rsidR="006C01CE" w:rsidTr="0040108D" w14:paraId="5F8548DB" w14:textId="37B412D0">
        <w:tc>
          <w:tcPr>
            <w:tcW w:w="2689" w:type="dxa"/>
            <w:vAlign w:val="center"/>
          </w:tcPr>
          <w:p w:rsidRPr="006C01CE" w:rsidR="006C01CE" w:rsidP="00BD4929" w:rsidRDefault="006C01CE" w14:paraId="2DB3A31D" w14:textId="3360D083">
            <w:pPr>
              <w:pStyle w:val="SPblock"/>
            </w:pPr>
            <w:r w:rsidRPr="006C01CE">
              <w:t>Project Budget</w:t>
            </w:r>
          </w:p>
        </w:tc>
        <w:tc>
          <w:tcPr>
            <w:tcW w:w="6804" w:type="dxa"/>
          </w:tcPr>
          <w:p w:rsidRPr="006C01CE" w:rsidR="006C01CE" w:rsidP="00B07EEB" w:rsidRDefault="00B07EEB" w14:paraId="124287E9" w14:textId="606F5638">
            <w:pPr>
              <w:pStyle w:val="SPtabletext"/>
            </w:pPr>
            <w:r>
              <w:t xml:space="preserve">The Project Manager needs to actively manage the </w:t>
            </w:r>
            <w:r w:rsidR="00625CF7">
              <w:t xml:space="preserve">budget and expenditure of the project. </w:t>
            </w:r>
            <w:r w:rsidR="0040108D">
              <w:t>Some organisations might not be set up to easily capture and identify project expenditure.</w:t>
            </w:r>
            <w:r w:rsidR="00775DA2">
              <w:t xml:space="preserve"> Regardless of this, the Project Manager must find a way to regularly capture all outgoing costs against the budgeted figures, so they can take appropriate action in the case of unexpected costs or overspending.</w:t>
            </w:r>
          </w:p>
        </w:tc>
      </w:tr>
      <w:tr w:rsidRPr="006C01CE" w:rsidR="006C01CE" w:rsidTr="0040108D" w14:paraId="5FA0A4B3" w14:textId="6D982C55">
        <w:tc>
          <w:tcPr>
            <w:tcW w:w="2689" w:type="dxa"/>
            <w:vAlign w:val="center"/>
          </w:tcPr>
          <w:p w:rsidRPr="006C01CE" w:rsidR="006C01CE" w:rsidP="00BD4929" w:rsidRDefault="006C01CE" w14:paraId="1748D1AD" w14:textId="0A3FA45A">
            <w:pPr>
              <w:pStyle w:val="SPblock"/>
            </w:pPr>
            <w:r w:rsidRPr="006C01CE">
              <w:t>Project Gantt Chart</w:t>
            </w:r>
          </w:p>
        </w:tc>
        <w:tc>
          <w:tcPr>
            <w:tcW w:w="6804" w:type="dxa"/>
          </w:tcPr>
          <w:p w:rsidRPr="006C01CE" w:rsidR="006C01CE" w:rsidP="00B07EEB" w:rsidRDefault="00775DA2" w14:paraId="01E9B1E4" w14:textId="53787566">
            <w:pPr>
              <w:pStyle w:val="SPtabletext"/>
            </w:pPr>
            <w:r>
              <w:t>The Gantt Chart is a simple way to capture the progress of the project against the identified tasks, deliverables and milestones. The team can use this document to easily understand the impacts of delays, and their flow on effect to the remaining tasks and deadlines. It is particularly important to monitor this in relation to communications and key messages, so you can provide appropriate updates to stakeholders if delays occur.</w:t>
            </w:r>
          </w:p>
        </w:tc>
      </w:tr>
      <w:tr w:rsidRPr="006C01CE" w:rsidR="006C01CE" w:rsidTr="0040108D" w14:paraId="68F7D7ED" w14:textId="324DAE84">
        <w:tc>
          <w:tcPr>
            <w:tcW w:w="2689" w:type="dxa"/>
            <w:vAlign w:val="center"/>
          </w:tcPr>
          <w:p w:rsidRPr="006C01CE" w:rsidR="006C01CE" w:rsidP="00BD4929" w:rsidRDefault="006C01CE" w14:paraId="30DB527A" w14:textId="670A6EE0">
            <w:pPr>
              <w:pStyle w:val="SPblock"/>
            </w:pPr>
            <w:r w:rsidRPr="006C01CE">
              <w:t>Content calendar/schedule for communications</w:t>
            </w:r>
          </w:p>
        </w:tc>
        <w:tc>
          <w:tcPr>
            <w:tcW w:w="6804" w:type="dxa"/>
          </w:tcPr>
          <w:p w:rsidRPr="006C01CE" w:rsidR="006C01CE" w:rsidP="00B07EEB" w:rsidRDefault="00775DA2" w14:paraId="692CC0C9" w14:textId="371A7CBE">
            <w:pPr>
              <w:pStyle w:val="SPtabletext"/>
            </w:pPr>
            <w:r>
              <w:t>As noted above, this needs to be managed alongside the Gantt Chart to ensure alignment of communications and outcomes. The content calendar also ensures communications are developed in a timely manner, and you are deconflicting messages so you do not overwhelm stakeholders if and when things change.</w:t>
            </w:r>
          </w:p>
        </w:tc>
      </w:tr>
      <w:tr w:rsidRPr="006C01CE" w:rsidR="0040108D" w:rsidTr="0040108D" w14:paraId="6B31B07E" w14:textId="77777777">
        <w:tc>
          <w:tcPr>
            <w:tcW w:w="2689" w:type="dxa"/>
            <w:vAlign w:val="center"/>
          </w:tcPr>
          <w:p w:rsidRPr="006C01CE" w:rsidR="0040108D" w:rsidP="00BD4929" w:rsidRDefault="0040108D" w14:paraId="573B7849" w14:textId="0F733771">
            <w:pPr>
              <w:pStyle w:val="SPblock"/>
            </w:pPr>
            <w:r>
              <w:t>Change/Variation Log</w:t>
            </w:r>
          </w:p>
        </w:tc>
        <w:tc>
          <w:tcPr>
            <w:tcW w:w="6804" w:type="dxa"/>
          </w:tcPr>
          <w:p w:rsidR="0040108D" w:rsidP="00B07EEB" w:rsidRDefault="0040108D" w14:paraId="1F827791" w14:textId="5710DEAC">
            <w:pPr>
              <w:pStyle w:val="SPtabletext"/>
            </w:pPr>
            <w:r>
              <w:t>If you are using a Change/Variation Request process as part of your scope management then this would be used to manage and review that process, ensuring you understand the impact on any ‘scope creep’.</w:t>
            </w:r>
          </w:p>
        </w:tc>
      </w:tr>
    </w:tbl>
    <w:p w:rsidR="006C01CE" w:rsidP="006C01CE" w:rsidRDefault="006C01CE" w14:paraId="56FC617A" w14:textId="540A1BA3">
      <w:pPr>
        <w:pStyle w:val="SPbodytext"/>
        <w:rPr>
          <w:lang w:val="en-AU"/>
        </w:rPr>
      </w:pPr>
      <w:r w:rsidRPr="00721FE5">
        <w:rPr>
          <w:lang w:val="en-AU"/>
        </w:rPr>
        <w:t>Your organisation may have their own systems in place to manage these processes</w:t>
      </w:r>
      <w:r w:rsidR="00775DA2">
        <w:rPr>
          <w:lang w:val="en-AU"/>
        </w:rPr>
        <w:t xml:space="preserve"> – reporting dashboards from key systems, systems to capture and report on issues and risks, traffic light financial reporting, etc</w:t>
      </w:r>
      <w:r w:rsidRPr="00721FE5">
        <w:rPr>
          <w:lang w:val="en-AU"/>
        </w:rPr>
        <w:t>. As a proje</w:t>
      </w:r>
      <w:r>
        <w:rPr>
          <w:lang w:val="en-AU"/>
        </w:rPr>
        <w:t>ct manager, you must ensure</w:t>
      </w:r>
      <w:r w:rsidRPr="00721FE5">
        <w:rPr>
          <w:lang w:val="en-AU"/>
        </w:rPr>
        <w:t xml:space="preserve"> you maintain complete awareness of all deliverables, and any issues that might impact their successful delivery – remembering that success should be the on-time, on-budget and within scope delivery of the project.</w:t>
      </w:r>
    </w:p>
    <w:p w:rsidR="007F36E9" w:rsidP="007F36E9" w:rsidRDefault="007F36E9" w14:paraId="0B8B00FB" w14:textId="77777777">
      <w:pPr>
        <w:pStyle w:val="SPActivity"/>
      </w:pPr>
      <w:r>
        <w:t>Activity: How will you monitor?</w:t>
      </w:r>
    </w:p>
    <w:p w:rsidR="007F36E9" w:rsidP="007F36E9" w:rsidRDefault="007F36E9" w14:paraId="6EB149FD" w14:textId="3AB37B09">
      <w:pPr>
        <w:pStyle w:val="SPbodytext"/>
      </w:pPr>
      <w:r>
        <w:t xml:space="preserve">Using your </w:t>
      </w:r>
      <w:r w:rsidR="00821070">
        <w:t>Project</w:t>
      </w:r>
      <w:r>
        <w:t>, develop a basic outline of how you will monitor your project. Show that you have thought about the deliverables, milestones, budget, resources, risks and issues.</w:t>
      </w:r>
    </w:p>
    <w:p w:rsidR="007F36E9" w:rsidP="007F36E9" w:rsidRDefault="007F36E9" w14:paraId="22706094" w14:textId="77777777">
      <w:pPr>
        <w:pStyle w:val="SPlinedparagraph"/>
      </w:pPr>
    </w:p>
    <w:p w:rsidR="007F36E9" w:rsidP="007F36E9" w:rsidRDefault="007F36E9" w14:paraId="4C35D65F" w14:textId="77777777">
      <w:pPr>
        <w:pStyle w:val="SPlinedparagraph"/>
      </w:pPr>
    </w:p>
    <w:p w:rsidR="007F36E9" w:rsidP="007F36E9" w:rsidRDefault="007F36E9" w14:paraId="486DD4BA" w14:textId="77777777">
      <w:pPr>
        <w:pStyle w:val="SPlinedparagraph"/>
      </w:pPr>
    </w:p>
    <w:p w:rsidR="007F36E9" w:rsidP="007F36E9" w:rsidRDefault="007F36E9" w14:paraId="3886B1B9" w14:textId="77777777">
      <w:pPr>
        <w:pStyle w:val="SPlinedparagraph"/>
      </w:pPr>
    </w:p>
    <w:p w:rsidR="007F36E9" w:rsidP="007F36E9" w:rsidRDefault="007F36E9" w14:paraId="3BD31705" w14:textId="77777777">
      <w:pPr>
        <w:pStyle w:val="SPlinedparagraph"/>
      </w:pPr>
    </w:p>
    <w:p w:rsidR="007F36E9" w:rsidP="007F36E9" w:rsidRDefault="007F36E9" w14:paraId="2C26F2DC" w14:textId="5B824EB0">
      <w:pPr>
        <w:pStyle w:val="SPlinedparagraph"/>
      </w:pPr>
    </w:p>
    <w:p w:rsidR="00775DA2" w:rsidP="007F36E9" w:rsidRDefault="00775DA2" w14:paraId="3111AC66" w14:textId="0FA36A6F">
      <w:pPr>
        <w:pStyle w:val="SPlinedparagraph"/>
      </w:pPr>
    </w:p>
    <w:p w:rsidR="00775DA2" w:rsidP="007F36E9" w:rsidRDefault="00775DA2" w14:paraId="0B36DF39" w14:textId="3F7E2987">
      <w:pPr>
        <w:pStyle w:val="SPlinedparagraph"/>
      </w:pPr>
    </w:p>
    <w:p w:rsidR="00BE4AF7" w:rsidP="00BE4AF7" w:rsidRDefault="00BE4AF7" w14:paraId="6F896A18" w14:textId="7C735FAA">
      <w:pPr>
        <w:pStyle w:val="SPActivity2"/>
        <w:rPr>
          <w:lang w:val="en-AU"/>
        </w:rPr>
      </w:pPr>
      <w:bookmarkStart w:name="_Toc501436198" w:id="87"/>
      <w:r w:rsidRPr="00721FE5">
        <w:rPr>
          <w:lang w:val="en-AU"/>
        </w:rPr>
        <w:t xml:space="preserve">Activity: </w:t>
      </w:r>
      <w:r w:rsidR="008B23C4">
        <w:rPr>
          <w:lang w:val="en-AU"/>
        </w:rPr>
        <w:t>What to do?</w:t>
      </w:r>
    </w:p>
    <w:p w:rsidRPr="00721FE5" w:rsidR="00E863A4" w:rsidP="00E863A4" w:rsidRDefault="00E863A4" w14:paraId="26C4E643" w14:textId="51E3A3AA">
      <w:pPr>
        <w:pStyle w:val="SPblock"/>
      </w:pPr>
      <w:r>
        <w:t xml:space="preserve">Scenario </w:t>
      </w:r>
      <w:r w:rsidR="008B23C4">
        <w:t>One</w:t>
      </w:r>
    </w:p>
    <w:p w:rsidRPr="00721FE5" w:rsidR="00BE4AF7" w:rsidP="00BE4AF7" w:rsidRDefault="00BE4AF7" w14:paraId="05B7FC5B" w14:textId="77777777">
      <w:pPr>
        <w:pStyle w:val="SPbodytext"/>
        <w:rPr>
          <w:lang w:val="en-AU"/>
        </w:rPr>
      </w:pPr>
      <w:r w:rsidRPr="00721FE5">
        <w:rPr>
          <w:lang w:val="en-AU"/>
        </w:rPr>
        <w:t>You’re a month out from the deadline of your first major milestone and a team member has just informed you that the external contractor has contacted them</w:t>
      </w:r>
      <w:r>
        <w:rPr>
          <w:lang w:val="en-AU"/>
        </w:rPr>
        <w:t xml:space="preserve"> about a significant issue. The key personnel for</w:t>
      </w:r>
      <w:r w:rsidRPr="00721FE5">
        <w:rPr>
          <w:lang w:val="en-AU"/>
        </w:rPr>
        <w:t xml:space="preserve"> the contractor has resigned; as a result, they will not be able to complete the work in the required three weeks – they anticipate it will be six weeks before another staff member can come up to speed and complete the task. What do you do? How could this have been avoided?</w:t>
      </w:r>
    </w:p>
    <w:p w:rsidRPr="00721FE5" w:rsidR="00BE4AF7" w:rsidP="00BE4AF7" w:rsidRDefault="00BE4AF7" w14:paraId="7E58ED2C" w14:textId="77777777">
      <w:pPr>
        <w:pStyle w:val="SPlinedparagraph"/>
        <w:rPr>
          <w:lang w:val="en-AU"/>
        </w:rPr>
      </w:pPr>
    </w:p>
    <w:p w:rsidRPr="00721FE5" w:rsidR="00BE4AF7" w:rsidP="00BE4AF7" w:rsidRDefault="00BE4AF7" w14:paraId="348FA114" w14:textId="77777777">
      <w:pPr>
        <w:pStyle w:val="SPlinedparagraph"/>
        <w:rPr>
          <w:lang w:val="en-AU"/>
        </w:rPr>
      </w:pPr>
    </w:p>
    <w:p w:rsidRPr="00721FE5" w:rsidR="00BE4AF7" w:rsidP="00BE4AF7" w:rsidRDefault="00BE4AF7" w14:paraId="05234BEB" w14:textId="77777777">
      <w:pPr>
        <w:pStyle w:val="SPlinedparagraph"/>
        <w:rPr>
          <w:lang w:val="en-AU"/>
        </w:rPr>
      </w:pPr>
    </w:p>
    <w:p w:rsidRPr="00721FE5" w:rsidR="00BE4AF7" w:rsidP="00BE4AF7" w:rsidRDefault="00BE4AF7" w14:paraId="36242D12" w14:textId="77777777">
      <w:pPr>
        <w:pStyle w:val="SPlinedparagraph"/>
        <w:rPr>
          <w:lang w:val="en-AU"/>
        </w:rPr>
      </w:pPr>
    </w:p>
    <w:p w:rsidR="00BE4AF7" w:rsidP="00BE4AF7" w:rsidRDefault="00BE4AF7" w14:paraId="24E1D5F2" w14:textId="6608F6AF">
      <w:pPr>
        <w:pStyle w:val="SPlinedparagraph"/>
        <w:rPr>
          <w:lang w:val="en-AU"/>
        </w:rPr>
      </w:pPr>
    </w:p>
    <w:p w:rsidR="0040108D" w:rsidP="00BE4AF7" w:rsidRDefault="0040108D" w14:paraId="00EC72B1" w14:textId="4800050F">
      <w:pPr>
        <w:pStyle w:val="SPlinedparagraph"/>
        <w:rPr>
          <w:lang w:val="en-AU"/>
        </w:rPr>
      </w:pPr>
    </w:p>
    <w:p w:rsidRPr="00721FE5" w:rsidR="0040108D" w:rsidP="00BE4AF7" w:rsidRDefault="0040108D" w14:paraId="43CEE09F" w14:textId="77777777">
      <w:pPr>
        <w:pStyle w:val="SPlinedparagraph"/>
        <w:rPr>
          <w:lang w:val="en-AU"/>
        </w:rPr>
      </w:pPr>
    </w:p>
    <w:p w:rsidRPr="00721FE5" w:rsidR="00BE4AF7" w:rsidP="00BE4AF7" w:rsidRDefault="00BE4AF7" w14:paraId="06D9668E" w14:textId="77777777">
      <w:pPr>
        <w:pStyle w:val="SPlinedparagraph"/>
        <w:rPr>
          <w:lang w:val="en-AU"/>
        </w:rPr>
      </w:pPr>
    </w:p>
    <w:p w:rsidR="00E863A4" w:rsidP="008B23C4" w:rsidRDefault="008B23C4" w14:paraId="52F125B1" w14:textId="6AC6FAF2">
      <w:pPr>
        <w:pStyle w:val="SPblock"/>
      </w:pPr>
      <w:r>
        <w:t>Scenario Two</w:t>
      </w:r>
    </w:p>
    <w:p w:rsidR="008B23C4" w:rsidP="008B23C4" w:rsidRDefault="008B23C4" w14:paraId="53794A98" w14:textId="77777777">
      <w:pPr>
        <w:pStyle w:val="SPbodytext"/>
      </w:pPr>
      <w:r>
        <w:t>You are three months into the implementation of your nine month project and you have just been advised that a major organisational change project has slipped six months in delivery. This means the delivery of the new system, and month of organisation-wide training is now scheduled to occur over your delivery dates. It also means that two key staff who were going to be available for the last three months of your project, to help writing procedures and an online training module, will no longer be available. What are your options? Should you change your project?</w:t>
      </w:r>
    </w:p>
    <w:p w:rsidR="008B23C4" w:rsidP="008B23C4" w:rsidRDefault="008B23C4" w14:paraId="3A389573" w14:textId="77777777">
      <w:pPr>
        <w:pStyle w:val="SPlinedparagraph"/>
      </w:pPr>
    </w:p>
    <w:p w:rsidR="008B23C4" w:rsidP="008B23C4" w:rsidRDefault="008B23C4" w14:paraId="2868C753" w14:textId="77777777">
      <w:pPr>
        <w:pStyle w:val="SPlinedparagraph"/>
      </w:pPr>
    </w:p>
    <w:p w:rsidR="008B23C4" w:rsidP="008B23C4" w:rsidRDefault="008B23C4" w14:paraId="2E2B137E" w14:textId="77777777">
      <w:pPr>
        <w:pStyle w:val="SPlinedparagraph"/>
      </w:pPr>
    </w:p>
    <w:p w:rsidR="008B23C4" w:rsidP="008B23C4" w:rsidRDefault="008B23C4" w14:paraId="1B85F84E" w14:textId="77777777">
      <w:pPr>
        <w:pStyle w:val="SPlinedparagraph"/>
      </w:pPr>
    </w:p>
    <w:p w:rsidR="008B23C4" w:rsidP="008B23C4" w:rsidRDefault="008B23C4" w14:paraId="24604304" w14:textId="77777777">
      <w:pPr>
        <w:pStyle w:val="SPlinedparagraph"/>
      </w:pPr>
    </w:p>
    <w:p w:rsidR="008B23C4" w:rsidP="008B23C4" w:rsidRDefault="008B23C4" w14:paraId="3370B97F" w14:textId="77777777">
      <w:pPr>
        <w:pStyle w:val="SPlinedparagraph"/>
      </w:pPr>
    </w:p>
    <w:p w:rsidR="008B23C4" w:rsidP="008B23C4" w:rsidRDefault="008B23C4" w14:paraId="78BCC72F" w14:textId="77777777">
      <w:pPr>
        <w:pStyle w:val="SPlinedparagraph"/>
      </w:pPr>
    </w:p>
    <w:p w:rsidR="008B23C4" w:rsidP="008B23C4" w:rsidRDefault="008B23C4" w14:paraId="62DD28CB" w14:textId="77777777">
      <w:pPr>
        <w:pStyle w:val="SPlinedparagraph"/>
      </w:pPr>
    </w:p>
    <w:p w:rsidR="008B23C4" w:rsidP="008B23C4" w:rsidRDefault="008B23C4" w14:paraId="07567CF5" w14:textId="536AA4B8">
      <w:pPr>
        <w:pStyle w:val="SPblock"/>
      </w:pPr>
      <w:r>
        <w:t>Scenario Three</w:t>
      </w:r>
    </w:p>
    <w:p w:rsidR="008B23C4" w:rsidP="008B23C4" w:rsidRDefault="008B23C4" w14:paraId="0CFCF9C0" w14:textId="212B8F38">
      <w:pPr>
        <w:pStyle w:val="SPbodytext"/>
      </w:pPr>
      <w:r>
        <w:t>Your Project Sponsor, a member of the Executive Team, has been telling you that there is great support from all members of the Executive for your project. But, a colleague from another part of the business has just told you they overheard the Director of Operations telling one of his reports that the project is pointless and will never be completed if he has anything to say about it. Since Operations are a significant stakeholder in your project, you need to make sure they are supportive and engaged with the change. What should you do? Could this have been avoided?</w:t>
      </w:r>
    </w:p>
    <w:p w:rsidR="008B23C4" w:rsidP="008B23C4" w:rsidRDefault="008B23C4" w14:paraId="75E56C76" w14:textId="77777777">
      <w:pPr>
        <w:pStyle w:val="SPlinedparagraph"/>
      </w:pPr>
    </w:p>
    <w:p w:rsidR="008B23C4" w:rsidP="008B23C4" w:rsidRDefault="008B23C4" w14:paraId="0E391AF6" w14:textId="77777777">
      <w:pPr>
        <w:pStyle w:val="SPlinedparagraph"/>
      </w:pPr>
    </w:p>
    <w:p w:rsidR="008B23C4" w:rsidP="008B23C4" w:rsidRDefault="008B23C4" w14:paraId="5963F187" w14:textId="77777777">
      <w:pPr>
        <w:pStyle w:val="SPlinedparagraph"/>
      </w:pPr>
    </w:p>
    <w:p w:rsidR="008B23C4" w:rsidP="008B23C4" w:rsidRDefault="008B23C4" w14:paraId="5A0CB64E" w14:textId="77777777">
      <w:pPr>
        <w:pStyle w:val="SPlinedparagraph"/>
      </w:pPr>
    </w:p>
    <w:p w:rsidR="008B23C4" w:rsidP="008B23C4" w:rsidRDefault="008B23C4" w14:paraId="305D56EB" w14:textId="77777777">
      <w:pPr>
        <w:pStyle w:val="SPlinedparagraph"/>
      </w:pPr>
    </w:p>
    <w:p w:rsidR="008B23C4" w:rsidP="008B23C4" w:rsidRDefault="008B23C4" w14:paraId="1939F515" w14:textId="77777777">
      <w:pPr>
        <w:pStyle w:val="SPlinedparagraph"/>
      </w:pPr>
    </w:p>
    <w:p w:rsidR="008B23C4" w:rsidP="008B23C4" w:rsidRDefault="008B23C4" w14:paraId="52255CD2" w14:textId="77777777">
      <w:pPr>
        <w:pStyle w:val="SPlinedparagraph"/>
      </w:pPr>
    </w:p>
    <w:p w:rsidR="008B23C4" w:rsidP="008B23C4" w:rsidRDefault="008B23C4" w14:paraId="15963302" w14:textId="77777777">
      <w:pPr>
        <w:pStyle w:val="SPlinedparagraph"/>
      </w:pPr>
    </w:p>
    <w:p w:rsidRPr="00721FE5" w:rsidR="008B23C4" w:rsidP="008B23C4" w:rsidRDefault="008B23C4" w14:paraId="6E960CE6" w14:textId="5CBB3968">
      <w:pPr>
        <w:pStyle w:val="SPlinedparagraph"/>
      </w:pPr>
      <w:r>
        <w:t xml:space="preserve"> </w:t>
      </w:r>
    </w:p>
    <w:p w:rsidR="007F36E9" w:rsidP="007F36E9" w:rsidRDefault="00CD1C47" w14:paraId="628052DE" w14:textId="2F3DE32B">
      <w:pPr>
        <w:pStyle w:val="SPheading1"/>
      </w:pPr>
      <w:bookmarkStart w:name="_Toc524438673" w:id="88"/>
      <w:r>
        <w:t>Closing</w:t>
      </w:r>
      <w:r w:rsidR="007F36E9">
        <w:t xml:space="preserve"> the Project</w:t>
      </w:r>
      <w:bookmarkEnd w:id="87"/>
      <w:bookmarkEnd w:id="88"/>
    </w:p>
    <w:p w:rsidRPr="00775DA2" w:rsidR="0040108D" w:rsidP="0040108D" w:rsidRDefault="0040108D" w14:paraId="702FD5FC" w14:textId="77777777">
      <w:pPr>
        <w:pStyle w:val="SPImage"/>
      </w:pPr>
      <w:r>
        <w:rPr>
          <w:noProof/>
          <w:lang w:val="en-AU" w:eastAsia="en-AU"/>
        </w:rPr>
        <w:drawing>
          <wp:inline distT="0" distB="0" distL="0" distR="0" wp14:anchorId="763113E3" wp14:editId="53D4E8AB">
            <wp:extent cx="5985510" cy="1032933"/>
            <wp:effectExtent l="0" t="0" r="15240" b="1524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Pr="00775DA2" w:rsidR="00775DA2" w:rsidP="00775DA2" w:rsidRDefault="00775DA2" w14:paraId="1021AD30" w14:textId="7177FC19">
      <w:pPr>
        <w:pStyle w:val="SPImage"/>
      </w:pPr>
    </w:p>
    <w:p w:rsidRPr="00721FE5" w:rsidR="00775DA2" w:rsidP="00775DA2" w:rsidRDefault="00775DA2" w14:paraId="36A86205" w14:textId="77777777">
      <w:pPr>
        <w:pStyle w:val="SPbodytext"/>
        <w:rPr>
          <w:lang w:val="en-AU"/>
        </w:rPr>
      </w:pPr>
      <w:r w:rsidRPr="00721FE5">
        <w:rPr>
          <w:lang w:val="en-AU"/>
        </w:rPr>
        <w:t>The project does not end when the final deliverable is complete – unless your final deliverable is the closure of the project. Far too often, organisations fail to complete the importan</w:t>
      </w:r>
      <w:r>
        <w:rPr>
          <w:lang w:val="en-AU"/>
        </w:rPr>
        <w:t>t handover, analysis and learnings</w:t>
      </w:r>
      <w:r w:rsidRPr="00721FE5">
        <w:rPr>
          <w:lang w:val="en-AU"/>
        </w:rPr>
        <w:t xml:space="preserve"> processes that should be part of any good project.</w:t>
      </w:r>
    </w:p>
    <w:p w:rsidR="00775DA2" w:rsidP="00775DA2" w:rsidRDefault="00775DA2" w14:paraId="74C53454" w14:textId="15ACE22E">
      <w:pPr>
        <w:pStyle w:val="SPbodytext"/>
        <w:rPr>
          <w:lang w:val="en-AU"/>
        </w:rPr>
      </w:pPr>
      <w:r w:rsidRPr="00721FE5">
        <w:rPr>
          <w:lang w:val="en-AU"/>
        </w:rPr>
        <w:t>As well as remembering to celebrate your achievements and communicate the closure with your stakeholders, there are a few other processes to complete at the end of every project.</w:t>
      </w:r>
    </w:p>
    <w:p w:rsidRPr="00721FE5" w:rsidR="00FD2978" w:rsidP="00FD2978" w:rsidRDefault="00FD2978" w14:paraId="246DAC7E" w14:textId="25CA0360">
      <w:pPr>
        <w:pStyle w:val="SPheading2"/>
      </w:pPr>
      <w:bookmarkStart w:name="_Toc524438674" w:id="89"/>
      <w:r>
        <w:t>Finalising the work</w:t>
      </w:r>
      <w:bookmarkEnd w:id="89"/>
    </w:p>
    <w:p w:rsidRPr="00721FE5" w:rsidR="00775DA2" w:rsidP="00775DA2" w:rsidRDefault="00775DA2" w14:paraId="4C7572ED" w14:textId="77777777">
      <w:pPr>
        <w:pStyle w:val="SPheading3"/>
        <w:rPr>
          <w:lang w:val="en-AU"/>
        </w:rPr>
      </w:pPr>
      <w:r w:rsidRPr="00721FE5">
        <w:rPr>
          <w:lang w:val="en-AU"/>
        </w:rPr>
        <w:t>Analysis and acceptance</w:t>
      </w:r>
    </w:p>
    <w:p w:rsidRPr="00721FE5" w:rsidR="00775DA2" w:rsidP="00775DA2" w:rsidRDefault="00775DA2" w14:paraId="50C6C40A" w14:textId="77777777">
      <w:pPr>
        <w:pStyle w:val="SPbodytext"/>
        <w:rPr>
          <w:lang w:val="en-AU"/>
        </w:rPr>
      </w:pPr>
      <w:r w:rsidRPr="00721FE5">
        <w:rPr>
          <w:lang w:val="en-AU"/>
        </w:rPr>
        <w:t>Before you can clearly state that you have delivered all the project outcomes and objectives, you need to analyse whether you have met your measurable goals. This is usually done through the development of a report that clearly outlines how you have met the requirements outlined in the project scope.</w:t>
      </w:r>
    </w:p>
    <w:p w:rsidRPr="00721FE5" w:rsidR="00775DA2" w:rsidP="00775DA2" w:rsidRDefault="00775DA2" w14:paraId="745B9A95" w14:textId="77777777">
      <w:pPr>
        <w:pStyle w:val="SPbodytext"/>
        <w:rPr>
          <w:lang w:val="en-AU"/>
        </w:rPr>
      </w:pPr>
      <w:r w:rsidRPr="00721FE5">
        <w:rPr>
          <w:lang w:val="en-AU"/>
        </w:rPr>
        <w:t>Some of this may have been completed along the way, if there were earlier deliverables in the project that have already been accepted by the business. If this has not been done, this report can be used as a means of seeking acceptance from the client that the project has delivered all deliverables within the requirements outlined.</w:t>
      </w:r>
    </w:p>
    <w:p w:rsidRPr="00721FE5" w:rsidR="00775DA2" w:rsidP="00775DA2" w:rsidRDefault="00775DA2" w14:paraId="794635FE" w14:textId="77777777">
      <w:pPr>
        <w:pStyle w:val="SPbodytext"/>
        <w:rPr>
          <w:lang w:val="en-AU"/>
        </w:rPr>
      </w:pPr>
      <w:r w:rsidRPr="00721FE5">
        <w:rPr>
          <w:lang w:val="en-AU"/>
        </w:rPr>
        <w:t>Where the client is not satisfied with a deliverable, this must be resolved prior to closing the project.</w:t>
      </w:r>
    </w:p>
    <w:p w:rsidRPr="00721FE5" w:rsidR="00775DA2" w:rsidP="00775DA2" w:rsidRDefault="00775DA2" w14:paraId="159258D2" w14:textId="77777777">
      <w:pPr>
        <w:pStyle w:val="SPheading3"/>
        <w:rPr>
          <w:lang w:val="en-AU"/>
        </w:rPr>
      </w:pPr>
      <w:r w:rsidRPr="00721FE5">
        <w:rPr>
          <w:lang w:val="en-AU"/>
        </w:rPr>
        <w:t xml:space="preserve">Handover </w:t>
      </w:r>
    </w:p>
    <w:p w:rsidRPr="00721FE5" w:rsidR="00775DA2" w:rsidP="00775DA2" w:rsidRDefault="00775DA2" w14:paraId="2A663A65" w14:textId="77777777">
      <w:pPr>
        <w:pStyle w:val="SPbodytext"/>
        <w:rPr>
          <w:lang w:val="en-AU"/>
        </w:rPr>
      </w:pPr>
      <w:r w:rsidRPr="00721FE5">
        <w:rPr>
          <w:lang w:val="en-AU"/>
        </w:rPr>
        <w:t>All required documentation, paperwork, contracts, warranties etc. should have been handed over to the appropriate section in the business as part of the deliverables. However, sometimes these aspects are overlooked, or remain the responsibility of the project until such time as all deliverables are complete.</w:t>
      </w:r>
    </w:p>
    <w:p w:rsidRPr="00721FE5" w:rsidR="00775DA2" w:rsidP="00775DA2" w:rsidRDefault="00775DA2" w14:paraId="2EDB00D2" w14:textId="77777777">
      <w:pPr>
        <w:pStyle w:val="SPbodytext"/>
        <w:rPr>
          <w:lang w:val="en-AU"/>
        </w:rPr>
      </w:pPr>
      <w:r w:rsidRPr="00721FE5">
        <w:rPr>
          <w:lang w:val="en-AU"/>
        </w:rPr>
        <w:t>Prior to the closure of the project, it is essential that all ongoing functions, documentation, assets and staff are appropriately transitioned into the relevant business-as-usual section of the organisation. To ensure this is done correctly, consider who will be the ongoing point of contact for stakeholders, and whether they have everything they need to answer questions about why decisions were made and who they can seek support from.</w:t>
      </w:r>
    </w:p>
    <w:p w:rsidR="00CA2D8C" w:rsidRDefault="00CA2D8C" w14:paraId="23426167" w14:textId="77777777">
      <w:pPr>
        <w:rPr>
          <w:rFonts w:ascii="Open Sans" w:hAnsi="Open Sans" w:cs="Arial"/>
          <w:b/>
          <w:snapToGrid w:val="0"/>
          <w:color w:val="DC2D27" w:themeColor="accent1"/>
          <w:sz w:val="22"/>
          <w:szCs w:val="22"/>
          <w:lang w:val="en-US"/>
        </w:rPr>
      </w:pPr>
      <w:r>
        <w:br w:type="page"/>
      </w:r>
    </w:p>
    <w:p w:rsidR="007F36E9" w:rsidP="007F36E9" w:rsidRDefault="007F36E9" w14:paraId="28B1DA0E" w14:textId="7F0CA5D2">
      <w:pPr>
        <w:pStyle w:val="SPActivity"/>
      </w:pPr>
      <w:r>
        <w:t>Activity: Handover to the business</w:t>
      </w:r>
    </w:p>
    <w:p w:rsidR="007F36E9" w:rsidP="007F36E9" w:rsidRDefault="007F36E9" w14:paraId="4A070DC6" w14:textId="77777777">
      <w:pPr>
        <w:pStyle w:val="SPbodytext"/>
      </w:pPr>
      <w:r>
        <w:t>You have to pull together the documents and other paperwork for a handover to the business owner. What will you include? What is essential for them to have to hand? What else needs to be done?</w:t>
      </w:r>
    </w:p>
    <w:p w:rsidR="007F36E9" w:rsidP="007F36E9" w:rsidRDefault="007F36E9" w14:paraId="0BA831BC" w14:textId="77777777">
      <w:pPr>
        <w:pStyle w:val="SPlinedparagraph"/>
      </w:pPr>
    </w:p>
    <w:p w:rsidR="007F36E9" w:rsidP="007F36E9" w:rsidRDefault="007F36E9" w14:paraId="4E88B3BE" w14:textId="77777777">
      <w:pPr>
        <w:pStyle w:val="SPlinedparagraph"/>
      </w:pPr>
    </w:p>
    <w:p w:rsidR="007F36E9" w:rsidP="007F36E9" w:rsidRDefault="007F36E9" w14:paraId="6D644D92" w14:textId="77777777">
      <w:pPr>
        <w:pStyle w:val="SPlinedparagraph"/>
      </w:pPr>
    </w:p>
    <w:p w:rsidR="007F36E9" w:rsidP="007F36E9" w:rsidRDefault="007F36E9" w14:paraId="3C00DA2B" w14:textId="77777777">
      <w:pPr>
        <w:pStyle w:val="SPlinedparagraph"/>
      </w:pPr>
    </w:p>
    <w:p w:rsidR="007F36E9" w:rsidP="007F36E9" w:rsidRDefault="007F36E9" w14:paraId="07BE6E7A" w14:textId="77777777">
      <w:pPr>
        <w:pStyle w:val="SPlinedparagraph"/>
      </w:pPr>
    </w:p>
    <w:p w:rsidR="007F36E9" w:rsidP="007F36E9" w:rsidRDefault="007F36E9" w14:paraId="2FA10368" w14:textId="3391292B">
      <w:pPr>
        <w:pStyle w:val="SPlinedparagraph"/>
      </w:pPr>
    </w:p>
    <w:p w:rsidR="00992E62" w:rsidP="007F36E9" w:rsidRDefault="00992E62" w14:paraId="62E51E07" w14:textId="6E198FA2">
      <w:pPr>
        <w:pStyle w:val="SPlinedparagraph"/>
      </w:pPr>
    </w:p>
    <w:p w:rsidR="00992E62" w:rsidP="007F36E9" w:rsidRDefault="00992E62" w14:paraId="65A82572" w14:textId="1EF5D059">
      <w:pPr>
        <w:pStyle w:val="SPlinedparagraph"/>
      </w:pPr>
    </w:p>
    <w:p w:rsidR="00992E62" w:rsidP="007F36E9" w:rsidRDefault="00992E62" w14:paraId="5746B36F" w14:textId="69F5EB14">
      <w:pPr>
        <w:pStyle w:val="SPlinedparagraph"/>
      </w:pPr>
    </w:p>
    <w:p w:rsidR="00992E62" w:rsidP="007F36E9" w:rsidRDefault="00992E62" w14:paraId="1A4845BF" w14:textId="77777777">
      <w:pPr>
        <w:pStyle w:val="SPlinedparagraph"/>
      </w:pPr>
    </w:p>
    <w:p w:rsidRPr="00A56AD4" w:rsidR="007F36E9" w:rsidP="007F36E9" w:rsidRDefault="007F36E9" w14:paraId="4F0C7264" w14:textId="77777777">
      <w:pPr>
        <w:pStyle w:val="SPlinedparagraph"/>
      </w:pPr>
    </w:p>
    <w:p w:rsidR="007F36E9" w:rsidP="007F36E9" w:rsidRDefault="007F36E9" w14:paraId="2B8D365A" w14:textId="77777777">
      <w:pPr>
        <w:pStyle w:val="SPActivity"/>
      </w:pPr>
      <w:r>
        <w:t>Activity: Thank you and celebration</w:t>
      </w:r>
    </w:p>
    <w:p w:rsidR="007F36E9" w:rsidP="007F36E9" w:rsidRDefault="007F36E9" w14:paraId="636AF43C" w14:textId="77777777">
      <w:pPr>
        <w:pStyle w:val="SPbodytext"/>
      </w:pPr>
      <w:r>
        <w:t>Your project has been running for 11 months, with a project team that has subject matter experts from across the business, a working group and a team of change champions. In your group, come up with some suggestions on how you will close out your project, thank everyone and celebrate your success.</w:t>
      </w:r>
    </w:p>
    <w:tbl>
      <w:tblPr>
        <w:tblStyle w:val="TableGridLight"/>
        <w:tblW w:w="0" w:type="auto"/>
        <w:tblBorders>
          <w:top w:val="single" w:color="B1B1AB" w:sz="4" w:space="0"/>
          <w:left w:val="single" w:color="B1B1AB" w:sz="4" w:space="0"/>
          <w:bottom w:val="single" w:color="B1B1AB" w:sz="4" w:space="0"/>
          <w:right w:val="single" w:color="B1B1AB" w:sz="4" w:space="0"/>
          <w:insideH w:val="single" w:color="B1B1AB" w:sz="4" w:space="0"/>
          <w:insideV w:val="single" w:color="B1B1AB" w:sz="4" w:space="0"/>
        </w:tblBorders>
        <w:tblLook w:val="04A0" w:firstRow="1" w:lastRow="0" w:firstColumn="1" w:lastColumn="0" w:noHBand="0" w:noVBand="1"/>
      </w:tblPr>
      <w:tblGrid>
        <w:gridCol w:w="3169"/>
        <w:gridCol w:w="3169"/>
        <w:gridCol w:w="3170"/>
      </w:tblGrid>
      <w:tr w:rsidRPr="00A56AD4" w:rsidR="007F36E9" w:rsidTr="00A33117" w14:paraId="6625B411" w14:textId="77777777">
        <w:tc>
          <w:tcPr>
            <w:tcW w:w="3169" w:type="dxa"/>
            <w:shd w:val="clear" w:color="auto" w:fill="E8E8E6"/>
          </w:tcPr>
          <w:p w:rsidRPr="00A56AD4" w:rsidR="007F36E9" w:rsidP="00A33117" w:rsidRDefault="007F36E9" w14:paraId="19287DF6" w14:textId="77777777">
            <w:pPr>
              <w:pStyle w:val="SPbodytext"/>
              <w:jc w:val="center"/>
              <w:rPr>
                <w:b/>
              </w:rPr>
            </w:pPr>
            <w:r w:rsidRPr="00A56AD4">
              <w:rPr>
                <w:b/>
              </w:rPr>
              <w:t>Close</w:t>
            </w:r>
          </w:p>
        </w:tc>
        <w:tc>
          <w:tcPr>
            <w:tcW w:w="3169" w:type="dxa"/>
            <w:shd w:val="clear" w:color="auto" w:fill="E8E8E6"/>
          </w:tcPr>
          <w:p w:rsidRPr="00A56AD4" w:rsidR="007F36E9" w:rsidP="00A33117" w:rsidRDefault="007F36E9" w14:paraId="417509E1" w14:textId="77777777">
            <w:pPr>
              <w:pStyle w:val="SPbodytext"/>
              <w:jc w:val="center"/>
              <w:rPr>
                <w:b/>
              </w:rPr>
            </w:pPr>
            <w:r w:rsidRPr="00A56AD4">
              <w:rPr>
                <w:b/>
              </w:rPr>
              <w:t>Team</w:t>
            </w:r>
          </w:p>
        </w:tc>
        <w:tc>
          <w:tcPr>
            <w:tcW w:w="3170" w:type="dxa"/>
            <w:shd w:val="clear" w:color="auto" w:fill="E8E8E6"/>
          </w:tcPr>
          <w:p w:rsidRPr="00A56AD4" w:rsidR="007F36E9" w:rsidP="00A33117" w:rsidRDefault="007F36E9" w14:paraId="4208C977" w14:textId="77777777">
            <w:pPr>
              <w:pStyle w:val="SPbodytext"/>
              <w:jc w:val="center"/>
              <w:rPr>
                <w:b/>
              </w:rPr>
            </w:pPr>
            <w:r w:rsidRPr="00A56AD4">
              <w:rPr>
                <w:b/>
              </w:rPr>
              <w:t>Supporting staff</w:t>
            </w:r>
          </w:p>
        </w:tc>
      </w:tr>
      <w:tr w:rsidR="007F36E9" w:rsidTr="00992E62" w14:paraId="6BCF8F64" w14:textId="77777777">
        <w:trPr>
          <w:trHeight w:val="4309"/>
        </w:trPr>
        <w:tc>
          <w:tcPr>
            <w:tcW w:w="3169" w:type="dxa"/>
          </w:tcPr>
          <w:p w:rsidR="007F36E9" w:rsidP="00A33117" w:rsidRDefault="007F36E9" w14:paraId="4F79E836" w14:textId="77777777">
            <w:pPr>
              <w:pStyle w:val="SPbodytext"/>
            </w:pPr>
          </w:p>
        </w:tc>
        <w:tc>
          <w:tcPr>
            <w:tcW w:w="3169" w:type="dxa"/>
          </w:tcPr>
          <w:p w:rsidR="007F36E9" w:rsidP="00A33117" w:rsidRDefault="007F36E9" w14:paraId="12CE3902" w14:textId="77777777">
            <w:pPr>
              <w:pStyle w:val="SPbodytext"/>
            </w:pPr>
          </w:p>
        </w:tc>
        <w:tc>
          <w:tcPr>
            <w:tcW w:w="3170" w:type="dxa"/>
          </w:tcPr>
          <w:p w:rsidR="007F36E9" w:rsidP="00A33117" w:rsidRDefault="007F36E9" w14:paraId="0C6DCFF5" w14:textId="77777777">
            <w:pPr>
              <w:pStyle w:val="SPbodytext"/>
            </w:pPr>
          </w:p>
        </w:tc>
      </w:tr>
    </w:tbl>
    <w:p w:rsidR="007F36E9" w:rsidP="007F36E9" w:rsidRDefault="007F36E9" w14:paraId="14BCE1AC" w14:textId="48015C83">
      <w:pPr>
        <w:pStyle w:val="SPheading2"/>
      </w:pPr>
      <w:bookmarkStart w:name="_Toc501436199" w:id="90"/>
      <w:bookmarkStart w:name="_Toc524438675" w:id="91"/>
      <w:r>
        <w:t>Evaluati</w:t>
      </w:r>
      <w:bookmarkEnd w:id="90"/>
      <w:r w:rsidR="00FD2978">
        <w:t>ng the project</w:t>
      </w:r>
      <w:bookmarkEnd w:id="91"/>
    </w:p>
    <w:p w:rsidR="007F36E9" w:rsidP="007F36E9" w:rsidRDefault="00756D41" w14:paraId="489F40A0" w14:textId="1C10B55E">
      <w:pPr>
        <w:pStyle w:val="SPImage"/>
      </w:pPr>
      <w:r>
        <w:rPr>
          <w:noProof/>
          <w:lang w:val="en-AU" w:eastAsia="en-AU"/>
        </w:rPr>
        <w:drawing>
          <wp:inline distT="0" distB="0" distL="0" distR="0" wp14:anchorId="72D2ED69" wp14:editId="6AB6642F">
            <wp:extent cx="3444240" cy="1333500"/>
            <wp:effectExtent l="0" t="0" r="0" b="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756D41" w:rsidP="00756D41" w:rsidRDefault="00756D41" w14:paraId="480AA333" w14:textId="3B0EEB2C">
      <w:pPr>
        <w:pStyle w:val="SPbodytext"/>
      </w:pPr>
      <w:r>
        <w:t xml:space="preserve">Every project should be evaluated against the initial plan – how well did you perform against what you planned to deliver? </w:t>
      </w:r>
      <w:r w:rsidR="00C16AC7">
        <w:t>Questions you might consider in this include:</w:t>
      </w:r>
    </w:p>
    <w:p w:rsidR="00756D41" w:rsidP="00756D41" w:rsidRDefault="00756D41" w14:paraId="2A8C47A3" w14:textId="716F3B80">
      <w:pPr>
        <w:pStyle w:val="SPbullet"/>
      </w:pPr>
      <w:r>
        <w:t>Did you achieve the Outcome(s)?</w:t>
      </w:r>
    </w:p>
    <w:p w:rsidR="00756D41" w:rsidP="00756D41" w:rsidRDefault="00756D41" w14:paraId="534A8A5F" w14:textId="3B4F1EB0">
      <w:pPr>
        <w:pStyle w:val="SPbullet"/>
      </w:pPr>
      <w:r>
        <w:t>Did you achieve the SMART Goal(s)?</w:t>
      </w:r>
    </w:p>
    <w:p w:rsidR="00756D41" w:rsidP="00756D41" w:rsidRDefault="00756D41" w14:paraId="23CEE93C" w14:textId="7CCFFFAB">
      <w:pPr>
        <w:pStyle w:val="SPbullet"/>
      </w:pPr>
      <w:r>
        <w:t>Did you meet your milestones on time?</w:t>
      </w:r>
    </w:p>
    <w:p w:rsidR="00756D41" w:rsidP="00756D41" w:rsidRDefault="00756D41" w14:paraId="52902FEB" w14:textId="18C589B1">
      <w:pPr>
        <w:pStyle w:val="SPbullet"/>
      </w:pPr>
      <w:r>
        <w:t>Did you deliver on budget?</w:t>
      </w:r>
    </w:p>
    <w:p w:rsidR="00756D41" w:rsidP="00756D41" w:rsidRDefault="00756D41" w14:paraId="6D400152" w14:textId="139539A0">
      <w:pPr>
        <w:pStyle w:val="SPbullet"/>
      </w:pPr>
      <w:r>
        <w:t>Did your deliverables meet the quality requirements?</w:t>
      </w:r>
    </w:p>
    <w:p w:rsidR="00756D41" w:rsidP="00756D41" w:rsidRDefault="00756D41" w14:paraId="5ED07A0D" w14:textId="10DF311E">
      <w:pPr>
        <w:pStyle w:val="SPbullet"/>
      </w:pPr>
      <w:r>
        <w:t>Were you prepared for any risks or issues that arose? If not, why not?</w:t>
      </w:r>
    </w:p>
    <w:p w:rsidR="00756D41" w:rsidP="00756D41" w:rsidRDefault="00756D41" w14:paraId="5D6C0D89" w14:textId="36D723A3">
      <w:pPr>
        <w:pStyle w:val="SPbullet"/>
      </w:pPr>
      <w:r>
        <w:t>Were your communications effective or were their issues with people misunderstanding or not being prepared for activities?</w:t>
      </w:r>
    </w:p>
    <w:p w:rsidR="00C16AC7" w:rsidP="00756D41" w:rsidRDefault="00C16AC7" w14:paraId="767EEDCB" w14:textId="2F4472B2">
      <w:pPr>
        <w:pStyle w:val="SPbullet"/>
      </w:pPr>
      <w:r>
        <w:t>Did the team perform their roles well – as individuals and a team?</w:t>
      </w:r>
    </w:p>
    <w:p w:rsidRPr="00721FE5" w:rsidR="00756D41" w:rsidP="00756D41" w:rsidRDefault="00756D41" w14:paraId="59102868" w14:textId="77777777">
      <w:pPr>
        <w:pStyle w:val="SPheading3"/>
        <w:rPr>
          <w:lang w:val="en-AU"/>
        </w:rPr>
      </w:pPr>
      <w:r w:rsidRPr="00721FE5">
        <w:rPr>
          <w:lang w:val="en-AU"/>
        </w:rPr>
        <w:t>Lessons learned</w:t>
      </w:r>
    </w:p>
    <w:p w:rsidRPr="00721FE5" w:rsidR="00756D41" w:rsidP="00756D41" w:rsidRDefault="00756D41" w14:paraId="5BEB14B1" w14:textId="3E3232DC">
      <w:pPr>
        <w:pStyle w:val="SPbodytext"/>
        <w:rPr>
          <w:lang w:val="en-AU"/>
        </w:rPr>
      </w:pPr>
      <w:r w:rsidRPr="00721FE5">
        <w:rPr>
          <w:lang w:val="en-AU"/>
        </w:rPr>
        <w:t xml:space="preserve">Another aspect of the </w:t>
      </w:r>
      <w:r w:rsidR="00C16AC7">
        <w:rPr>
          <w:lang w:val="en-AU"/>
        </w:rPr>
        <w:t xml:space="preserve">evaluation </w:t>
      </w:r>
      <w:r w:rsidRPr="00721FE5">
        <w:rPr>
          <w:lang w:val="en-AU"/>
        </w:rPr>
        <w:t>is conducting a detailed analysis of the lessons learned during the project. It’s often best to consider this document while you are delivering the project, so you don’t have to try to rediscover all your earlier lessons at the end.</w:t>
      </w:r>
    </w:p>
    <w:p w:rsidRPr="00721FE5" w:rsidR="00756D41" w:rsidP="00756D41" w:rsidRDefault="00756D41" w14:paraId="6485AE41" w14:textId="77777777">
      <w:pPr>
        <w:pStyle w:val="SPbodytext"/>
        <w:rPr>
          <w:lang w:val="en-AU"/>
        </w:rPr>
      </w:pPr>
      <w:r w:rsidRPr="00721FE5">
        <w:rPr>
          <w:lang w:val="en-AU"/>
        </w:rPr>
        <w:t xml:space="preserve">The lessons learned should consider everything that did not go exactly to plan; whether there was a way to prevent the ‘lesson’; and how you solved </w:t>
      </w:r>
      <w:r>
        <w:rPr>
          <w:lang w:val="en-AU"/>
        </w:rPr>
        <w:t xml:space="preserve">any </w:t>
      </w:r>
      <w:r w:rsidRPr="00721FE5">
        <w:rPr>
          <w:lang w:val="en-AU"/>
        </w:rPr>
        <w:t>problem</w:t>
      </w:r>
      <w:r>
        <w:rPr>
          <w:lang w:val="en-AU"/>
        </w:rPr>
        <w:t>s</w:t>
      </w:r>
      <w:r w:rsidRPr="00721FE5">
        <w:rPr>
          <w:lang w:val="en-AU"/>
        </w:rPr>
        <w:t xml:space="preserve"> that arose. Importantly, it should also include elements of your planning, team and processes that worked well, and that other project teams could use in future.</w:t>
      </w:r>
    </w:p>
    <w:p w:rsidRPr="00721FE5" w:rsidR="00756D41" w:rsidP="00756D41" w:rsidRDefault="00756D41" w14:paraId="777AD94A" w14:textId="77777777">
      <w:pPr>
        <w:pStyle w:val="SPbodytext"/>
        <w:rPr>
          <w:lang w:val="en-AU"/>
        </w:rPr>
      </w:pPr>
      <w:r>
        <w:rPr>
          <w:lang w:val="en-AU"/>
        </w:rPr>
        <w:t>Once all</w:t>
      </w:r>
      <w:r w:rsidRPr="00721FE5">
        <w:rPr>
          <w:lang w:val="en-AU"/>
        </w:rPr>
        <w:t xml:space="preserve"> your deliverables and final documentation have been accepted by your client, you can close out your project.</w:t>
      </w:r>
    </w:p>
    <w:p w:rsidR="00992E62" w:rsidRDefault="00992E62" w14:paraId="7F34A3F5" w14:textId="77777777">
      <w:pPr>
        <w:rPr>
          <w:rFonts w:ascii="Open Sans" w:hAnsi="Open Sans" w:cs="Arial"/>
          <w:b/>
          <w:snapToGrid w:val="0"/>
          <w:color w:val="DC2D27" w:themeColor="accent1"/>
          <w:sz w:val="22"/>
          <w:szCs w:val="22"/>
          <w:lang w:val="en-US"/>
        </w:rPr>
      </w:pPr>
      <w:r>
        <w:br w:type="page"/>
      </w:r>
    </w:p>
    <w:p w:rsidR="007F36E9" w:rsidP="007F36E9" w:rsidRDefault="007F36E9" w14:paraId="1C3D7235" w14:textId="642F21E8">
      <w:pPr>
        <w:pStyle w:val="SPActivity"/>
      </w:pPr>
      <w:r>
        <w:t>Activity: Effective evaluation</w:t>
      </w:r>
    </w:p>
    <w:p w:rsidR="007F36E9" w:rsidP="007F36E9" w:rsidRDefault="007F36E9" w14:paraId="7C5311B9" w14:textId="77777777">
      <w:pPr>
        <w:pStyle w:val="SPbodytext"/>
      </w:pPr>
      <w:r>
        <w:t>You’re about to conduct the evaluation on your project. What information would you use? Who needs to be involved? Who needs to know the outcome?</w:t>
      </w:r>
    </w:p>
    <w:tbl>
      <w:tblPr>
        <w:tblStyle w:val="TableGridLight"/>
        <w:tblW w:w="0" w:type="auto"/>
        <w:tblBorders>
          <w:top w:val="single" w:color="B1B1AB" w:sz="4" w:space="0"/>
          <w:left w:val="single" w:color="B1B1AB" w:sz="4" w:space="0"/>
          <w:bottom w:val="single" w:color="B1B1AB" w:sz="4" w:space="0"/>
          <w:right w:val="single" w:color="B1B1AB" w:sz="4" w:space="0"/>
          <w:insideH w:val="single" w:color="B1B1AB" w:sz="4" w:space="0"/>
          <w:insideV w:val="single" w:color="B1B1AB" w:sz="4" w:space="0"/>
        </w:tblBorders>
        <w:tblLook w:val="04A0" w:firstRow="1" w:lastRow="0" w:firstColumn="1" w:lastColumn="0" w:noHBand="0" w:noVBand="1"/>
      </w:tblPr>
      <w:tblGrid>
        <w:gridCol w:w="3169"/>
        <w:gridCol w:w="3169"/>
        <w:gridCol w:w="3170"/>
      </w:tblGrid>
      <w:tr w:rsidRPr="00A56AD4" w:rsidR="007F36E9" w:rsidTr="00A33117" w14:paraId="2D9F0CE9" w14:textId="77777777">
        <w:tc>
          <w:tcPr>
            <w:tcW w:w="3169" w:type="dxa"/>
            <w:shd w:val="clear" w:color="auto" w:fill="E8E8E6"/>
          </w:tcPr>
          <w:p w:rsidRPr="00A56AD4" w:rsidR="007F36E9" w:rsidP="00A33117" w:rsidRDefault="007F36E9" w14:paraId="19DBE86F" w14:textId="77777777">
            <w:pPr>
              <w:pStyle w:val="SPbodytext"/>
              <w:jc w:val="center"/>
              <w:rPr>
                <w:b/>
              </w:rPr>
            </w:pPr>
            <w:r>
              <w:rPr>
                <w:b/>
              </w:rPr>
              <w:t>What</w:t>
            </w:r>
          </w:p>
        </w:tc>
        <w:tc>
          <w:tcPr>
            <w:tcW w:w="3169" w:type="dxa"/>
            <w:shd w:val="clear" w:color="auto" w:fill="E8E8E6"/>
          </w:tcPr>
          <w:p w:rsidRPr="00A56AD4" w:rsidR="007F36E9" w:rsidP="00A33117" w:rsidRDefault="007F36E9" w14:paraId="2470B87A" w14:textId="77777777">
            <w:pPr>
              <w:pStyle w:val="SPbodytext"/>
              <w:jc w:val="center"/>
              <w:rPr>
                <w:b/>
              </w:rPr>
            </w:pPr>
            <w:r>
              <w:rPr>
                <w:b/>
              </w:rPr>
              <w:t>Who</w:t>
            </w:r>
          </w:p>
        </w:tc>
        <w:tc>
          <w:tcPr>
            <w:tcW w:w="3170" w:type="dxa"/>
            <w:shd w:val="clear" w:color="auto" w:fill="E8E8E6"/>
          </w:tcPr>
          <w:p w:rsidRPr="00A56AD4" w:rsidR="007F36E9" w:rsidP="00A33117" w:rsidRDefault="007F36E9" w14:paraId="1361E51C" w14:textId="77777777">
            <w:pPr>
              <w:pStyle w:val="SPbodytext"/>
              <w:jc w:val="center"/>
              <w:rPr>
                <w:b/>
              </w:rPr>
            </w:pPr>
            <w:r>
              <w:rPr>
                <w:b/>
              </w:rPr>
              <w:t>Who needs the report?</w:t>
            </w:r>
          </w:p>
        </w:tc>
      </w:tr>
      <w:tr w:rsidR="007F36E9" w:rsidTr="00F038D5" w14:paraId="3B653841" w14:textId="77777777">
        <w:trPr>
          <w:trHeight w:val="9638"/>
        </w:trPr>
        <w:tc>
          <w:tcPr>
            <w:tcW w:w="3169" w:type="dxa"/>
          </w:tcPr>
          <w:p w:rsidR="007F36E9" w:rsidP="00A33117" w:rsidRDefault="007F36E9" w14:paraId="49BF00CA" w14:textId="77777777">
            <w:pPr>
              <w:pStyle w:val="SPbodytext"/>
            </w:pPr>
          </w:p>
        </w:tc>
        <w:tc>
          <w:tcPr>
            <w:tcW w:w="3169" w:type="dxa"/>
          </w:tcPr>
          <w:p w:rsidR="007F36E9" w:rsidP="00A33117" w:rsidRDefault="007F36E9" w14:paraId="3F8E1D6D" w14:textId="77777777">
            <w:pPr>
              <w:pStyle w:val="SPbodytext"/>
            </w:pPr>
          </w:p>
        </w:tc>
        <w:tc>
          <w:tcPr>
            <w:tcW w:w="3170" w:type="dxa"/>
          </w:tcPr>
          <w:p w:rsidR="007F36E9" w:rsidP="00A33117" w:rsidRDefault="007F36E9" w14:paraId="4A0BA27B" w14:textId="77777777">
            <w:pPr>
              <w:pStyle w:val="SPbodytext"/>
            </w:pPr>
          </w:p>
        </w:tc>
      </w:tr>
    </w:tbl>
    <w:p w:rsidR="00947596" w:rsidP="00821070" w:rsidRDefault="00947596" w14:paraId="1A8F6B48" w14:textId="77777777">
      <w:pPr>
        <w:pStyle w:val="SPActivity"/>
      </w:pPr>
      <w:bookmarkStart w:name="_Toc380561793" w:id="92"/>
      <w:bookmarkStart w:name="_Toc430082261" w:id="93"/>
      <w:bookmarkEnd w:id="27"/>
      <w:bookmarkEnd w:id="28"/>
    </w:p>
    <w:p w:rsidR="00947596" w:rsidRDefault="00947596" w14:paraId="7FECAEFF" w14:textId="77777777">
      <w:pPr>
        <w:rPr>
          <w:rFonts w:ascii="Open Sans" w:hAnsi="Open Sans" w:cs="Arial"/>
          <w:b/>
          <w:snapToGrid w:val="0"/>
          <w:color w:val="DC2D27" w:themeColor="accent1"/>
          <w:sz w:val="22"/>
          <w:szCs w:val="22"/>
          <w:lang w:val="en-US"/>
        </w:rPr>
      </w:pPr>
      <w:r>
        <w:br w:type="page"/>
      </w:r>
    </w:p>
    <w:p w:rsidR="00821070" w:rsidP="00821070" w:rsidRDefault="00821070" w14:paraId="58AD17A6" w14:textId="0B135691">
      <w:pPr>
        <w:pStyle w:val="SPActivity"/>
      </w:pPr>
      <w:r>
        <w:t>Activity: How did you go?</w:t>
      </w:r>
    </w:p>
    <w:p w:rsidR="00A7283D" w:rsidP="00821070" w:rsidRDefault="00821070" w14:paraId="55094A79" w14:textId="77777777">
      <w:pPr>
        <w:pStyle w:val="SPbodytext"/>
      </w:pPr>
      <w:r>
        <w:t xml:space="preserve">You are completing the evaluation for your Office Relocation Project. While the staff were in their new office by the required date, it took three weeks longer than expected to complete the “make good” on the old offices – which incurred additional rental costs. </w:t>
      </w:r>
    </w:p>
    <w:p w:rsidR="00A7283D" w:rsidP="00821070" w:rsidRDefault="00821070" w14:paraId="381EFE31" w14:textId="77777777">
      <w:pPr>
        <w:pStyle w:val="SPbodytext"/>
      </w:pPr>
      <w:r>
        <w:t>As well as this, there were 4-6 week delays in completing the setup of the new AV in the meeting rooms, because of timing conflicts with the contractors</w:t>
      </w:r>
      <w:r w:rsidR="00A7283D">
        <w:t>.</w:t>
      </w:r>
      <w:r>
        <w:t xml:space="preserve"> </w:t>
      </w:r>
      <w:r w:rsidR="00A7283D">
        <w:t>T</w:t>
      </w:r>
      <w:r>
        <w:t xml:space="preserve">here were </w:t>
      </w:r>
      <w:r w:rsidR="00A7283D">
        <w:t xml:space="preserve">also </w:t>
      </w:r>
      <w:r>
        <w:t xml:space="preserve">a number of plumbing issues in the new kitchen areas which took about a month to </w:t>
      </w:r>
      <w:r w:rsidR="00A7283D">
        <w:t xml:space="preserve">completely </w:t>
      </w:r>
      <w:r>
        <w:t xml:space="preserve">resolve. </w:t>
      </w:r>
    </w:p>
    <w:p w:rsidR="00821070" w:rsidP="00821070" w:rsidRDefault="00821070" w14:paraId="76411A4C" w14:textId="7DBF8A06">
      <w:pPr>
        <w:pStyle w:val="SPbodytext"/>
      </w:pPr>
      <w:r>
        <w:t>These delays did not increase the project costs, but there were three minor WHS incidents because of the AV cabling/equipment occurring around employees, and a major slipping incident in one of the kitchenettes.</w:t>
      </w:r>
    </w:p>
    <w:p w:rsidR="00821070" w:rsidP="00821070" w:rsidRDefault="00821070" w14:paraId="49A4DDE9" w14:textId="77777777">
      <w:pPr>
        <w:pStyle w:val="SPbodytext"/>
      </w:pPr>
      <w:r>
        <w:t>How would you capture these outcomes? What might you learn from them to share with others? Create the other details you require.</w:t>
      </w:r>
    </w:p>
    <w:p w:rsidR="00821070" w:rsidP="00821070" w:rsidRDefault="00821070" w14:paraId="6787A6F3" w14:textId="77777777">
      <w:pPr>
        <w:pStyle w:val="SPlinedparagraph"/>
      </w:pPr>
    </w:p>
    <w:p w:rsidR="00821070" w:rsidP="00821070" w:rsidRDefault="00821070" w14:paraId="1D4C6069" w14:textId="77777777">
      <w:pPr>
        <w:pStyle w:val="SPlinedparagraph"/>
      </w:pPr>
    </w:p>
    <w:p w:rsidR="00821070" w:rsidP="00821070" w:rsidRDefault="00821070" w14:paraId="4E204BA0" w14:textId="77777777">
      <w:pPr>
        <w:pStyle w:val="SPlinedparagraph"/>
      </w:pPr>
    </w:p>
    <w:p w:rsidR="00821070" w:rsidP="00821070" w:rsidRDefault="00821070" w14:paraId="20F7D520" w14:textId="77777777">
      <w:pPr>
        <w:pStyle w:val="SPlinedparagraph"/>
      </w:pPr>
    </w:p>
    <w:p w:rsidR="00821070" w:rsidP="00821070" w:rsidRDefault="00821070" w14:paraId="47ED50D2" w14:textId="77777777">
      <w:pPr>
        <w:pStyle w:val="SPlinedparagraph"/>
      </w:pPr>
    </w:p>
    <w:p w:rsidR="00821070" w:rsidP="00821070" w:rsidRDefault="00821070" w14:paraId="6001E66A" w14:textId="77777777">
      <w:pPr>
        <w:pStyle w:val="SPlinedparagraph"/>
      </w:pPr>
    </w:p>
    <w:p w:rsidR="00821070" w:rsidP="00821070" w:rsidRDefault="00821070" w14:paraId="090BBDAC" w14:textId="77777777">
      <w:pPr>
        <w:pStyle w:val="SPlinedparagraph"/>
      </w:pPr>
    </w:p>
    <w:p w:rsidR="00821070" w:rsidP="00821070" w:rsidRDefault="00821070" w14:paraId="44FDE3EC" w14:textId="77777777">
      <w:pPr>
        <w:pStyle w:val="SPlinedparagraph"/>
      </w:pPr>
    </w:p>
    <w:p w:rsidR="00821070" w:rsidP="00821070" w:rsidRDefault="00821070" w14:paraId="53C92C71" w14:textId="77777777">
      <w:pPr>
        <w:pStyle w:val="SPlinedparagraph"/>
      </w:pPr>
    </w:p>
    <w:p w:rsidR="00821070" w:rsidP="00821070" w:rsidRDefault="00821070" w14:paraId="54F65AA0" w14:textId="77777777">
      <w:pPr>
        <w:pStyle w:val="SPlinedparagraph"/>
      </w:pPr>
    </w:p>
    <w:p w:rsidR="00821070" w:rsidP="00821070" w:rsidRDefault="00821070" w14:paraId="6B1CA5FD" w14:textId="77777777">
      <w:pPr>
        <w:pStyle w:val="SPlinedparagraph"/>
      </w:pPr>
    </w:p>
    <w:p w:rsidR="00821070" w:rsidP="00821070" w:rsidRDefault="00821070" w14:paraId="38308CBE" w14:textId="77777777">
      <w:pPr>
        <w:pStyle w:val="SPlinedparagraph"/>
      </w:pPr>
    </w:p>
    <w:p w:rsidRPr="00821070" w:rsidR="00821070" w:rsidP="00821070" w:rsidRDefault="00821070" w14:paraId="1FD06273" w14:textId="5843B2D5">
      <w:pPr>
        <w:pStyle w:val="SPlinedparagraph"/>
      </w:pPr>
      <w:r>
        <w:t xml:space="preserve"> </w:t>
      </w:r>
    </w:p>
    <w:p w:rsidR="00C16AC7" w:rsidRDefault="00C16AC7" w14:paraId="20062069" w14:textId="5610AC41">
      <w:pPr>
        <w:rPr>
          <w:rFonts w:ascii="Open Sans SemiBold" w:hAnsi="Open Sans SemiBold"/>
          <w:color w:val="000000" w:themeColor="text1"/>
          <w:sz w:val="36"/>
          <w:szCs w:val="40"/>
        </w:rPr>
      </w:pPr>
      <w:r>
        <w:br w:type="page"/>
      </w:r>
    </w:p>
    <w:p w:rsidR="005D7986" w:rsidP="005D7986" w:rsidRDefault="005D7986" w14:paraId="7A53CD5C" w14:textId="77777777">
      <w:pPr>
        <w:pStyle w:val="SPheading1"/>
        <w:rPr>
          <w:noProof/>
          <w:lang w:val="en-AU" w:eastAsia="en-AU"/>
        </w:rPr>
      </w:pPr>
      <w:bookmarkStart w:name="_Toc502841181" w:id="94"/>
      <w:bookmarkStart w:name="_Toc524438676" w:id="95"/>
      <w:bookmarkEnd w:id="92"/>
      <w:bookmarkEnd w:id="93"/>
      <w:r>
        <w:rPr>
          <w:noProof/>
          <w:lang w:val="en-AU" w:eastAsia="en-AU"/>
        </w:rPr>
        <w:t>Reflection and Plan</w:t>
      </w:r>
      <w:bookmarkEnd w:id="94"/>
      <w:bookmarkEnd w:id="95"/>
    </w:p>
    <w:tbl>
      <w:tblPr>
        <w:tblStyle w:val="TableGrid"/>
        <w:tblW w:w="0" w:type="auto"/>
        <w:tblLook w:val="04A0" w:firstRow="1" w:lastRow="0" w:firstColumn="1" w:lastColumn="0" w:noHBand="0" w:noVBand="1"/>
      </w:tblPr>
      <w:tblGrid>
        <w:gridCol w:w="4693"/>
        <w:gridCol w:w="4693"/>
      </w:tblGrid>
      <w:tr w:rsidR="005D7986" w:rsidTr="00AD3B32" w14:paraId="28090B22" w14:textId="77777777">
        <w:trPr>
          <w:trHeight w:val="567"/>
        </w:trPr>
        <w:tc>
          <w:tcPr>
            <w:tcW w:w="4693" w:type="dxa"/>
            <w:tcBorders>
              <w:top w:val="nil"/>
              <w:left w:val="nil"/>
              <w:bottom w:val="single" w:color="E8E8E6" w:sz="4" w:space="0"/>
              <w:right w:val="nil"/>
            </w:tcBorders>
          </w:tcPr>
          <w:p w:rsidR="005D7986" w:rsidP="00AD3B32" w:rsidRDefault="005D7986" w14:paraId="7BFA4E4F" w14:textId="77777777">
            <w:pPr>
              <w:pStyle w:val="SPtabletext"/>
              <w:rPr>
                <w:lang w:eastAsia="en-AU"/>
              </w:rPr>
            </w:pPr>
            <w:r>
              <w:rPr>
                <w:lang w:eastAsia="en-AU"/>
              </w:rPr>
              <w:t xml:space="preserve">What will I </w:t>
            </w:r>
            <w:r w:rsidRPr="002D7B96">
              <w:rPr>
                <w:b/>
                <w:i/>
                <w:lang w:eastAsia="en-AU"/>
              </w:rPr>
              <w:t>start</w:t>
            </w:r>
            <w:r>
              <w:rPr>
                <w:lang w:eastAsia="en-AU"/>
              </w:rPr>
              <w:t xml:space="preserve"> doing? How will I know?</w:t>
            </w:r>
          </w:p>
          <w:p w:rsidRPr="00C35B51" w:rsidR="005D7986" w:rsidP="00AD3B32" w:rsidRDefault="005D7986" w14:paraId="4C9B31B2" w14:textId="77777777">
            <w:pPr>
              <w:pStyle w:val="SPtabletext"/>
              <w:rPr>
                <w:i/>
                <w:lang w:eastAsia="en-AU"/>
              </w:rPr>
            </w:pPr>
            <w:r w:rsidRPr="00C35B51">
              <w:rPr>
                <w:i/>
                <w:lang w:eastAsia="en-AU"/>
              </w:rPr>
              <w:t>(Priority order with timeframes)</w:t>
            </w:r>
          </w:p>
        </w:tc>
        <w:tc>
          <w:tcPr>
            <w:tcW w:w="4693" w:type="dxa"/>
            <w:tcBorders>
              <w:top w:val="nil"/>
              <w:left w:val="nil"/>
              <w:bottom w:val="single" w:color="E8E8E6" w:sz="4" w:space="0"/>
              <w:right w:val="nil"/>
            </w:tcBorders>
          </w:tcPr>
          <w:p w:rsidR="005D7986" w:rsidP="00AD3B32" w:rsidRDefault="005D7986" w14:paraId="78CE6362" w14:textId="77777777">
            <w:pPr>
              <w:pStyle w:val="SPtabletext"/>
              <w:rPr>
                <w:lang w:eastAsia="en-AU"/>
              </w:rPr>
            </w:pPr>
            <w:r>
              <w:rPr>
                <w:lang w:eastAsia="en-AU"/>
              </w:rPr>
              <w:t xml:space="preserve">What will I </w:t>
            </w:r>
            <w:r w:rsidRPr="002D7B96">
              <w:rPr>
                <w:b/>
                <w:i/>
                <w:lang w:eastAsia="en-AU"/>
              </w:rPr>
              <w:t>stop</w:t>
            </w:r>
            <w:r>
              <w:rPr>
                <w:b/>
                <w:i/>
                <w:lang w:eastAsia="en-AU"/>
              </w:rPr>
              <w:t>/</w:t>
            </w:r>
            <w:r w:rsidRPr="002D7B96">
              <w:rPr>
                <w:b/>
                <w:i/>
                <w:lang w:eastAsia="en-AU"/>
              </w:rPr>
              <w:t>improve</w:t>
            </w:r>
            <w:r>
              <w:rPr>
                <w:b/>
                <w:i/>
                <w:lang w:eastAsia="en-AU"/>
              </w:rPr>
              <w:t xml:space="preserve">? </w:t>
            </w:r>
            <w:r>
              <w:rPr>
                <w:lang w:eastAsia="en-AU"/>
              </w:rPr>
              <w:t>How will I know?</w:t>
            </w:r>
          </w:p>
          <w:p w:rsidRPr="00C35B51" w:rsidR="005D7986" w:rsidP="00AD3B32" w:rsidRDefault="005D7986" w14:paraId="20C7B21F" w14:textId="77777777">
            <w:pPr>
              <w:pStyle w:val="SPtabletext"/>
              <w:rPr>
                <w:lang w:eastAsia="en-AU"/>
              </w:rPr>
            </w:pPr>
            <w:r w:rsidRPr="00C35B51">
              <w:rPr>
                <w:i/>
                <w:lang w:eastAsia="en-AU"/>
              </w:rPr>
              <w:t>(Priority order with timeframes)</w:t>
            </w:r>
          </w:p>
        </w:tc>
      </w:tr>
      <w:tr w:rsidR="005D7986" w:rsidTr="00AD3B32" w14:paraId="37A80814" w14:textId="77777777">
        <w:trPr>
          <w:trHeight w:val="1644"/>
        </w:trPr>
        <w:tc>
          <w:tcPr>
            <w:tcW w:w="4693" w:type="dxa"/>
            <w:tcBorders>
              <w:top w:val="single" w:color="E8E8E6" w:sz="4" w:space="0"/>
              <w:left w:val="single" w:color="E8E8E6" w:sz="4" w:space="0"/>
              <w:bottom w:val="single" w:color="E8E8E6" w:sz="4" w:space="0"/>
              <w:right w:val="single" w:color="E8E8E6" w:sz="4" w:space="0"/>
            </w:tcBorders>
          </w:tcPr>
          <w:p w:rsidR="005D7986" w:rsidP="00AD3B32" w:rsidRDefault="005D7986" w14:paraId="7DFCCFD8" w14:textId="77777777">
            <w:pPr>
              <w:pStyle w:val="SPbodytext"/>
              <w:rPr>
                <w:lang w:val="en-AU" w:eastAsia="en-AU"/>
              </w:rPr>
            </w:pPr>
          </w:p>
        </w:tc>
        <w:tc>
          <w:tcPr>
            <w:tcW w:w="4693" w:type="dxa"/>
            <w:tcBorders>
              <w:top w:val="single" w:color="E8E8E6" w:sz="4" w:space="0"/>
              <w:left w:val="single" w:color="E8E8E6" w:sz="4" w:space="0"/>
              <w:bottom w:val="single" w:color="E8E8E6" w:sz="4" w:space="0"/>
              <w:right w:val="single" w:color="E8E8E6" w:sz="4" w:space="0"/>
            </w:tcBorders>
          </w:tcPr>
          <w:p w:rsidR="005D7986" w:rsidP="00AD3B32" w:rsidRDefault="005D7986" w14:paraId="66BE9005" w14:textId="77777777">
            <w:pPr>
              <w:pStyle w:val="SPbodytext"/>
              <w:rPr>
                <w:lang w:val="en-AU" w:eastAsia="en-AU"/>
              </w:rPr>
            </w:pPr>
          </w:p>
        </w:tc>
      </w:tr>
      <w:tr w:rsidR="005D7986" w:rsidTr="00AD3B32" w14:paraId="4B7F3E34" w14:textId="77777777">
        <w:trPr>
          <w:trHeight w:val="1644"/>
        </w:trPr>
        <w:tc>
          <w:tcPr>
            <w:tcW w:w="4693" w:type="dxa"/>
            <w:tcBorders>
              <w:top w:val="single" w:color="E8E8E6" w:sz="4" w:space="0"/>
              <w:left w:val="single" w:color="E8E8E6" w:sz="4" w:space="0"/>
              <w:bottom w:val="single" w:color="E8E8E6" w:sz="4" w:space="0"/>
              <w:right w:val="single" w:color="E8E8E6" w:sz="4" w:space="0"/>
            </w:tcBorders>
          </w:tcPr>
          <w:p w:rsidR="005D7986" w:rsidP="00AD3B32" w:rsidRDefault="005D7986" w14:paraId="444AAF32" w14:textId="77777777">
            <w:pPr>
              <w:pStyle w:val="SPbodytext"/>
              <w:rPr>
                <w:lang w:val="en-AU" w:eastAsia="en-AU"/>
              </w:rPr>
            </w:pPr>
          </w:p>
        </w:tc>
        <w:tc>
          <w:tcPr>
            <w:tcW w:w="4693" w:type="dxa"/>
            <w:tcBorders>
              <w:top w:val="single" w:color="E8E8E6" w:sz="4" w:space="0"/>
              <w:left w:val="single" w:color="E8E8E6" w:sz="4" w:space="0"/>
              <w:bottom w:val="single" w:color="E8E8E6" w:sz="4" w:space="0"/>
              <w:right w:val="single" w:color="E8E8E6" w:sz="4" w:space="0"/>
            </w:tcBorders>
          </w:tcPr>
          <w:p w:rsidR="005D7986" w:rsidP="00AD3B32" w:rsidRDefault="005D7986" w14:paraId="002FF965" w14:textId="77777777">
            <w:pPr>
              <w:pStyle w:val="SPbodytext"/>
              <w:rPr>
                <w:lang w:val="en-AU" w:eastAsia="en-AU"/>
              </w:rPr>
            </w:pPr>
          </w:p>
        </w:tc>
      </w:tr>
      <w:tr w:rsidR="005D7986" w:rsidTr="00AD3B32" w14:paraId="0269FF89" w14:textId="77777777">
        <w:trPr>
          <w:trHeight w:val="1644"/>
        </w:trPr>
        <w:tc>
          <w:tcPr>
            <w:tcW w:w="4693" w:type="dxa"/>
            <w:tcBorders>
              <w:top w:val="single" w:color="E8E8E6" w:sz="4" w:space="0"/>
              <w:left w:val="single" w:color="E8E8E6" w:sz="4" w:space="0"/>
              <w:bottom w:val="single" w:color="E8E8E6" w:sz="4" w:space="0"/>
              <w:right w:val="single" w:color="E8E8E6" w:sz="4" w:space="0"/>
            </w:tcBorders>
          </w:tcPr>
          <w:p w:rsidR="005D7986" w:rsidP="00AD3B32" w:rsidRDefault="005D7986" w14:paraId="6B8238AA" w14:textId="77777777">
            <w:pPr>
              <w:pStyle w:val="SPbodytext"/>
              <w:rPr>
                <w:lang w:val="en-AU" w:eastAsia="en-AU"/>
              </w:rPr>
            </w:pPr>
          </w:p>
        </w:tc>
        <w:tc>
          <w:tcPr>
            <w:tcW w:w="4693" w:type="dxa"/>
            <w:tcBorders>
              <w:top w:val="single" w:color="E8E8E6" w:sz="4" w:space="0"/>
              <w:left w:val="single" w:color="E8E8E6" w:sz="4" w:space="0"/>
              <w:bottom w:val="single" w:color="E8E8E6" w:sz="4" w:space="0"/>
              <w:right w:val="single" w:color="E8E8E6" w:sz="4" w:space="0"/>
            </w:tcBorders>
          </w:tcPr>
          <w:p w:rsidR="005D7986" w:rsidP="00AD3B32" w:rsidRDefault="005D7986" w14:paraId="7DC4CFEF" w14:textId="77777777">
            <w:pPr>
              <w:pStyle w:val="SPbodytext"/>
              <w:rPr>
                <w:lang w:val="en-AU" w:eastAsia="en-AU"/>
              </w:rPr>
            </w:pPr>
          </w:p>
        </w:tc>
      </w:tr>
      <w:tr w:rsidR="005D7986" w:rsidTr="00AD3B32" w14:paraId="038D7C78" w14:textId="77777777">
        <w:trPr>
          <w:trHeight w:val="1644"/>
        </w:trPr>
        <w:tc>
          <w:tcPr>
            <w:tcW w:w="4693" w:type="dxa"/>
            <w:tcBorders>
              <w:top w:val="single" w:color="E8E8E6" w:sz="4" w:space="0"/>
              <w:left w:val="single" w:color="E8E8E6" w:sz="4" w:space="0"/>
              <w:bottom w:val="single" w:color="E8E8E6" w:sz="4" w:space="0"/>
              <w:right w:val="single" w:color="E8E8E6" w:sz="4" w:space="0"/>
            </w:tcBorders>
          </w:tcPr>
          <w:p w:rsidR="005D7986" w:rsidP="00AD3B32" w:rsidRDefault="005D7986" w14:paraId="377CDA0D" w14:textId="77777777">
            <w:pPr>
              <w:pStyle w:val="SPbodytext"/>
              <w:rPr>
                <w:lang w:val="en-AU" w:eastAsia="en-AU"/>
              </w:rPr>
            </w:pPr>
          </w:p>
        </w:tc>
        <w:tc>
          <w:tcPr>
            <w:tcW w:w="4693" w:type="dxa"/>
            <w:tcBorders>
              <w:top w:val="single" w:color="E8E8E6" w:sz="4" w:space="0"/>
              <w:left w:val="single" w:color="E8E8E6" w:sz="4" w:space="0"/>
              <w:bottom w:val="single" w:color="E8E8E6" w:sz="4" w:space="0"/>
              <w:right w:val="single" w:color="E8E8E6" w:sz="4" w:space="0"/>
            </w:tcBorders>
          </w:tcPr>
          <w:p w:rsidR="005D7986" w:rsidP="00AD3B32" w:rsidRDefault="005D7986" w14:paraId="4BC5EFCE" w14:textId="77777777">
            <w:pPr>
              <w:pStyle w:val="SPbodytext"/>
              <w:rPr>
                <w:lang w:val="en-AU" w:eastAsia="en-AU"/>
              </w:rPr>
            </w:pPr>
          </w:p>
        </w:tc>
      </w:tr>
    </w:tbl>
    <w:p w:rsidR="005D7986" w:rsidP="005D7986" w:rsidRDefault="005D7986" w14:paraId="65ECB7C5" w14:textId="77777777">
      <w:pPr>
        <w:pStyle w:val="SPbodytext"/>
        <w:rPr>
          <w:lang w:val="en-AU" w:eastAsia="en-AU"/>
        </w:rPr>
      </w:pPr>
      <w:r>
        <w:rPr>
          <w:lang w:val="en-AU" w:eastAsia="en-AU"/>
        </w:rPr>
        <w:t>Who might I talk to for support or assistance?</w:t>
      </w:r>
    </w:p>
    <w:tbl>
      <w:tblPr>
        <w:tblStyle w:val="TableGrid"/>
        <w:tblW w:w="0" w:type="auto"/>
        <w:tblLook w:val="04A0" w:firstRow="1" w:lastRow="0" w:firstColumn="1" w:lastColumn="0" w:noHBand="0" w:noVBand="1"/>
      </w:tblPr>
      <w:tblGrid>
        <w:gridCol w:w="9386"/>
      </w:tblGrid>
      <w:tr w:rsidR="005D7986" w:rsidTr="00AD3B32" w14:paraId="1B2384D2" w14:textId="77777777">
        <w:trPr>
          <w:trHeight w:val="1984"/>
        </w:trPr>
        <w:tc>
          <w:tcPr>
            <w:tcW w:w="9386" w:type="dxa"/>
            <w:tcBorders>
              <w:top w:val="single" w:color="E8E8E6" w:sz="8" w:space="0"/>
              <w:left w:val="single" w:color="E8E8E6" w:sz="8" w:space="0"/>
              <w:bottom w:val="single" w:color="E8E8E6" w:sz="8" w:space="0"/>
              <w:right w:val="single" w:color="E8E8E6" w:sz="8" w:space="0"/>
            </w:tcBorders>
          </w:tcPr>
          <w:p w:rsidR="005D7986" w:rsidP="00AD3B32" w:rsidRDefault="005D7986" w14:paraId="4552F8E7" w14:textId="77777777">
            <w:pPr>
              <w:pStyle w:val="SPbodytext"/>
              <w:rPr>
                <w:lang w:val="en-AU" w:eastAsia="en-AU"/>
              </w:rPr>
            </w:pPr>
          </w:p>
        </w:tc>
      </w:tr>
    </w:tbl>
    <w:p w:rsidR="005D7986" w:rsidP="005D7986" w:rsidRDefault="005D7986" w14:paraId="3CAB2A08" w14:textId="77777777">
      <w:pPr>
        <w:pStyle w:val="SPbodytext"/>
        <w:rPr>
          <w:lang w:val="en-AU" w:eastAsia="en-AU"/>
        </w:rPr>
      </w:pPr>
      <w:r>
        <w:rPr>
          <w:lang w:val="en-AU" w:eastAsia="en-AU"/>
        </w:rPr>
        <w:t>What do I want to find out more about?</w:t>
      </w:r>
    </w:p>
    <w:tbl>
      <w:tblPr>
        <w:tblStyle w:val="TableGrid"/>
        <w:tblW w:w="0" w:type="auto"/>
        <w:tblLook w:val="04A0" w:firstRow="1" w:lastRow="0" w:firstColumn="1" w:lastColumn="0" w:noHBand="0" w:noVBand="1"/>
      </w:tblPr>
      <w:tblGrid>
        <w:gridCol w:w="9396"/>
      </w:tblGrid>
      <w:tr w:rsidR="005D7986" w:rsidTr="00AD3B32" w14:paraId="598EDCC9" w14:textId="77777777">
        <w:trPr>
          <w:trHeight w:val="2098"/>
        </w:trPr>
        <w:tc>
          <w:tcPr>
            <w:tcW w:w="9396" w:type="dxa"/>
            <w:tcBorders>
              <w:top w:val="single" w:color="E8E8E6" w:sz="8" w:space="0"/>
              <w:left w:val="single" w:color="E8E8E6" w:sz="8" w:space="0"/>
              <w:bottom w:val="single" w:color="E8E8E6" w:sz="8" w:space="0"/>
              <w:right w:val="single" w:color="E8E8E6" w:sz="8" w:space="0"/>
            </w:tcBorders>
          </w:tcPr>
          <w:p w:rsidR="005D7986" w:rsidP="00AD3B32" w:rsidRDefault="005D7986" w14:paraId="0D784229" w14:textId="77777777">
            <w:pPr>
              <w:pStyle w:val="SPbodytext"/>
              <w:rPr>
                <w:lang w:val="en-AU" w:eastAsia="en-AU"/>
              </w:rPr>
            </w:pPr>
          </w:p>
        </w:tc>
      </w:tr>
    </w:tbl>
    <w:bookmarkStart w:name="_Toc484513743" w:id="96"/>
    <w:bookmarkStart w:name="_Toc486266782" w:id="97"/>
    <w:bookmarkStart w:name="_Toc524438677" w:id="98"/>
    <w:bookmarkStart w:name="_Hlk485376126" w:id="99"/>
    <w:bookmarkStart w:name="_Toc430016171" w:id="100"/>
    <w:bookmarkStart w:name="_Toc430082264" w:id="101"/>
    <w:bookmarkStart w:name="_Toc430082262" w:id="102"/>
    <w:p w:rsidRPr="002B5322" w:rsidR="00C16AC7" w:rsidP="00C16AC7" w:rsidRDefault="00A7283D" w14:paraId="398FA13F" w14:textId="2B5C0F48">
      <w:pPr>
        <w:pStyle w:val="SPheading1"/>
        <w:rPr>
          <w:lang w:eastAsia="en-AU"/>
        </w:rPr>
      </w:pPr>
      <w:r>
        <w:rPr>
          <w:noProof/>
          <w:lang w:val="en-AU" w:eastAsia="en-AU"/>
        </w:rPr>
        <mc:AlternateContent>
          <mc:Choice Requires="wpg">
            <w:drawing>
              <wp:anchor distT="0" distB="0" distL="114300" distR="114300" simplePos="0" relativeHeight="251811328" behindDoc="0" locked="0" layoutInCell="1" allowOverlap="1" wp14:anchorId="31935774" wp14:editId="40CAA7FB">
                <wp:simplePos x="0" y="0"/>
                <wp:positionH relativeFrom="margin">
                  <wp:align>left</wp:align>
                </wp:positionH>
                <wp:positionV relativeFrom="paragraph">
                  <wp:posOffset>29845</wp:posOffset>
                </wp:positionV>
                <wp:extent cx="1150620" cy="1150620"/>
                <wp:effectExtent l="0" t="0" r="0" b="0"/>
                <wp:wrapSquare wrapText="bothSides"/>
                <wp:docPr id="253" name="Group 253"/>
                <wp:cNvGraphicFramePr/>
                <a:graphic xmlns:a="http://schemas.openxmlformats.org/drawingml/2006/main">
                  <a:graphicData uri="http://schemas.microsoft.com/office/word/2010/wordprocessingGroup">
                    <wpg:wgp>
                      <wpg:cNvGrpSpPr/>
                      <wpg:grpSpPr>
                        <a:xfrm flipH="1">
                          <a:off x="0" y="0"/>
                          <a:ext cx="1150620" cy="1150620"/>
                          <a:chOff x="0" y="0"/>
                          <a:chExt cx="1150620" cy="1150620"/>
                        </a:xfrm>
                      </wpg:grpSpPr>
                      <wps:wsp>
                        <wps:cNvPr id="254" name="Oval 254"/>
                        <wps:cNvSpPr/>
                        <wps:spPr>
                          <a:xfrm>
                            <a:off x="0" y="0"/>
                            <a:ext cx="1150620" cy="1150620"/>
                          </a:xfrm>
                          <a:prstGeom prst="ellipse">
                            <a:avLst/>
                          </a:prstGeom>
                          <a:solidFill>
                            <a:srgbClr val="DC2D2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Graphic 255" descr="Pencil"/>
                          <pic:cNvPicPr>
                            <a:picLocks noChangeAspect="1"/>
                          </pic:cNvPicPr>
                        </pic:nvPicPr>
                        <pic:blipFill>
                          <a:blip r:embed="rId76">
                            <a:extLst>
                              <a:ext uri="{96DAC541-7B7A-43D3-8B79-37D633B846F1}">
                                <asvg:svgBlip xmlns:asvg="http://schemas.microsoft.com/office/drawing/2016/SVG/main" r:embed="rId77"/>
                              </a:ext>
                            </a:extLst>
                          </a:blip>
                          <a:stretch>
                            <a:fillRect/>
                          </a:stretch>
                        </pic:blipFill>
                        <pic:spPr>
                          <a:xfrm>
                            <a:off x="144780" y="144780"/>
                            <a:ext cx="861060" cy="861060"/>
                          </a:xfrm>
                          <a:prstGeom prst="rect">
                            <a:avLst/>
                          </a:prstGeom>
                        </pic:spPr>
                      </pic:pic>
                    </wpg:wgp>
                  </a:graphicData>
                </a:graphic>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group id="Group 253" style="position:absolute;margin-left:0;margin-top:2.35pt;width:90.6pt;height:90.6pt;flip:x;z-index:251811328;mso-position-horizontal:left;mso-position-horizontal-relative:margin" coordsize="11506,11506" o:spid="_x0000_s1026" w14:anchorId="4BE4D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">
                <v:oval id="Oval 254" style="position:absolute;width:11506;height:11506;visibility:visible;mso-wrap-style:square;v-text-anchor:middle" o:spid="_x0000_s1027" fillcolor="#dc2d27"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55" style="position:absolute;left:1447;top:1447;width:8611;height:8611;visibility:visible;mso-wrap-style:square" alt="Penci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">
                  <v:imagedata o:title="Pencil" r:id="rId78"/>
                  <v:path arrowok="t"/>
                </v:shape>
                <w10:wrap type="square" anchorx="margin"/>
              </v:group>
            </w:pict>
          </mc:Fallback>
        </mc:AlternateContent>
      </w:r>
      <w:r w:rsidR="00C16AC7">
        <w:rPr>
          <w:lang w:eastAsia="en-AU"/>
        </w:rPr>
        <w:t>Notes and Ideas</w:t>
      </w:r>
      <w:bookmarkEnd w:id="96"/>
      <w:bookmarkEnd w:id="97"/>
      <w:bookmarkEnd w:id="98"/>
    </w:p>
    <w:p w:rsidRPr="002B5322" w:rsidR="00C16AC7" w:rsidP="00C16AC7" w:rsidRDefault="00C16AC7" w14:paraId="5629B930" w14:textId="77777777">
      <w:pPr>
        <w:pStyle w:val="SPlinedparagraph"/>
        <w:rPr>
          <w:lang w:val="en-AU" w:eastAsia="en-AU"/>
        </w:rPr>
      </w:pPr>
    </w:p>
    <w:p w:rsidRPr="002B5322" w:rsidR="00C16AC7" w:rsidP="00C16AC7" w:rsidRDefault="00C16AC7" w14:paraId="19B25556" w14:textId="77777777">
      <w:pPr>
        <w:pStyle w:val="SPlinedparagraph"/>
        <w:rPr>
          <w:lang w:val="en-AU" w:eastAsia="en-AU"/>
        </w:rPr>
      </w:pPr>
    </w:p>
    <w:p w:rsidRPr="002B5322" w:rsidR="00C16AC7" w:rsidP="00C16AC7" w:rsidRDefault="00C16AC7" w14:paraId="6980711F" w14:textId="77777777">
      <w:pPr>
        <w:pStyle w:val="SPlinedparagraph"/>
        <w:rPr>
          <w:lang w:val="en-AU" w:eastAsia="en-AU"/>
        </w:rPr>
      </w:pPr>
    </w:p>
    <w:p w:rsidRPr="002B5322" w:rsidR="00C16AC7" w:rsidP="00C16AC7" w:rsidRDefault="00C16AC7" w14:paraId="7F80AAE5" w14:textId="77777777">
      <w:pPr>
        <w:pStyle w:val="SPlinedparagraph"/>
        <w:rPr>
          <w:lang w:val="en-AU" w:eastAsia="en-AU"/>
        </w:rPr>
      </w:pPr>
    </w:p>
    <w:p w:rsidRPr="002B5322" w:rsidR="00C16AC7" w:rsidP="00C16AC7" w:rsidRDefault="00C16AC7" w14:paraId="0628FDF8" w14:textId="77777777">
      <w:pPr>
        <w:pStyle w:val="SPlinedparagraph"/>
        <w:rPr>
          <w:lang w:val="en-AU" w:eastAsia="en-AU"/>
        </w:rPr>
      </w:pPr>
    </w:p>
    <w:p w:rsidRPr="002B5322" w:rsidR="00C16AC7" w:rsidP="00C16AC7" w:rsidRDefault="00C16AC7" w14:paraId="6DA3C06C" w14:textId="77777777">
      <w:pPr>
        <w:pStyle w:val="SPlinedparagraph"/>
        <w:rPr>
          <w:lang w:val="en-AU" w:eastAsia="en-AU"/>
        </w:rPr>
      </w:pPr>
    </w:p>
    <w:p w:rsidRPr="002B5322" w:rsidR="00C16AC7" w:rsidP="00C16AC7" w:rsidRDefault="00C16AC7" w14:paraId="3E19EB51" w14:textId="77777777">
      <w:pPr>
        <w:pStyle w:val="SPlinedparagraph"/>
        <w:rPr>
          <w:lang w:val="en-AU" w:eastAsia="en-AU"/>
        </w:rPr>
      </w:pPr>
    </w:p>
    <w:p w:rsidRPr="002B5322" w:rsidR="00C16AC7" w:rsidP="00C16AC7" w:rsidRDefault="00C16AC7" w14:paraId="0365547A" w14:textId="77777777">
      <w:pPr>
        <w:pStyle w:val="SPlinedparagraph"/>
        <w:rPr>
          <w:lang w:val="en-AU" w:eastAsia="en-AU"/>
        </w:rPr>
      </w:pPr>
    </w:p>
    <w:p w:rsidRPr="002B5322" w:rsidR="00C16AC7" w:rsidP="00C16AC7" w:rsidRDefault="00C16AC7" w14:paraId="61667BD3" w14:textId="77777777">
      <w:pPr>
        <w:pStyle w:val="SPlinedparagraph"/>
        <w:rPr>
          <w:lang w:val="en-AU" w:eastAsia="en-AU"/>
        </w:rPr>
      </w:pPr>
    </w:p>
    <w:p w:rsidRPr="002B5322" w:rsidR="00C16AC7" w:rsidP="00C16AC7" w:rsidRDefault="00C16AC7" w14:paraId="33A92DA3" w14:textId="77777777">
      <w:pPr>
        <w:pStyle w:val="SPlinedparagraph"/>
        <w:rPr>
          <w:lang w:val="en-AU" w:eastAsia="en-AU"/>
        </w:rPr>
      </w:pPr>
    </w:p>
    <w:p w:rsidRPr="002B5322" w:rsidR="00C16AC7" w:rsidP="00C16AC7" w:rsidRDefault="00C16AC7" w14:paraId="7C4893D6" w14:textId="77777777">
      <w:pPr>
        <w:pStyle w:val="SPlinedparagraph"/>
        <w:rPr>
          <w:lang w:val="en-AU" w:eastAsia="en-AU"/>
        </w:rPr>
      </w:pPr>
    </w:p>
    <w:p w:rsidRPr="002B5322" w:rsidR="00C16AC7" w:rsidP="00C16AC7" w:rsidRDefault="00C16AC7" w14:paraId="075C7FD7" w14:textId="77777777">
      <w:pPr>
        <w:pStyle w:val="SPlinedparagraph"/>
        <w:rPr>
          <w:lang w:val="en-AU" w:eastAsia="en-AU"/>
        </w:rPr>
      </w:pPr>
    </w:p>
    <w:p w:rsidRPr="002B5322" w:rsidR="00C16AC7" w:rsidP="00C16AC7" w:rsidRDefault="00C16AC7" w14:paraId="02A121C4" w14:textId="77777777">
      <w:pPr>
        <w:pStyle w:val="SPbodytext"/>
        <w:rPr>
          <w:rFonts w:ascii="Open Sans SemiBold" w:hAnsi="Open Sans SemiBold"/>
          <w:sz w:val="36"/>
          <w:szCs w:val="40"/>
          <w:lang w:val="en-AU"/>
        </w:rPr>
      </w:pPr>
      <w:r w:rsidRPr="002B5322">
        <w:rPr>
          <w:lang w:val="en-AU"/>
        </w:rPr>
        <w:br w:type="page"/>
      </w:r>
    </w:p>
    <w:p w:rsidRPr="002B5322" w:rsidR="00C16AC7" w:rsidP="00C16AC7" w:rsidRDefault="00A7283D" w14:paraId="7A991AB1" w14:textId="40B22F74">
      <w:pPr>
        <w:pStyle w:val="SPlinedparagraph"/>
        <w:rPr>
          <w:lang w:val="en-AU" w:eastAsia="en-AU"/>
        </w:rPr>
      </w:pPr>
      <w:r>
        <w:rPr>
          <w:noProof/>
          <w:lang w:val="en-AU" w:eastAsia="en-AU"/>
        </w:rPr>
        <mc:AlternateContent>
          <mc:Choice Requires="wpg">
            <w:drawing>
              <wp:anchor distT="0" distB="0" distL="114300" distR="114300" simplePos="0" relativeHeight="251812352" behindDoc="0" locked="0" layoutInCell="1" allowOverlap="1" wp14:anchorId="0ED3574D" wp14:editId="5A60BD93">
                <wp:simplePos x="0" y="0"/>
                <wp:positionH relativeFrom="margin">
                  <wp:align>right</wp:align>
                </wp:positionH>
                <wp:positionV relativeFrom="paragraph">
                  <wp:posOffset>0</wp:posOffset>
                </wp:positionV>
                <wp:extent cx="1150620" cy="1150620"/>
                <wp:effectExtent l="0" t="0" r="0" b="0"/>
                <wp:wrapSquare wrapText="bothSides"/>
                <wp:docPr id="257" name="Group 257"/>
                <wp:cNvGraphicFramePr/>
                <a:graphic xmlns:a="http://schemas.openxmlformats.org/drawingml/2006/main">
                  <a:graphicData uri="http://schemas.microsoft.com/office/word/2010/wordprocessingGroup">
                    <wpg:wgp>
                      <wpg:cNvGrpSpPr/>
                      <wpg:grpSpPr>
                        <a:xfrm>
                          <a:off x="0" y="0"/>
                          <a:ext cx="1150620" cy="1150620"/>
                          <a:chOff x="0" y="0"/>
                          <a:chExt cx="1150620" cy="1150620"/>
                        </a:xfrm>
                      </wpg:grpSpPr>
                      <wps:wsp>
                        <wps:cNvPr id="258" name="Oval 258"/>
                        <wps:cNvSpPr/>
                        <wps:spPr>
                          <a:xfrm>
                            <a:off x="0" y="0"/>
                            <a:ext cx="1150620" cy="1150620"/>
                          </a:xfrm>
                          <a:prstGeom prst="ellipse">
                            <a:avLst/>
                          </a:prstGeom>
                          <a:solidFill>
                            <a:srgbClr val="DC2D2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9" name="Graphic 259" descr="Pencil"/>
                          <pic:cNvPicPr>
                            <a:picLocks noChangeAspect="1"/>
                          </pic:cNvPicPr>
                        </pic:nvPicPr>
                        <pic:blipFill>
                          <a:blip r:embed="rId76">
                            <a:extLst>
                              <a:ext uri="{96DAC541-7B7A-43D3-8B79-37D633B846F1}">
                                <asvg:svgBlip xmlns:asvg="http://schemas.microsoft.com/office/drawing/2016/SVG/main" r:embed="rId77"/>
                              </a:ext>
                            </a:extLst>
                          </a:blip>
                          <a:stretch>
                            <a:fillRect/>
                          </a:stretch>
                        </pic:blipFill>
                        <pic:spPr>
                          <a:xfrm>
                            <a:off x="144780" y="144780"/>
                            <a:ext cx="861060" cy="861060"/>
                          </a:xfrm>
                          <a:prstGeom prst="rect">
                            <a:avLst/>
                          </a:prstGeom>
                        </pic:spPr>
                      </pic:pic>
                    </wpg:wgp>
                  </a:graphicData>
                </a:graphic>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group id="Group 257" style="position:absolute;margin-left:39.4pt;margin-top:0;width:90.6pt;height:90.6pt;z-index:251812352;mso-position-horizontal:right;mso-position-horizontal-relative:margin" coordsize="11506,11506" o:spid="_x0000_s1026" w14:anchorId="029CA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">
                <v:oval id="Oval 258" style="position:absolute;width:11506;height:11506;visibility:visible;mso-wrap-style:square;v-text-anchor:middle" o:spid="_x0000_s1027" fillcolor="#dc2d27"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"/>
                <v:shape id="Graphic 259" style="position:absolute;left:1447;top:1447;width:8611;height:8611;visibility:visible;mso-wrap-style:square" alt="Penci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">
                  <v:imagedata o:title="Pencil" r:id="rId78"/>
                  <v:path arrowok="t"/>
                </v:shape>
                <w10:wrap type="square" anchorx="margin"/>
              </v:group>
            </w:pict>
          </mc:Fallback>
        </mc:AlternateContent>
      </w:r>
    </w:p>
    <w:p w:rsidRPr="002B5322" w:rsidR="00C16AC7" w:rsidP="00C16AC7" w:rsidRDefault="00C16AC7" w14:paraId="5EA1E4DF" w14:textId="77777777">
      <w:pPr>
        <w:pStyle w:val="SPlinedparagraph"/>
        <w:rPr>
          <w:lang w:val="en-AU" w:eastAsia="en-AU"/>
        </w:rPr>
      </w:pPr>
    </w:p>
    <w:p w:rsidRPr="002B5322" w:rsidR="00C16AC7" w:rsidP="00C16AC7" w:rsidRDefault="00C16AC7" w14:paraId="03D6376D" w14:textId="77777777">
      <w:pPr>
        <w:pStyle w:val="SPlinedparagraph"/>
        <w:rPr>
          <w:lang w:val="en-AU" w:eastAsia="en-AU"/>
        </w:rPr>
      </w:pPr>
    </w:p>
    <w:p w:rsidRPr="002B5322" w:rsidR="00C16AC7" w:rsidP="00C16AC7" w:rsidRDefault="00C16AC7" w14:paraId="4C19001A" w14:textId="77777777">
      <w:pPr>
        <w:pStyle w:val="SPlinedparagraph"/>
        <w:rPr>
          <w:lang w:val="en-AU" w:eastAsia="en-AU"/>
        </w:rPr>
      </w:pPr>
    </w:p>
    <w:p w:rsidRPr="002B5322" w:rsidR="00C16AC7" w:rsidP="00C16AC7" w:rsidRDefault="00C16AC7" w14:paraId="7625C56D" w14:textId="77777777">
      <w:pPr>
        <w:pStyle w:val="SPlinedparagraph"/>
        <w:rPr>
          <w:lang w:val="en-AU" w:eastAsia="en-AU"/>
        </w:rPr>
      </w:pPr>
    </w:p>
    <w:p w:rsidRPr="002B5322" w:rsidR="00C16AC7" w:rsidP="00C16AC7" w:rsidRDefault="00C16AC7" w14:paraId="2213DA97" w14:textId="77777777">
      <w:pPr>
        <w:pStyle w:val="SPlinedparagraph"/>
        <w:rPr>
          <w:lang w:val="en-AU" w:eastAsia="en-AU"/>
        </w:rPr>
      </w:pPr>
    </w:p>
    <w:p w:rsidRPr="002B5322" w:rsidR="00C16AC7" w:rsidP="00C16AC7" w:rsidRDefault="00C16AC7" w14:paraId="6EB58D39" w14:textId="77777777">
      <w:pPr>
        <w:pStyle w:val="SPlinedparagraph"/>
        <w:rPr>
          <w:lang w:val="en-AU" w:eastAsia="en-AU"/>
        </w:rPr>
      </w:pPr>
    </w:p>
    <w:p w:rsidRPr="002B5322" w:rsidR="00C16AC7" w:rsidP="00C16AC7" w:rsidRDefault="00C16AC7" w14:paraId="45F7B0A7" w14:textId="77777777">
      <w:pPr>
        <w:pStyle w:val="SPlinedparagraph"/>
        <w:rPr>
          <w:lang w:val="en-AU" w:eastAsia="en-AU"/>
        </w:rPr>
      </w:pPr>
    </w:p>
    <w:p w:rsidRPr="002B5322" w:rsidR="00C16AC7" w:rsidP="00C16AC7" w:rsidRDefault="00C16AC7" w14:paraId="4A40D4B4" w14:textId="77777777">
      <w:pPr>
        <w:pStyle w:val="SPlinedparagraph"/>
        <w:rPr>
          <w:lang w:val="en-AU" w:eastAsia="en-AU"/>
        </w:rPr>
      </w:pPr>
    </w:p>
    <w:p w:rsidRPr="002B5322" w:rsidR="00C16AC7" w:rsidP="00C16AC7" w:rsidRDefault="00C16AC7" w14:paraId="342CD5A8" w14:textId="77777777">
      <w:pPr>
        <w:pStyle w:val="SPlinedparagraph"/>
        <w:rPr>
          <w:lang w:val="en-AU" w:eastAsia="en-AU"/>
        </w:rPr>
      </w:pPr>
    </w:p>
    <w:p w:rsidRPr="002B5322" w:rsidR="00C16AC7" w:rsidP="00C16AC7" w:rsidRDefault="00C16AC7" w14:paraId="370D66D2" w14:textId="77777777">
      <w:pPr>
        <w:pStyle w:val="SPlinedparagraph"/>
        <w:rPr>
          <w:lang w:val="en-AU" w:eastAsia="en-AU"/>
        </w:rPr>
      </w:pPr>
    </w:p>
    <w:p w:rsidRPr="002B5322" w:rsidR="00C16AC7" w:rsidP="00C16AC7" w:rsidRDefault="00C16AC7" w14:paraId="182E697F" w14:textId="77777777">
      <w:pPr>
        <w:pStyle w:val="SPlinedparagraph"/>
        <w:rPr>
          <w:lang w:val="en-AU" w:eastAsia="en-AU"/>
        </w:rPr>
      </w:pPr>
    </w:p>
    <w:p w:rsidRPr="002B5322" w:rsidR="00C16AC7" w:rsidP="00C16AC7" w:rsidRDefault="00C16AC7" w14:paraId="4791F37F" w14:textId="77777777">
      <w:pPr>
        <w:pStyle w:val="SPlinedparagraph"/>
        <w:rPr>
          <w:lang w:val="en-AU" w:eastAsia="en-AU"/>
        </w:rPr>
      </w:pPr>
    </w:p>
    <w:p w:rsidRPr="002B5322" w:rsidR="00C16AC7" w:rsidP="00C16AC7" w:rsidRDefault="00C16AC7" w14:paraId="4537181E" w14:textId="77777777">
      <w:pPr>
        <w:rPr>
          <w:color w:val="000000" w:themeColor="text1"/>
          <w:szCs w:val="20"/>
          <w:lang w:eastAsia="en-AU"/>
        </w:rPr>
      </w:pPr>
    </w:p>
    <w:p w:rsidRPr="002B5322" w:rsidR="00C16AC7" w:rsidP="00C16AC7" w:rsidRDefault="00C16AC7" w14:paraId="6DA50D97" w14:textId="77777777">
      <w:pPr>
        <w:pStyle w:val="SPbodytext"/>
        <w:rPr>
          <w:lang w:val="en-AU" w:eastAsia="en-AU"/>
        </w:rPr>
      </w:pPr>
    </w:p>
    <w:p w:rsidRPr="002B5322" w:rsidR="00C16AC7" w:rsidP="00C16AC7" w:rsidRDefault="00C16AC7" w14:paraId="700739C3" w14:textId="77777777">
      <w:pPr>
        <w:rPr>
          <w:color w:val="000000" w:themeColor="text1"/>
          <w:szCs w:val="20"/>
          <w:lang w:eastAsia="en-AU"/>
        </w:rPr>
      </w:pPr>
      <w:r w:rsidRPr="002B5322">
        <w:rPr>
          <w:lang w:eastAsia="en-AU"/>
        </w:rPr>
        <w:br w:type="page"/>
      </w:r>
    </w:p>
    <w:p w:rsidRPr="00537452" w:rsidR="00C16AC7" w:rsidP="00C16AC7" w:rsidRDefault="00A7283D" w14:paraId="603FDADC" w14:textId="72C41E0F">
      <w:pPr>
        <w:pStyle w:val="SPlinedparagraph"/>
      </w:pPr>
      <w:r>
        <w:rPr>
          <w:noProof/>
          <w:lang w:val="en-AU" w:eastAsia="en-AU"/>
        </w:rPr>
        <mc:AlternateContent>
          <mc:Choice Requires="wpg">
            <w:drawing>
              <wp:anchor distT="0" distB="0" distL="114300" distR="114300" simplePos="0" relativeHeight="251813376" behindDoc="0" locked="0" layoutInCell="1" allowOverlap="1" wp14:anchorId="17B44887" wp14:editId="2A04395B">
                <wp:simplePos x="0" y="0"/>
                <wp:positionH relativeFrom="margin">
                  <wp:align>left</wp:align>
                </wp:positionH>
                <wp:positionV relativeFrom="paragraph">
                  <wp:posOffset>45085</wp:posOffset>
                </wp:positionV>
                <wp:extent cx="1150620" cy="1150620"/>
                <wp:effectExtent l="0" t="0" r="0" b="0"/>
                <wp:wrapSquare wrapText="bothSides"/>
                <wp:docPr id="262" name="Group 262"/>
                <wp:cNvGraphicFramePr/>
                <a:graphic xmlns:a="http://schemas.openxmlformats.org/drawingml/2006/main">
                  <a:graphicData uri="http://schemas.microsoft.com/office/word/2010/wordprocessingGroup">
                    <wpg:wgp>
                      <wpg:cNvGrpSpPr/>
                      <wpg:grpSpPr>
                        <a:xfrm flipH="1">
                          <a:off x="0" y="0"/>
                          <a:ext cx="1150620" cy="1150620"/>
                          <a:chOff x="0" y="0"/>
                          <a:chExt cx="1150620" cy="1150620"/>
                        </a:xfrm>
                      </wpg:grpSpPr>
                      <wps:wsp>
                        <wps:cNvPr id="263" name="Oval 263"/>
                        <wps:cNvSpPr/>
                        <wps:spPr>
                          <a:xfrm>
                            <a:off x="0" y="0"/>
                            <a:ext cx="1150620" cy="1150620"/>
                          </a:xfrm>
                          <a:prstGeom prst="ellipse">
                            <a:avLst/>
                          </a:prstGeom>
                          <a:solidFill>
                            <a:srgbClr val="DC2D2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4" name="Graphic 264" descr="Pencil"/>
                          <pic:cNvPicPr>
                            <a:picLocks noChangeAspect="1"/>
                          </pic:cNvPicPr>
                        </pic:nvPicPr>
                        <pic:blipFill>
                          <a:blip r:embed="rId76">
                            <a:extLst>
                              <a:ext uri="{96DAC541-7B7A-43D3-8B79-37D633B846F1}">
                                <asvg:svgBlip xmlns:asvg="http://schemas.microsoft.com/office/drawing/2016/SVG/main" r:embed="rId77"/>
                              </a:ext>
                            </a:extLst>
                          </a:blip>
                          <a:stretch>
                            <a:fillRect/>
                          </a:stretch>
                        </pic:blipFill>
                        <pic:spPr>
                          <a:xfrm>
                            <a:off x="144780" y="144780"/>
                            <a:ext cx="861060" cy="861060"/>
                          </a:xfrm>
                          <a:prstGeom prst="rect">
                            <a:avLst/>
                          </a:prstGeom>
                        </pic:spPr>
                      </pic:pic>
                    </wpg:wgp>
                  </a:graphicData>
                </a:graphic>
              </wp:anchor>
            </w:drawing>
          </mc:Choice>
          <mc:Fallback xmlns:asvg="http://schemas.microsoft.com/office/drawing/2016/SVG/main" xmlns:a16="http://schemas.microsoft.com/office/drawing/2014/main" xmlns:a14="http://schemas.microsoft.com/office/drawing/2010/main" xmlns:pic="http://schemas.openxmlformats.org/drawingml/2006/picture" xmlns:dgm="http://schemas.openxmlformats.org/drawingml/2006/diagram" xmlns:ma14="http://schemas.microsoft.com/office/mac/drawingml/2011/main" xmlns:a="http://schemas.openxmlformats.org/drawingml/2006/main">
            <w:pict>
              <v:group id="Group 262" style="position:absolute;margin-left:0;margin-top:3.55pt;width:90.6pt;height:90.6pt;flip:x;z-index:251813376;mso-position-horizontal:left;mso-position-horizontal-relative:margin" coordsize="11506,11506" o:spid="_x0000_s1026" w14:anchorId="3A2F939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">
                <v:oval id="Oval 263" style="position:absolute;width:11506;height:11506;visibility:visible;mso-wrap-style:square;v-text-anchor:middle" o:spid="_x0000_s1027" fillcolor="#dc2d27"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"/>
                <v:shape id="Graphic 264" style="position:absolute;left:1447;top:1447;width:8611;height:8611;visibility:visible;mso-wrap-style:square" alt="Penci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">
                  <v:imagedata o:title="Pencil" r:id="rId78"/>
                  <v:path arrowok="t"/>
                </v:shape>
                <w10:wrap type="square" anchorx="margin"/>
              </v:group>
            </w:pict>
          </mc:Fallback>
        </mc:AlternateContent>
      </w:r>
    </w:p>
    <w:p w:rsidRPr="002B5322" w:rsidR="00C16AC7" w:rsidP="00C16AC7" w:rsidRDefault="00C16AC7" w14:paraId="0CBC0EDB" w14:textId="77777777">
      <w:pPr>
        <w:pStyle w:val="SPlinedparagraph"/>
        <w:rPr>
          <w:lang w:val="en-AU" w:eastAsia="en-AU"/>
        </w:rPr>
      </w:pPr>
    </w:p>
    <w:p w:rsidRPr="002B5322" w:rsidR="00C16AC7" w:rsidP="00C16AC7" w:rsidRDefault="00C16AC7" w14:paraId="25928E60" w14:textId="77777777">
      <w:pPr>
        <w:pStyle w:val="SPlinedparagraph"/>
        <w:rPr>
          <w:lang w:val="en-AU" w:eastAsia="en-AU"/>
        </w:rPr>
      </w:pPr>
    </w:p>
    <w:p w:rsidRPr="002B5322" w:rsidR="00C16AC7" w:rsidP="00C16AC7" w:rsidRDefault="00C16AC7" w14:paraId="026CAFCD" w14:textId="77777777">
      <w:pPr>
        <w:pStyle w:val="SPlinedparagraph"/>
        <w:rPr>
          <w:lang w:val="en-AU" w:eastAsia="en-AU"/>
        </w:rPr>
      </w:pPr>
    </w:p>
    <w:p w:rsidRPr="002B5322" w:rsidR="00C16AC7" w:rsidP="00C16AC7" w:rsidRDefault="00C16AC7" w14:paraId="1EA1046C" w14:textId="77777777">
      <w:pPr>
        <w:pStyle w:val="SPlinedparagraph"/>
        <w:rPr>
          <w:lang w:val="en-AU" w:eastAsia="en-AU"/>
        </w:rPr>
      </w:pPr>
    </w:p>
    <w:p w:rsidRPr="002B5322" w:rsidR="00C16AC7" w:rsidP="00C16AC7" w:rsidRDefault="00C16AC7" w14:paraId="22335883" w14:textId="77777777">
      <w:pPr>
        <w:pStyle w:val="SPlinedparagraph"/>
        <w:rPr>
          <w:lang w:val="en-AU" w:eastAsia="en-AU"/>
        </w:rPr>
      </w:pPr>
    </w:p>
    <w:p w:rsidRPr="002B5322" w:rsidR="00C16AC7" w:rsidP="00C16AC7" w:rsidRDefault="00C16AC7" w14:paraId="26D769B1" w14:textId="77777777">
      <w:pPr>
        <w:pStyle w:val="SPlinedparagraph"/>
        <w:rPr>
          <w:lang w:val="en-AU" w:eastAsia="en-AU"/>
        </w:rPr>
      </w:pPr>
    </w:p>
    <w:p w:rsidRPr="002B5322" w:rsidR="00C16AC7" w:rsidP="00C16AC7" w:rsidRDefault="00C16AC7" w14:paraId="30FE6572" w14:textId="77777777">
      <w:pPr>
        <w:pStyle w:val="SPlinedparagraph"/>
        <w:rPr>
          <w:lang w:val="en-AU" w:eastAsia="en-AU"/>
        </w:rPr>
      </w:pPr>
    </w:p>
    <w:p w:rsidR="00C16AC7" w:rsidP="00C16AC7" w:rsidRDefault="00C16AC7" w14:paraId="2A869E75" w14:textId="77777777">
      <w:pPr>
        <w:pStyle w:val="SPlinedparagraph"/>
        <w:rPr>
          <w:lang w:val="en-AU" w:eastAsia="en-AU"/>
        </w:rPr>
      </w:pPr>
    </w:p>
    <w:p w:rsidR="00C16AC7" w:rsidP="00C16AC7" w:rsidRDefault="00C16AC7" w14:paraId="0979B265" w14:textId="77777777">
      <w:pPr>
        <w:pStyle w:val="SPlinedparagraph"/>
        <w:rPr>
          <w:lang w:val="en-AU" w:eastAsia="en-AU"/>
        </w:rPr>
      </w:pPr>
    </w:p>
    <w:p w:rsidR="00C16AC7" w:rsidP="00C16AC7" w:rsidRDefault="00C16AC7" w14:paraId="1CBD6F89" w14:textId="77777777">
      <w:pPr>
        <w:pStyle w:val="SPlinedparagraph"/>
        <w:rPr>
          <w:lang w:val="en-AU" w:eastAsia="en-AU"/>
        </w:rPr>
      </w:pPr>
    </w:p>
    <w:p w:rsidR="00C16AC7" w:rsidP="00C16AC7" w:rsidRDefault="00C16AC7" w14:paraId="2A6CA001" w14:textId="77777777">
      <w:pPr>
        <w:pStyle w:val="SPlinedparagraph"/>
        <w:rPr>
          <w:lang w:val="en-AU" w:eastAsia="en-AU"/>
        </w:rPr>
      </w:pPr>
    </w:p>
    <w:p w:rsidR="00C16AC7" w:rsidP="00C16AC7" w:rsidRDefault="00C16AC7" w14:paraId="244319E9" w14:textId="77777777">
      <w:pPr>
        <w:pStyle w:val="SPlinedparagraph"/>
        <w:rPr>
          <w:lang w:val="en-AU" w:eastAsia="en-AU"/>
        </w:rPr>
      </w:pPr>
    </w:p>
    <w:p w:rsidR="00C16AC7" w:rsidP="00C16AC7" w:rsidRDefault="00C16AC7" w14:paraId="3D45C76D" w14:textId="77777777">
      <w:pPr>
        <w:pStyle w:val="SPlinedparagraph"/>
        <w:rPr>
          <w:lang w:val="en-AU" w:eastAsia="en-AU"/>
        </w:rPr>
      </w:pPr>
    </w:p>
    <w:p w:rsidR="00C16AC7" w:rsidP="00C16AC7" w:rsidRDefault="00C16AC7" w14:paraId="39007AE3" w14:textId="77777777">
      <w:pPr>
        <w:pStyle w:val="SPlinedparagraph"/>
        <w:rPr>
          <w:lang w:val="en-AU" w:eastAsia="en-AU"/>
        </w:rPr>
      </w:pPr>
    </w:p>
    <w:p w:rsidR="00C16AC7" w:rsidP="00C16AC7" w:rsidRDefault="00C16AC7" w14:paraId="62772B95" w14:textId="77777777">
      <w:pPr>
        <w:pStyle w:val="SPlinedparagraph"/>
        <w:rPr>
          <w:lang w:val="en-AU" w:eastAsia="en-AU"/>
        </w:rPr>
      </w:pPr>
    </w:p>
    <w:p w:rsidR="00C16AC7" w:rsidP="00C16AC7" w:rsidRDefault="00C16AC7" w14:paraId="10CFDA29" w14:textId="77777777">
      <w:pPr>
        <w:pStyle w:val="SPlinedparagraph"/>
        <w:rPr>
          <w:lang w:val="en-AU" w:eastAsia="en-AU"/>
        </w:rPr>
      </w:pPr>
    </w:p>
    <w:p w:rsidR="00C16AC7" w:rsidP="00C16AC7" w:rsidRDefault="00C16AC7" w14:paraId="10F10102" w14:textId="77777777">
      <w:pPr>
        <w:pStyle w:val="SPlinedparagraph"/>
        <w:rPr>
          <w:lang w:val="en-AU" w:eastAsia="en-AU"/>
        </w:rPr>
      </w:pPr>
    </w:p>
    <w:p w:rsidR="00C16AC7" w:rsidP="00C16AC7" w:rsidRDefault="00C16AC7" w14:paraId="08C0605A" w14:textId="77777777">
      <w:pPr>
        <w:pStyle w:val="SPlinedparagraph"/>
        <w:rPr>
          <w:lang w:val="en-AU" w:eastAsia="en-AU"/>
        </w:rPr>
      </w:pPr>
    </w:p>
    <w:p w:rsidR="00C16AC7" w:rsidP="00C16AC7" w:rsidRDefault="00C16AC7" w14:paraId="573D2021" w14:textId="77777777">
      <w:pPr>
        <w:pStyle w:val="SPlinedparagraph"/>
        <w:rPr>
          <w:lang w:val="en-AU" w:eastAsia="en-AU"/>
        </w:rPr>
      </w:pPr>
    </w:p>
    <w:p w:rsidR="00C16AC7" w:rsidP="00C16AC7" w:rsidRDefault="00C16AC7" w14:paraId="5F067E1C" w14:textId="77777777">
      <w:pPr>
        <w:pStyle w:val="SPlinedparagraph"/>
        <w:rPr>
          <w:lang w:val="en-AU" w:eastAsia="en-AU"/>
        </w:rPr>
      </w:pPr>
    </w:p>
    <w:p w:rsidR="00C16AC7" w:rsidP="00C16AC7" w:rsidRDefault="00C16AC7" w14:paraId="1720D623" w14:textId="77777777">
      <w:pPr>
        <w:pStyle w:val="SPlinedparagraph"/>
        <w:rPr>
          <w:lang w:val="en-AU" w:eastAsia="en-AU"/>
        </w:rPr>
      </w:pPr>
    </w:p>
    <w:p w:rsidRPr="002B5322" w:rsidR="00C16AC7" w:rsidP="00C16AC7" w:rsidRDefault="00C16AC7" w14:paraId="61C3A7A6" w14:textId="77777777">
      <w:pPr>
        <w:pStyle w:val="SPlinedparagraph"/>
        <w:rPr>
          <w:lang w:val="en-AU" w:eastAsia="en-AU"/>
        </w:rPr>
      </w:pPr>
    </w:p>
    <w:p w:rsidR="00C16AC7" w:rsidP="00C16AC7" w:rsidRDefault="00C16AC7" w14:paraId="2A036838" w14:textId="77777777">
      <w:pPr>
        <w:pStyle w:val="SPlinedparagraph"/>
        <w:rPr>
          <w:lang w:val="en-AU" w:eastAsia="en-AU"/>
        </w:rPr>
      </w:pPr>
    </w:p>
    <w:p w:rsidR="00C16AC7" w:rsidP="00C16AC7" w:rsidRDefault="00C16AC7" w14:paraId="5FC1E8CF" w14:textId="77777777">
      <w:pPr>
        <w:pStyle w:val="SPlinedparagraph"/>
        <w:rPr>
          <w:lang w:val="en-AU" w:eastAsia="en-AU"/>
        </w:rPr>
      </w:pPr>
    </w:p>
    <w:p w:rsidRPr="002B5322" w:rsidR="00C16AC7" w:rsidP="00C16AC7" w:rsidRDefault="00C16AC7" w14:paraId="2D0D3D71" w14:textId="77777777">
      <w:pPr>
        <w:pStyle w:val="SPlinedparagraph"/>
        <w:rPr>
          <w:lang w:val="en-AU" w:eastAsia="en-AU"/>
        </w:rPr>
      </w:pPr>
    </w:p>
    <w:p w:rsidRPr="00537452" w:rsidR="00C16AC7" w:rsidP="00C16AC7" w:rsidRDefault="00C16AC7" w14:paraId="6FFAF5A2" w14:textId="17327AD8">
      <w:pPr>
        <w:pStyle w:val="SPlinedparagraph"/>
      </w:pPr>
    </w:p>
    <w:p w:rsidRPr="00721FE5" w:rsidR="00C16AC7" w:rsidP="00C16AC7" w:rsidRDefault="00C16AC7" w14:paraId="7DBCEBB7" w14:textId="235BEE84">
      <w:pPr>
        <w:pStyle w:val="SPheading1"/>
      </w:pPr>
      <w:bookmarkStart w:name="_Toc524438678" w:id="103"/>
      <w:bookmarkEnd w:id="99"/>
      <w:bookmarkEnd w:id="100"/>
      <w:bookmarkEnd w:id="101"/>
      <w:r w:rsidRPr="00721FE5">
        <w:t xml:space="preserve">Appendix </w:t>
      </w:r>
      <w:r w:rsidR="00992E62">
        <w:t>A</w:t>
      </w:r>
      <w:r>
        <w:t>:</w:t>
      </w:r>
      <w:r w:rsidRPr="00721FE5">
        <w:t xml:space="preserve"> Gantt Chart Template</w:t>
      </w:r>
      <w:bookmarkEnd w:id="103"/>
    </w:p>
    <w:p w:rsidRPr="00721FE5" w:rsidR="00C16AC7" w:rsidP="00C16AC7" w:rsidRDefault="00C16AC7" w14:paraId="53ABCF94" w14:textId="77777777">
      <w:pPr>
        <w:pStyle w:val="SPbodytext"/>
        <w:rPr>
          <w:lang w:val="en-AU"/>
        </w:rPr>
      </w:pPr>
      <w:r w:rsidRPr="00721FE5">
        <w:rPr>
          <w:noProof/>
          <w:lang w:val="en-AU" w:eastAsia="en-AU"/>
        </w:rPr>
        <w:drawing>
          <wp:anchor distT="0" distB="0" distL="114300" distR="114300" simplePos="0" relativeHeight="251808256" behindDoc="0" locked="0" layoutInCell="1" allowOverlap="1" wp14:anchorId="540C9512" wp14:editId="31919EA7">
            <wp:simplePos x="0" y="0"/>
            <wp:positionH relativeFrom="page">
              <wp:posOffset>-450850</wp:posOffset>
            </wp:positionH>
            <wp:positionV relativeFrom="paragraph">
              <wp:posOffset>1741805</wp:posOffset>
            </wp:positionV>
            <wp:extent cx="8457690" cy="4998373"/>
            <wp:effectExtent l="0" t="381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5400000">
                      <a:off x="0" y="0"/>
                      <a:ext cx="8457690" cy="4998373"/>
                    </a:xfrm>
                    <a:prstGeom prst="rect">
                      <a:avLst/>
                    </a:prstGeom>
                  </pic:spPr>
                </pic:pic>
              </a:graphicData>
            </a:graphic>
            <wp14:sizeRelH relativeFrom="page">
              <wp14:pctWidth>0</wp14:pctWidth>
            </wp14:sizeRelH>
            <wp14:sizeRelV relativeFrom="page">
              <wp14:pctHeight>0</wp14:pctHeight>
            </wp14:sizeRelV>
          </wp:anchor>
        </w:drawing>
      </w:r>
      <w:r w:rsidRPr="00721FE5">
        <w:rPr>
          <w:lang w:val="en-AU"/>
        </w:rPr>
        <w:br w:type="page"/>
      </w:r>
    </w:p>
    <w:p w:rsidR="007F4689" w:rsidP="007F4689" w:rsidRDefault="007F4689" w14:paraId="34E28875" w14:textId="4BBF3036">
      <w:pPr>
        <w:pStyle w:val="SPheading1"/>
        <w:rPr>
          <w:lang w:val="en-AU"/>
        </w:rPr>
      </w:pPr>
      <w:bookmarkStart w:name="_Toc504743373" w:id="104"/>
      <w:bookmarkStart w:name="_Toc524438679" w:id="105"/>
      <w:r>
        <w:rPr>
          <w:lang w:val="en-AU"/>
        </w:rPr>
        <w:t>Appendix B: RACI Matrix</w:t>
      </w:r>
      <w:bookmarkEnd w:id="104"/>
      <w:bookmarkEnd w:id="105"/>
    </w:p>
    <w:p w:rsidR="007F4689" w:rsidP="007F4689" w:rsidRDefault="007F4689" w14:paraId="7199D20F" w14:textId="77777777">
      <w:pPr>
        <w:pStyle w:val="SPheading3"/>
      </w:pPr>
      <w:r>
        <w:t>Project governance accountabilities</w:t>
      </w:r>
    </w:p>
    <w:p w:rsidR="007F4689" w:rsidP="007F4689" w:rsidRDefault="007F4689" w14:paraId="351C8D53" w14:textId="77777777">
      <w:pPr>
        <w:pStyle w:val="SPbodytext"/>
      </w:pPr>
      <w:r>
        <w:t>Many projects run into trouble because they do not have clear accountabilities. To resolve this, you can define your governance accountabilities in the form of a RACI matrix.</w:t>
      </w:r>
    </w:p>
    <w:p w:rsidRPr="00A60807" w:rsidR="007F4689" w:rsidP="007F4689" w:rsidRDefault="007F4689" w14:paraId="23667701" w14:textId="77777777">
      <w:pPr>
        <w:pStyle w:val="SPbodytext"/>
      </w:pPr>
      <w:r w:rsidRPr="00A60807">
        <w:t>A RACI (Responsible, Accountable, Consulted, Informed) matrix describes how the project roles are involved in the delivery of tasks, activities and deliverables.</w:t>
      </w:r>
    </w:p>
    <w:p w:rsidRPr="00A60807" w:rsidR="007F4689" w:rsidP="007F4689" w:rsidRDefault="007F4689" w14:paraId="2CF030A4" w14:textId="77777777">
      <w:pPr>
        <w:pStyle w:val="SPbullet"/>
      </w:pPr>
      <w:r w:rsidRPr="00A60807">
        <w:t>Responsible – the role(s) who will do the work to achieve the task.</w:t>
      </w:r>
    </w:p>
    <w:p w:rsidR="007F4689" w:rsidP="007F4689" w:rsidRDefault="007F4689" w14:paraId="1586BDCD" w14:textId="032011B0">
      <w:pPr>
        <w:pStyle w:val="SPbullet"/>
      </w:pPr>
      <w:r w:rsidRPr="00A60807">
        <w:t>Accountable – the role with ultimate responsibility for the completion of the task or deliverable. There can only be one accountable person per task or deliverable.</w:t>
      </w:r>
    </w:p>
    <w:p w:rsidRPr="00A26256" w:rsidR="00272B09" w:rsidP="00272B09" w:rsidRDefault="00272B09" w14:paraId="7AE8F7D7" w14:textId="0BEE8F5A">
      <w:pPr>
        <w:pStyle w:val="SPbullet"/>
        <w:rPr>
          <w:i/>
        </w:rPr>
      </w:pPr>
      <w:r w:rsidRPr="00A26256">
        <w:rPr>
          <w:i/>
        </w:rPr>
        <w:t>Support – Depending on the project, you could also include Support and create a RASCI matrix</w:t>
      </w:r>
      <w:r>
        <w:rPr>
          <w:i/>
        </w:rPr>
        <w:t>.</w:t>
      </w:r>
    </w:p>
    <w:p w:rsidRPr="00A60807" w:rsidR="007F4689" w:rsidP="007F4689" w:rsidRDefault="007F4689" w14:paraId="6D2C1A1E" w14:textId="77777777">
      <w:pPr>
        <w:pStyle w:val="SPbullet"/>
      </w:pPr>
      <w:r w:rsidRPr="00A60807">
        <w:t>Consulted – the people whose opinions are sought, usually experts.</w:t>
      </w:r>
    </w:p>
    <w:p w:rsidR="007F4689" w:rsidP="007F4689" w:rsidRDefault="007F4689" w14:paraId="4FF2D706" w14:textId="77777777">
      <w:pPr>
        <w:pStyle w:val="SPbullet"/>
      </w:pPr>
      <w:r w:rsidRPr="00A60807">
        <w:t>Informed – the people who need to be kept up-to-date on the progress or completion of the task or deliverable.</w:t>
      </w:r>
    </w:p>
    <w:p w:rsidRPr="005141DC" w:rsidR="007F4689" w:rsidP="007F4689" w:rsidRDefault="007F4689" w14:paraId="7444FA34" w14:textId="77777777">
      <w:pPr>
        <w:pStyle w:val="SPbodytext"/>
      </w:pPr>
      <w:r>
        <w:t>It might look like this:</w:t>
      </w:r>
    </w:p>
    <w:tbl>
      <w:tblPr>
        <w:tblStyle w:val="TableGridLight"/>
        <w:tblW w:w="9508" w:type="dxa"/>
        <w:tblBorders>
          <w:top w:val="single" w:color="ABABA3" w:sz="4" w:space="0"/>
          <w:left w:val="single" w:color="ABABA3" w:sz="4" w:space="0"/>
          <w:bottom w:val="single" w:color="ABABA3" w:sz="4" w:space="0"/>
          <w:right w:val="single" w:color="ABABA3" w:sz="4" w:space="0"/>
          <w:insideH w:val="single" w:color="ABABA3" w:sz="4" w:space="0"/>
          <w:insideV w:val="single" w:color="ABABA3" w:sz="4" w:space="0"/>
        </w:tblBorders>
        <w:tblLook w:val="04A0" w:firstRow="1" w:lastRow="0" w:firstColumn="1" w:lastColumn="0" w:noHBand="0" w:noVBand="1"/>
      </w:tblPr>
      <w:tblGrid>
        <w:gridCol w:w="2812"/>
        <w:gridCol w:w="1126"/>
        <w:gridCol w:w="1132"/>
        <w:gridCol w:w="1119"/>
        <w:gridCol w:w="1119"/>
        <w:gridCol w:w="1132"/>
        <w:gridCol w:w="1068"/>
      </w:tblGrid>
      <w:tr w:rsidRPr="003A1DEF" w:rsidR="007F4689" w:rsidTr="00795B89" w14:paraId="54B76AFE" w14:textId="77777777">
        <w:tc>
          <w:tcPr>
            <w:tcW w:w="2812" w:type="dxa"/>
            <w:shd w:val="clear" w:color="auto" w:fill="E8E8E6"/>
            <w:vAlign w:val="center"/>
          </w:tcPr>
          <w:p w:rsidRPr="003A1DEF" w:rsidR="007F4689" w:rsidP="00795B89" w:rsidRDefault="007F4689" w14:paraId="153FA470" w14:textId="77777777">
            <w:pPr>
              <w:pStyle w:val="SPtabletext"/>
              <w:rPr>
                <w:b/>
              </w:rPr>
            </w:pPr>
            <w:r w:rsidRPr="003A1DEF">
              <w:rPr>
                <w:b/>
              </w:rPr>
              <w:t>Tasks</w:t>
            </w:r>
          </w:p>
        </w:tc>
        <w:tc>
          <w:tcPr>
            <w:tcW w:w="1126" w:type="dxa"/>
            <w:shd w:val="clear" w:color="auto" w:fill="E8E8E6"/>
            <w:vAlign w:val="center"/>
          </w:tcPr>
          <w:p w:rsidRPr="003A1DEF" w:rsidR="007F4689" w:rsidP="00795B89" w:rsidRDefault="007F4689" w14:paraId="459426CB" w14:textId="77777777">
            <w:pPr>
              <w:pStyle w:val="SPtabletext"/>
              <w:jc w:val="center"/>
              <w:rPr>
                <w:b/>
              </w:rPr>
            </w:pPr>
            <w:r w:rsidRPr="003A1DEF">
              <w:rPr>
                <w:b/>
              </w:rPr>
              <w:t>Project Sponsor</w:t>
            </w:r>
          </w:p>
        </w:tc>
        <w:tc>
          <w:tcPr>
            <w:tcW w:w="1132" w:type="dxa"/>
            <w:shd w:val="clear" w:color="auto" w:fill="E8E8E6"/>
            <w:vAlign w:val="center"/>
          </w:tcPr>
          <w:p w:rsidRPr="003A1DEF" w:rsidR="007F4689" w:rsidP="00795B89" w:rsidRDefault="007F4689" w14:paraId="5FA105DF" w14:textId="77777777">
            <w:pPr>
              <w:pStyle w:val="SPtabletext"/>
              <w:jc w:val="center"/>
              <w:rPr>
                <w:b/>
              </w:rPr>
            </w:pPr>
            <w:r w:rsidRPr="003A1DEF">
              <w:rPr>
                <w:b/>
              </w:rPr>
              <w:t>Project Manager</w:t>
            </w:r>
          </w:p>
        </w:tc>
        <w:tc>
          <w:tcPr>
            <w:tcW w:w="1119" w:type="dxa"/>
            <w:shd w:val="clear" w:color="auto" w:fill="E8E8E6"/>
            <w:vAlign w:val="center"/>
          </w:tcPr>
          <w:p w:rsidRPr="003A1DEF" w:rsidR="007F4689" w:rsidP="00795B89" w:rsidRDefault="007F4689" w14:paraId="3F6B2AD5" w14:textId="77777777">
            <w:pPr>
              <w:pStyle w:val="SPtabletext"/>
              <w:jc w:val="center"/>
              <w:rPr>
                <w:b/>
              </w:rPr>
            </w:pPr>
            <w:r w:rsidRPr="003A1DEF">
              <w:rPr>
                <w:b/>
              </w:rPr>
              <w:t>Project Officer</w:t>
            </w:r>
          </w:p>
        </w:tc>
        <w:tc>
          <w:tcPr>
            <w:tcW w:w="1119" w:type="dxa"/>
            <w:shd w:val="clear" w:color="auto" w:fill="E8E8E6"/>
            <w:vAlign w:val="center"/>
          </w:tcPr>
          <w:p w:rsidRPr="003A1DEF" w:rsidR="007F4689" w:rsidP="00795B89" w:rsidRDefault="007F4689" w14:paraId="0D56F9A9" w14:textId="77777777">
            <w:pPr>
              <w:pStyle w:val="SPtabletext"/>
              <w:jc w:val="center"/>
              <w:rPr>
                <w:b/>
              </w:rPr>
            </w:pPr>
            <w:r>
              <w:rPr>
                <w:b/>
              </w:rPr>
              <w:t>Business Analyst</w:t>
            </w:r>
          </w:p>
        </w:tc>
        <w:tc>
          <w:tcPr>
            <w:tcW w:w="1132" w:type="dxa"/>
            <w:shd w:val="clear" w:color="auto" w:fill="E8E8E6"/>
            <w:vAlign w:val="center"/>
          </w:tcPr>
          <w:p w:rsidRPr="003A1DEF" w:rsidR="007F4689" w:rsidP="00795B89" w:rsidRDefault="007F4689" w14:paraId="5CB4786C" w14:textId="77777777">
            <w:pPr>
              <w:pStyle w:val="SPtabletext"/>
              <w:jc w:val="center"/>
              <w:rPr>
                <w:b/>
              </w:rPr>
            </w:pPr>
            <w:r w:rsidRPr="003A1DEF">
              <w:rPr>
                <w:b/>
              </w:rPr>
              <w:t>IT Manager</w:t>
            </w:r>
          </w:p>
        </w:tc>
        <w:tc>
          <w:tcPr>
            <w:tcW w:w="1068" w:type="dxa"/>
            <w:shd w:val="clear" w:color="auto" w:fill="E8E8E6"/>
            <w:vAlign w:val="center"/>
          </w:tcPr>
          <w:p w:rsidRPr="003A1DEF" w:rsidR="007F4689" w:rsidP="00795B89" w:rsidRDefault="007F4689" w14:paraId="127CB1A3" w14:textId="77777777">
            <w:pPr>
              <w:pStyle w:val="SPtabletext"/>
              <w:jc w:val="center"/>
              <w:rPr>
                <w:b/>
              </w:rPr>
            </w:pPr>
            <w:r>
              <w:rPr>
                <w:b/>
              </w:rPr>
              <w:t>Finance Officer</w:t>
            </w:r>
          </w:p>
        </w:tc>
      </w:tr>
      <w:tr w:rsidR="007F4689" w:rsidTr="00795B89" w14:paraId="1E6CC805" w14:textId="77777777">
        <w:tc>
          <w:tcPr>
            <w:tcW w:w="2812" w:type="dxa"/>
          </w:tcPr>
          <w:p w:rsidR="007F4689" w:rsidP="00795B89" w:rsidRDefault="007F4689" w14:paraId="1B9075A2" w14:textId="77777777">
            <w:pPr>
              <w:pStyle w:val="SPTTS"/>
            </w:pPr>
            <w:r>
              <w:t>Approval of funding</w:t>
            </w:r>
          </w:p>
        </w:tc>
        <w:tc>
          <w:tcPr>
            <w:tcW w:w="1126" w:type="dxa"/>
            <w:vAlign w:val="center"/>
          </w:tcPr>
          <w:p w:rsidR="007F4689" w:rsidP="00795B89" w:rsidRDefault="007F4689" w14:paraId="0FFD75C9" w14:textId="77777777">
            <w:pPr>
              <w:pStyle w:val="SPTTS"/>
              <w:jc w:val="center"/>
            </w:pPr>
            <w:r>
              <w:t>AR</w:t>
            </w:r>
          </w:p>
        </w:tc>
        <w:tc>
          <w:tcPr>
            <w:tcW w:w="1132" w:type="dxa"/>
            <w:vAlign w:val="center"/>
          </w:tcPr>
          <w:p w:rsidR="007F4689" w:rsidP="00795B89" w:rsidRDefault="007F4689" w14:paraId="099C60C3" w14:textId="77777777">
            <w:pPr>
              <w:pStyle w:val="SPTTS"/>
              <w:jc w:val="center"/>
            </w:pPr>
            <w:r>
              <w:t>R</w:t>
            </w:r>
          </w:p>
        </w:tc>
        <w:tc>
          <w:tcPr>
            <w:tcW w:w="1119" w:type="dxa"/>
            <w:vAlign w:val="center"/>
          </w:tcPr>
          <w:p w:rsidR="007F4689" w:rsidP="00795B89" w:rsidRDefault="007F4689" w14:paraId="4F38C9EB" w14:textId="77777777">
            <w:pPr>
              <w:pStyle w:val="SPTTS"/>
              <w:jc w:val="center"/>
            </w:pPr>
          </w:p>
        </w:tc>
        <w:tc>
          <w:tcPr>
            <w:tcW w:w="1119" w:type="dxa"/>
            <w:vAlign w:val="center"/>
          </w:tcPr>
          <w:p w:rsidR="007F4689" w:rsidP="00795B89" w:rsidRDefault="007F4689" w14:paraId="50A7153C" w14:textId="77777777">
            <w:pPr>
              <w:pStyle w:val="SPTTS"/>
              <w:jc w:val="center"/>
            </w:pPr>
          </w:p>
        </w:tc>
        <w:tc>
          <w:tcPr>
            <w:tcW w:w="1132" w:type="dxa"/>
            <w:vAlign w:val="center"/>
          </w:tcPr>
          <w:p w:rsidR="007F4689" w:rsidP="00795B89" w:rsidRDefault="007F4689" w14:paraId="34E688F9" w14:textId="77777777">
            <w:pPr>
              <w:pStyle w:val="SPTTS"/>
              <w:jc w:val="center"/>
            </w:pPr>
            <w:r>
              <w:t>C</w:t>
            </w:r>
          </w:p>
        </w:tc>
        <w:tc>
          <w:tcPr>
            <w:tcW w:w="1068" w:type="dxa"/>
            <w:vAlign w:val="center"/>
          </w:tcPr>
          <w:p w:rsidR="007F4689" w:rsidP="00795B89" w:rsidRDefault="007F4689" w14:paraId="0B217AB2" w14:textId="77777777">
            <w:pPr>
              <w:pStyle w:val="SPTTS"/>
              <w:jc w:val="center"/>
            </w:pPr>
            <w:r>
              <w:t>C</w:t>
            </w:r>
          </w:p>
        </w:tc>
      </w:tr>
      <w:tr w:rsidR="007F4689" w:rsidTr="00795B89" w14:paraId="37BC1DD0" w14:textId="77777777">
        <w:tc>
          <w:tcPr>
            <w:tcW w:w="2812" w:type="dxa"/>
          </w:tcPr>
          <w:p w:rsidR="007F4689" w:rsidP="00795B89" w:rsidRDefault="007F4689" w14:paraId="4E423AFC" w14:textId="77777777">
            <w:pPr>
              <w:pStyle w:val="SPTTS"/>
            </w:pPr>
            <w:r>
              <w:t>Finalisation of Business Requirements document</w:t>
            </w:r>
          </w:p>
        </w:tc>
        <w:tc>
          <w:tcPr>
            <w:tcW w:w="1126" w:type="dxa"/>
            <w:vAlign w:val="center"/>
          </w:tcPr>
          <w:p w:rsidR="007F4689" w:rsidP="00795B89" w:rsidRDefault="007F4689" w14:paraId="5DDDC736" w14:textId="77777777">
            <w:pPr>
              <w:pStyle w:val="SPTTS"/>
              <w:jc w:val="center"/>
            </w:pPr>
          </w:p>
        </w:tc>
        <w:tc>
          <w:tcPr>
            <w:tcW w:w="1132" w:type="dxa"/>
            <w:vAlign w:val="center"/>
          </w:tcPr>
          <w:p w:rsidR="007F4689" w:rsidP="00795B89" w:rsidRDefault="007F4689" w14:paraId="20305183" w14:textId="77777777">
            <w:pPr>
              <w:pStyle w:val="SPTTS"/>
              <w:jc w:val="center"/>
            </w:pPr>
            <w:r>
              <w:t>A</w:t>
            </w:r>
          </w:p>
        </w:tc>
        <w:tc>
          <w:tcPr>
            <w:tcW w:w="1119" w:type="dxa"/>
            <w:vAlign w:val="center"/>
          </w:tcPr>
          <w:p w:rsidR="007F4689" w:rsidP="00795B89" w:rsidRDefault="007F4689" w14:paraId="78B3E1D5" w14:textId="77777777">
            <w:pPr>
              <w:pStyle w:val="SPTTS"/>
              <w:jc w:val="center"/>
            </w:pPr>
            <w:r>
              <w:t>R</w:t>
            </w:r>
          </w:p>
        </w:tc>
        <w:tc>
          <w:tcPr>
            <w:tcW w:w="1119" w:type="dxa"/>
            <w:vAlign w:val="center"/>
          </w:tcPr>
          <w:p w:rsidR="007F4689" w:rsidP="00795B89" w:rsidRDefault="007F4689" w14:paraId="27EBA104" w14:textId="77777777">
            <w:pPr>
              <w:pStyle w:val="SPTTS"/>
              <w:jc w:val="center"/>
            </w:pPr>
            <w:r>
              <w:t>R</w:t>
            </w:r>
          </w:p>
        </w:tc>
        <w:tc>
          <w:tcPr>
            <w:tcW w:w="1132" w:type="dxa"/>
            <w:vAlign w:val="center"/>
          </w:tcPr>
          <w:p w:rsidR="007F4689" w:rsidP="00795B89" w:rsidRDefault="007F4689" w14:paraId="158CDB04" w14:textId="77777777">
            <w:pPr>
              <w:pStyle w:val="SPTTS"/>
              <w:jc w:val="center"/>
            </w:pPr>
            <w:r>
              <w:t>C</w:t>
            </w:r>
          </w:p>
        </w:tc>
        <w:tc>
          <w:tcPr>
            <w:tcW w:w="1068" w:type="dxa"/>
            <w:vAlign w:val="center"/>
          </w:tcPr>
          <w:p w:rsidR="007F4689" w:rsidP="00795B89" w:rsidRDefault="007F4689" w14:paraId="57BAE3A5" w14:textId="77777777">
            <w:pPr>
              <w:pStyle w:val="SPTTS"/>
              <w:jc w:val="center"/>
            </w:pPr>
          </w:p>
        </w:tc>
      </w:tr>
      <w:tr w:rsidR="007F4689" w:rsidTr="00795B89" w14:paraId="481D2CCD" w14:textId="77777777">
        <w:tc>
          <w:tcPr>
            <w:tcW w:w="2812" w:type="dxa"/>
          </w:tcPr>
          <w:p w:rsidR="007F4689" w:rsidP="00795B89" w:rsidRDefault="007F4689" w14:paraId="46D08B7B" w14:textId="77777777">
            <w:pPr>
              <w:pStyle w:val="SPTTS"/>
            </w:pPr>
            <w:r>
              <w:t>Development of Tender Plan</w:t>
            </w:r>
          </w:p>
        </w:tc>
        <w:tc>
          <w:tcPr>
            <w:tcW w:w="1126" w:type="dxa"/>
            <w:vAlign w:val="center"/>
          </w:tcPr>
          <w:p w:rsidR="007F4689" w:rsidP="00795B89" w:rsidRDefault="007F4689" w14:paraId="4983BC22" w14:textId="77777777">
            <w:pPr>
              <w:pStyle w:val="SPTTS"/>
              <w:jc w:val="center"/>
            </w:pPr>
            <w:r>
              <w:t>I</w:t>
            </w:r>
          </w:p>
        </w:tc>
        <w:tc>
          <w:tcPr>
            <w:tcW w:w="1132" w:type="dxa"/>
            <w:vAlign w:val="center"/>
          </w:tcPr>
          <w:p w:rsidR="007F4689" w:rsidP="00795B89" w:rsidRDefault="007F4689" w14:paraId="5DD54502" w14:textId="77777777">
            <w:pPr>
              <w:pStyle w:val="SPTTS"/>
              <w:jc w:val="center"/>
            </w:pPr>
            <w:r>
              <w:t>AR</w:t>
            </w:r>
          </w:p>
        </w:tc>
        <w:tc>
          <w:tcPr>
            <w:tcW w:w="1119" w:type="dxa"/>
            <w:vAlign w:val="center"/>
          </w:tcPr>
          <w:p w:rsidR="007F4689" w:rsidP="00795B89" w:rsidRDefault="007F4689" w14:paraId="59C543B4" w14:textId="77777777">
            <w:pPr>
              <w:pStyle w:val="SPTTS"/>
              <w:jc w:val="center"/>
            </w:pPr>
            <w:r>
              <w:t>R</w:t>
            </w:r>
          </w:p>
        </w:tc>
        <w:tc>
          <w:tcPr>
            <w:tcW w:w="1119" w:type="dxa"/>
            <w:vAlign w:val="center"/>
          </w:tcPr>
          <w:p w:rsidR="007F4689" w:rsidP="00795B89" w:rsidRDefault="007F4689" w14:paraId="7FC33265" w14:textId="77777777">
            <w:pPr>
              <w:pStyle w:val="SPTTS"/>
              <w:jc w:val="center"/>
            </w:pPr>
            <w:r>
              <w:t>I</w:t>
            </w:r>
          </w:p>
        </w:tc>
        <w:tc>
          <w:tcPr>
            <w:tcW w:w="1132" w:type="dxa"/>
            <w:vAlign w:val="center"/>
          </w:tcPr>
          <w:p w:rsidR="007F4689" w:rsidP="00795B89" w:rsidRDefault="007F4689" w14:paraId="7E713D01" w14:textId="77777777">
            <w:pPr>
              <w:pStyle w:val="SPTTS"/>
              <w:jc w:val="center"/>
            </w:pPr>
            <w:r>
              <w:t>C</w:t>
            </w:r>
          </w:p>
        </w:tc>
        <w:tc>
          <w:tcPr>
            <w:tcW w:w="1068" w:type="dxa"/>
            <w:vAlign w:val="center"/>
          </w:tcPr>
          <w:p w:rsidR="007F4689" w:rsidP="00795B89" w:rsidRDefault="007F4689" w14:paraId="593E5A5B" w14:textId="77777777">
            <w:pPr>
              <w:pStyle w:val="SPTTS"/>
              <w:jc w:val="center"/>
            </w:pPr>
            <w:r>
              <w:t>R</w:t>
            </w:r>
          </w:p>
        </w:tc>
      </w:tr>
    </w:tbl>
    <w:p w:rsidR="007F4689" w:rsidP="007F4689" w:rsidRDefault="007F4689" w14:paraId="224C82DA" w14:textId="77777777">
      <w:pPr>
        <w:pStyle w:val="SPbodytext"/>
      </w:pPr>
      <w:r>
        <w:t>Some basic guidelines for the matrix are:</w:t>
      </w:r>
    </w:p>
    <w:p w:rsidR="007F4689" w:rsidP="007F4689" w:rsidRDefault="007F4689" w14:paraId="6C449885" w14:textId="77777777">
      <w:pPr>
        <w:pStyle w:val="SPbullet"/>
      </w:pPr>
      <w:r>
        <w:t>The left-hand column can be defined in many different ways – project tasks, deliverables, work packages, stages, functions and so on.</w:t>
      </w:r>
    </w:p>
    <w:p w:rsidR="007F4689" w:rsidP="007F4689" w:rsidRDefault="007F4689" w14:paraId="1E9C106B" w14:textId="77777777">
      <w:pPr>
        <w:pStyle w:val="SPbullet"/>
      </w:pPr>
      <w:r>
        <w:t>Accountability is where the buck stops. If something goes awry, this person is held to account.</w:t>
      </w:r>
    </w:p>
    <w:p w:rsidR="007F4689" w:rsidP="007F4689" w:rsidRDefault="007F4689" w14:paraId="642E9423" w14:textId="77777777">
      <w:pPr>
        <w:pStyle w:val="SPbullet"/>
      </w:pPr>
      <w:r>
        <w:t xml:space="preserve">But, they may delegate to someone else – in which case that other person is Responsible. </w:t>
      </w:r>
    </w:p>
    <w:p w:rsidR="007F4689" w:rsidP="007F4689" w:rsidRDefault="007F4689" w14:paraId="69F5F68D" w14:textId="77777777">
      <w:pPr>
        <w:pStyle w:val="SPbullet"/>
      </w:pPr>
      <w:r>
        <w:t>There should ideally only be one Accountable (A) in any row, to avoid buck-passing.</w:t>
      </w:r>
    </w:p>
    <w:p w:rsidR="007F4689" w:rsidP="007F4689" w:rsidRDefault="007F4689" w14:paraId="1C007862" w14:textId="77777777">
      <w:pPr>
        <w:pStyle w:val="SPbullet"/>
      </w:pPr>
      <w:r>
        <w:t>One person may be both Accountable and Responsible (AR).</w:t>
      </w:r>
    </w:p>
    <w:p w:rsidR="007F4689" w:rsidP="007F4689" w:rsidRDefault="007F4689" w14:paraId="5917166D" w14:textId="77777777">
      <w:pPr>
        <w:pStyle w:val="SPbullet"/>
      </w:pPr>
      <w:r>
        <w:t>Multiple people may be Responsible i.e. authority may be delegated to several people.</w:t>
      </w:r>
    </w:p>
    <w:p w:rsidR="007F4689" w:rsidP="007F4689" w:rsidRDefault="007F4689" w14:paraId="65C430BB" w14:textId="77777777">
      <w:pPr>
        <w:pStyle w:val="SPbullet"/>
      </w:pPr>
      <w:r>
        <w:t>‘Consult’ means two-way communication – we are seeking feedback, input, opinion, advice.</w:t>
      </w:r>
    </w:p>
    <w:p w:rsidR="007F4689" w:rsidP="007F4689" w:rsidRDefault="007F4689" w14:paraId="328E6DAC" w14:textId="77777777">
      <w:pPr>
        <w:pStyle w:val="SPbullet"/>
      </w:pPr>
      <w:r>
        <w:t>‘Inform’ means one-way communication – we are pushing information out and not seeking anything back.</w:t>
      </w:r>
    </w:p>
    <w:p w:rsidR="007F4689" w:rsidP="007F4689" w:rsidRDefault="007F4689" w14:paraId="1D121D01" w14:textId="77777777">
      <w:pPr>
        <w:pStyle w:val="SPbullet"/>
      </w:pPr>
      <w:r>
        <w:t>As such, it makes no sense to have both C and I in any one box.</w:t>
      </w:r>
    </w:p>
    <w:p w:rsidR="007F4689" w:rsidP="007F4689" w:rsidRDefault="007F4689" w14:paraId="5AEF67B5" w14:textId="77777777">
      <w:pPr>
        <w:pStyle w:val="SPbullet"/>
      </w:pPr>
      <w:r>
        <w:t>Not every box needs to be filled.</w:t>
      </w:r>
    </w:p>
    <w:p w:rsidR="00C16AC7" w:rsidP="00C16AC7" w:rsidRDefault="00C16AC7" w14:paraId="4BB8D219" w14:textId="1B381BF7">
      <w:pPr>
        <w:pStyle w:val="SPheading1"/>
      </w:pPr>
      <w:bookmarkStart w:name="_Toc524438680" w:id="106"/>
      <w:r w:rsidRPr="00721FE5">
        <w:rPr>
          <w:lang w:val="en-AU"/>
        </w:rPr>
        <w:t xml:space="preserve">Appendix </w:t>
      </w:r>
      <w:r w:rsidR="007F4689">
        <w:rPr>
          <w:lang w:val="en-AU"/>
        </w:rPr>
        <w:t>C</w:t>
      </w:r>
      <w:r>
        <w:rPr>
          <w:lang w:val="en-AU"/>
        </w:rPr>
        <w:t>:</w:t>
      </w:r>
      <w:r w:rsidRPr="00721FE5">
        <w:rPr>
          <w:lang w:val="en-AU"/>
        </w:rPr>
        <w:t xml:space="preserve"> </w:t>
      </w:r>
      <w:bookmarkStart w:name="_Toc501436200" w:id="107"/>
      <w:r>
        <w:t>Return on Investment (ROI)</w:t>
      </w:r>
      <w:bookmarkEnd w:id="107"/>
      <w:bookmarkEnd w:id="106"/>
    </w:p>
    <w:p w:rsidR="00C16AC7" w:rsidP="00C16AC7" w:rsidRDefault="00C16AC7" w14:paraId="0C60E9D1" w14:textId="77777777">
      <w:pPr>
        <w:pStyle w:val="SPbodytext"/>
      </w:pPr>
      <w:r>
        <w:t>There are a number of ways to measure the ROI of your project. Some organisations require you to calculate the Net Present Value (NPV) or Internal Rate of Return (IRR) as a means of deciding whether to proceed with the work. We’re going to focus on something far simpler than that, but you should check this with your organisation.</w:t>
      </w:r>
    </w:p>
    <w:p w:rsidR="00C16AC7" w:rsidP="00C16AC7" w:rsidRDefault="00C16AC7" w14:paraId="7CF6BD81" w14:textId="77777777">
      <w:pPr>
        <w:pStyle w:val="SPindentbody"/>
      </w:pPr>
      <w:r>
        <w:t>ROI = (Change in Operational Costs - Costs of Project) / Cost of Project</w:t>
      </w:r>
    </w:p>
    <w:p w:rsidR="00C16AC7" w:rsidP="00C16AC7" w:rsidRDefault="00C16AC7" w14:paraId="20D1021D" w14:textId="77777777">
      <w:pPr>
        <w:pStyle w:val="SPindentbody"/>
      </w:pPr>
      <w:r>
        <w:t>ROI = (Change in Revenue - Costs of Project) / Cost of Project</w:t>
      </w:r>
    </w:p>
    <w:p w:rsidR="00C16AC7" w:rsidP="00C16AC7" w:rsidRDefault="00C16AC7" w14:paraId="0D4ADCF1" w14:textId="77777777">
      <w:pPr>
        <w:pStyle w:val="SPbodytext"/>
      </w:pPr>
      <w:r w:rsidRPr="00346A3B">
        <w:rPr>
          <w:b/>
        </w:rPr>
        <w:t>Costs of Project:</w:t>
      </w:r>
      <w:r>
        <w:t xml:space="preserve"> Capture the total cost of the project, both the external and internal expenses. This would include things like: salaries, on-costs, service costs (IT, office space etc.), consultants, procurement, service contracts, insurances etc.</w:t>
      </w:r>
    </w:p>
    <w:p w:rsidR="00C16AC7" w:rsidP="00C16AC7" w:rsidRDefault="00C16AC7" w14:paraId="0C0ACB31" w14:textId="77777777">
      <w:pPr>
        <w:pStyle w:val="SPbodytext"/>
      </w:pPr>
      <w:r w:rsidRPr="00346A3B">
        <w:rPr>
          <w:b/>
        </w:rPr>
        <w:t>Operation</w:t>
      </w:r>
      <w:r>
        <w:rPr>
          <w:b/>
        </w:rPr>
        <w:t>al</w:t>
      </w:r>
      <w:r w:rsidRPr="00346A3B">
        <w:rPr>
          <w:b/>
        </w:rPr>
        <w:t xml:space="preserve"> Costs:</w:t>
      </w:r>
      <w:r>
        <w:t xml:space="preserve"> Capture all changes in operational costs based on your project. This would include things like: contracts and licensing you no longer have to pay, changes in amount of materials required, changes in time taken (as a salary figure), changes in cost of materials, any ongoing expenditure of the project (licences, insurances etc.), etc. Note: not all these will be a reduction and some of them are difficult to calculate.</w:t>
      </w:r>
    </w:p>
    <w:p w:rsidR="00C16AC7" w:rsidP="00C16AC7" w:rsidRDefault="00C16AC7" w14:paraId="1521CEC6" w14:textId="77777777">
      <w:pPr>
        <w:pStyle w:val="SPbodytext"/>
      </w:pPr>
      <w:r w:rsidRPr="00346A3B">
        <w:rPr>
          <w:b/>
        </w:rPr>
        <w:t>Revenue:</w:t>
      </w:r>
      <w:r>
        <w:t xml:space="preserve"> Capture all changes to the organisation’s revenue relating to the project. This is self-evident and of course you could have Operational Cost savings alongside Revenue.</w:t>
      </w:r>
    </w:p>
    <w:p w:rsidR="00C16AC7" w:rsidP="00C16AC7" w:rsidRDefault="00C16AC7" w14:paraId="4D064FB4" w14:textId="77777777">
      <w:pPr>
        <w:pStyle w:val="SPbodytext"/>
      </w:pPr>
      <w:r>
        <w:t>Most organisations consider ROI over a number of years, since it is often unrealistic to consider that a project will break even with its expenditure in the first year of implementation – and a project that introduces a significant organisational change may take a number of years to break even. This is often done over five years, depending on the size of the project.</w:t>
      </w:r>
    </w:p>
    <w:p w:rsidR="00C16AC7" w:rsidP="00C16AC7" w:rsidRDefault="00C16AC7" w14:paraId="062C9B10" w14:textId="77777777">
      <w:pPr>
        <w:pStyle w:val="SPbodytext"/>
      </w:pPr>
      <w:r>
        <w:t>For example, our project costs are $55,000 and we’ve calculated that the annual saving to the organisation is $25,000, but in the first year we’ll only realise half of that saving:</w:t>
      </w:r>
    </w:p>
    <w:tbl>
      <w:tblPr>
        <w:tblStyle w:val="TableGridLight"/>
        <w:tblW w:w="0" w:type="auto"/>
        <w:tblInd w:w="846" w:type="dxa"/>
        <w:tblBorders>
          <w:top w:val="single" w:color="E8E8E6" w:sz="4" w:space="0"/>
          <w:left w:val="single" w:color="E8E8E6" w:sz="4" w:space="0"/>
          <w:bottom w:val="single" w:color="E8E8E6" w:sz="4" w:space="0"/>
          <w:right w:val="single" w:color="E8E8E6" w:sz="4" w:space="0"/>
          <w:insideH w:val="single" w:color="E8E8E6" w:sz="4" w:space="0"/>
          <w:insideV w:val="single" w:color="E8E8E6" w:sz="4" w:space="0"/>
        </w:tblBorders>
        <w:tblLook w:val="04A0" w:firstRow="1" w:lastRow="0" w:firstColumn="1" w:lastColumn="0" w:noHBand="0" w:noVBand="1"/>
      </w:tblPr>
      <w:tblGrid>
        <w:gridCol w:w="1701"/>
        <w:gridCol w:w="1750"/>
        <w:gridCol w:w="1825"/>
        <w:gridCol w:w="1751"/>
      </w:tblGrid>
      <w:tr w:rsidR="00C16AC7" w:rsidTr="00C16AC7" w14:paraId="0B949F83" w14:textId="77777777">
        <w:tc>
          <w:tcPr>
            <w:tcW w:w="1701" w:type="dxa"/>
            <w:tcBorders>
              <w:top w:val="nil"/>
              <w:left w:val="nil"/>
              <w:bottom w:val="single" w:color="E8E8E6" w:sz="4" w:space="0"/>
            </w:tcBorders>
          </w:tcPr>
          <w:p w:rsidR="00C16AC7" w:rsidP="00C16AC7" w:rsidRDefault="00C16AC7" w14:paraId="78457326" w14:textId="77777777">
            <w:pPr>
              <w:pStyle w:val="SPbodytext"/>
            </w:pPr>
          </w:p>
        </w:tc>
        <w:tc>
          <w:tcPr>
            <w:tcW w:w="1750" w:type="dxa"/>
            <w:vAlign w:val="center"/>
          </w:tcPr>
          <w:p w:rsidRPr="000E387A" w:rsidR="00C16AC7" w:rsidP="00C16AC7" w:rsidRDefault="00C16AC7" w14:paraId="1B5F7DCE" w14:textId="77777777">
            <w:pPr>
              <w:pStyle w:val="SPtabletext"/>
              <w:jc w:val="center"/>
              <w:rPr>
                <w:b/>
              </w:rPr>
            </w:pPr>
            <w:r w:rsidRPr="000E387A">
              <w:rPr>
                <w:b/>
              </w:rPr>
              <w:t>Project Costs</w:t>
            </w:r>
          </w:p>
        </w:tc>
        <w:tc>
          <w:tcPr>
            <w:tcW w:w="1825" w:type="dxa"/>
            <w:vAlign w:val="center"/>
          </w:tcPr>
          <w:p w:rsidRPr="000E387A" w:rsidR="00C16AC7" w:rsidP="00C16AC7" w:rsidRDefault="00C16AC7" w14:paraId="396A0B32" w14:textId="77777777">
            <w:pPr>
              <w:pStyle w:val="SPtabletext"/>
              <w:jc w:val="center"/>
              <w:rPr>
                <w:b/>
              </w:rPr>
            </w:pPr>
            <w:r w:rsidRPr="000E387A">
              <w:rPr>
                <w:b/>
              </w:rPr>
              <w:t>Operational Savings</w:t>
            </w:r>
          </w:p>
        </w:tc>
        <w:tc>
          <w:tcPr>
            <w:tcW w:w="1751" w:type="dxa"/>
            <w:vAlign w:val="center"/>
          </w:tcPr>
          <w:p w:rsidRPr="000E387A" w:rsidR="00C16AC7" w:rsidP="00C16AC7" w:rsidRDefault="00C16AC7" w14:paraId="343C6251" w14:textId="77777777">
            <w:pPr>
              <w:pStyle w:val="SPtabletext"/>
              <w:jc w:val="center"/>
              <w:rPr>
                <w:b/>
              </w:rPr>
            </w:pPr>
            <w:r w:rsidRPr="000E387A">
              <w:rPr>
                <w:b/>
              </w:rPr>
              <w:t>ROI</w:t>
            </w:r>
          </w:p>
        </w:tc>
      </w:tr>
      <w:tr w:rsidR="00C16AC7" w:rsidTr="00C16AC7" w14:paraId="652AAEBD" w14:textId="77777777">
        <w:tc>
          <w:tcPr>
            <w:tcW w:w="1701" w:type="dxa"/>
            <w:tcBorders>
              <w:top w:val="single" w:color="E8E8E6" w:sz="4" w:space="0"/>
            </w:tcBorders>
          </w:tcPr>
          <w:p w:rsidR="00C16AC7" w:rsidP="00C16AC7" w:rsidRDefault="00C16AC7" w14:paraId="5FB80F26" w14:textId="77777777">
            <w:pPr>
              <w:pStyle w:val="SPtabletext"/>
            </w:pPr>
            <w:r>
              <w:t>Year 1</w:t>
            </w:r>
          </w:p>
        </w:tc>
        <w:tc>
          <w:tcPr>
            <w:tcW w:w="1750" w:type="dxa"/>
            <w:vAlign w:val="center"/>
          </w:tcPr>
          <w:p w:rsidR="00C16AC7" w:rsidP="00C16AC7" w:rsidRDefault="00C16AC7" w14:paraId="332A053D" w14:textId="77777777">
            <w:pPr>
              <w:pStyle w:val="SPtabletext"/>
              <w:jc w:val="right"/>
            </w:pPr>
            <w:r>
              <w:t>$55,000</w:t>
            </w:r>
          </w:p>
        </w:tc>
        <w:tc>
          <w:tcPr>
            <w:tcW w:w="1825" w:type="dxa"/>
            <w:vAlign w:val="center"/>
          </w:tcPr>
          <w:p w:rsidR="00C16AC7" w:rsidP="00C16AC7" w:rsidRDefault="00C16AC7" w14:paraId="6E17C63B" w14:textId="77777777">
            <w:pPr>
              <w:pStyle w:val="SPtabletext"/>
              <w:jc w:val="right"/>
            </w:pPr>
            <w:r>
              <w:t>$12,500</w:t>
            </w:r>
          </w:p>
        </w:tc>
        <w:tc>
          <w:tcPr>
            <w:tcW w:w="1751" w:type="dxa"/>
            <w:vAlign w:val="center"/>
          </w:tcPr>
          <w:p w:rsidR="00C16AC7" w:rsidP="00C16AC7" w:rsidRDefault="00C16AC7" w14:paraId="211CB3CE" w14:textId="77777777">
            <w:pPr>
              <w:pStyle w:val="SPtabletext"/>
              <w:jc w:val="right"/>
            </w:pPr>
            <w:r>
              <w:t>-$42,500</w:t>
            </w:r>
          </w:p>
        </w:tc>
      </w:tr>
      <w:tr w:rsidR="00C16AC7" w:rsidTr="00C16AC7" w14:paraId="3501634F" w14:textId="77777777">
        <w:tc>
          <w:tcPr>
            <w:tcW w:w="1701" w:type="dxa"/>
          </w:tcPr>
          <w:p w:rsidR="00C16AC7" w:rsidP="00C16AC7" w:rsidRDefault="00C16AC7" w14:paraId="317E7EC0" w14:textId="77777777">
            <w:pPr>
              <w:pStyle w:val="SPtabletext"/>
            </w:pPr>
            <w:r>
              <w:t>Year 2</w:t>
            </w:r>
          </w:p>
        </w:tc>
        <w:tc>
          <w:tcPr>
            <w:tcW w:w="1750" w:type="dxa"/>
            <w:vAlign w:val="center"/>
          </w:tcPr>
          <w:p w:rsidR="00C16AC7" w:rsidP="00C16AC7" w:rsidRDefault="00C16AC7" w14:paraId="5CD1496A" w14:textId="77777777">
            <w:pPr>
              <w:pStyle w:val="SPtabletext"/>
              <w:jc w:val="right"/>
            </w:pPr>
          </w:p>
        </w:tc>
        <w:tc>
          <w:tcPr>
            <w:tcW w:w="1825" w:type="dxa"/>
            <w:vAlign w:val="center"/>
          </w:tcPr>
          <w:p w:rsidR="00C16AC7" w:rsidP="00C16AC7" w:rsidRDefault="00C16AC7" w14:paraId="63FA5427" w14:textId="77777777">
            <w:pPr>
              <w:pStyle w:val="SPtabletext"/>
              <w:jc w:val="right"/>
            </w:pPr>
            <w:r>
              <w:t>$37,500</w:t>
            </w:r>
          </w:p>
        </w:tc>
        <w:tc>
          <w:tcPr>
            <w:tcW w:w="1751" w:type="dxa"/>
            <w:vAlign w:val="center"/>
          </w:tcPr>
          <w:p w:rsidR="00C16AC7" w:rsidP="00C16AC7" w:rsidRDefault="00C16AC7" w14:paraId="157B448C" w14:textId="77777777">
            <w:pPr>
              <w:pStyle w:val="SPtabletext"/>
              <w:jc w:val="right"/>
            </w:pPr>
            <w:r>
              <w:t>-$17,500</w:t>
            </w:r>
          </w:p>
        </w:tc>
      </w:tr>
      <w:tr w:rsidRPr="0089208C" w:rsidR="00C16AC7" w:rsidTr="00C16AC7" w14:paraId="4D808C68" w14:textId="77777777">
        <w:tc>
          <w:tcPr>
            <w:tcW w:w="1701" w:type="dxa"/>
            <w:shd w:val="clear" w:color="auto" w:fill="E8E8E6"/>
          </w:tcPr>
          <w:p w:rsidR="00C16AC7" w:rsidP="00C16AC7" w:rsidRDefault="00C16AC7" w14:paraId="114BAD3C" w14:textId="77777777">
            <w:pPr>
              <w:pStyle w:val="SPtabletext"/>
            </w:pPr>
            <w:r>
              <w:t>Year 3</w:t>
            </w:r>
          </w:p>
        </w:tc>
        <w:tc>
          <w:tcPr>
            <w:tcW w:w="1750" w:type="dxa"/>
            <w:shd w:val="clear" w:color="auto" w:fill="E8E8E6"/>
            <w:vAlign w:val="center"/>
          </w:tcPr>
          <w:p w:rsidR="00C16AC7" w:rsidP="00C16AC7" w:rsidRDefault="00C16AC7" w14:paraId="1F41A0FA" w14:textId="77777777">
            <w:pPr>
              <w:pStyle w:val="SPtabletext"/>
              <w:jc w:val="right"/>
            </w:pPr>
          </w:p>
        </w:tc>
        <w:tc>
          <w:tcPr>
            <w:tcW w:w="1825" w:type="dxa"/>
            <w:shd w:val="clear" w:color="auto" w:fill="E8E8E6"/>
            <w:vAlign w:val="center"/>
          </w:tcPr>
          <w:p w:rsidR="00C16AC7" w:rsidP="00C16AC7" w:rsidRDefault="00C16AC7" w14:paraId="33C969EB" w14:textId="77777777">
            <w:pPr>
              <w:pStyle w:val="SPtabletext"/>
              <w:jc w:val="right"/>
            </w:pPr>
            <w:r>
              <w:t>$62,500</w:t>
            </w:r>
          </w:p>
        </w:tc>
        <w:tc>
          <w:tcPr>
            <w:tcW w:w="1751" w:type="dxa"/>
            <w:shd w:val="clear" w:color="auto" w:fill="E8E8E6"/>
            <w:vAlign w:val="center"/>
          </w:tcPr>
          <w:p w:rsidRPr="0089208C" w:rsidR="00C16AC7" w:rsidP="00C16AC7" w:rsidRDefault="00C16AC7" w14:paraId="50F120B4" w14:textId="77777777">
            <w:pPr>
              <w:pStyle w:val="SPtabletext"/>
              <w:jc w:val="right"/>
            </w:pPr>
            <w:r w:rsidRPr="0089208C">
              <w:t>$7,500</w:t>
            </w:r>
          </w:p>
        </w:tc>
      </w:tr>
      <w:tr w:rsidR="00C16AC7" w:rsidTr="00C16AC7" w14:paraId="4537C731" w14:textId="77777777">
        <w:tc>
          <w:tcPr>
            <w:tcW w:w="1701" w:type="dxa"/>
          </w:tcPr>
          <w:p w:rsidR="00C16AC7" w:rsidP="00C16AC7" w:rsidRDefault="00C16AC7" w14:paraId="579744A7" w14:textId="77777777">
            <w:pPr>
              <w:pStyle w:val="SPtabletext"/>
            </w:pPr>
            <w:r>
              <w:t>Year 4</w:t>
            </w:r>
          </w:p>
        </w:tc>
        <w:tc>
          <w:tcPr>
            <w:tcW w:w="1750" w:type="dxa"/>
            <w:vAlign w:val="center"/>
          </w:tcPr>
          <w:p w:rsidR="00C16AC7" w:rsidP="00C16AC7" w:rsidRDefault="00C16AC7" w14:paraId="61319076" w14:textId="77777777">
            <w:pPr>
              <w:pStyle w:val="SPtabletext"/>
              <w:jc w:val="right"/>
            </w:pPr>
          </w:p>
        </w:tc>
        <w:tc>
          <w:tcPr>
            <w:tcW w:w="1825" w:type="dxa"/>
            <w:vAlign w:val="center"/>
          </w:tcPr>
          <w:p w:rsidR="00C16AC7" w:rsidP="00C16AC7" w:rsidRDefault="00C16AC7" w14:paraId="457FD7E2" w14:textId="77777777">
            <w:pPr>
              <w:pStyle w:val="SPtabletext"/>
              <w:jc w:val="right"/>
            </w:pPr>
            <w:r>
              <w:t>$87,500</w:t>
            </w:r>
          </w:p>
        </w:tc>
        <w:tc>
          <w:tcPr>
            <w:tcW w:w="1751" w:type="dxa"/>
            <w:vAlign w:val="center"/>
          </w:tcPr>
          <w:p w:rsidR="00C16AC7" w:rsidP="00C16AC7" w:rsidRDefault="00C16AC7" w14:paraId="5489CAD9" w14:textId="77777777">
            <w:pPr>
              <w:pStyle w:val="SPtabletext"/>
              <w:jc w:val="right"/>
            </w:pPr>
            <w:r>
              <w:t>$32,500</w:t>
            </w:r>
          </w:p>
        </w:tc>
      </w:tr>
      <w:tr w:rsidR="00C16AC7" w:rsidTr="00C16AC7" w14:paraId="1F2340F9" w14:textId="77777777">
        <w:tc>
          <w:tcPr>
            <w:tcW w:w="1701" w:type="dxa"/>
          </w:tcPr>
          <w:p w:rsidR="00C16AC7" w:rsidP="00C16AC7" w:rsidRDefault="00C16AC7" w14:paraId="07E16CE9" w14:textId="77777777">
            <w:pPr>
              <w:pStyle w:val="SPtabletext"/>
            </w:pPr>
            <w:r>
              <w:t>Year 5</w:t>
            </w:r>
          </w:p>
        </w:tc>
        <w:tc>
          <w:tcPr>
            <w:tcW w:w="1750" w:type="dxa"/>
            <w:vAlign w:val="center"/>
          </w:tcPr>
          <w:p w:rsidR="00C16AC7" w:rsidP="00C16AC7" w:rsidRDefault="00C16AC7" w14:paraId="6E1BCC68" w14:textId="77777777">
            <w:pPr>
              <w:pStyle w:val="SPtabletext"/>
              <w:jc w:val="right"/>
            </w:pPr>
          </w:p>
        </w:tc>
        <w:tc>
          <w:tcPr>
            <w:tcW w:w="1825" w:type="dxa"/>
            <w:vAlign w:val="center"/>
          </w:tcPr>
          <w:p w:rsidR="00C16AC7" w:rsidP="00C16AC7" w:rsidRDefault="00C16AC7" w14:paraId="3B7DA09A" w14:textId="77777777">
            <w:pPr>
              <w:pStyle w:val="SPtabletext"/>
              <w:jc w:val="right"/>
            </w:pPr>
            <w:r>
              <w:t>$112,500</w:t>
            </w:r>
          </w:p>
        </w:tc>
        <w:tc>
          <w:tcPr>
            <w:tcW w:w="1751" w:type="dxa"/>
            <w:vAlign w:val="center"/>
          </w:tcPr>
          <w:p w:rsidR="00C16AC7" w:rsidP="00C16AC7" w:rsidRDefault="00C16AC7" w14:paraId="5D87004C" w14:textId="77777777">
            <w:pPr>
              <w:pStyle w:val="SPtabletext"/>
              <w:jc w:val="right"/>
            </w:pPr>
            <w:r>
              <w:t>$57,500</w:t>
            </w:r>
          </w:p>
        </w:tc>
      </w:tr>
    </w:tbl>
    <w:p w:rsidR="00C16AC7" w:rsidP="00C16AC7" w:rsidRDefault="00C16AC7" w14:paraId="2680505F" w14:textId="77777777">
      <w:pPr>
        <w:pStyle w:val="SPbodytext"/>
      </w:pPr>
      <w:r>
        <w:t>You can see we will break even during Year 3 and after five years this project would realise a $57,500 return on investment – or using the calculation above:</w:t>
      </w:r>
    </w:p>
    <w:p w:rsidR="00C16AC7" w:rsidP="00C16AC7" w:rsidRDefault="00C16AC7" w14:paraId="23982408" w14:textId="77777777">
      <w:pPr>
        <w:pStyle w:val="SPindentbody"/>
      </w:pPr>
      <w:r>
        <w:t>($112,500 - $55,000) / $55,000 = 104.5% at the five year mark.</w:t>
      </w:r>
    </w:p>
    <w:p w:rsidRPr="00721FE5" w:rsidR="00C16AC7" w:rsidP="00C16AC7" w:rsidRDefault="00C16AC7" w14:paraId="213A48EE" w14:textId="77777777">
      <w:pPr>
        <w:pStyle w:val="SPbodytext"/>
        <w:rPr>
          <w:lang w:val="en-AU"/>
        </w:rPr>
      </w:pPr>
      <w:r w:rsidRPr="00721FE5">
        <w:rPr>
          <w:lang w:val="en-AU"/>
        </w:rPr>
        <w:br w:type="page"/>
      </w:r>
    </w:p>
    <w:p w:rsidRPr="00721FE5" w:rsidR="000F6A65" w:rsidP="000F6A65" w:rsidRDefault="000F6A65" w14:paraId="00DEFD28" w14:textId="77777777">
      <w:pPr>
        <w:pStyle w:val="SPheading1"/>
        <w:rPr>
          <w:lang w:val="en-AU"/>
        </w:rPr>
      </w:pPr>
      <w:bookmarkStart w:name="_Toc524438681" w:id="108"/>
      <w:r w:rsidRPr="00721FE5">
        <w:rPr>
          <w:lang w:val="en-AU"/>
        </w:rPr>
        <w:t>References</w:t>
      </w:r>
      <w:bookmarkEnd w:id="102"/>
      <w:bookmarkEnd w:id="108"/>
    </w:p>
    <w:p w:rsidR="00C16AC7" w:rsidP="00C16AC7" w:rsidRDefault="00C16AC7" w14:paraId="4B6B7953" w14:textId="77777777">
      <w:pPr>
        <w:pStyle w:val="SPreflist"/>
      </w:pPr>
      <w:r>
        <w:t xml:space="preserve">Cole K, 2016, </w:t>
      </w:r>
      <w:r>
        <w:rPr>
          <w:i/>
        </w:rPr>
        <w:t>Management Theory and Practice Edition 6,</w:t>
      </w:r>
      <w:r>
        <w:t xml:space="preserve"> Cengage Australia</w:t>
      </w:r>
    </w:p>
    <w:p w:rsidR="000F6A65" w:rsidP="000F6A65" w:rsidRDefault="000F6A65" w14:paraId="05A2910C" w14:textId="2BD85A76">
      <w:pPr>
        <w:pStyle w:val="SPreflist"/>
        <w:rPr>
          <w:lang w:val="en-AU"/>
        </w:rPr>
      </w:pPr>
      <w:r w:rsidRPr="00721FE5">
        <w:rPr>
          <w:lang w:val="en-AU"/>
        </w:rPr>
        <w:t>Dobie C</w:t>
      </w:r>
      <w:r w:rsidR="00C16AC7">
        <w:rPr>
          <w:lang w:val="en-AU"/>
        </w:rPr>
        <w:t>,</w:t>
      </w:r>
      <w:r w:rsidRPr="00721FE5">
        <w:rPr>
          <w:lang w:val="en-AU"/>
        </w:rPr>
        <w:t xml:space="preserve"> 2007, </w:t>
      </w:r>
      <w:r w:rsidRPr="00721FE5">
        <w:rPr>
          <w:i/>
          <w:lang w:val="en-AU"/>
        </w:rPr>
        <w:t>A Handbook of Project Management: A Complete Guide for Beginners to Professionals</w:t>
      </w:r>
      <w:r w:rsidRPr="00721FE5">
        <w:rPr>
          <w:lang w:val="en-AU"/>
        </w:rPr>
        <w:t>, Allen &amp; Unwin, Australia</w:t>
      </w:r>
    </w:p>
    <w:p w:rsidRPr="006D34AA" w:rsidR="006D34AA" w:rsidP="006D34AA" w:rsidRDefault="006D34AA" w14:paraId="4A606F50" w14:textId="295CE787">
      <w:pPr>
        <w:pStyle w:val="SPreflist"/>
      </w:pPr>
      <w:r w:rsidRPr="00C64F1B">
        <w:t>Gibbons</w:t>
      </w:r>
      <w:r>
        <w:t xml:space="preserve"> P</w:t>
      </w:r>
      <w:r w:rsidR="00C16AC7">
        <w:t xml:space="preserve">, </w:t>
      </w:r>
      <w:r>
        <w:t xml:space="preserve">2015, </w:t>
      </w:r>
      <w:r w:rsidRPr="007D29B0">
        <w:rPr>
          <w:i/>
        </w:rPr>
        <w:t>The Science of Successful Organizational Change: How Leaders Set Strategy, Change Behavior, and Create an Agile Culture</w:t>
      </w:r>
      <w:r>
        <w:t>, Pearson Education</w:t>
      </w:r>
    </w:p>
    <w:p w:rsidRPr="00721FE5" w:rsidR="000F6A65" w:rsidP="000F6A65" w:rsidRDefault="000F6A65" w14:paraId="48A31E9A" w14:textId="6B22E16B">
      <w:pPr>
        <w:pStyle w:val="SPreflist"/>
        <w:rPr>
          <w:lang w:val="en-AU"/>
        </w:rPr>
      </w:pPr>
      <w:r w:rsidRPr="00721FE5">
        <w:rPr>
          <w:lang w:val="en-AU"/>
        </w:rPr>
        <w:t>Hartley S</w:t>
      </w:r>
      <w:r w:rsidR="00C16AC7">
        <w:rPr>
          <w:lang w:val="en-AU"/>
        </w:rPr>
        <w:t>,</w:t>
      </w:r>
      <w:r w:rsidRPr="00721FE5">
        <w:rPr>
          <w:lang w:val="en-AU"/>
        </w:rPr>
        <w:t xml:space="preserve"> 2009, </w:t>
      </w:r>
      <w:r w:rsidRPr="00721FE5">
        <w:rPr>
          <w:i/>
          <w:lang w:val="en-AU"/>
        </w:rPr>
        <w:t>Project Management Principles, Processes and Practice 2</w:t>
      </w:r>
      <w:r w:rsidRPr="00721FE5">
        <w:rPr>
          <w:i/>
          <w:vertAlign w:val="superscript"/>
          <w:lang w:val="en-AU"/>
        </w:rPr>
        <w:t>nd</w:t>
      </w:r>
      <w:r w:rsidRPr="00721FE5">
        <w:rPr>
          <w:i/>
          <w:lang w:val="en-AU"/>
        </w:rPr>
        <w:t xml:space="preserve"> Ed</w:t>
      </w:r>
      <w:r w:rsidRPr="00721FE5">
        <w:rPr>
          <w:lang w:val="en-AU"/>
        </w:rPr>
        <w:t>., Pearson Prentice Hall, Australia</w:t>
      </w:r>
    </w:p>
    <w:p w:rsidRPr="00721FE5" w:rsidR="000F6A65" w:rsidP="000F6A65" w:rsidRDefault="000F6A65" w14:paraId="34D9C37C" w14:textId="0657EA50">
      <w:pPr>
        <w:pStyle w:val="SPreflist"/>
        <w:rPr>
          <w:lang w:val="en-AU"/>
        </w:rPr>
      </w:pPr>
      <w:r w:rsidRPr="00721FE5">
        <w:rPr>
          <w:lang w:val="en-AU"/>
        </w:rPr>
        <w:t>H</w:t>
      </w:r>
      <w:r w:rsidR="00C16AC7">
        <w:rPr>
          <w:lang w:val="en-AU"/>
        </w:rPr>
        <w:t>arvard Business Review</w:t>
      </w:r>
      <w:r w:rsidRPr="00721FE5">
        <w:rPr>
          <w:lang w:val="en-AU"/>
        </w:rPr>
        <w:t xml:space="preserve">, 2012, </w:t>
      </w:r>
      <w:r w:rsidRPr="00721FE5">
        <w:rPr>
          <w:i/>
          <w:lang w:val="en-AU"/>
        </w:rPr>
        <w:t>Guide to Project Management,</w:t>
      </w:r>
      <w:r w:rsidRPr="00721FE5">
        <w:rPr>
          <w:lang w:val="en-AU"/>
        </w:rPr>
        <w:t xml:space="preserve"> Harvard Business Review Press</w:t>
      </w:r>
    </w:p>
    <w:p w:rsidRPr="00EC5DB9" w:rsidR="00C16AC7" w:rsidP="00C16AC7" w:rsidRDefault="00C16AC7" w14:paraId="680BBD07" w14:textId="5F6DF8BE">
      <w:pPr>
        <w:pStyle w:val="SPreflist"/>
      </w:pPr>
      <w:r w:rsidRPr="00EC5DB9">
        <w:t>Project Management Institute,</w:t>
      </w:r>
      <w:r>
        <w:t xml:space="preserve"> 2017,</w:t>
      </w:r>
      <w:r w:rsidRPr="00EC5DB9">
        <w:t xml:space="preserve"> </w:t>
      </w:r>
      <w:r w:rsidRPr="00EC5DB9">
        <w:rPr>
          <w:i/>
        </w:rPr>
        <w:t>A Guide to the Project Management Body of Knowledge (PMBOK®</w:t>
      </w:r>
      <w:r w:rsidR="001669E6">
        <w:rPr>
          <w:i/>
        </w:rPr>
        <w:t xml:space="preserve"> </w:t>
      </w:r>
      <w:r w:rsidRPr="00EC5DB9">
        <w:rPr>
          <w:i/>
        </w:rPr>
        <w:t>Guide)</w:t>
      </w:r>
      <w:r>
        <w:t>, Sixth Edition</w:t>
      </w:r>
    </w:p>
    <w:p w:rsidR="00C16AC7" w:rsidP="007C7517" w:rsidRDefault="00C16AC7" w14:paraId="255FA1F8" w14:textId="77777777">
      <w:pPr>
        <w:pStyle w:val="SPheading3"/>
      </w:pPr>
      <w:bookmarkStart w:name="_Toc501436202" w:id="109"/>
      <w:r w:rsidRPr="002F00A4">
        <w:t>Online Resources</w:t>
      </w:r>
      <w:bookmarkEnd w:id="109"/>
    </w:p>
    <w:p w:rsidRPr="00EE4C1D" w:rsidR="00C16AC7" w:rsidP="00C16AC7" w:rsidRDefault="00C16AC7" w14:paraId="60D55FAA" w14:textId="77777777">
      <w:pPr>
        <w:pStyle w:val="SPreflist"/>
      </w:pPr>
      <w:r w:rsidRPr="007D7194">
        <w:rPr>
          <w:i/>
          <w:lang w:val="en-AU"/>
        </w:rPr>
        <w:t>Project Planning with Sticky Notes</w:t>
      </w:r>
      <w:r>
        <w:rPr>
          <w:lang w:val="en-AU"/>
        </w:rPr>
        <w:t xml:space="preserve">: </w:t>
      </w:r>
      <w:r w:rsidRPr="00EE4C1D">
        <w:rPr>
          <w:lang w:val="en-AU"/>
        </w:rPr>
        <w:t>https://youtu.be/80c-LRRJ0W8</w:t>
      </w:r>
    </w:p>
    <w:p w:rsidRPr="007D7194" w:rsidR="00C16AC7" w:rsidP="00C16AC7" w:rsidRDefault="00C16AC7" w14:paraId="74C3DBEA" w14:textId="77777777">
      <w:pPr>
        <w:pStyle w:val="SPreflist"/>
        <w:ind w:right="-405"/>
      </w:pPr>
      <w:r>
        <w:rPr>
          <w:lang w:val="en-AU"/>
        </w:rPr>
        <w:t xml:space="preserve">Tasmanian Government, </w:t>
      </w:r>
      <w:r>
        <w:rPr>
          <w:i/>
          <w:lang w:val="en-AU"/>
        </w:rPr>
        <w:t>Project Management</w:t>
      </w:r>
      <w:r>
        <w:rPr>
          <w:lang w:val="en-AU"/>
        </w:rPr>
        <w:t xml:space="preserve">, </w:t>
      </w:r>
      <w:r w:rsidRPr="00EE4C1D">
        <w:rPr>
          <w:lang w:val="en-AU"/>
        </w:rPr>
        <w:t>www.egovernment.tas.gov.au/project_management</w:t>
      </w:r>
    </w:p>
    <w:p w:rsidRPr="00721FE5" w:rsidR="000F6A65" w:rsidP="007E226D" w:rsidRDefault="000F6A65" w14:paraId="55C79A74" w14:textId="6AC84B06">
      <w:pPr>
        <w:pStyle w:val="SPbodytext"/>
        <w:rPr>
          <w:lang w:val="en-AU"/>
        </w:rPr>
      </w:pPr>
      <w:r w:rsidRPr="00721FE5">
        <w:rPr>
          <w:lang w:val="en-AU"/>
        </w:rPr>
        <w:br w:type="page"/>
      </w:r>
      <w:r w:rsidR="00C16AC7">
        <w:rPr>
          <w:noProof/>
          <w:lang w:val="en-AU" w:eastAsia="en-AU"/>
        </w:rPr>
        <w:drawing>
          <wp:anchor distT="0" distB="0" distL="114300" distR="114300" simplePos="0" relativeHeight="251658254" behindDoc="0" locked="0" layoutInCell="1" allowOverlap="1" wp14:anchorId="20F30949" wp14:editId="7589CB71">
            <wp:simplePos x="0" y="0"/>
            <wp:positionH relativeFrom="margin">
              <wp:align>left</wp:align>
            </wp:positionH>
            <wp:positionV relativeFrom="paragraph">
              <wp:posOffset>5299075</wp:posOffset>
            </wp:positionV>
            <wp:extent cx="4044315" cy="2966720"/>
            <wp:effectExtent l="0" t="0" r="0" b="508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artVBnotice.jpg"/>
                    <pic:cNvPicPr/>
                  </pic:nvPicPr>
                  <pic:blipFill>
                    <a:blip r:embed="rId79"/>
                    <a:stretch>
                      <a:fillRect/>
                    </a:stretch>
                  </pic:blipFill>
                  <pic:spPr>
                    <a:xfrm>
                      <a:off x="0" y="0"/>
                      <a:ext cx="4044315" cy="2966720"/>
                    </a:xfrm>
                    <a:prstGeom prst="rect">
                      <a:avLst/>
                    </a:prstGeom>
                  </pic:spPr>
                </pic:pic>
              </a:graphicData>
            </a:graphic>
            <wp14:sizeRelH relativeFrom="page">
              <wp14:pctWidth>0</wp14:pctWidth>
            </wp14:sizeRelH>
            <wp14:sizeRelV relativeFrom="page">
              <wp14:pctHeight>0</wp14:pctHeight>
            </wp14:sizeRelV>
          </wp:anchor>
        </w:drawing>
      </w:r>
      <w:bookmarkEnd w:id="6"/>
      <w:bookmarkEnd w:id="7"/>
      <w:bookmarkEnd w:id="8"/>
      <w:bookmarkEnd w:id="9"/>
      <w:bookmarkEnd w:id="10"/>
      <w:bookmarkEnd w:id="11"/>
    </w:p>
    <w:sectPr w:rsidRPr="00721FE5" w:rsidR="000F6A65" w:rsidSect="00954DCC">
      <w:headerReference w:type="even" r:id="rId80"/>
      <w:headerReference w:type="default" r:id="rId81"/>
      <w:footerReference w:type="even" r:id="rId82"/>
      <w:headerReference w:type="first" r:id="rId83"/>
      <w:pgSz w:w="11900" w:h="16840" w:orient="portrait"/>
      <w:pgMar w:top="680" w:right="1021" w:bottom="680" w:left="1361" w:header="68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5B89" w:rsidP="00C97BC8" w:rsidRDefault="00795B89" w14:paraId="222BBB60" w14:textId="77777777">
      <w:r>
        <w:separator/>
      </w:r>
    </w:p>
    <w:p w:rsidR="00795B89" w:rsidRDefault="00795B89" w14:paraId="02C018E9" w14:textId="77777777"/>
    <w:p w:rsidR="00795B89" w:rsidRDefault="00795B89" w14:paraId="1E885D9E" w14:textId="77777777"/>
  </w:endnote>
  <w:endnote w:type="continuationSeparator" w:id="0">
    <w:p w:rsidR="00795B89" w:rsidP="00C97BC8" w:rsidRDefault="00795B89" w14:paraId="66178248" w14:textId="77777777">
      <w:r>
        <w:continuationSeparator/>
      </w:r>
    </w:p>
    <w:p w:rsidR="00795B89" w:rsidRDefault="00795B89" w14:paraId="2EEDEEC8" w14:textId="77777777"/>
    <w:p w:rsidR="00795B89" w:rsidRDefault="00795B89" w14:paraId="78EE3456" w14:textId="77777777"/>
  </w:endnote>
  <w:endnote w:type="continuationNotice" w:id="1">
    <w:p w:rsidR="00795B89" w:rsidRDefault="00795B89" w14:paraId="6634F71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w:fontKey="{CA3DF5E7-7D9F-40A4-86AB-8D4BFCEC1DD8}" r:id="rId1"/>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w:fontKey="{BEEB15D6-E84D-4EA5-AC04-6641AC51D7B1}" r:id="rId2"/>
  </w:font>
  <w:font w:name="Open Sans">
    <w:panose1 w:val="00000000000000000000"/>
    <w:charset w:val="00"/>
    <w:family w:val="auto"/>
    <w:pitch w:val="variable"/>
    <w:sig w:usb0="E00002FF" w:usb1="4000201B" w:usb2="00000028" w:usb3="00000000" w:csb0="0000019F" w:csb1="00000000"/>
    <w:embedRegular w:fontKey="{D3EC1435-D6E2-4A66-9608-2F61BDA0CF00}" r:id="rId3"/>
    <w:embedBold w:fontKey="{89E766D7-E196-4828-9C30-F9B4A35FC630}" r:id="rId4"/>
    <w:embedItalic w:fontKey="{01ECCBEC-388A-4683-BA7F-8529B9836606}" r:id="rId5"/>
    <w:embedBoldItalic w:fontKey="{754CE911-02B0-4CDD-A4F6-BC95B62C1F8B}" r:id="rId6"/>
  </w:font>
  <w:font w:name="MS Mincho">
    <w:altName w:val="ＭＳ 明朝"/>
    <w:panose1 w:val="02020609040205080304"/>
    <w:charset w:val="80"/>
    <w:family w:val="modern"/>
    <w:pitch w:val="fixed"/>
    <w:sig w:usb0="E00002FF" w:usb1="6AC7FDFB" w:usb2="08000012" w:usb3="00000000" w:csb0="0002009F" w:csb1="00000000"/>
  </w:font>
  <w:font w:name="Open Sans Light">
    <w:panose1 w:val="00000000000000000000"/>
    <w:charset w:val="00"/>
    <w:family w:val="auto"/>
    <w:pitch w:val="variable"/>
    <w:sig w:usb0="E00002FF" w:usb1="4000201B" w:usb2="00000028" w:usb3="00000000" w:csb0="0000019F" w:csb1="00000000"/>
    <w:embedRegular w:fontKey="{6308A6C9-950E-4832-8D02-65B825562670}" r:id="rId7"/>
    <w:embedBold w:fontKey="{E4BEF8D2-A67C-4A5F-875E-F10D6E53E166}" r:id="rId8"/>
    <w:embedItalic w:fontKey="{10D29CEF-C07A-419E-B055-93092F298D62}" r:id="rId9"/>
    <w:embedBoldItalic w:fontKey="{CCD1CB2F-EB4C-48A7-A561-150E235F99F5}" r:id="rId1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Open Sans SemiBold">
    <w:panose1 w:val="00000000000000000000"/>
    <w:charset w:val="00"/>
    <w:family w:val="auto"/>
    <w:pitch w:val="variable"/>
    <w:sig w:usb0="E00002FF" w:usb1="4000201B" w:usb2="00000028" w:usb3="00000000" w:csb0="0000019F" w:csb1="00000000"/>
    <w:embedRegular w:fontKey="{B3A25B2C-DDD4-47D8-AB79-B4AB0490384B}" r:id="rId11"/>
  </w:font>
  <w:font w:name="Calibri">
    <w:panose1 w:val="020F0502020204030204"/>
    <w:charset w:val="00"/>
    <w:family w:val="swiss"/>
    <w:pitch w:val="variable"/>
    <w:sig w:usb0="E4002EFF" w:usb1="C200247B" w:usb2="00000009" w:usb3="00000000" w:csb0="000001FF" w:csb1="00000000"/>
    <w:embedRegular w:fontKey="{F93D3736-DCB0-4D2E-9ACA-B186B975080A}" r:id="rId12"/>
    <w:embedBold w:fontKey="{714CD25E-D4B8-47F2-8853-1068E34C80E6}" r:id="rId13"/>
    <w:embedItalic w:fontKey="{C997852F-1387-4644-8256-5D79A1D7FA0A}" r:id="rId14"/>
    <w:embedBoldItalic w:fontKey="{F22BF79A-7539-4728-86DF-02400C3397EA}" r:id="rId1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6234B26A-909D-4C14-A6F7-918AA508BA0F}" r:id="rId16"/>
  </w:font>
  <w:font w:name="Arial Narrow">
    <w:panose1 w:val="020B0606020202030204"/>
    <w:charset w:val="00"/>
    <w:family w:val="swiss"/>
    <w:pitch w:val="variable"/>
    <w:sig w:usb0="00000287" w:usb1="00000800" w:usb2="00000000" w:usb3="00000000" w:csb0="0000009F" w:csb1="00000000"/>
    <w:embedRegular w:fontKey="{F696C03C-8B57-4D42-802F-DDD7292AE1C1}" r:id="rId17"/>
    <w:embedBold w:fontKey="{1D69B5DA-BDA4-448C-8F58-CBC56961EEF7}" r:id="rId18"/>
  </w:font>
  <w:font w:name="Arial Black">
    <w:panose1 w:val="020B0A04020102020204"/>
    <w:charset w:val="00"/>
    <w:family w:val="swiss"/>
    <w:pitch w:val="variable"/>
    <w:sig w:usb0="A00002AF" w:usb1="400078FB" w:usb2="00000000" w:usb3="00000000" w:csb0="0000009F" w:csb1="00000000"/>
    <w:embedRegular w:fontKey="{9F53EE04-9FB5-4580-B8B1-046011793DCA}" r:id="rId19"/>
  </w:font>
  <w:font w:name="Century Gothic">
    <w:panose1 w:val="020B0502020202020204"/>
    <w:charset w:val="00"/>
    <w:family w:val="swiss"/>
    <w:pitch w:val="variable"/>
    <w:sig w:usb0="00000287" w:usb1="00000000" w:usb2="00000000" w:usb3="00000000" w:csb0="0000009F" w:csb1="00000000"/>
    <w:embedRegular w:fontKey="{214D5017-F076-45ED-9A65-0EB52B330614}" r:id="rId20"/>
  </w:font>
  <w:font w:name="Cambria">
    <w:panose1 w:val="02040503050406030204"/>
    <w:charset w:val="00"/>
    <w:family w:val="roman"/>
    <w:pitch w:val="variable"/>
    <w:sig w:usb0="E00006FF" w:usb1="420024FF" w:usb2="02000000" w:usb3="00000000" w:csb0="0000019F" w:csb1="00000000"/>
    <w:embedBold w:fontKey="{F96BBD68-4A37-4121-B299-12538F580238}" r:id="rId21"/>
  </w:font>
  <w:font w:name="Consolas">
    <w:panose1 w:val="020B0609020204030204"/>
    <w:charset w:val="00"/>
    <w:family w:val="modern"/>
    <w:pitch w:val="fixed"/>
    <w:sig w:usb0="E00006FF" w:usb1="0000FCFF" w:usb2="00000001" w:usb3="00000000" w:csb0="0000019F" w:csb1="00000000"/>
    <w:embedRegular w:fontKey="{215E04E2-8C0A-40F4-9C7A-B8E496981410}" r:id="rId22"/>
  </w:font>
  <w:font w:name="Georgia">
    <w:panose1 w:val="02040502050405020303"/>
    <w:charset w:val="00"/>
    <w:family w:val="roman"/>
    <w:pitch w:val="variable"/>
    <w:sig w:usb0="00000287" w:usb1="00000000" w:usb2="00000000" w:usb3="00000000" w:csb0="0000009F" w:csb1="00000000"/>
    <w:embedRegular w:fontKey="{54992FEE-0D44-4CEF-8D00-0E801DA9AC68}" r:id="rId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5B89" w:rsidP="0014085F" w:rsidRDefault="00795B89" w14:paraId="4299FF4B" w14:textId="77777777">
    <w:pPr>
      <w:ind w:firstLine="360"/>
    </w:pPr>
  </w:p>
  <w:p w:rsidR="00795B89" w:rsidP="0014085F" w:rsidRDefault="00795B89" w14:paraId="28E3A82E" w14:textId="77777777">
    <w:pPr>
      <w:ind w:firstLine="360"/>
    </w:pPr>
  </w:p>
  <w:p w:rsidR="00795B89" w:rsidP="0014085F" w:rsidRDefault="00795B89" w14:paraId="40B7AE93" w14:textId="77777777">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407" w:type="dxa"/>
      <w:tblInd w:w="2127" w:type="dxa"/>
      <w:tblLayout w:type="fixed"/>
      <w:tblLook w:val="04A0" w:firstRow="1" w:lastRow="0" w:firstColumn="1" w:lastColumn="0" w:noHBand="0" w:noVBand="1"/>
    </w:tblPr>
    <w:tblGrid>
      <w:gridCol w:w="284"/>
      <w:gridCol w:w="6412"/>
      <w:gridCol w:w="285"/>
      <w:gridCol w:w="426"/>
    </w:tblGrid>
    <w:tr w:rsidR="00795B89" w:rsidTr="00AA39D6" w14:paraId="7868CABC" w14:textId="77777777">
      <w:trPr>
        <w:cantSplit/>
      </w:trPr>
      <w:tc>
        <w:tcPr>
          <w:tcW w:w="284" w:type="dxa"/>
          <w:tcMar>
            <w:left w:w="0" w:type="dxa"/>
            <w:bottom w:w="170" w:type="dxa"/>
            <w:right w:w="0" w:type="dxa"/>
          </w:tcMar>
          <w:vAlign w:val="bottom"/>
        </w:tcPr>
        <w:p w:rsidR="00795B89" w:rsidP="00AA39D6" w:rsidRDefault="00795B89" w14:paraId="5FE42D91" w14:textId="77777777">
          <w:pPr>
            <w:pStyle w:val="SPFooter"/>
          </w:pPr>
        </w:p>
      </w:tc>
      <w:tc>
        <w:tcPr>
          <w:tcW w:w="6412" w:type="dxa"/>
          <w:tcMar>
            <w:left w:w="0" w:type="dxa"/>
            <w:bottom w:w="170" w:type="dxa"/>
          </w:tcMar>
          <w:vAlign w:val="bottom"/>
        </w:tcPr>
        <w:p w:rsidRPr="00B46101" w:rsidR="00795B89" w:rsidP="00AA39D6" w:rsidRDefault="00795B89" w14:paraId="4FB50378" w14:textId="77777777">
          <w:pPr>
            <w:pStyle w:val="SPFooter"/>
            <w:jc w:val="right"/>
            <w:rPr>
              <w:caps/>
            </w:rPr>
          </w:pPr>
          <w:r w:rsidRPr="00B46101">
            <w:rPr>
              <w:caps/>
            </w:rPr>
            <w:t xml:space="preserve">swinburne </w:t>
          </w:r>
          <w:r>
            <w:rPr>
              <w:caps/>
            </w:rPr>
            <w:t>PROFESSIONAL</w:t>
          </w:r>
          <w:r w:rsidRPr="00B46101">
            <w:rPr>
              <w:caps/>
            </w:rPr>
            <w:t xml:space="preserve"> </w:t>
          </w:r>
          <w:r w:rsidRPr="00084B57">
            <w:rPr>
              <w:b w:val="0"/>
              <w:caps/>
            </w:rPr>
            <w:t>participant manual</w:t>
          </w:r>
        </w:p>
      </w:tc>
      <w:tc>
        <w:tcPr>
          <w:tcW w:w="285" w:type="dxa"/>
        </w:tcPr>
        <w:p w:rsidRPr="00B46101" w:rsidR="00795B89" w:rsidP="00AA39D6" w:rsidRDefault="00795B89" w14:paraId="6E52ECBB" w14:textId="77777777">
          <w:pPr>
            <w:pStyle w:val="SPFooter"/>
            <w:rPr>
              <w:caps/>
            </w:rPr>
          </w:pPr>
          <w:r>
            <w:rPr>
              <w:noProof/>
              <w:lang w:eastAsia="en-AU"/>
            </w:rPr>
            <w:drawing>
              <wp:inline distT="0" distB="0" distL="0" distR="0" wp14:anchorId="2B5F1BFF" wp14:editId="7AC1BFA1">
                <wp:extent cx="45720" cy="4267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ed_line.jpg"/>
                        <pic:cNvPicPr/>
                      </pic:nvPicPr>
                      <pic:blipFill>
                        <a:blip r:embed="rId1">
                          <a:extLst>
                            <a:ext uri="{28A0092B-C50C-407E-A947-70E740481C1C}">
                              <a14:useLocalDpi xmlns:a14="http://schemas.microsoft.com/office/drawing/2010/main" val="0"/>
                            </a:ext>
                          </a:extLst>
                        </a:blip>
                        <a:stretch>
                          <a:fillRect/>
                        </a:stretch>
                      </pic:blipFill>
                      <pic:spPr>
                        <a:xfrm>
                          <a:off x="0" y="0"/>
                          <a:ext cx="45720" cy="426720"/>
                        </a:xfrm>
                        <a:prstGeom prst="rect">
                          <a:avLst/>
                        </a:prstGeom>
                      </pic:spPr>
                    </pic:pic>
                  </a:graphicData>
                </a:graphic>
              </wp:inline>
            </w:drawing>
          </w:r>
        </w:p>
      </w:tc>
      <w:tc>
        <w:tcPr>
          <w:tcW w:w="426" w:type="dxa"/>
          <w:vAlign w:val="bottom"/>
        </w:tcPr>
        <w:p w:rsidRPr="00B46101" w:rsidR="00795B89" w:rsidP="00AA39D6" w:rsidRDefault="00795B89" w14:paraId="7E50AF7A" w14:textId="7BF55661">
          <w:pPr>
            <w:pStyle w:val="SPFooter"/>
            <w:rPr>
              <w:caps/>
            </w:rPr>
          </w:pPr>
          <w:r w:rsidRPr="00B46101">
            <w:fldChar w:fldCharType="begin"/>
          </w:r>
          <w:r w:rsidRPr="00B46101">
            <w:instrText xml:space="preserve">PAGE  </w:instrText>
          </w:r>
          <w:r w:rsidRPr="00B46101">
            <w:fldChar w:fldCharType="separate"/>
          </w:r>
          <w:r w:rsidR="00EC18EF">
            <w:rPr>
              <w:noProof/>
            </w:rPr>
            <w:t>7</w:t>
          </w:r>
          <w:r w:rsidRPr="00B46101">
            <w:fldChar w:fldCharType="end"/>
          </w:r>
        </w:p>
      </w:tc>
    </w:tr>
  </w:tbl>
  <w:p w:rsidR="00795B89" w:rsidP="00954DCC" w:rsidRDefault="00795B89" w14:paraId="67369265"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108" w:type="dxa"/>
      <w:tblLayout w:type="fixed"/>
      <w:tblLook w:val="04A0" w:firstRow="1" w:lastRow="0" w:firstColumn="1" w:lastColumn="0" w:noHBand="0" w:noVBand="1"/>
    </w:tblPr>
    <w:tblGrid>
      <w:gridCol w:w="2126"/>
      <w:gridCol w:w="2126"/>
      <w:gridCol w:w="2127"/>
      <w:gridCol w:w="2126"/>
      <w:gridCol w:w="2127"/>
    </w:tblGrid>
    <w:tr w:rsidR="00795B89" w:rsidTr="00E7058A" w14:paraId="5AA5B468" w14:textId="77777777">
      <w:trPr>
        <w:trHeight w:val="1467"/>
      </w:trPr>
      <w:tc>
        <w:tcPr>
          <w:tcW w:w="2126" w:type="dxa"/>
        </w:tcPr>
        <w:p w:rsidR="00795B89" w:rsidP="000A0A50" w:rsidRDefault="00795B89" w14:paraId="432C3497" w14:textId="77777777">
          <w:pPr>
            <w:rPr>
              <w:noProof/>
            </w:rPr>
          </w:pPr>
        </w:p>
        <w:p w:rsidRPr="008C5A27" w:rsidR="00795B89" w:rsidP="000A0A50" w:rsidRDefault="00795B89" w14:paraId="11EA5003" w14:textId="77777777"/>
      </w:tc>
      <w:tc>
        <w:tcPr>
          <w:tcW w:w="2126" w:type="dxa"/>
        </w:tcPr>
        <w:p w:rsidR="00795B89" w:rsidP="004C64A9" w:rsidRDefault="00795B89" w14:paraId="650C3DAF" w14:textId="77777777"/>
        <w:p w:rsidR="00795B89" w:rsidP="004C64A9" w:rsidRDefault="00795B89" w14:paraId="21A73E10" w14:textId="77777777"/>
      </w:tc>
      <w:tc>
        <w:tcPr>
          <w:tcW w:w="2127" w:type="dxa"/>
        </w:tcPr>
        <w:p w:rsidR="00795B89" w:rsidP="000A0A50" w:rsidRDefault="00795B89" w14:paraId="2804BD56" w14:textId="77777777"/>
        <w:p w:rsidRPr="008C5A27" w:rsidR="00795B89" w:rsidP="000A0A50" w:rsidRDefault="00795B89" w14:paraId="58E057B2" w14:textId="77777777"/>
      </w:tc>
      <w:tc>
        <w:tcPr>
          <w:tcW w:w="2126" w:type="dxa"/>
        </w:tcPr>
        <w:p w:rsidR="00795B89" w:rsidP="004C64A9" w:rsidRDefault="00795B89" w14:paraId="31911E22" w14:textId="77777777"/>
        <w:p w:rsidRPr="008C5A27" w:rsidR="00795B89" w:rsidP="004C64A9" w:rsidRDefault="00795B89" w14:paraId="273DC95B" w14:textId="77777777"/>
      </w:tc>
      <w:tc>
        <w:tcPr>
          <w:tcW w:w="2127" w:type="dxa"/>
        </w:tcPr>
        <w:p w:rsidR="00795B89" w:rsidP="004C64A9" w:rsidRDefault="00795B89" w14:paraId="08627B15" w14:textId="77777777"/>
        <w:p w:rsidR="00795B89" w:rsidP="004C64A9" w:rsidRDefault="00795B89" w14:paraId="451891FF" w14:textId="77777777"/>
      </w:tc>
    </w:tr>
  </w:tbl>
  <w:p w:rsidR="00795B89" w:rsidP="005710E0" w:rsidRDefault="00795B89" w14:paraId="2206F2A5" w14:textId="777777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5B89" w:rsidP="005710E0" w:rsidRDefault="00795B89" w14:paraId="19D2203C" w14:textId="77777777"/>
  <w:p w:rsidR="00795B89" w:rsidP="005710E0" w:rsidRDefault="00795B89" w14:paraId="2D2B5CD0" w14:textId="77777777"/>
  <w:p w:rsidR="00795B89" w:rsidP="005710E0" w:rsidRDefault="00795B89" w14:paraId="7394682F" w14:textId="7777777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4A0" w:firstRow="1" w:lastRow="0" w:firstColumn="1" w:lastColumn="0" w:noHBand="0" w:noVBand="1"/>
    </w:tblPr>
    <w:tblGrid>
      <w:gridCol w:w="426"/>
      <w:gridCol w:w="284"/>
      <w:gridCol w:w="7229"/>
    </w:tblGrid>
    <w:tr w:rsidR="00795B89" w:rsidTr="00AA39D6" w14:paraId="31C7A4D8" w14:textId="77777777">
      <w:trPr>
        <w:cantSplit/>
      </w:trPr>
      <w:tc>
        <w:tcPr>
          <w:tcW w:w="426" w:type="dxa"/>
          <w:tcMar>
            <w:bottom w:w="170" w:type="dxa"/>
          </w:tcMar>
          <w:vAlign w:val="bottom"/>
        </w:tcPr>
        <w:p w:rsidRPr="00B46101" w:rsidR="00795B89" w:rsidP="00AA39D6" w:rsidRDefault="00795B89" w14:paraId="60E10718" w14:textId="70F284A4">
          <w:pPr>
            <w:pStyle w:val="SPFooter"/>
          </w:pPr>
          <w:r w:rsidRPr="00B46101">
            <w:fldChar w:fldCharType="begin"/>
          </w:r>
          <w:r w:rsidRPr="00B46101">
            <w:instrText xml:space="preserve">PAGE  </w:instrText>
          </w:r>
          <w:r w:rsidRPr="00B46101">
            <w:fldChar w:fldCharType="separate"/>
          </w:r>
          <w:r w:rsidR="00EC18EF">
            <w:rPr>
              <w:noProof/>
            </w:rPr>
            <w:t>8</w:t>
          </w:r>
          <w:r w:rsidRPr="00B46101">
            <w:fldChar w:fldCharType="end"/>
          </w:r>
        </w:p>
      </w:tc>
      <w:tc>
        <w:tcPr>
          <w:tcW w:w="284" w:type="dxa"/>
          <w:tcMar>
            <w:left w:w="0" w:type="dxa"/>
            <w:bottom w:w="170" w:type="dxa"/>
            <w:right w:w="0" w:type="dxa"/>
          </w:tcMar>
          <w:vAlign w:val="bottom"/>
        </w:tcPr>
        <w:p w:rsidR="00795B89" w:rsidP="00AA39D6" w:rsidRDefault="00795B89" w14:paraId="33DA0341" w14:textId="77777777">
          <w:pPr>
            <w:pStyle w:val="SPFooter"/>
          </w:pPr>
          <w:r>
            <w:rPr>
              <w:noProof/>
              <w:lang w:eastAsia="en-AU"/>
            </w:rPr>
            <w:drawing>
              <wp:inline distT="0" distB="0" distL="0" distR="0" wp14:anchorId="226DA2C1" wp14:editId="6309953C">
                <wp:extent cx="45720" cy="4267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ed_line.jpg"/>
                        <pic:cNvPicPr/>
                      </pic:nvPicPr>
                      <pic:blipFill>
                        <a:blip r:embed="rId1">
                          <a:extLst>
                            <a:ext uri="{28A0092B-C50C-407E-A947-70E740481C1C}">
                              <a14:useLocalDpi xmlns:a14="http://schemas.microsoft.com/office/drawing/2010/main" val="0"/>
                            </a:ext>
                          </a:extLst>
                        </a:blip>
                        <a:stretch>
                          <a:fillRect/>
                        </a:stretch>
                      </pic:blipFill>
                      <pic:spPr>
                        <a:xfrm>
                          <a:off x="0" y="0"/>
                          <a:ext cx="45720" cy="426720"/>
                        </a:xfrm>
                        <a:prstGeom prst="rect">
                          <a:avLst/>
                        </a:prstGeom>
                      </pic:spPr>
                    </pic:pic>
                  </a:graphicData>
                </a:graphic>
              </wp:inline>
            </w:drawing>
          </w:r>
        </w:p>
      </w:tc>
      <w:tc>
        <w:tcPr>
          <w:tcW w:w="7229" w:type="dxa"/>
          <w:tcMar>
            <w:left w:w="0" w:type="dxa"/>
            <w:bottom w:w="170" w:type="dxa"/>
          </w:tcMar>
          <w:vAlign w:val="bottom"/>
        </w:tcPr>
        <w:p w:rsidRPr="00B46101" w:rsidR="00795B89" w:rsidP="00AA39D6" w:rsidRDefault="00795B89" w14:paraId="4DBB9ECB" w14:textId="77777777">
          <w:pPr>
            <w:pStyle w:val="SPFooter"/>
            <w:rPr>
              <w:caps/>
            </w:rPr>
          </w:pPr>
          <w:r w:rsidRPr="00B46101">
            <w:rPr>
              <w:caps/>
            </w:rPr>
            <w:t xml:space="preserve">swinburne </w:t>
          </w:r>
          <w:r>
            <w:rPr>
              <w:caps/>
            </w:rPr>
            <w:t>PROFESSIONAL</w:t>
          </w:r>
          <w:r w:rsidRPr="00B46101">
            <w:rPr>
              <w:caps/>
            </w:rPr>
            <w:t xml:space="preserve"> </w:t>
          </w:r>
          <w:r w:rsidRPr="00084B57">
            <w:rPr>
              <w:b w:val="0"/>
              <w:caps/>
            </w:rPr>
            <w:t>participant manual</w:t>
          </w:r>
        </w:p>
      </w:tc>
    </w:tr>
  </w:tbl>
  <w:p w:rsidR="00795B89" w:rsidP="0014085F" w:rsidRDefault="00795B89" w14:paraId="530BB6CD" w14:textId="77777777">
    <w:pP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5B89" w:rsidP="00C97BC8" w:rsidRDefault="00795B89" w14:paraId="1A7D51BF" w14:textId="77777777">
      <w:r>
        <w:separator/>
      </w:r>
    </w:p>
    <w:p w:rsidR="00795B89" w:rsidRDefault="00795B89" w14:paraId="54B5DD75" w14:textId="77777777"/>
    <w:p w:rsidR="00795B89" w:rsidRDefault="00795B89" w14:paraId="5FFDBFDF" w14:textId="77777777"/>
  </w:footnote>
  <w:footnote w:type="continuationSeparator" w:id="0">
    <w:p w:rsidR="00795B89" w:rsidP="00C97BC8" w:rsidRDefault="00795B89" w14:paraId="11856303" w14:textId="77777777">
      <w:r>
        <w:continuationSeparator/>
      </w:r>
    </w:p>
    <w:p w:rsidR="00795B89" w:rsidRDefault="00795B89" w14:paraId="45342BE0" w14:textId="77777777"/>
    <w:p w:rsidR="00795B89" w:rsidRDefault="00795B89" w14:paraId="7D841CA5" w14:textId="77777777"/>
  </w:footnote>
  <w:footnote w:type="continuationNotice" w:id="1">
    <w:p w:rsidR="00795B89" w:rsidRDefault="00795B89" w14:paraId="07BDEE2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46101" w:rsidR="00795B89" w:rsidP="00AA39D6" w:rsidRDefault="00795B89" w14:paraId="245B22EF" w14:textId="77777777">
    <w:pPr>
      <w:pStyle w:val="SPHead2"/>
    </w:pPr>
    <w:r>
      <w:t>&lt;Course Name&gt;</w:t>
    </w:r>
  </w:p>
  <w:p w:rsidR="00795B89" w:rsidP="00AA39D6" w:rsidRDefault="00795B89" w14:paraId="5757EB1D" w14:textId="77777777">
    <w:pPr>
      <w:pStyle w:val="SPHead1"/>
    </w:pPr>
    <w:r w:rsidRPr="00B46101">
      <w:t>Participant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46101" w:rsidR="00795B89" w:rsidP="00AA39D6" w:rsidRDefault="00795B89" w14:paraId="4E6CABA2" w14:textId="77777777">
    <w:pPr>
      <w:pStyle w:val="SPHead2"/>
      <w:jc w:val="right"/>
    </w:pPr>
    <w:r>
      <w:t>&lt;Course Name&gt;</w:t>
    </w:r>
  </w:p>
  <w:p w:rsidRPr="00B46101" w:rsidR="00795B89" w:rsidP="00AA39D6" w:rsidRDefault="00795B89" w14:paraId="3A014DC7" w14:textId="77777777">
    <w:pPr>
      <w:pStyle w:val="SPHead1"/>
      <w:jc w:val="right"/>
    </w:pPr>
    <w:r w:rsidRPr="00B46101">
      <w:t>Participant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95B89" w:rsidRDefault="00795B89" w14:paraId="5EAF518F" w14:textId="77777777">
    <w:r>
      <w:rPr>
        <w:noProof/>
        <w:lang w:eastAsia="en-AU"/>
      </w:rPr>
      <w:drawing>
        <wp:inline distT="0" distB="0" distL="0" distR="0" wp14:anchorId="75E173F4" wp14:editId="652A4A34">
          <wp:extent cx="6620510" cy="7332980"/>
          <wp:effectExtent l="0" t="0" r="889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pattern-logo-word-2mm-less.jpg"/>
                  <pic:cNvPicPr/>
                </pic:nvPicPr>
                <pic:blipFill>
                  <a:blip r:embed="rId1">
                    <a:extLst>
                      <a:ext uri="{28A0092B-C50C-407E-A947-70E740481C1C}">
                        <a14:useLocalDpi xmlns:a14="http://schemas.microsoft.com/office/drawing/2010/main" val="0"/>
                      </a:ext>
                    </a:extLst>
                  </a:blip>
                  <a:stretch>
                    <a:fillRect/>
                  </a:stretch>
                </pic:blipFill>
                <pic:spPr>
                  <a:xfrm>
                    <a:off x="0" y="0"/>
                    <a:ext cx="6620510" cy="733298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5B89" w:rsidRDefault="00795B89" w14:paraId="6BED5672" w14:textId="77777777"/>
  <w:p w:rsidR="00795B89" w:rsidRDefault="00795B89" w14:paraId="0B1A49BB" w14:textId="7777777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5B89" w:rsidP="007C563D" w:rsidRDefault="00795B89" w14:paraId="501EC145" w14:textId="77777777">
    <w:pPr>
      <w:pStyle w:val="Header"/>
    </w:pPr>
  </w:p>
  <w:p w:rsidRPr="007C563D" w:rsidR="00795B89" w:rsidP="007C563D" w:rsidRDefault="00795B89" w14:paraId="46E9418B"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46101" w:rsidR="00795B89" w:rsidP="00AA39D6" w:rsidRDefault="00795B89" w14:paraId="563CC012" w14:textId="7C3A8873">
    <w:pPr>
      <w:pStyle w:val="SPHead2"/>
    </w:pPr>
    <w:r>
      <w:t>Undertake Project Work</w:t>
    </w:r>
  </w:p>
  <w:p w:rsidR="00795B89" w:rsidP="00AA39D6" w:rsidRDefault="00795B89" w14:paraId="73A14FAC" w14:textId="77777777">
    <w:pPr>
      <w:pStyle w:val="SPHead1"/>
    </w:pPr>
    <w:r w:rsidRPr="00B46101">
      <w:t>Participant Manual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46101" w:rsidR="00795B89" w:rsidP="00AA39D6" w:rsidRDefault="00795B89" w14:paraId="0A565560" w14:textId="2B50755A">
    <w:pPr>
      <w:pStyle w:val="SPHead2"/>
      <w:jc w:val="right"/>
    </w:pPr>
    <w:r>
      <w:t>Undertake Project Work</w:t>
    </w:r>
  </w:p>
  <w:p w:rsidRPr="00B46101" w:rsidR="00795B89" w:rsidP="00AA39D6" w:rsidRDefault="00795B89" w14:paraId="2D160A29" w14:textId="77777777">
    <w:pPr>
      <w:pStyle w:val="SPHead1"/>
      <w:jc w:val="right"/>
    </w:pPr>
    <w:r w:rsidRPr="00B46101">
      <w:t>Participant Manual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5B89" w:rsidRDefault="00795B89" w14:paraId="18EE9349"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E0D3A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7BEFCB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ADABA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62046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5D2E484"/>
    <w:lvl w:ilvl="0">
      <w:start w:val="1"/>
      <w:numFmt w:val="bullet"/>
      <w:pStyle w:val="ListBullet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68F26C12"/>
    <w:lvl w:ilvl="0">
      <w:start w:val="1"/>
      <w:numFmt w:val="bullet"/>
      <w:pStyle w:val="ListBullet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B6989056"/>
    <w:lvl w:ilvl="0">
      <w:start w:val="1"/>
      <w:numFmt w:val="bullet"/>
      <w:pStyle w:val="ListBullet3"/>
      <w:lvlText w:val=""/>
      <w:lvlJc w:val="left"/>
      <w:pPr>
        <w:tabs>
          <w:tab w:val="num" w:pos="1080"/>
        </w:tabs>
        <w:ind w:left="1080" w:hanging="360"/>
      </w:pPr>
      <w:rPr>
        <w:rFonts w:hint="default" w:ascii="Wingdings" w:hAnsi="Wingdings"/>
        <w:sz w:val="16"/>
      </w:rPr>
    </w:lvl>
  </w:abstractNum>
  <w:abstractNum w:abstractNumId="7" w15:restartNumberingAfterBreak="0">
    <w:nsid w:val="FFFFFF88"/>
    <w:multiLevelType w:val="singleLevel"/>
    <w:tmpl w:val="EB548F6A"/>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B767688"/>
    <w:lvl w:ilvl="0">
      <w:start w:val="1"/>
      <w:numFmt w:val="bullet"/>
      <w:pStyle w:val="ListBullet"/>
      <w:lvlText w:val=""/>
      <w:lvlJc w:val="left"/>
      <w:pPr>
        <w:tabs>
          <w:tab w:val="num" w:pos="360"/>
        </w:tabs>
        <w:ind w:left="360" w:hanging="360"/>
      </w:pPr>
      <w:rPr>
        <w:rFonts w:hint="default" w:ascii="Symbol" w:hAnsi="Symbol"/>
      </w:rPr>
    </w:lvl>
  </w:abstractNum>
  <w:abstractNum w:abstractNumId="9" w15:restartNumberingAfterBreak="0">
    <w:nsid w:val="032D7E5D"/>
    <w:multiLevelType w:val="multilevel"/>
    <w:tmpl w:val="EACAFA64"/>
    <w:lvl w:ilvl="0">
      <w:start w:val="6"/>
      <w:numFmt w:val="decimal"/>
      <w:lvlText w:val="%1"/>
      <w:lvlJc w:val="left"/>
      <w:pPr>
        <w:ind w:left="77" w:hanging="240"/>
      </w:pPr>
      <w:rPr>
        <w:rFonts w:hint="default"/>
      </w:rPr>
    </w:lvl>
    <w:lvl w:ilvl="1">
      <w:start w:val="1"/>
      <w:numFmt w:val="decimal"/>
      <w:lvlText w:val="%1.%2"/>
      <w:lvlJc w:val="left"/>
      <w:pPr>
        <w:ind w:left="77" w:hanging="240"/>
      </w:pPr>
      <w:rPr>
        <w:rFonts w:hint="default" w:ascii="Franklin Gothic Book" w:hAnsi="Franklin Gothic Book" w:eastAsia="Franklin Gothic Book"/>
        <w:color w:val="231F20"/>
        <w:w w:val="102"/>
        <w:sz w:val="13"/>
        <w:szCs w:val="13"/>
      </w:rPr>
    </w:lvl>
    <w:lvl w:ilvl="2">
      <w:start w:val="1"/>
      <w:numFmt w:val="bullet"/>
      <w:lvlText w:val="•"/>
      <w:lvlJc w:val="left"/>
      <w:pPr>
        <w:ind w:left="319" w:hanging="240"/>
      </w:pPr>
      <w:rPr>
        <w:rFonts w:hint="default"/>
      </w:rPr>
    </w:lvl>
    <w:lvl w:ilvl="3">
      <w:start w:val="1"/>
      <w:numFmt w:val="bullet"/>
      <w:lvlText w:val="•"/>
      <w:lvlJc w:val="left"/>
      <w:pPr>
        <w:ind w:left="438" w:hanging="240"/>
      </w:pPr>
      <w:rPr>
        <w:rFonts w:hint="default"/>
      </w:rPr>
    </w:lvl>
    <w:lvl w:ilvl="4">
      <w:start w:val="1"/>
      <w:numFmt w:val="bullet"/>
      <w:lvlText w:val="•"/>
      <w:lvlJc w:val="left"/>
      <w:pPr>
        <w:ind w:left="558" w:hanging="240"/>
      </w:pPr>
      <w:rPr>
        <w:rFonts w:hint="default"/>
      </w:rPr>
    </w:lvl>
    <w:lvl w:ilvl="5">
      <w:start w:val="1"/>
      <w:numFmt w:val="bullet"/>
      <w:lvlText w:val="•"/>
      <w:lvlJc w:val="left"/>
      <w:pPr>
        <w:ind w:left="677" w:hanging="240"/>
      </w:pPr>
      <w:rPr>
        <w:rFonts w:hint="default"/>
      </w:rPr>
    </w:lvl>
    <w:lvl w:ilvl="6">
      <w:start w:val="1"/>
      <w:numFmt w:val="bullet"/>
      <w:lvlText w:val="•"/>
      <w:lvlJc w:val="left"/>
      <w:pPr>
        <w:ind w:left="797" w:hanging="240"/>
      </w:pPr>
      <w:rPr>
        <w:rFonts w:hint="default"/>
      </w:rPr>
    </w:lvl>
    <w:lvl w:ilvl="7">
      <w:start w:val="1"/>
      <w:numFmt w:val="bullet"/>
      <w:lvlText w:val="•"/>
      <w:lvlJc w:val="left"/>
      <w:pPr>
        <w:ind w:left="916" w:hanging="240"/>
      </w:pPr>
      <w:rPr>
        <w:rFonts w:hint="default"/>
      </w:rPr>
    </w:lvl>
    <w:lvl w:ilvl="8">
      <w:start w:val="1"/>
      <w:numFmt w:val="bullet"/>
      <w:lvlText w:val="•"/>
      <w:lvlJc w:val="left"/>
      <w:pPr>
        <w:ind w:left="1036" w:hanging="240"/>
      </w:pPr>
      <w:rPr>
        <w:rFonts w:hint="default"/>
      </w:rPr>
    </w:lvl>
  </w:abstractNum>
  <w:abstractNum w:abstractNumId="10" w15:restartNumberingAfterBreak="0">
    <w:nsid w:val="03CF5748"/>
    <w:multiLevelType w:val="hybridMultilevel"/>
    <w:tmpl w:val="3C9CAD58"/>
    <w:lvl w:ilvl="0" w:tplc="AAE25548">
      <w:start w:val="1"/>
      <w:numFmt w:val="decimal"/>
      <w:pStyle w:val="SP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9DB57B8"/>
    <w:multiLevelType w:val="hybridMultilevel"/>
    <w:tmpl w:val="E6A86F3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0C746216"/>
    <w:multiLevelType w:val="hybridMultilevel"/>
    <w:tmpl w:val="29AC24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D511082"/>
    <w:multiLevelType w:val="multilevel"/>
    <w:tmpl w:val="8988AB9A"/>
    <w:lvl w:ilvl="0">
      <w:start w:val="11"/>
      <w:numFmt w:val="decimal"/>
      <w:lvlText w:val="%1"/>
      <w:lvlJc w:val="left"/>
      <w:pPr>
        <w:ind w:left="77" w:hanging="320"/>
      </w:pPr>
      <w:rPr>
        <w:rFonts w:hint="default"/>
      </w:rPr>
    </w:lvl>
    <w:lvl w:ilvl="1">
      <w:start w:val="1"/>
      <w:numFmt w:val="decimal"/>
      <w:lvlText w:val="%1.%2"/>
      <w:lvlJc w:val="left"/>
      <w:pPr>
        <w:ind w:left="77" w:hanging="320"/>
      </w:pPr>
      <w:rPr>
        <w:rFonts w:hint="default" w:ascii="Franklin Gothic Book" w:hAnsi="Franklin Gothic Book" w:eastAsia="Franklin Gothic Book"/>
        <w:color w:val="231F20"/>
        <w:w w:val="102"/>
        <w:sz w:val="13"/>
        <w:szCs w:val="13"/>
      </w:rPr>
    </w:lvl>
    <w:lvl w:ilvl="2">
      <w:start w:val="1"/>
      <w:numFmt w:val="bullet"/>
      <w:lvlText w:val="•"/>
      <w:lvlJc w:val="left"/>
      <w:pPr>
        <w:ind w:left="319" w:hanging="320"/>
      </w:pPr>
      <w:rPr>
        <w:rFonts w:hint="default"/>
      </w:rPr>
    </w:lvl>
    <w:lvl w:ilvl="3">
      <w:start w:val="1"/>
      <w:numFmt w:val="bullet"/>
      <w:lvlText w:val="•"/>
      <w:lvlJc w:val="left"/>
      <w:pPr>
        <w:ind w:left="438" w:hanging="320"/>
      </w:pPr>
      <w:rPr>
        <w:rFonts w:hint="default"/>
      </w:rPr>
    </w:lvl>
    <w:lvl w:ilvl="4">
      <w:start w:val="1"/>
      <w:numFmt w:val="bullet"/>
      <w:lvlText w:val="•"/>
      <w:lvlJc w:val="left"/>
      <w:pPr>
        <w:ind w:left="558" w:hanging="320"/>
      </w:pPr>
      <w:rPr>
        <w:rFonts w:hint="default"/>
      </w:rPr>
    </w:lvl>
    <w:lvl w:ilvl="5">
      <w:start w:val="1"/>
      <w:numFmt w:val="bullet"/>
      <w:lvlText w:val="•"/>
      <w:lvlJc w:val="left"/>
      <w:pPr>
        <w:ind w:left="677" w:hanging="320"/>
      </w:pPr>
      <w:rPr>
        <w:rFonts w:hint="default"/>
      </w:rPr>
    </w:lvl>
    <w:lvl w:ilvl="6">
      <w:start w:val="1"/>
      <w:numFmt w:val="bullet"/>
      <w:lvlText w:val="•"/>
      <w:lvlJc w:val="left"/>
      <w:pPr>
        <w:ind w:left="797" w:hanging="320"/>
      </w:pPr>
      <w:rPr>
        <w:rFonts w:hint="default"/>
      </w:rPr>
    </w:lvl>
    <w:lvl w:ilvl="7">
      <w:start w:val="1"/>
      <w:numFmt w:val="bullet"/>
      <w:lvlText w:val="•"/>
      <w:lvlJc w:val="left"/>
      <w:pPr>
        <w:ind w:left="916" w:hanging="320"/>
      </w:pPr>
      <w:rPr>
        <w:rFonts w:hint="default"/>
      </w:rPr>
    </w:lvl>
    <w:lvl w:ilvl="8">
      <w:start w:val="1"/>
      <w:numFmt w:val="bullet"/>
      <w:lvlText w:val="•"/>
      <w:lvlJc w:val="left"/>
      <w:pPr>
        <w:ind w:left="1036" w:hanging="320"/>
      </w:pPr>
      <w:rPr>
        <w:rFonts w:hint="default"/>
      </w:rPr>
    </w:lvl>
  </w:abstractNum>
  <w:abstractNum w:abstractNumId="14" w15:restartNumberingAfterBreak="0">
    <w:nsid w:val="17875ADA"/>
    <w:multiLevelType w:val="multilevel"/>
    <w:tmpl w:val="E014DEE6"/>
    <w:lvl w:ilvl="0">
      <w:start w:val="5"/>
      <w:numFmt w:val="decimal"/>
      <w:lvlText w:val="%1"/>
      <w:lvlJc w:val="left"/>
      <w:pPr>
        <w:ind w:left="77" w:hanging="240"/>
      </w:pPr>
      <w:rPr>
        <w:rFonts w:hint="default"/>
      </w:rPr>
    </w:lvl>
    <w:lvl w:ilvl="1">
      <w:start w:val="1"/>
      <w:numFmt w:val="decimal"/>
      <w:lvlText w:val="%1.%2"/>
      <w:lvlJc w:val="left"/>
      <w:pPr>
        <w:ind w:left="77" w:hanging="240"/>
      </w:pPr>
      <w:rPr>
        <w:rFonts w:hint="default" w:ascii="Franklin Gothic Book" w:hAnsi="Franklin Gothic Book" w:eastAsia="Franklin Gothic Book"/>
        <w:color w:val="231F20"/>
        <w:w w:val="102"/>
        <w:sz w:val="13"/>
        <w:szCs w:val="13"/>
      </w:rPr>
    </w:lvl>
    <w:lvl w:ilvl="2">
      <w:start w:val="1"/>
      <w:numFmt w:val="bullet"/>
      <w:lvlText w:val="•"/>
      <w:lvlJc w:val="left"/>
      <w:pPr>
        <w:ind w:left="319" w:hanging="240"/>
      </w:pPr>
      <w:rPr>
        <w:rFonts w:hint="default"/>
      </w:rPr>
    </w:lvl>
    <w:lvl w:ilvl="3">
      <w:start w:val="1"/>
      <w:numFmt w:val="bullet"/>
      <w:lvlText w:val="•"/>
      <w:lvlJc w:val="left"/>
      <w:pPr>
        <w:ind w:left="438" w:hanging="240"/>
      </w:pPr>
      <w:rPr>
        <w:rFonts w:hint="default"/>
      </w:rPr>
    </w:lvl>
    <w:lvl w:ilvl="4">
      <w:start w:val="1"/>
      <w:numFmt w:val="bullet"/>
      <w:lvlText w:val="•"/>
      <w:lvlJc w:val="left"/>
      <w:pPr>
        <w:ind w:left="558" w:hanging="240"/>
      </w:pPr>
      <w:rPr>
        <w:rFonts w:hint="default"/>
      </w:rPr>
    </w:lvl>
    <w:lvl w:ilvl="5">
      <w:start w:val="1"/>
      <w:numFmt w:val="bullet"/>
      <w:lvlText w:val="•"/>
      <w:lvlJc w:val="left"/>
      <w:pPr>
        <w:ind w:left="677" w:hanging="240"/>
      </w:pPr>
      <w:rPr>
        <w:rFonts w:hint="default"/>
      </w:rPr>
    </w:lvl>
    <w:lvl w:ilvl="6">
      <w:start w:val="1"/>
      <w:numFmt w:val="bullet"/>
      <w:lvlText w:val="•"/>
      <w:lvlJc w:val="left"/>
      <w:pPr>
        <w:ind w:left="797" w:hanging="240"/>
      </w:pPr>
      <w:rPr>
        <w:rFonts w:hint="default"/>
      </w:rPr>
    </w:lvl>
    <w:lvl w:ilvl="7">
      <w:start w:val="1"/>
      <w:numFmt w:val="bullet"/>
      <w:lvlText w:val="•"/>
      <w:lvlJc w:val="left"/>
      <w:pPr>
        <w:ind w:left="916" w:hanging="240"/>
      </w:pPr>
      <w:rPr>
        <w:rFonts w:hint="default"/>
      </w:rPr>
    </w:lvl>
    <w:lvl w:ilvl="8">
      <w:start w:val="1"/>
      <w:numFmt w:val="bullet"/>
      <w:lvlText w:val="•"/>
      <w:lvlJc w:val="left"/>
      <w:pPr>
        <w:ind w:left="1036" w:hanging="240"/>
      </w:pPr>
      <w:rPr>
        <w:rFonts w:hint="default"/>
      </w:rPr>
    </w:lvl>
  </w:abstractNum>
  <w:abstractNum w:abstractNumId="15" w15:restartNumberingAfterBreak="0">
    <w:nsid w:val="186B7ED8"/>
    <w:multiLevelType w:val="hybridMultilevel"/>
    <w:tmpl w:val="B89EF7AC"/>
    <w:lvl w:ilvl="0" w:tplc="39A6EDA0">
      <w:start w:val="1"/>
      <w:numFmt w:val="bullet"/>
      <w:pStyle w:val="SPindentbullet"/>
      <w:lvlText w:val=""/>
      <w:lvlJc w:val="left"/>
      <w:pPr>
        <w:ind w:left="1287" w:hanging="360"/>
      </w:pPr>
      <w:rPr>
        <w:rFonts w:hint="default" w:ascii="Symbol" w:hAnsi="Symbol"/>
      </w:rPr>
    </w:lvl>
    <w:lvl w:ilvl="1" w:tplc="0C090003" w:tentative="1">
      <w:start w:val="1"/>
      <w:numFmt w:val="bullet"/>
      <w:lvlText w:val="o"/>
      <w:lvlJc w:val="left"/>
      <w:pPr>
        <w:ind w:left="2007" w:hanging="360"/>
      </w:pPr>
      <w:rPr>
        <w:rFonts w:hint="default" w:ascii="Courier New" w:hAnsi="Courier New" w:cs="Courier New"/>
      </w:rPr>
    </w:lvl>
    <w:lvl w:ilvl="2" w:tplc="0C090005" w:tentative="1">
      <w:start w:val="1"/>
      <w:numFmt w:val="bullet"/>
      <w:lvlText w:val=""/>
      <w:lvlJc w:val="left"/>
      <w:pPr>
        <w:ind w:left="2727" w:hanging="360"/>
      </w:pPr>
      <w:rPr>
        <w:rFonts w:hint="default" w:ascii="Wingdings" w:hAnsi="Wingdings"/>
      </w:rPr>
    </w:lvl>
    <w:lvl w:ilvl="3" w:tplc="0C090001" w:tentative="1">
      <w:start w:val="1"/>
      <w:numFmt w:val="bullet"/>
      <w:lvlText w:val=""/>
      <w:lvlJc w:val="left"/>
      <w:pPr>
        <w:ind w:left="3447" w:hanging="360"/>
      </w:pPr>
      <w:rPr>
        <w:rFonts w:hint="default" w:ascii="Symbol" w:hAnsi="Symbol"/>
      </w:rPr>
    </w:lvl>
    <w:lvl w:ilvl="4" w:tplc="0C090003" w:tentative="1">
      <w:start w:val="1"/>
      <w:numFmt w:val="bullet"/>
      <w:lvlText w:val="o"/>
      <w:lvlJc w:val="left"/>
      <w:pPr>
        <w:ind w:left="4167" w:hanging="360"/>
      </w:pPr>
      <w:rPr>
        <w:rFonts w:hint="default" w:ascii="Courier New" w:hAnsi="Courier New" w:cs="Courier New"/>
      </w:rPr>
    </w:lvl>
    <w:lvl w:ilvl="5" w:tplc="0C090005" w:tentative="1">
      <w:start w:val="1"/>
      <w:numFmt w:val="bullet"/>
      <w:lvlText w:val=""/>
      <w:lvlJc w:val="left"/>
      <w:pPr>
        <w:ind w:left="4887" w:hanging="360"/>
      </w:pPr>
      <w:rPr>
        <w:rFonts w:hint="default" w:ascii="Wingdings" w:hAnsi="Wingdings"/>
      </w:rPr>
    </w:lvl>
    <w:lvl w:ilvl="6" w:tplc="0C090001" w:tentative="1">
      <w:start w:val="1"/>
      <w:numFmt w:val="bullet"/>
      <w:lvlText w:val=""/>
      <w:lvlJc w:val="left"/>
      <w:pPr>
        <w:ind w:left="5607" w:hanging="360"/>
      </w:pPr>
      <w:rPr>
        <w:rFonts w:hint="default" w:ascii="Symbol" w:hAnsi="Symbol"/>
      </w:rPr>
    </w:lvl>
    <w:lvl w:ilvl="7" w:tplc="0C090003" w:tentative="1">
      <w:start w:val="1"/>
      <w:numFmt w:val="bullet"/>
      <w:lvlText w:val="o"/>
      <w:lvlJc w:val="left"/>
      <w:pPr>
        <w:ind w:left="6327" w:hanging="360"/>
      </w:pPr>
      <w:rPr>
        <w:rFonts w:hint="default" w:ascii="Courier New" w:hAnsi="Courier New" w:cs="Courier New"/>
      </w:rPr>
    </w:lvl>
    <w:lvl w:ilvl="8" w:tplc="0C090005" w:tentative="1">
      <w:start w:val="1"/>
      <w:numFmt w:val="bullet"/>
      <w:lvlText w:val=""/>
      <w:lvlJc w:val="left"/>
      <w:pPr>
        <w:ind w:left="7047" w:hanging="360"/>
      </w:pPr>
      <w:rPr>
        <w:rFonts w:hint="default" w:ascii="Wingdings" w:hAnsi="Wingdings"/>
      </w:rPr>
    </w:lvl>
  </w:abstractNum>
  <w:abstractNum w:abstractNumId="16" w15:restartNumberingAfterBreak="0">
    <w:nsid w:val="2B93695E"/>
    <w:multiLevelType w:val="hybridMultilevel"/>
    <w:tmpl w:val="0020027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2DC048DE"/>
    <w:multiLevelType w:val="multilevel"/>
    <w:tmpl w:val="04090023"/>
    <w:lvl w:ilvl="0">
      <w:start w:val="1"/>
      <w:numFmt w:val="upperRoman"/>
      <w:pStyle w:val="Heading1"/>
      <w:lvlText w:val="Article %1."/>
      <w:lvlJc w:val="left"/>
      <w:pPr>
        <w:ind w:left="567" w:firstLine="0"/>
      </w:pPr>
    </w:lvl>
    <w:lvl w:ilvl="1">
      <w:start w:val="1"/>
      <w:numFmt w:val="decimalZero"/>
      <w:pStyle w:val="Heading2"/>
      <w:isLgl/>
      <w:lvlText w:val="Section %1.%2"/>
      <w:lvlJc w:val="left"/>
      <w:pPr>
        <w:ind w:left="10347" w:firstLine="0"/>
      </w:pPr>
    </w:lvl>
    <w:lvl w:ilvl="2">
      <w:start w:val="1"/>
      <w:numFmt w:val="lowerLetter"/>
      <w:pStyle w:val="Heading3"/>
      <w:lvlText w:val="(%3)"/>
      <w:lvlJc w:val="left"/>
      <w:pPr>
        <w:ind w:left="10779"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8" w15:restartNumberingAfterBreak="0">
    <w:nsid w:val="2EA36809"/>
    <w:multiLevelType w:val="multilevel"/>
    <w:tmpl w:val="B8D8BABC"/>
    <w:lvl w:ilvl="0">
      <w:start w:val="7"/>
      <w:numFmt w:val="decimal"/>
      <w:lvlText w:val="%1"/>
      <w:lvlJc w:val="left"/>
      <w:pPr>
        <w:ind w:left="77" w:hanging="240"/>
      </w:pPr>
      <w:rPr>
        <w:rFonts w:hint="default"/>
      </w:rPr>
    </w:lvl>
    <w:lvl w:ilvl="1">
      <w:start w:val="1"/>
      <w:numFmt w:val="decimal"/>
      <w:lvlText w:val="%1.%2"/>
      <w:lvlJc w:val="left"/>
      <w:pPr>
        <w:ind w:left="77" w:hanging="240"/>
      </w:pPr>
      <w:rPr>
        <w:rFonts w:hint="default" w:ascii="Franklin Gothic Book" w:hAnsi="Franklin Gothic Book" w:eastAsia="Franklin Gothic Book"/>
        <w:color w:val="231F20"/>
        <w:w w:val="102"/>
        <w:sz w:val="13"/>
        <w:szCs w:val="13"/>
      </w:rPr>
    </w:lvl>
    <w:lvl w:ilvl="2">
      <w:start w:val="1"/>
      <w:numFmt w:val="bullet"/>
      <w:lvlText w:val="•"/>
      <w:lvlJc w:val="left"/>
      <w:pPr>
        <w:ind w:left="319" w:hanging="240"/>
      </w:pPr>
      <w:rPr>
        <w:rFonts w:hint="default"/>
      </w:rPr>
    </w:lvl>
    <w:lvl w:ilvl="3">
      <w:start w:val="1"/>
      <w:numFmt w:val="bullet"/>
      <w:lvlText w:val="•"/>
      <w:lvlJc w:val="left"/>
      <w:pPr>
        <w:ind w:left="438" w:hanging="240"/>
      </w:pPr>
      <w:rPr>
        <w:rFonts w:hint="default"/>
      </w:rPr>
    </w:lvl>
    <w:lvl w:ilvl="4">
      <w:start w:val="1"/>
      <w:numFmt w:val="bullet"/>
      <w:lvlText w:val="•"/>
      <w:lvlJc w:val="left"/>
      <w:pPr>
        <w:ind w:left="558" w:hanging="240"/>
      </w:pPr>
      <w:rPr>
        <w:rFonts w:hint="default"/>
      </w:rPr>
    </w:lvl>
    <w:lvl w:ilvl="5">
      <w:start w:val="1"/>
      <w:numFmt w:val="bullet"/>
      <w:lvlText w:val="•"/>
      <w:lvlJc w:val="left"/>
      <w:pPr>
        <w:ind w:left="677" w:hanging="240"/>
      </w:pPr>
      <w:rPr>
        <w:rFonts w:hint="default"/>
      </w:rPr>
    </w:lvl>
    <w:lvl w:ilvl="6">
      <w:start w:val="1"/>
      <w:numFmt w:val="bullet"/>
      <w:lvlText w:val="•"/>
      <w:lvlJc w:val="left"/>
      <w:pPr>
        <w:ind w:left="797" w:hanging="240"/>
      </w:pPr>
      <w:rPr>
        <w:rFonts w:hint="default"/>
      </w:rPr>
    </w:lvl>
    <w:lvl w:ilvl="7">
      <w:start w:val="1"/>
      <w:numFmt w:val="bullet"/>
      <w:lvlText w:val="•"/>
      <w:lvlJc w:val="left"/>
      <w:pPr>
        <w:ind w:left="916" w:hanging="240"/>
      </w:pPr>
      <w:rPr>
        <w:rFonts w:hint="default"/>
      </w:rPr>
    </w:lvl>
    <w:lvl w:ilvl="8">
      <w:start w:val="1"/>
      <w:numFmt w:val="bullet"/>
      <w:lvlText w:val="•"/>
      <w:lvlJc w:val="left"/>
      <w:pPr>
        <w:ind w:left="1036" w:hanging="240"/>
      </w:pPr>
      <w:rPr>
        <w:rFonts w:hint="default"/>
      </w:rPr>
    </w:lvl>
  </w:abstractNum>
  <w:abstractNum w:abstractNumId="19" w15:restartNumberingAfterBreak="0">
    <w:nsid w:val="2F1E51E3"/>
    <w:multiLevelType w:val="multilevel"/>
    <w:tmpl w:val="4224E440"/>
    <w:lvl w:ilvl="0">
      <w:start w:val="4"/>
      <w:numFmt w:val="decimal"/>
      <w:lvlText w:val="%1"/>
      <w:lvlJc w:val="left"/>
      <w:pPr>
        <w:ind w:left="85" w:hanging="240"/>
      </w:pPr>
      <w:rPr>
        <w:rFonts w:hint="default"/>
      </w:rPr>
    </w:lvl>
    <w:lvl w:ilvl="1">
      <w:start w:val="4"/>
      <w:numFmt w:val="decimal"/>
      <w:lvlText w:val="%1.%2"/>
      <w:lvlJc w:val="left"/>
      <w:pPr>
        <w:ind w:left="85" w:hanging="240"/>
      </w:pPr>
      <w:rPr>
        <w:rFonts w:hint="default" w:ascii="Franklin Gothic Book" w:hAnsi="Franklin Gothic Book" w:eastAsia="Franklin Gothic Book"/>
        <w:color w:val="231F20"/>
        <w:w w:val="102"/>
        <w:sz w:val="13"/>
        <w:szCs w:val="13"/>
      </w:rPr>
    </w:lvl>
    <w:lvl w:ilvl="2">
      <w:start w:val="1"/>
      <w:numFmt w:val="bullet"/>
      <w:lvlText w:val="•"/>
      <w:lvlJc w:val="left"/>
      <w:pPr>
        <w:ind w:left="319" w:hanging="240"/>
      </w:pPr>
      <w:rPr>
        <w:rFonts w:hint="default"/>
      </w:rPr>
    </w:lvl>
    <w:lvl w:ilvl="3">
      <w:start w:val="1"/>
      <w:numFmt w:val="bullet"/>
      <w:lvlText w:val="•"/>
      <w:lvlJc w:val="left"/>
      <w:pPr>
        <w:ind w:left="438" w:hanging="240"/>
      </w:pPr>
      <w:rPr>
        <w:rFonts w:hint="default"/>
      </w:rPr>
    </w:lvl>
    <w:lvl w:ilvl="4">
      <w:start w:val="1"/>
      <w:numFmt w:val="bullet"/>
      <w:lvlText w:val="•"/>
      <w:lvlJc w:val="left"/>
      <w:pPr>
        <w:ind w:left="558" w:hanging="240"/>
      </w:pPr>
      <w:rPr>
        <w:rFonts w:hint="default"/>
      </w:rPr>
    </w:lvl>
    <w:lvl w:ilvl="5">
      <w:start w:val="1"/>
      <w:numFmt w:val="bullet"/>
      <w:lvlText w:val="•"/>
      <w:lvlJc w:val="left"/>
      <w:pPr>
        <w:ind w:left="677" w:hanging="240"/>
      </w:pPr>
      <w:rPr>
        <w:rFonts w:hint="default"/>
      </w:rPr>
    </w:lvl>
    <w:lvl w:ilvl="6">
      <w:start w:val="1"/>
      <w:numFmt w:val="bullet"/>
      <w:lvlText w:val="•"/>
      <w:lvlJc w:val="left"/>
      <w:pPr>
        <w:ind w:left="797" w:hanging="240"/>
      </w:pPr>
      <w:rPr>
        <w:rFonts w:hint="default"/>
      </w:rPr>
    </w:lvl>
    <w:lvl w:ilvl="7">
      <w:start w:val="1"/>
      <w:numFmt w:val="bullet"/>
      <w:lvlText w:val="•"/>
      <w:lvlJc w:val="left"/>
      <w:pPr>
        <w:ind w:left="916" w:hanging="240"/>
      </w:pPr>
      <w:rPr>
        <w:rFonts w:hint="default"/>
      </w:rPr>
    </w:lvl>
    <w:lvl w:ilvl="8">
      <w:start w:val="1"/>
      <w:numFmt w:val="bullet"/>
      <w:lvlText w:val="•"/>
      <w:lvlJc w:val="left"/>
      <w:pPr>
        <w:ind w:left="1036" w:hanging="240"/>
      </w:pPr>
      <w:rPr>
        <w:rFonts w:hint="default"/>
      </w:rPr>
    </w:lvl>
  </w:abstractNum>
  <w:abstractNum w:abstractNumId="20" w15:restartNumberingAfterBreak="0">
    <w:nsid w:val="31A9541D"/>
    <w:multiLevelType w:val="multilevel"/>
    <w:tmpl w:val="2DB62DF6"/>
    <w:lvl w:ilvl="0">
      <w:start w:val="9"/>
      <w:numFmt w:val="decimal"/>
      <w:lvlText w:val="%1"/>
      <w:lvlJc w:val="left"/>
      <w:pPr>
        <w:ind w:left="81" w:hanging="240"/>
      </w:pPr>
      <w:rPr>
        <w:rFonts w:hint="default"/>
      </w:rPr>
    </w:lvl>
    <w:lvl w:ilvl="1">
      <w:start w:val="2"/>
      <w:numFmt w:val="decimal"/>
      <w:lvlText w:val="%1.%2"/>
      <w:lvlJc w:val="left"/>
      <w:pPr>
        <w:ind w:left="81" w:hanging="240"/>
      </w:pPr>
      <w:rPr>
        <w:rFonts w:hint="default" w:ascii="Franklin Gothic Book" w:hAnsi="Franklin Gothic Book" w:eastAsia="Franklin Gothic Book"/>
        <w:color w:val="231F20"/>
        <w:w w:val="102"/>
        <w:sz w:val="13"/>
        <w:szCs w:val="13"/>
      </w:rPr>
    </w:lvl>
    <w:lvl w:ilvl="2">
      <w:start w:val="1"/>
      <w:numFmt w:val="bullet"/>
      <w:lvlText w:val="•"/>
      <w:lvlJc w:val="left"/>
      <w:pPr>
        <w:ind w:left="319" w:hanging="240"/>
      </w:pPr>
      <w:rPr>
        <w:rFonts w:hint="default"/>
      </w:rPr>
    </w:lvl>
    <w:lvl w:ilvl="3">
      <w:start w:val="1"/>
      <w:numFmt w:val="bullet"/>
      <w:lvlText w:val="•"/>
      <w:lvlJc w:val="left"/>
      <w:pPr>
        <w:ind w:left="438" w:hanging="240"/>
      </w:pPr>
      <w:rPr>
        <w:rFonts w:hint="default"/>
      </w:rPr>
    </w:lvl>
    <w:lvl w:ilvl="4">
      <w:start w:val="1"/>
      <w:numFmt w:val="bullet"/>
      <w:lvlText w:val="•"/>
      <w:lvlJc w:val="left"/>
      <w:pPr>
        <w:ind w:left="558" w:hanging="240"/>
      </w:pPr>
      <w:rPr>
        <w:rFonts w:hint="default"/>
      </w:rPr>
    </w:lvl>
    <w:lvl w:ilvl="5">
      <w:start w:val="1"/>
      <w:numFmt w:val="bullet"/>
      <w:lvlText w:val="•"/>
      <w:lvlJc w:val="left"/>
      <w:pPr>
        <w:ind w:left="677" w:hanging="240"/>
      </w:pPr>
      <w:rPr>
        <w:rFonts w:hint="default"/>
      </w:rPr>
    </w:lvl>
    <w:lvl w:ilvl="6">
      <w:start w:val="1"/>
      <w:numFmt w:val="bullet"/>
      <w:lvlText w:val="•"/>
      <w:lvlJc w:val="left"/>
      <w:pPr>
        <w:ind w:left="797" w:hanging="240"/>
      </w:pPr>
      <w:rPr>
        <w:rFonts w:hint="default"/>
      </w:rPr>
    </w:lvl>
    <w:lvl w:ilvl="7">
      <w:start w:val="1"/>
      <w:numFmt w:val="bullet"/>
      <w:lvlText w:val="•"/>
      <w:lvlJc w:val="left"/>
      <w:pPr>
        <w:ind w:left="916" w:hanging="240"/>
      </w:pPr>
      <w:rPr>
        <w:rFonts w:hint="default"/>
      </w:rPr>
    </w:lvl>
    <w:lvl w:ilvl="8">
      <w:start w:val="1"/>
      <w:numFmt w:val="bullet"/>
      <w:lvlText w:val="•"/>
      <w:lvlJc w:val="left"/>
      <w:pPr>
        <w:ind w:left="1036" w:hanging="240"/>
      </w:pPr>
      <w:rPr>
        <w:rFonts w:hint="default"/>
      </w:rPr>
    </w:lvl>
  </w:abstractNum>
  <w:abstractNum w:abstractNumId="21" w15:restartNumberingAfterBreak="0">
    <w:nsid w:val="378B7F98"/>
    <w:multiLevelType w:val="hybridMultilevel"/>
    <w:tmpl w:val="6DDE3538"/>
    <w:lvl w:ilvl="0" w:tplc="13D4EFF6">
      <w:start w:val="1"/>
      <w:numFmt w:val="bullet"/>
      <w:pStyle w:val="SPbullet"/>
      <w:lvlText w:val=""/>
      <w:lvlJc w:val="left"/>
      <w:pPr>
        <w:ind w:left="284" w:hanging="284"/>
      </w:pPr>
      <w:rPr>
        <w:rFonts w:hint="default" w:ascii="Symbol" w:hAnsi="Symbol"/>
      </w:rPr>
    </w:lvl>
    <w:lvl w:ilvl="1" w:tplc="04090003">
      <w:start w:val="1"/>
      <w:numFmt w:val="bullet"/>
      <w:lvlText w:val="o"/>
      <w:lvlJc w:val="left"/>
      <w:pPr>
        <w:ind w:left="1440" w:hanging="360"/>
      </w:pPr>
      <w:rPr>
        <w:rFonts w:hint="default" w:ascii="Courier" w:hAnsi="Courier"/>
      </w:rPr>
    </w:lvl>
    <w:lvl w:ilvl="2" w:tplc="04090005" w:tentative="1">
      <w:start w:val="1"/>
      <w:numFmt w:val="bullet"/>
      <w:lvlText w:val=""/>
      <w:lvlJc w:val="left"/>
      <w:pPr>
        <w:ind w:left="2160" w:hanging="360"/>
      </w:pPr>
      <w:rPr>
        <w:rFonts w:hint="default" w:ascii="Symbol" w:hAnsi="Symbol"/>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w:hAnsi="Courier"/>
      </w:rPr>
    </w:lvl>
    <w:lvl w:ilvl="5" w:tplc="04090005" w:tentative="1">
      <w:start w:val="1"/>
      <w:numFmt w:val="bullet"/>
      <w:lvlText w:val=""/>
      <w:lvlJc w:val="left"/>
      <w:pPr>
        <w:ind w:left="4320" w:hanging="360"/>
      </w:pPr>
      <w:rPr>
        <w:rFonts w:hint="default" w:ascii="Symbol" w:hAnsi="Symbol"/>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w:hAnsi="Courier"/>
      </w:rPr>
    </w:lvl>
    <w:lvl w:ilvl="8" w:tplc="04090005" w:tentative="1">
      <w:start w:val="1"/>
      <w:numFmt w:val="bullet"/>
      <w:lvlText w:val=""/>
      <w:lvlJc w:val="left"/>
      <w:pPr>
        <w:ind w:left="6480" w:hanging="360"/>
      </w:pPr>
      <w:rPr>
        <w:rFonts w:hint="default" w:ascii="Symbol" w:hAnsi="Symbol"/>
      </w:rPr>
    </w:lvl>
  </w:abstractNum>
  <w:abstractNum w:abstractNumId="22" w15:restartNumberingAfterBreak="0">
    <w:nsid w:val="389E5469"/>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E9638D9"/>
    <w:multiLevelType w:val="hybridMultilevel"/>
    <w:tmpl w:val="52A29182"/>
    <w:lvl w:ilvl="0" w:tplc="734EE6B0">
      <w:start w:val="1"/>
      <w:numFmt w:val="bullet"/>
      <w:pStyle w:val="Listbulleted"/>
      <w:lvlText w:val=""/>
      <w:lvlJc w:val="left"/>
      <w:pPr>
        <w:tabs>
          <w:tab w:val="num" w:pos="170"/>
        </w:tabs>
        <w:ind w:left="170" w:hanging="17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3F1E1E5A"/>
    <w:multiLevelType w:val="multilevel"/>
    <w:tmpl w:val="939C561C"/>
    <w:lvl w:ilvl="0">
      <w:start w:val="5"/>
      <w:numFmt w:val="decimal"/>
      <w:lvlText w:val="%1"/>
      <w:lvlJc w:val="left"/>
      <w:pPr>
        <w:ind w:left="325" w:hanging="240"/>
      </w:pPr>
      <w:rPr>
        <w:rFonts w:hint="default"/>
      </w:rPr>
    </w:lvl>
    <w:lvl w:ilvl="1">
      <w:start w:val="5"/>
      <w:numFmt w:val="decimal"/>
      <w:lvlText w:val="%1.%2"/>
      <w:lvlJc w:val="left"/>
      <w:pPr>
        <w:ind w:left="325" w:hanging="240"/>
      </w:pPr>
      <w:rPr>
        <w:rFonts w:hint="default" w:ascii="Franklin Gothic Book" w:hAnsi="Franklin Gothic Book" w:eastAsia="Franklin Gothic Book"/>
        <w:color w:val="231F20"/>
        <w:w w:val="102"/>
        <w:sz w:val="13"/>
        <w:szCs w:val="13"/>
      </w:rPr>
    </w:lvl>
    <w:lvl w:ilvl="2">
      <w:start w:val="1"/>
      <w:numFmt w:val="bullet"/>
      <w:lvlText w:val="•"/>
      <w:lvlJc w:val="left"/>
      <w:pPr>
        <w:ind w:left="511" w:hanging="240"/>
      </w:pPr>
      <w:rPr>
        <w:rFonts w:hint="default"/>
      </w:rPr>
    </w:lvl>
    <w:lvl w:ilvl="3">
      <w:start w:val="1"/>
      <w:numFmt w:val="bullet"/>
      <w:lvlText w:val="•"/>
      <w:lvlJc w:val="left"/>
      <w:pPr>
        <w:ind w:left="606" w:hanging="240"/>
      </w:pPr>
      <w:rPr>
        <w:rFonts w:hint="default"/>
      </w:rPr>
    </w:lvl>
    <w:lvl w:ilvl="4">
      <w:start w:val="1"/>
      <w:numFmt w:val="bullet"/>
      <w:lvlText w:val="•"/>
      <w:lvlJc w:val="left"/>
      <w:pPr>
        <w:ind w:left="702" w:hanging="240"/>
      </w:pPr>
      <w:rPr>
        <w:rFonts w:hint="default"/>
      </w:rPr>
    </w:lvl>
    <w:lvl w:ilvl="5">
      <w:start w:val="1"/>
      <w:numFmt w:val="bullet"/>
      <w:lvlText w:val="•"/>
      <w:lvlJc w:val="left"/>
      <w:pPr>
        <w:ind w:left="797" w:hanging="240"/>
      </w:pPr>
      <w:rPr>
        <w:rFonts w:hint="default"/>
      </w:rPr>
    </w:lvl>
    <w:lvl w:ilvl="6">
      <w:start w:val="1"/>
      <w:numFmt w:val="bullet"/>
      <w:lvlText w:val="•"/>
      <w:lvlJc w:val="left"/>
      <w:pPr>
        <w:ind w:left="893" w:hanging="240"/>
      </w:pPr>
      <w:rPr>
        <w:rFonts w:hint="default"/>
      </w:rPr>
    </w:lvl>
    <w:lvl w:ilvl="7">
      <w:start w:val="1"/>
      <w:numFmt w:val="bullet"/>
      <w:lvlText w:val="•"/>
      <w:lvlJc w:val="left"/>
      <w:pPr>
        <w:ind w:left="988" w:hanging="240"/>
      </w:pPr>
      <w:rPr>
        <w:rFonts w:hint="default"/>
      </w:rPr>
    </w:lvl>
    <w:lvl w:ilvl="8">
      <w:start w:val="1"/>
      <w:numFmt w:val="bullet"/>
      <w:lvlText w:val="•"/>
      <w:lvlJc w:val="left"/>
      <w:pPr>
        <w:ind w:left="1084" w:hanging="240"/>
      </w:pPr>
      <w:rPr>
        <w:rFonts w:hint="default"/>
      </w:rPr>
    </w:lvl>
  </w:abstractNum>
  <w:abstractNum w:abstractNumId="25" w15:restartNumberingAfterBreak="0">
    <w:nsid w:val="40EB48FD"/>
    <w:multiLevelType w:val="hybridMultilevel"/>
    <w:tmpl w:val="6102105E"/>
    <w:lvl w:ilvl="0" w:tplc="314ECE8C">
      <w:start w:val="1"/>
      <w:numFmt w:val="bullet"/>
      <w:pStyle w:val="SPChecklist"/>
      <w:lvlText w:val="*"/>
      <w:lvlJc w:val="left"/>
      <w:pPr>
        <w:ind w:left="720" w:hanging="360"/>
      </w:pPr>
      <w:rPr>
        <w:rFonts w:hint="default" w:ascii="Wingdings 2" w:hAnsi="Wingdings 2"/>
        <w:sz w:val="24"/>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48110072"/>
    <w:multiLevelType w:val="hybridMultilevel"/>
    <w:tmpl w:val="AABED89A"/>
    <w:lvl w:ilvl="0" w:tplc="101A326E">
      <w:start w:val="1"/>
      <w:numFmt w:val="bullet"/>
      <w:pStyle w:val="indenttext12"/>
      <w:lvlText w:val=""/>
      <w:lvlJc w:val="left"/>
      <w:pPr>
        <w:tabs>
          <w:tab w:val="num" w:pos="1004"/>
        </w:tabs>
        <w:ind w:left="1004"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63894649"/>
    <w:multiLevelType w:val="hybridMultilevel"/>
    <w:tmpl w:val="4EFC7128"/>
    <w:lvl w:ilvl="0" w:tplc="8FFE9D92">
      <w:start w:val="1"/>
      <w:numFmt w:val="decimal"/>
      <w:pStyle w:val="SPtablenum"/>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036CA5"/>
    <w:multiLevelType w:val="hybridMultilevel"/>
    <w:tmpl w:val="A2C4CBD0"/>
    <w:lvl w:ilvl="0" w:tplc="7E922912">
      <w:start w:val="1"/>
      <w:numFmt w:val="bullet"/>
      <w:pStyle w:val="SPTable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6CD915DA"/>
    <w:multiLevelType w:val="hybridMultilevel"/>
    <w:tmpl w:val="0FA0C9C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72B563A7"/>
    <w:multiLevelType w:val="hybridMultilevel"/>
    <w:tmpl w:val="79262F2E"/>
    <w:lvl w:ilvl="0" w:tplc="9B209116">
      <w:start w:val="1"/>
      <w:numFmt w:val="decimal"/>
      <w:pStyle w:val="SISnumberedlist"/>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3F0CC7"/>
    <w:multiLevelType w:val="hybridMultilevel"/>
    <w:tmpl w:val="E5D6C25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7D2A7784"/>
    <w:multiLevelType w:val="hybridMultilevel"/>
    <w:tmpl w:val="AD30A2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59962546">
    <w:abstractNumId w:val="21"/>
  </w:num>
  <w:num w:numId="2" w16cid:durableId="345713848">
    <w:abstractNumId w:val="17"/>
  </w:num>
  <w:num w:numId="3" w16cid:durableId="1693144274">
    <w:abstractNumId w:val="22"/>
  </w:num>
  <w:num w:numId="4" w16cid:durableId="1904481830">
    <w:abstractNumId w:val="6"/>
  </w:num>
  <w:num w:numId="5" w16cid:durableId="178665882">
    <w:abstractNumId w:val="26"/>
  </w:num>
  <w:num w:numId="6" w16cid:durableId="1309937304">
    <w:abstractNumId w:val="28"/>
  </w:num>
  <w:num w:numId="7" w16cid:durableId="2113939695">
    <w:abstractNumId w:val="10"/>
    <w:lvlOverride w:ilvl="0">
      <w:startOverride w:val="1"/>
    </w:lvlOverride>
  </w:num>
  <w:num w:numId="8" w16cid:durableId="644352766">
    <w:abstractNumId w:val="15"/>
  </w:num>
  <w:num w:numId="9" w16cid:durableId="1412655895">
    <w:abstractNumId w:val="27"/>
  </w:num>
  <w:num w:numId="10" w16cid:durableId="1458062459">
    <w:abstractNumId w:val="30"/>
  </w:num>
  <w:num w:numId="11" w16cid:durableId="309288871">
    <w:abstractNumId w:val="23"/>
  </w:num>
  <w:num w:numId="12" w16cid:durableId="1948077277">
    <w:abstractNumId w:val="13"/>
  </w:num>
  <w:num w:numId="13" w16cid:durableId="1987398143">
    <w:abstractNumId w:val="20"/>
  </w:num>
  <w:num w:numId="14" w16cid:durableId="1429958264">
    <w:abstractNumId w:val="18"/>
  </w:num>
  <w:num w:numId="15" w16cid:durableId="1049233177">
    <w:abstractNumId w:val="9"/>
  </w:num>
  <w:num w:numId="16" w16cid:durableId="1391266316">
    <w:abstractNumId w:val="24"/>
  </w:num>
  <w:num w:numId="17" w16cid:durableId="2035839180">
    <w:abstractNumId w:val="14"/>
  </w:num>
  <w:num w:numId="18" w16cid:durableId="378824936">
    <w:abstractNumId w:val="19"/>
  </w:num>
  <w:num w:numId="19" w16cid:durableId="1481074293">
    <w:abstractNumId w:val="25"/>
  </w:num>
  <w:num w:numId="20" w16cid:durableId="1384018567">
    <w:abstractNumId w:val="11"/>
  </w:num>
  <w:num w:numId="21" w16cid:durableId="1747996396">
    <w:abstractNumId w:val="16"/>
  </w:num>
  <w:num w:numId="22" w16cid:durableId="1132210271">
    <w:abstractNumId w:val="31"/>
  </w:num>
  <w:num w:numId="23" w16cid:durableId="539244022">
    <w:abstractNumId w:val="12"/>
  </w:num>
  <w:num w:numId="24" w16cid:durableId="1300962413">
    <w:abstractNumId w:val="10"/>
  </w:num>
  <w:num w:numId="25" w16cid:durableId="763261400">
    <w:abstractNumId w:val="32"/>
  </w:num>
  <w:num w:numId="26" w16cid:durableId="459804763">
    <w:abstractNumId w:val="29"/>
  </w:num>
  <w:num w:numId="27" w16cid:durableId="1830437430">
    <w:abstractNumId w:val="8"/>
  </w:num>
  <w:num w:numId="28" w16cid:durableId="1693797544">
    <w:abstractNumId w:val="5"/>
  </w:num>
  <w:num w:numId="29" w16cid:durableId="443503278">
    <w:abstractNumId w:val="4"/>
  </w:num>
  <w:num w:numId="30" w16cid:durableId="400837742">
    <w:abstractNumId w:val="7"/>
  </w:num>
  <w:num w:numId="31" w16cid:durableId="1509445077">
    <w:abstractNumId w:val="3"/>
  </w:num>
  <w:num w:numId="32" w16cid:durableId="1228878799">
    <w:abstractNumId w:val="2"/>
  </w:num>
  <w:num w:numId="33" w16cid:durableId="1894003715">
    <w:abstractNumId w:val="1"/>
  </w:num>
  <w:num w:numId="34" w16cid:durableId="192823051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mirrorMargins/>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evenAndOddHeaders/>
  <w:drawingGridHorizontalSpacing w:val="10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azMDI0NzA1NLAwNLVU0lEKTi0uzszPAykwNK8FAPZ8WlYtAAAA"/>
  </w:docVars>
  <w:rsids>
    <w:rsidRoot w:val="006531BA"/>
    <w:rsid w:val="00001811"/>
    <w:rsid w:val="0000188A"/>
    <w:rsid w:val="000019DA"/>
    <w:rsid w:val="00004502"/>
    <w:rsid w:val="00010B8D"/>
    <w:rsid w:val="000114C0"/>
    <w:rsid w:val="000119AE"/>
    <w:rsid w:val="00014C42"/>
    <w:rsid w:val="00015087"/>
    <w:rsid w:val="000153F8"/>
    <w:rsid w:val="000154A4"/>
    <w:rsid w:val="00016235"/>
    <w:rsid w:val="00016339"/>
    <w:rsid w:val="00017184"/>
    <w:rsid w:val="000177A9"/>
    <w:rsid w:val="00023FD2"/>
    <w:rsid w:val="00024416"/>
    <w:rsid w:val="000249EF"/>
    <w:rsid w:val="000263FC"/>
    <w:rsid w:val="00026505"/>
    <w:rsid w:val="00026B9F"/>
    <w:rsid w:val="00030F49"/>
    <w:rsid w:val="000337DF"/>
    <w:rsid w:val="000348CC"/>
    <w:rsid w:val="00036B88"/>
    <w:rsid w:val="00037401"/>
    <w:rsid w:val="00037F4F"/>
    <w:rsid w:val="00040319"/>
    <w:rsid w:val="00040B46"/>
    <w:rsid w:val="00043E1F"/>
    <w:rsid w:val="00044141"/>
    <w:rsid w:val="00046940"/>
    <w:rsid w:val="000479D9"/>
    <w:rsid w:val="00047F07"/>
    <w:rsid w:val="00050930"/>
    <w:rsid w:val="00051211"/>
    <w:rsid w:val="00051F62"/>
    <w:rsid w:val="00054C54"/>
    <w:rsid w:val="00055E9F"/>
    <w:rsid w:val="000568DC"/>
    <w:rsid w:val="00060349"/>
    <w:rsid w:val="00060FBE"/>
    <w:rsid w:val="0006121C"/>
    <w:rsid w:val="00061F6A"/>
    <w:rsid w:val="00066ED0"/>
    <w:rsid w:val="00067F51"/>
    <w:rsid w:val="00071C1A"/>
    <w:rsid w:val="00073DB1"/>
    <w:rsid w:val="0007504A"/>
    <w:rsid w:val="0007584B"/>
    <w:rsid w:val="00076E1B"/>
    <w:rsid w:val="00077721"/>
    <w:rsid w:val="00084B57"/>
    <w:rsid w:val="00084D4F"/>
    <w:rsid w:val="000859F4"/>
    <w:rsid w:val="00085FC5"/>
    <w:rsid w:val="000861F1"/>
    <w:rsid w:val="00087BEC"/>
    <w:rsid w:val="00090012"/>
    <w:rsid w:val="00096A5E"/>
    <w:rsid w:val="00096F58"/>
    <w:rsid w:val="000A0933"/>
    <w:rsid w:val="000A0A50"/>
    <w:rsid w:val="000A4721"/>
    <w:rsid w:val="000A7A2A"/>
    <w:rsid w:val="000A7C07"/>
    <w:rsid w:val="000B04F1"/>
    <w:rsid w:val="000B1941"/>
    <w:rsid w:val="000B19D8"/>
    <w:rsid w:val="000B2120"/>
    <w:rsid w:val="000B287F"/>
    <w:rsid w:val="000B2DD4"/>
    <w:rsid w:val="000B3AF8"/>
    <w:rsid w:val="000B3B23"/>
    <w:rsid w:val="000B583D"/>
    <w:rsid w:val="000B5E4A"/>
    <w:rsid w:val="000C10D5"/>
    <w:rsid w:val="000C1E3F"/>
    <w:rsid w:val="000C362B"/>
    <w:rsid w:val="000C5A20"/>
    <w:rsid w:val="000D01E7"/>
    <w:rsid w:val="000D08B4"/>
    <w:rsid w:val="000D0F16"/>
    <w:rsid w:val="000D1CDF"/>
    <w:rsid w:val="000D22B5"/>
    <w:rsid w:val="000D2D50"/>
    <w:rsid w:val="000D49FE"/>
    <w:rsid w:val="000D6EDD"/>
    <w:rsid w:val="000E03CF"/>
    <w:rsid w:val="000E2D4B"/>
    <w:rsid w:val="000E33FF"/>
    <w:rsid w:val="000E3457"/>
    <w:rsid w:val="000E47E3"/>
    <w:rsid w:val="000E70AD"/>
    <w:rsid w:val="000E76E0"/>
    <w:rsid w:val="000E7764"/>
    <w:rsid w:val="000E7CB3"/>
    <w:rsid w:val="000E7CBE"/>
    <w:rsid w:val="000F0D7E"/>
    <w:rsid w:val="000F1516"/>
    <w:rsid w:val="000F2D92"/>
    <w:rsid w:val="000F541A"/>
    <w:rsid w:val="000F6A65"/>
    <w:rsid w:val="000F7968"/>
    <w:rsid w:val="001018E3"/>
    <w:rsid w:val="00104C2D"/>
    <w:rsid w:val="00105643"/>
    <w:rsid w:val="00110501"/>
    <w:rsid w:val="00112AF0"/>
    <w:rsid w:val="00112E86"/>
    <w:rsid w:val="001133F3"/>
    <w:rsid w:val="00113CC5"/>
    <w:rsid w:val="0011515E"/>
    <w:rsid w:val="00116285"/>
    <w:rsid w:val="001173D3"/>
    <w:rsid w:val="00117D1A"/>
    <w:rsid w:val="00124BC0"/>
    <w:rsid w:val="00125545"/>
    <w:rsid w:val="001264F4"/>
    <w:rsid w:val="00126753"/>
    <w:rsid w:val="00127031"/>
    <w:rsid w:val="00127E8A"/>
    <w:rsid w:val="001302EC"/>
    <w:rsid w:val="00130492"/>
    <w:rsid w:val="00130D16"/>
    <w:rsid w:val="00131CDA"/>
    <w:rsid w:val="00134F6C"/>
    <w:rsid w:val="0014085F"/>
    <w:rsid w:val="001408DB"/>
    <w:rsid w:val="00141CE3"/>
    <w:rsid w:val="00142584"/>
    <w:rsid w:val="0014285B"/>
    <w:rsid w:val="00144659"/>
    <w:rsid w:val="00144C16"/>
    <w:rsid w:val="00147F3C"/>
    <w:rsid w:val="00152595"/>
    <w:rsid w:val="00153C0F"/>
    <w:rsid w:val="001545CB"/>
    <w:rsid w:val="001562A3"/>
    <w:rsid w:val="0015743E"/>
    <w:rsid w:val="00160210"/>
    <w:rsid w:val="00161490"/>
    <w:rsid w:val="0016156F"/>
    <w:rsid w:val="00161D37"/>
    <w:rsid w:val="00165883"/>
    <w:rsid w:val="001665C7"/>
    <w:rsid w:val="001669E6"/>
    <w:rsid w:val="001707B9"/>
    <w:rsid w:val="0017095A"/>
    <w:rsid w:val="001717D4"/>
    <w:rsid w:val="0017375F"/>
    <w:rsid w:val="00174D12"/>
    <w:rsid w:val="00175ADA"/>
    <w:rsid w:val="00175E6C"/>
    <w:rsid w:val="00175ECF"/>
    <w:rsid w:val="00180D71"/>
    <w:rsid w:val="00181D9E"/>
    <w:rsid w:val="001840DF"/>
    <w:rsid w:val="001851DF"/>
    <w:rsid w:val="0018704F"/>
    <w:rsid w:val="0018726F"/>
    <w:rsid w:val="00187C66"/>
    <w:rsid w:val="00187CF1"/>
    <w:rsid w:val="001915D6"/>
    <w:rsid w:val="00192D63"/>
    <w:rsid w:val="001959F0"/>
    <w:rsid w:val="001A0CBE"/>
    <w:rsid w:val="001A2765"/>
    <w:rsid w:val="001A3DE4"/>
    <w:rsid w:val="001A742E"/>
    <w:rsid w:val="001A77F9"/>
    <w:rsid w:val="001B17DC"/>
    <w:rsid w:val="001B27C1"/>
    <w:rsid w:val="001B42A8"/>
    <w:rsid w:val="001B68F3"/>
    <w:rsid w:val="001C292A"/>
    <w:rsid w:val="001C365C"/>
    <w:rsid w:val="001C64D5"/>
    <w:rsid w:val="001C6B8C"/>
    <w:rsid w:val="001C737F"/>
    <w:rsid w:val="001C7B82"/>
    <w:rsid w:val="001D6971"/>
    <w:rsid w:val="001D7513"/>
    <w:rsid w:val="001D7972"/>
    <w:rsid w:val="001E1504"/>
    <w:rsid w:val="001E1A94"/>
    <w:rsid w:val="001E2391"/>
    <w:rsid w:val="001E2EE6"/>
    <w:rsid w:val="001E3169"/>
    <w:rsid w:val="001E393A"/>
    <w:rsid w:val="001E49A6"/>
    <w:rsid w:val="001E566A"/>
    <w:rsid w:val="001E5F3E"/>
    <w:rsid w:val="001E6411"/>
    <w:rsid w:val="001E6AB1"/>
    <w:rsid w:val="001F09B2"/>
    <w:rsid w:val="001F1252"/>
    <w:rsid w:val="001F4966"/>
    <w:rsid w:val="001F5E41"/>
    <w:rsid w:val="001F743F"/>
    <w:rsid w:val="00200462"/>
    <w:rsid w:val="00200650"/>
    <w:rsid w:val="00200FB6"/>
    <w:rsid w:val="00206AC7"/>
    <w:rsid w:val="00206BBB"/>
    <w:rsid w:val="00206E57"/>
    <w:rsid w:val="00207815"/>
    <w:rsid w:val="00207E7F"/>
    <w:rsid w:val="00210840"/>
    <w:rsid w:val="00213B55"/>
    <w:rsid w:val="00214668"/>
    <w:rsid w:val="00214BAB"/>
    <w:rsid w:val="00215577"/>
    <w:rsid w:val="00221A67"/>
    <w:rsid w:val="00221C31"/>
    <w:rsid w:val="00223ACA"/>
    <w:rsid w:val="00223AD0"/>
    <w:rsid w:val="00224FF8"/>
    <w:rsid w:val="00225048"/>
    <w:rsid w:val="00226400"/>
    <w:rsid w:val="00226ECF"/>
    <w:rsid w:val="00227824"/>
    <w:rsid w:val="0023007E"/>
    <w:rsid w:val="0023166F"/>
    <w:rsid w:val="0023205E"/>
    <w:rsid w:val="0023211E"/>
    <w:rsid w:val="00234A95"/>
    <w:rsid w:val="00235CFC"/>
    <w:rsid w:val="00237BBC"/>
    <w:rsid w:val="00240835"/>
    <w:rsid w:val="002410DA"/>
    <w:rsid w:val="00242638"/>
    <w:rsid w:val="002437C9"/>
    <w:rsid w:val="00244728"/>
    <w:rsid w:val="0024623A"/>
    <w:rsid w:val="002507B1"/>
    <w:rsid w:val="00250E7D"/>
    <w:rsid w:val="00251F80"/>
    <w:rsid w:val="002528A3"/>
    <w:rsid w:val="002534FE"/>
    <w:rsid w:val="00255A88"/>
    <w:rsid w:val="00255ABD"/>
    <w:rsid w:val="00260033"/>
    <w:rsid w:val="00261320"/>
    <w:rsid w:val="00261A70"/>
    <w:rsid w:val="00262C2D"/>
    <w:rsid w:val="002675A4"/>
    <w:rsid w:val="00267760"/>
    <w:rsid w:val="00272B09"/>
    <w:rsid w:val="00273A09"/>
    <w:rsid w:val="00273E3F"/>
    <w:rsid w:val="0028314F"/>
    <w:rsid w:val="0028399D"/>
    <w:rsid w:val="00283B02"/>
    <w:rsid w:val="00285906"/>
    <w:rsid w:val="0028671B"/>
    <w:rsid w:val="002919E9"/>
    <w:rsid w:val="00292BF6"/>
    <w:rsid w:val="00297526"/>
    <w:rsid w:val="002A01D0"/>
    <w:rsid w:val="002A14A5"/>
    <w:rsid w:val="002A1621"/>
    <w:rsid w:val="002A2F34"/>
    <w:rsid w:val="002A426E"/>
    <w:rsid w:val="002A44DA"/>
    <w:rsid w:val="002A4C17"/>
    <w:rsid w:val="002A6130"/>
    <w:rsid w:val="002A793E"/>
    <w:rsid w:val="002A7BE7"/>
    <w:rsid w:val="002B1EEA"/>
    <w:rsid w:val="002B249B"/>
    <w:rsid w:val="002B3EFF"/>
    <w:rsid w:val="002B43C3"/>
    <w:rsid w:val="002B4D23"/>
    <w:rsid w:val="002B7289"/>
    <w:rsid w:val="002C20A3"/>
    <w:rsid w:val="002C45B7"/>
    <w:rsid w:val="002D3467"/>
    <w:rsid w:val="002D4A63"/>
    <w:rsid w:val="002D4C4F"/>
    <w:rsid w:val="002D5F28"/>
    <w:rsid w:val="002D7438"/>
    <w:rsid w:val="002E019A"/>
    <w:rsid w:val="002E1228"/>
    <w:rsid w:val="002E168C"/>
    <w:rsid w:val="002E1895"/>
    <w:rsid w:val="002E32EF"/>
    <w:rsid w:val="002E36B2"/>
    <w:rsid w:val="002E3F1C"/>
    <w:rsid w:val="002E6F31"/>
    <w:rsid w:val="002E79AF"/>
    <w:rsid w:val="002F00A4"/>
    <w:rsid w:val="002F0275"/>
    <w:rsid w:val="002F0E96"/>
    <w:rsid w:val="002F225A"/>
    <w:rsid w:val="002F360D"/>
    <w:rsid w:val="002F45FE"/>
    <w:rsid w:val="002F5F1A"/>
    <w:rsid w:val="002F6355"/>
    <w:rsid w:val="002F6398"/>
    <w:rsid w:val="002F6D66"/>
    <w:rsid w:val="00302058"/>
    <w:rsid w:val="00302709"/>
    <w:rsid w:val="0030347F"/>
    <w:rsid w:val="00303903"/>
    <w:rsid w:val="00304B25"/>
    <w:rsid w:val="003111DD"/>
    <w:rsid w:val="0031263F"/>
    <w:rsid w:val="0031541D"/>
    <w:rsid w:val="00315E64"/>
    <w:rsid w:val="00317BFD"/>
    <w:rsid w:val="00321281"/>
    <w:rsid w:val="00323910"/>
    <w:rsid w:val="003246DE"/>
    <w:rsid w:val="00324F6D"/>
    <w:rsid w:val="003254E6"/>
    <w:rsid w:val="00330F83"/>
    <w:rsid w:val="00331A17"/>
    <w:rsid w:val="00331ECE"/>
    <w:rsid w:val="00332BF5"/>
    <w:rsid w:val="00335F21"/>
    <w:rsid w:val="00336F90"/>
    <w:rsid w:val="00337377"/>
    <w:rsid w:val="00340469"/>
    <w:rsid w:val="003433EC"/>
    <w:rsid w:val="003457D3"/>
    <w:rsid w:val="00345E92"/>
    <w:rsid w:val="00346F61"/>
    <w:rsid w:val="00347F70"/>
    <w:rsid w:val="00351D71"/>
    <w:rsid w:val="003540B6"/>
    <w:rsid w:val="0035499B"/>
    <w:rsid w:val="00355841"/>
    <w:rsid w:val="00356890"/>
    <w:rsid w:val="00360183"/>
    <w:rsid w:val="00360F6E"/>
    <w:rsid w:val="00363E94"/>
    <w:rsid w:val="003657D3"/>
    <w:rsid w:val="00373C36"/>
    <w:rsid w:val="0037544D"/>
    <w:rsid w:val="003757B4"/>
    <w:rsid w:val="00376AFE"/>
    <w:rsid w:val="003806CF"/>
    <w:rsid w:val="00381647"/>
    <w:rsid w:val="003834E5"/>
    <w:rsid w:val="00383A95"/>
    <w:rsid w:val="00386990"/>
    <w:rsid w:val="00390D6F"/>
    <w:rsid w:val="0039106E"/>
    <w:rsid w:val="003913A5"/>
    <w:rsid w:val="0039256E"/>
    <w:rsid w:val="003933E0"/>
    <w:rsid w:val="003A0BF3"/>
    <w:rsid w:val="003A158D"/>
    <w:rsid w:val="003A32D1"/>
    <w:rsid w:val="003A4B85"/>
    <w:rsid w:val="003A5EAE"/>
    <w:rsid w:val="003A5EEA"/>
    <w:rsid w:val="003A6566"/>
    <w:rsid w:val="003A6784"/>
    <w:rsid w:val="003A73A7"/>
    <w:rsid w:val="003B151F"/>
    <w:rsid w:val="003B34DB"/>
    <w:rsid w:val="003B5342"/>
    <w:rsid w:val="003B58F0"/>
    <w:rsid w:val="003B5D90"/>
    <w:rsid w:val="003B7459"/>
    <w:rsid w:val="003C2982"/>
    <w:rsid w:val="003C3591"/>
    <w:rsid w:val="003C5624"/>
    <w:rsid w:val="003D140A"/>
    <w:rsid w:val="003D3D02"/>
    <w:rsid w:val="003D515B"/>
    <w:rsid w:val="003D5757"/>
    <w:rsid w:val="003E0615"/>
    <w:rsid w:val="003E0D7C"/>
    <w:rsid w:val="003E32A7"/>
    <w:rsid w:val="003E3B6E"/>
    <w:rsid w:val="003E72DC"/>
    <w:rsid w:val="003E73BB"/>
    <w:rsid w:val="003E7426"/>
    <w:rsid w:val="003F07D3"/>
    <w:rsid w:val="003F26CA"/>
    <w:rsid w:val="003F2F14"/>
    <w:rsid w:val="003F2F74"/>
    <w:rsid w:val="003F3DCC"/>
    <w:rsid w:val="003F4814"/>
    <w:rsid w:val="003F5D3F"/>
    <w:rsid w:val="003F7C17"/>
    <w:rsid w:val="004001C4"/>
    <w:rsid w:val="0040108D"/>
    <w:rsid w:val="004020A5"/>
    <w:rsid w:val="004029B5"/>
    <w:rsid w:val="00403717"/>
    <w:rsid w:val="0040416B"/>
    <w:rsid w:val="004043AB"/>
    <w:rsid w:val="00404E0E"/>
    <w:rsid w:val="00405C41"/>
    <w:rsid w:val="00411A05"/>
    <w:rsid w:val="00413134"/>
    <w:rsid w:val="00413A14"/>
    <w:rsid w:val="0041616B"/>
    <w:rsid w:val="00416C00"/>
    <w:rsid w:val="00416DD3"/>
    <w:rsid w:val="00417C01"/>
    <w:rsid w:val="00420F81"/>
    <w:rsid w:val="0042379B"/>
    <w:rsid w:val="00426EA2"/>
    <w:rsid w:val="00427250"/>
    <w:rsid w:val="00432507"/>
    <w:rsid w:val="00433299"/>
    <w:rsid w:val="00434AA9"/>
    <w:rsid w:val="00435FE5"/>
    <w:rsid w:val="004367A3"/>
    <w:rsid w:val="00440638"/>
    <w:rsid w:val="0044329A"/>
    <w:rsid w:val="00443893"/>
    <w:rsid w:val="00444656"/>
    <w:rsid w:val="004464CC"/>
    <w:rsid w:val="00450449"/>
    <w:rsid w:val="0045130F"/>
    <w:rsid w:val="004535BB"/>
    <w:rsid w:val="00455C52"/>
    <w:rsid w:val="004636C3"/>
    <w:rsid w:val="004643D7"/>
    <w:rsid w:val="00465F99"/>
    <w:rsid w:val="00467AA7"/>
    <w:rsid w:val="00470B25"/>
    <w:rsid w:val="0047359B"/>
    <w:rsid w:val="00474801"/>
    <w:rsid w:val="00475845"/>
    <w:rsid w:val="004778F9"/>
    <w:rsid w:val="004824CC"/>
    <w:rsid w:val="0048260E"/>
    <w:rsid w:val="004844B2"/>
    <w:rsid w:val="00484A93"/>
    <w:rsid w:val="00485712"/>
    <w:rsid w:val="0048669F"/>
    <w:rsid w:val="0048719F"/>
    <w:rsid w:val="0048738C"/>
    <w:rsid w:val="00487547"/>
    <w:rsid w:val="004924B7"/>
    <w:rsid w:val="00493E69"/>
    <w:rsid w:val="00495AA7"/>
    <w:rsid w:val="00496CE6"/>
    <w:rsid w:val="004971EA"/>
    <w:rsid w:val="004A0EEC"/>
    <w:rsid w:val="004A112F"/>
    <w:rsid w:val="004A19EA"/>
    <w:rsid w:val="004A2121"/>
    <w:rsid w:val="004A2C98"/>
    <w:rsid w:val="004A37EF"/>
    <w:rsid w:val="004A4806"/>
    <w:rsid w:val="004A7776"/>
    <w:rsid w:val="004A779E"/>
    <w:rsid w:val="004B1C19"/>
    <w:rsid w:val="004B2C8C"/>
    <w:rsid w:val="004B34E5"/>
    <w:rsid w:val="004B40E9"/>
    <w:rsid w:val="004B4448"/>
    <w:rsid w:val="004B5FDE"/>
    <w:rsid w:val="004B7412"/>
    <w:rsid w:val="004B7999"/>
    <w:rsid w:val="004B7BB8"/>
    <w:rsid w:val="004C1F82"/>
    <w:rsid w:val="004C2BA7"/>
    <w:rsid w:val="004C64A9"/>
    <w:rsid w:val="004C6C19"/>
    <w:rsid w:val="004C6E75"/>
    <w:rsid w:val="004C7E83"/>
    <w:rsid w:val="004D1BA5"/>
    <w:rsid w:val="004D2388"/>
    <w:rsid w:val="004D2D2B"/>
    <w:rsid w:val="004D4A23"/>
    <w:rsid w:val="004D6B47"/>
    <w:rsid w:val="004D6E1A"/>
    <w:rsid w:val="004E27D4"/>
    <w:rsid w:val="004E4493"/>
    <w:rsid w:val="004E509B"/>
    <w:rsid w:val="004E7648"/>
    <w:rsid w:val="004F0011"/>
    <w:rsid w:val="004F1D31"/>
    <w:rsid w:val="004F5272"/>
    <w:rsid w:val="004F68FB"/>
    <w:rsid w:val="004F69DD"/>
    <w:rsid w:val="00502AE2"/>
    <w:rsid w:val="00502C77"/>
    <w:rsid w:val="005036E3"/>
    <w:rsid w:val="005037BA"/>
    <w:rsid w:val="00504BB0"/>
    <w:rsid w:val="00505BD6"/>
    <w:rsid w:val="00506A91"/>
    <w:rsid w:val="005071A7"/>
    <w:rsid w:val="0050720C"/>
    <w:rsid w:val="00507F3C"/>
    <w:rsid w:val="0051292A"/>
    <w:rsid w:val="00512DFF"/>
    <w:rsid w:val="005138FC"/>
    <w:rsid w:val="00520881"/>
    <w:rsid w:val="00521082"/>
    <w:rsid w:val="00522564"/>
    <w:rsid w:val="005254E9"/>
    <w:rsid w:val="005257FB"/>
    <w:rsid w:val="00525FD3"/>
    <w:rsid w:val="00526705"/>
    <w:rsid w:val="00527A74"/>
    <w:rsid w:val="00530F52"/>
    <w:rsid w:val="005315AD"/>
    <w:rsid w:val="00533171"/>
    <w:rsid w:val="00533CE8"/>
    <w:rsid w:val="00533D00"/>
    <w:rsid w:val="00534136"/>
    <w:rsid w:val="0053456C"/>
    <w:rsid w:val="0053499C"/>
    <w:rsid w:val="005369DC"/>
    <w:rsid w:val="00540449"/>
    <w:rsid w:val="0054203E"/>
    <w:rsid w:val="00544142"/>
    <w:rsid w:val="00545E3C"/>
    <w:rsid w:val="00551692"/>
    <w:rsid w:val="00552A08"/>
    <w:rsid w:val="005550A5"/>
    <w:rsid w:val="00560B37"/>
    <w:rsid w:val="00566E01"/>
    <w:rsid w:val="005710E0"/>
    <w:rsid w:val="0057363F"/>
    <w:rsid w:val="00575ABC"/>
    <w:rsid w:val="005760BA"/>
    <w:rsid w:val="00583725"/>
    <w:rsid w:val="0058417F"/>
    <w:rsid w:val="005850AD"/>
    <w:rsid w:val="0058687F"/>
    <w:rsid w:val="00592443"/>
    <w:rsid w:val="00592F86"/>
    <w:rsid w:val="00593F75"/>
    <w:rsid w:val="0059562E"/>
    <w:rsid w:val="0059589C"/>
    <w:rsid w:val="005958C0"/>
    <w:rsid w:val="00596406"/>
    <w:rsid w:val="00597660"/>
    <w:rsid w:val="005A0236"/>
    <w:rsid w:val="005A299C"/>
    <w:rsid w:val="005A349E"/>
    <w:rsid w:val="005A3617"/>
    <w:rsid w:val="005B0341"/>
    <w:rsid w:val="005B0BD4"/>
    <w:rsid w:val="005B1967"/>
    <w:rsid w:val="005B25CC"/>
    <w:rsid w:val="005B4530"/>
    <w:rsid w:val="005B5AD9"/>
    <w:rsid w:val="005B6CC7"/>
    <w:rsid w:val="005B6DB7"/>
    <w:rsid w:val="005B7F84"/>
    <w:rsid w:val="005C0207"/>
    <w:rsid w:val="005C039F"/>
    <w:rsid w:val="005C534F"/>
    <w:rsid w:val="005C6DC8"/>
    <w:rsid w:val="005D2C67"/>
    <w:rsid w:val="005D3724"/>
    <w:rsid w:val="005D4FD6"/>
    <w:rsid w:val="005D7986"/>
    <w:rsid w:val="005D7BCB"/>
    <w:rsid w:val="005E0256"/>
    <w:rsid w:val="005E0687"/>
    <w:rsid w:val="005E0DEB"/>
    <w:rsid w:val="005E1085"/>
    <w:rsid w:val="005E216F"/>
    <w:rsid w:val="005E5029"/>
    <w:rsid w:val="005F185E"/>
    <w:rsid w:val="005F2B6C"/>
    <w:rsid w:val="005F4821"/>
    <w:rsid w:val="005F605A"/>
    <w:rsid w:val="005F6287"/>
    <w:rsid w:val="00600D83"/>
    <w:rsid w:val="0060463E"/>
    <w:rsid w:val="00607846"/>
    <w:rsid w:val="00611AA5"/>
    <w:rsid w:val="00611F5B"/>
    <w:rsid w:val="00612415"/>
    <w:rsid w:val="00616C86"/>
    <w:rsid w:val="0061750F"/>
    <w:rsid w:val="00621931"/>
    <w:rsid w:val="0062256E"/>
    <w:rsid w:val="00625625"/>
    <w:rsid w:val="00625A82"/>
    <w:rsid w:val="00625CF7"/>
    <w:rsid w:val="00626766"/>
    <w:rsid w:val="0062683A"/>
    <w:rsid w:val="006306EA"/>
    <w:rsid w:val="006334F5"/>
    <w:rsid w:val="0063491E"/>
    <w:rsid w:val="0063494F"/>
    <w:rsid w:val="006360F4"/>
    <w:rsid w:val="0063671D"/>
    <w:rsid w:val="00640E68"/>
    <w:rsid w:val="006416EC"/>
    <w:rsid w:val="00642720"/>
    <w:rsid w:val="0064281D"/>
    <w:rsid w:val="00642907"/>
    <w:rsid w:val="00644B92"/>
    <w:rsid w:val="006451B4"/>
    <w:rsid w:val="00646022"/>
    <w:rsid w:val="00646553"/>
    <w:rsid w:val="0064724D"/>
    <w:rsid w:val="00647542"/>
    <w:rsid w:val="00650222"/>
    <w:rsid w:val="006531BA"/>
    <w:rsid w:val="006533F3"/>
    <w:rsid w:val="006551ED"/>
    <w:rsid w:val="00655CA3"/>
    <w:rsid w:val="00656A2E"/>
    <w:rsid w:val="00662012"/>
    <w:rsid w:val="00662E35"/>
    <w:rsid w:val="0066461B"/>
    <w:rsid w:val="0066602A"/>
    <w:rsid w:val="00670BBA"/>
    <w:rsid w:val="00672DD2"/>
    <w:rsid w:val="00672F5C"/>
    <w:rsid w:val="0067344F"/>
    <w:rsid w:val="00673F71"/>
    <w:rsid w:val="006750F0"/>
    <w:rsid w:val="00676E62"/>
    <w:rsid w:val="00680823"/>
    <w:rsid w:val="00681F87"/>
    <w:rsid w:val="006841B2"/>
    <w:rsid w:val="00684408"/>
    <w:rsid w:val="00685F66"/>
    <w:rsid w:val="00686BF0"/>
    <w:rsid w:val="00692F61"/>
    <w:rsid w:val="006937EE"/>
    <w:rsid w:val="00693837"/>
    <w:rsid w:val="006A0C1D"/>
    <w:rsid w:val="006A1E53"/>
    <w:rsid w:val="006A3B21"/>
    <w:rsid w:val="006A5593"/>
    <w:rsid w:val="006A6B15"/>
    <w:rsid w:val="006B001E"/>
    <w:rsid w:val="006B081A"/>
    <w:rsid w:val="006B5BB0"/>
    <w:rsid w:val="006B630B"/>
    <w:rsid w:val="006B6EF7"/>
    <w:rsid w:val="006B7609"/>
    <w:rsid w:val="006C01CE"/>
    <w:rsid w:val="006C4714"/>
    <w:rsid w:val="006C50FB"/>
    <w:rsid w:val="006C51FB"/>
    <w:rsid w:val="006C6D75"/>
    <w:rsid w:val="006D1119"/>
    <w:rsid w:val="006D12E4"/>
    <w:rsid w:val="006D34AA"/>
    <w:rsid w:val="006D3C61"/>
    <w:rsid w:val="006D4F36"/>
    <w:rsid w:val="006D7270"/>
    <w:rsid w:val="006D7677"/>
    <w:rsid w:val="006E0D49"/>
    <w:rsid w:val="006E3134"/>
    <w:rsid w:val="006E3366"/>
    <w:rsid w:val="006E4970"/>
    <w:rsid w:val="006E5903"/>
    <w:rsid w:val="006E7493"/>
    <w:rsid w:val="006E774C"/>
    <w:rsid w:val="006F18CA"/>
    <w:rsid w:val="006F1D76"/>
    <w:rsid w:val="006F2343"/>
    <w:rsid w:val="006F33BF"/>
    <w:rsid w:val="006F6523"/>
    <w:rsid w:val="006F71D4"/>
    <w:rsid w:val="00700587"/>
    <w:rsid w:val="00701855"/>
    <w:rsid w:val="00701BEF"/>
    <w:rsid w:val="00701FBA"/>
    <w:rsid w:val="007029C1"/>
    <w:rsid w:val="00703077"/>
    <w:rsid w:val="00705AA0"/>
    <w:rsid w:val="00710162"/>
    <w:rsid w:val="00710E94"/>
    <w:rsid w:val="00710EC4"/>
    <w:rsid w:val="0071227A"/>
    <w:rsid w:val="00712977"/>
    <w:rsid w:val="00714B53"/>
    <w:rsid w:val="00717348"/>
    <w:rsid w:val="00717C52"/>
    <w:rsid w:val="007210B5"/>
    <w:rsid w:val="00721562"/>
    <w:rsid w:val="00721FE5"/>
    <w:rsid w:val="00722F21"/>
    <w:rsid w:val="00723C97"/>
    <w:rsid w:val="007248D1"/>
    <w:rsid w:val="00725585"/>
    <w:rsid w:val="00725AD9"/>
    <w:rsid w:val="00725FD2"/>
    <w:rsid w:val="00726431"/>
    <w:rsid w:val="00727876"/>
    <w:rsid w:val="007335E6"/>
    <w:rsid w:val="00733992"/>
    <w:rsid w:val="0073405A"/>
    <w:rsid w:val="00735186"/>
    <w:rsid w:val="007370DD"/>
    <w:rsid w:val="007378EC"/>
    <w:rsid w:val="00737D89"/>
    <w:rsid w:val="00743B24"/>
    <w:rsid w:val="0074442E"/>
    <w:rsid w:val="007479E2"/>
    <w:rsid w:val="00750C97"/>
    <w:rsid w:val="00751DDB"/>
    <w:rsid w:val="00752264"/>
    <w:rsid w:val="00753445"/>
    <w:rsid w:val="00754190"/>
    <w:rsid w:val="0075533B"/>
    <w:rsid w:val="00755F1C"/>
    <w:rsid w:val="00756606"/>
    <w:rsid w:val="00756D41"/>
    <w:rsid w:val="007575A3"/>
    <w:rsid w:val="007633D8"/>
    <w:rsid w:val="00763D9B"/>
    <w:rsid w:val="00764539"/>
    <w:rsid w:val="0076465F"/>
    <w:rsid w:val="00764E82"/>
    <w:rsid w:val="00767DFC"/>
    <w:rsid w:val="00770FB9"/>
    <w:rsid w:val="00771216"/>
    <w:rsid w:val="0077157D"/>
    <w:rsid w:val="00772776"/>
    <w:rsid w:val="00773918"/>
    <w:rsid w:val="0077454D"/>
    <w:rsid w:val="00775DA2"/>
    <w:rsid w:val="00776B28"/>
    <w:rsid w:val="007842E5"/>
    <w:rsid w:val="0078526D"/>
    <w:rsid w:val="00787A83"/>
    <w:rsid w:val="0079003A"/>
    <w:rsid w:val="00790064"/>
    <w:rsid w:val="007907DB"/>
    <w:rsid w:val="00790F52"/>
    <w:rsid w:val="00795570"/>
    <w:rsid w:val="00795B89"/>
    <w:rsid w:val="007A1858"/>
    <w:rsid w:val="007A27E4"/>
    <w:rsid w:val="007A39E4"/>
    <w:rsid w:val="007B01EB"/>
    <w:rsid w:val="007B1256"/>
    <w:rsid w:val="007B27FE"/>
    <w:rsid w:val="007C287E"/>
    <w:rsid w:val="007C339C"/>
    <w:rsid w:val="007C563D"/>
    <w:rsid w:val="007C6064"/>
    <w:rsid w:val="007C66E5"/>
    <w:rsid w:val="007C7517"/>
    <w:rsid w:val="007D0BE8"/>
    <w:rsid w:val="007D1759"/>
    <w:rsid w:val="007D1BE8"/>
    <w:rsid w:val="007D3CE8"/>
    <w:rsid w:val="007D7440"/>
    <w:rsid w:val="007E0107"/>
    <w:rsid w:val="007E1FEE"/>
    <w:rsid w:val="007E2114"/>
    <w:rsid w:val="007E226D"/>
    <w:rsid w:val="007E5C8F"/>
    <w:rsid w:val="007E64FF"/>
    <w:rsid w:val="007E771F"/>
    <w:rsid w:val="007F1408"/>
    <w:rsid w:val="007F1FE5"/>
    <w:rsid w:val="007F36E9"/>
    <w:rsid w:val="007F4682"/>
    <w:rsid w:val="007F4689"/>
    <w:rsid w:val="007F6188"/>
    <w:rsid w:val="007F6C29"/>
    <w:rsid w:val="0080045A"/>
    <w:rsid w:val="008010D8"/>
    <w:rsid w:val="008011E8"/>
    <w:rsid w:val="00802782"/>
    <w:rsid w:val="00803C8F"/>
    <w:rsid w:val="00803CC1"/>
    <w:rsid w:val="008067ED"/>
    <w:rsid w:val="00806DAE"/>
    <w:rsid w:val="0080716E"/>
    <w:rsid w:val="008072B9"/>
    <w:rsid w:val="00807BD6"/>
    <w:rsid w:val="0081031A"/>
    <w:rsid w:val="0081092A"/>
    <w:rsid w:val="008112F9"/>
    <w:rsid w:val="00811C11"/>
    <w:rsid w:val="00812015"/>
    <w:rsid w:val="0081211C"/>
    <w:rsid w:val="008139D9"/>
    <w:rsid w:val="00813FF1"/>
    <w:rsid w:val="008142FF"/>
    <w:rsid w:val="00816076"/>
    <w:rsid w:val="00817F23"/>
    <w:rsid w:val="00820F34"/>
    <w:rsid w:val="00821070"/>
    <w:rsid w:val="008229F2"/>
    <w:rsid w:val="008258B6"/>
    <w:rsid w:val="00826084"/>
    <w:rsid w:val="00827062"/>
    <w:rsid w:val="00831DF5"/>
    <w:rsid w:val="00831EA4"/>
    <w:rsid w:val="008341FC"/>
    <w:rsid w:val="008354EF"/>
    <w:rsid w:val="008356CA"/>
    <w:rsid w:val="00835DC5"/>
    <w:rsid w:val="008379D0"/>
    <w:rsid w:val="008408BE"/>
    <w:rsid w:val="0084505E"/>
    <w:rsid w:val="00845A12"/>
    <w:rsid w:val="00845F41"/>
    <w:rsid w:val="00846928"/>
    <w:rsid w:val="00846CFF"/>
    <w:rsid w:val="00852830"/>
    <w:rsid w:val="00853AA1"/>
    <w:rsid w:val="00854E51"/>
    <w:rsid w:val="008557D2"/>
    <w:rsid w:val="00855FC0"/>
    <w:rsid w:val="0085616B"/>
    <w:rsid w:val="008567AF"/>
    <w:rsid w:val="0085781D"/>
    <w:rsid w:val="00861329"/>
    <w:rsid w:val="00861F83"/>
    <w:rsid w:val="00863C2E"/>
    <w:rsid w:val="008650FC"/>
    <w:rsid w:val="0086595C"/>
    <w:rsid w:val="00866892"/>
    <w:rsid w:val="0087039B"/>
    <w:rsid w:val="0087098B"/>
    <w:rsid w:val="008727C8"/>
    <w:rsid w:val="0088209F"/>
    <w:rsid w:val="00882784"/>
    <w:rsid w:val="00883450"/>
    <w:rsid w:val="00883A64"/>
    <w:rsid w:val="0088480E"/>
    <w:rsid w:val="00892856"/>
    <w:rsid w:val="00894327"/>
    <w:rsid w:val="0089704D"/>
    <w:rsid w:val="008A03BF"/>
    <w:rsid w:val="008A1919"/>
    <w:rsid w:val="008A2E64"/>
    <w:rsid w:val="008A3DE7"/>
    <w:rsid w:val="008A5FC2"/>
    <w:rsid w:val="008B23C4"/>
    <w:rsid w:val="008B3C4D"/>
    <w:rsid w:val="008B424F"/>
    <w:rsid w:val="008B42D0"/>
    <w:rsid w:val="008B4334"/>
    <w:rsid w:val="008B4420"/>
    <w:rsid w:val="008B455D"/>
    <w:rsid w:val="008B5308"/>
    <w:rsid w:val="008B5580"/>
    <w:rsid w:val="008B6C1E"/>
    <w:rsid w:val="008C0BCA"/>
    <w:rsid w:val="008C26C1"/>
    <w:rsid w:val="008C2E73"/>
    <w:rsid w:val="008C3985"/>
    <w:rsid w:val="008C5A27"/>
    <w:rsid w:val="008C7853"/>
    <w:rsid w:val="008C7A02"/>
    <w:rsid w:val="008D2E6A"/>
    <w:rsid w:val="008D3A41"/>
    <w:rsid w:val="008D4AF9"/>
    <w:rsid w:val="008D5601"/>
    <w:rsid w:val="008D5CBD"/>
    <w:rsid w:val="008D6100"/>
    <w:rsid w:val="008D6DC7"/>
    <w:rsid w:val="008D7312"/>
    <w:rsid w:val="008D7960"/>
    <w:rsid w:val="008D7AC6"/>
    <w:rsid w:val="008E084D"/>
    <w:rsid w:val="008E1397"/>
    <w:rsid w:val="008E1AD5"/>
    <w:rsid w:val="008E6188"/>
    <w:rsid w:val="008E716F"/>
    <w:rsid w:val="008E7395"/>
    <w:rsid w:val="008F042E"/>
    <w:rsid w:val="008F29FD"/>
    <w:rsid w:val="008F4D77"/>
    <w:rsid w:val="008F7BEB"/>
    <w:rsid w:val="00900E6A"/>
    <w:rsid w:val="00903CFE"/>
    <w:rsid w:val="00904AA4"/>
    <w:rsid w:val="00906A6D"/>
    <w:rsid w:val="009104FA"/>
    <w:rsid w:val="00910FE3"/>
    <w:rsid w:val="009113F3"/>
    <w:rsid w:val="00912D1F"/>
    <w:rsid w:val="00913EDD"/>
    <w:rsid w:val="009151DE"/>
    <w:rsid w:val="0092441A"/>
    <w:rsid w:val="00925546"/>
    <w:rsid w:val="00925884"/>
    <w:rsid w:val="009259B3"/>
    <w:rsid w:val="0093232B"/>
    <w:rsid w:val="00932BBB"/>
    <w:rsid w:val="00934CD9"/>
    <w:rsid w:val="00935F16"/>
    <w:rsid w:val="00936BB5"/>
    <w:rsid w:val="00940338"/>
    <w:rsid w:val="00941C82"/>
    <w:rsid w:val="00946B37"/>
    <w:rsid w:val="00947596"/>
    <w:rsid w:val="00947F5B"/>
    <w:rsid w:val="00952DCD"/>
    <w:rsid w:val="00953A7D"/>
    <w:rsid w:val="00954DCC"/>
    <w:rsid w:val="00955085"/>
    <w:rsid w:val="00955391"/>
    <w:rsid w:val="00955C80"/>
    <w:rsid w:val="00956B6B"/>
    <w:rsid w:val="00960EDC"/>
    <w:rsid w:val="00962BA9"/>
    <w:rsid w:val="00965170"/>
    <w:rsid w:val="00965BDF"/>
    <w:rsid w:val="00973087"/>
    <w:rsid w:val="009736B7"/>
    <w:rsid w:val="00973CA2"/>
    <w:rsid w:val="00974B12"/>
    <w:rsid w:val="00974FAF"/>
    <w:rsid w:val="0097500B"/>
    <w:rsid w:val="009810A2"/>
    <w:rsid w:val="009812CE"/>
    <w:rsid w:val="00981306"/>
    <w:rsid w:val="00985427"/>
    <w:rsid w:val="00986190"/>
    <w:rsid w:val="009871DB"/>
    <w:rsid w:val="009871E3"/>
    <w:rsid w:val="00987D18"/>
    <w:rsid w:val="009912A8"/>
    <w:rsid w:val="009915CA"/>
    <w:rsid w:val="00992E62"/>
    <w:rsid w:val="00993776"/>
    <w:rsid w:val="009969A1"/>
    <w:rsid w:val="009978EC"/>
    <w:rsid w:val="009A001D"/>
    <w:rsid w:val="009A1EA9"/>
    <w:rsid w:val="009A296A"/>
    <w:rsid w:val="009A30BD"/>
    <w:rsid w:val="009A37BB"/>
    <w:rsid w:val="009A4858"/>
    <w:rsid w:val="009A7D65"/>
    <w:rsid w:val="009B1045"/>
    <w:rsid w:val="009B49BB"/>
    <w:rsid w:val="009C0B6B"/>
    <w:rsid w:val="009C3B26"/>
    <w:rsid w:val="009C5469"/>
    <w:rsid w:val="009C595B"/>
    <w:rsid w:val="009C59EC"/>
    <w:rsid w:val="009C66A3"/>
    <w:rsid w:val="009C6ED7"/>
    <w:rsid w:val="009D4635"/>
    <w:rsid w:val="009D4D96"/>
    <w:rsid w:val="009D5AB3"/>
    <w:rsid w:val="009D74A6"/>
    <w:rsid w:val="009E1A4C"/>
    <w:rsid w:val="009E7784"/>
    <w:rsid w:val="009F100B"/>
    <w:rsid w:val="009F179E"/>
    <w:rsid w:val="009F203E"/>
    <w:rsid w:val="009F3EE8"/>
    <w:rsid w:val="009F43B8"/>
    <w:rsid w:val="009F4C80"/>
    <w:rsid w:val="00A00288"/>
    <w:rsid w:val="00A04217"/>
    <w:rsid w:val="00A051B0"/>
    <w:rsid w:val="00A05DFD"/>
    <w:rsid w:val="00A06B8B"/>
    <w:rsid w:val="00A06F81"/>
    <w:rsid w:val="00A115EC"/>
    <w:rsid w:val="00A12686"/>
    <w:rsid w:val="00A133A0"/>
    <w:rsid w:val="00A15345"/>
    <w:rsid w:val="00A1549F"/>
    <w:rsid w:val="00A2239F"/>
    <w:rsid w:val="00A24227"/>
    <w:rsid w:val="00A26256"/>
    <w:rsid w:val="00A26E47"/>
    <w:rsid w:val="00A30536"/>
    <w:rsid w:val="00A31D32"/>
    <w:rsid w:val="00A3282C"/>
    <w:rsid w:val="00A33117"/>
    <w:rsid w:val="00A33396"/>
    <w:rsid w:val="00A33C5E"/>
    <w:rsid w:val="00A36E35"/>
    <w:rsid w:val="00A40661"/>
    <w:rsid w:val="00A441B9"/>
    <w:rsid w:val="00A46A75"/>
    <w:rsid w:val="00A46FBE"/>
    <w:rsid w:val="00A47688"/>
    <w:rsid w:val="00A52DB2"/>
    <w:rsid w:val="00A53E4F"/>
    <w:rsid w:val="00A55A6D"/>
    <w:rsid w:val="00A576AD"/>
    <w:rsid w:val="00A6011D"/>
    <w:rsid w:val="00A60171"/>
    <w:rsid w:val="00A61FEC"/>
    <w:rsid w:val="00A65ADC"/>
    <w:rsid w:val="00A663EA"/>
    <w:rsid w:val="00A70A14"/>
    <w:rsid w:val="00A70E4B"/>
    <w:rsid w:val="00A7260A"/>
    <w:rsid w:val="00A7261A"/>
    <w:rsid w:val="00A7274A"/>
    <w:rsid w:val="00A7283D"/>
    <w:rsid w:val="00A73017"/>
    <w:rsid w:val="00A7303E"/>
    <w:rsid w:val="00A731F4"/>
    <w:rsid w:val="00A741DD"/>
    <w:rsid w:val="00A76C48"/>
    <w:rsid w:val="00A81205"/>
    <w:rsid w:val="00A82173"/>
    <w:rsid w:val="00A83165"/>
    <w:rsid w:val="00A83B8F"/>
    <w:rsid w:val="00A84869"/>
    <w:rsid w:val="00A875D3"/>
    <w:rsid w:val="00A911E6"/>
    <w:rsid w:val="00A912B6"/>
    <w:rsid w:val="00A91ABB"/>
    <w:rsid w:val="00A932D7"/>
    <w:rsid w:val="00A9644D"/>
    <w:rsid w:val="00AA010C"/>
    <w:rsid w:val="00AA073D"/>
    <w:rsid w:val="00AA217B"/>
    <w:rsid w:val="00AA3273"/>
    <w:rsid w:val="00AA39D6"/>
    <w:rsid w:val="00AA4F7A"/>
    <w:rsid w:val="00AA76D9"/>
    <w:rsid w:val="00AB0194"/>
    <w:rsid w:val="00AB04BE"/>
    <w:rsid w:val="00AB28B0"/>
    <w:rsid w:val="00AB30B8"/>
    <w:rsid w:val="00AB3ED4"/>
    <w:rsid w:val="00AB65E5"/>
    <w:rsid w:val="00AC02B2"/>
    <w:rsid w:val="00AC02C7"/>
    <w:rsid w:val="00AC1FB2"/>
    <w:rsid w:val="00AC5542"/>
    <w:rsid w:val="00AD17B7"/>
    <w:rsid w:val="00AD275D"/>
    <w:rsid w:val="00AD388D"/>
    <w:rsid w:val="00AD3B32"/>
    <w:rsid w:val="00AD6186"/>
    <w:rsid w:val="00AD6296"/>
    <w:rsid w:val="00AD6839"/>
    <w:rsid w:val="00AD68D2"/>
    <w:rsid w:val="00AD78F0"/>
    <w:rsid w:val="00AE02F0"/>
    <w:rsid w:val="00AE0FBE"/>
    <w:rsid w:val="00AE1422"/>
    <w:rsid w:val="00AE298D"/>
    <w:rsid w:val="00AE3616"/>
    <w:rsid w:val="00AE3660"/>
    <w:rsid w:val="00AE3E8A"/>
    <w:rsid w:val="00AE45AE"/>
    <w:rsid w:val="00AE6B8D"/>
    <w:rsid w:val="00AF3BCF"/>
    <w:rsid w:val="00AF4EB2"/>
    <w:rsid w:val="00AF6C2A"/>
    <w:rsid w:val="00AF7160"/>
    <w:rsid w:val="00B00671"/>
    <w:rsid w:val="00B00A5B"/>
    <w:rsid w:val="00B00D2D"/>
    <w:rsid w:val="00B00DCD"/>
    <w:rsid w:val="00B00F51"/>
    <w:rsid w:val="00B01B5B"/>
    <w:rsid w:val="00B043FE"/>
    <w:rsid w:val="00B0469A"/>
    <w:rsid w:val="00B04931"/>
    <w:rsid w:val="00B073F3"/>
    <w:rsid w:val="00B07EEB"/>
    <w:rsid w:val="00B10522"/>
    <w:rsid w:val="00B10783"/>
    <w:rsid w:val="00B11653"/>
    <w:rsid w:val="00B11663"/>
    <w:rsid w:val="00B12513"/>
    <w:rsid w:val="00B1374C"/>
    <w:rsid w:val="00B14F61"/>
    <w:rsid w:val="00B20422"/>
    <w:rsid w:val="00B20D3D"/>
    <w:rsid w:val="00B21E7D"/>
    <w:rsid w:val="00B2469A"/>
    <w:rsid w:val="00B27231"/>
    <w:rsid w:val="00B27B18"/>
    <w:rsid w:val="00B305C0"/>
    <w:rsid w:val="00B308BE"/>
    <w:rsid w:val="00B31963"/>
    <w:rsid w:val="00B32712"/>
    <w:rsid w:val="00B3286C"/>
    <w:rsid w:val="00B32CB3"/>
    <w:rsid w:val="00B33945"/>
    <w:rsid w:val="00B34177"/>
    <w:rsid w:val="00B36050"/>
    <w:rsid w:val="00B3632B"/>
    <w:rsid w:val="00B36DD0"/>
    <w:rsid w:val="00B40B1F"/>
    <w:rsid w:val="00B42CA4"/>
    <w:rsid w:val="00B4335A"/>
    <w:rsid w:val="00B44462"/>
    <w:rsid w:val="00B44937"/>
    <w:rsid w:val="00B46101"/>
    <w:rsid w:val="00B47385"/>
    <w:rsid w:val="00B50636"/>
    <w:rsid w:val="00B52016"/>
    <w:rsid w:val="00B524A7"/>
    <w:rsid w:val="00B52FB3"/>
    <w:rsid w:val="00B535A6"/>
    <w:rsid w:val="00B539FE"/>
    <w:rsid w:val="00B55AFC"/>
    <w:rsid w:val="00B56A57"/>
    <w:rsid w:val="00B56B42"/>
    <w:rsid w:val="00B60E5B"/>
    <w:rsid w:val="00B617AD"/>
    <w:rsid w:val="00B62C4A"/>
    <w:rsid w:val="00B63CDC"/>
    <w:rsid w:val="00B65CD6"/>
    <w:rsid w:val="00B6675C"/>
    <w:rsid w:val="00B66CE7"/>
    <w:rsid w:val="00B67E3F"/>
    <w:rsid w:val="00B715A2"/>
    <w:rsid w:val="00B719F9"/>
    <w:rsid w:val="00B71B1E"/>
    <w:rsid w:val="00B72B8A"/>
    <w:rsid w:val="00B72E10"/>
    <w:rsid w:val="00B74535"/>
    <w:rsid w:val="00B77C6D"/>
    <w:rsid w:val="00B77DB6"/>
    <w:rsid w:val="00B82F57"/>
    <w:rsid w:val="00B84FA9"/>
    <w:rsid w:val="00B853EC"/>
    <w:rsid w:val="00B8662B"/>
    <w:rsid w:val="00B873C6"/>
    <w:rsid w:val="00B90322"/>
    <w:rsid w:val="00B90429"/>
    <w:rsid w:val="00B910DB"/>
    <w:rsid w:val="00B9267B"/>
    <w:rsid w:val="00B93D24"/>
    <w:rsid w:val="00B94A7E"/>
    <w:rsid w:val="00B94A91"/>
    <w:rsid w:val="00B97008"/>
    <w:rsid w:val="00B97235"/>
    <w:rsid w:val="00B979B4"/>
    <w:rsid w:val="00BA0047"/>
    <w:rsid w:val="00BA2C2C"/>
    <w:rsid w:val="00BA60C1"/>
    <w:rsid w:val="00BB224E"/>
    <w:rsid w:val="00BB4886"/>
    <w:rsid w:val="00BC28EE"/>
    <w:rsid w:val="00BC314C"/>
    <w:rsid w:val="00BC5E0A"/>
    <w:rsid w:val="00BD0ABD"/>
    <w:rsid w:val="00BD0CE8"/>
    <w:rsid w:val="00BD1057"/>
    <w:rsid w:val="00BD3956"/>
    <w:rsid w:val="00BD4929"/>
    <w:rsid w:val="00BD634A"/>
    <w:rsid w:val="00BD70F2"/>
    <w:rsid w:val="00BE1596"/>
    <w:rsid w:val="00BE1A11"/>
    <w:rsid w:val="00BE36D0"/>
    <w:rsid w:val="00BE4AF7"/>
    <w:rsid w:val="00BE55B3"/>
    <w:rsid w:val="00BF27FF"/>
    <w:rsid w:val="00BF35B5"/>
    <w:rsid w:val="00BF4AD9"/>
    <w:rsid w:val="00BF7622"/>
    <w:rsid w:val="00C00460"/>
    <w:rsid w:val="00C03450"/>
    <w:rsid w:val="00C05053"/>
    <w:rsid w:val="00C058CB"/>
    <w:rsid w:val="00C071AA"/>
    <w:rsid w:val="00C10535"/>
    <w:rsid w:val="00C1083D"/>
    <w:rsid w:val="00C118A8"/>
    <w:rsid w:val="00C123E6"/>
    <w:rsid w:val="00C1659B"/>
    <w:rsid w:val="00C16AC7"/>
    <w:rsid w:val="00C20E30"/>
    <w:rsid w:val="00C22724"/>
    <w:rsid w:val="00C23846"/>
    <w:rsid w:val="00C25324"/>
    <w:rsid w:val="00C3033D"/>
    <w:rsid w:val="00C30ADA"/>
    <w:rsid w:val="00C30F4B"/>
    <w:rsid w:val="00C31032"/>
    <w:rsid w:val="00C3132E"/>
    <w:rsid w:val="00C3148D"/>
    <w:rsid w:val="00C315DB"/>
    <w:rsid w:val="00C32742"/>
    <w:rsid w:val="00C34C02"/>
    <w:rsid w:val="00C36053"/>
    <w:rsid w:val="00C36BD7"/>
    <w:rsid w:val="00C420AD"/>
    <w:rsid w:val="00C42E79"/>
    <w:rsid w:val="00C4562E"/>
    <w:rsid w:val="00C52454"/>
    <w:rsid w:val="00C529C5"/>
    <w:rsid w:val="00C53F7E"/>
    <w:rsid w:val="00C54349"/>
    <w:rsid w:val="00C543F5"/>
    <w:rsid w:val="00C54C39"/>
    <w:rsid w:val="00C54DA9"/>
    <w:rsid w:val="00C55ADF"/>
    <w:rsid w:val="00C56208"/>
    <w:rsid w:val="00C56E31"/>
    <w:rsid w:val="00C60534"/>
    <w:rsid w:val="00C6117B"/>
    <w:rsid w:val="00C6128A"/>
    <w:rsid w:val="00C61712"/>
    <w:rsid w:val="00C61D8E"/>
    <w:rsid w:val="00C61E29"/>
    <w:rsid w:val="00C6255A"/>
    <w:rsid w:val="00C6284F"/>
    <w:rsid w:val="00C65A37"/>
    <w:rsid w:val="00C65ECB"/>
    <w:rsid w:val="00C70A75"/>
    <w:rsid w:val="00C71230"/>
    <w:rsid w:val="00C737B2"/>
    <w:rsid w:val="00C73FB7"/>
    <w:rsid w:val="00C75EE3"/>
    <w:rsid w:val="00C77D5E"/>
    <w:rsid w:val="00C80791"/>
    <w:rsid w:val="00C80F0C"/>
    <w:rsid w:val="00C812B8"/>
    <w:rsid w:val="00C85FA9"/>
    <w:rsid w:val="00C901BE"/>
    <w:rsid w:val="00C91314"/>
    <w:rsid w:val="00C947D7"/>
    <w:rsid w:val="00C96262"/>
    <w:rsid w:val="00C96886"/>
    <w:rsid w:val="00C97BC8"/>
    <w:rsid w:val="00CA0556"/>
    <w:rsid w:val="00CA226F"/>
    <w:rsid w:val="00CA2D8C"/>
    <w:rsid w:val="00CA3A2F"/>
    <w:rsid w:val="00CB51C4"/>
    <w:rsid w:val="00CC0367"/>
    <w:rsid w:val="00CC272E"/>
    <w:rsid w:val="00CC30AB"/>
    <w:rsid w:val="00CC3545"/>
    <w:rsid w:val="00CC45CA"/>
    <w:rsid w:val="00CC5751"/>
    <w:rsid w:val="00CD1C47"/>
    <w:rsid w:val="00CD24F2"/>
    <w:rsid w:val="00CD2C3B"/>
    <w:rsid w:val="00CD2D08"/>
    <w:rsid w:val="00CD3823"/>
    <w:rsid w:val="00CD3AA3"/>
    <w:rsid w:val="00CD43E0"/>
    <w:rsid w:val="00CD4DDD"/>
    <w:rsid w:val="00CD52A1"/>
    <w:rsid w:val="00CD73B3"/>
    <w:rsid w:val="00CD7EED"/>
    <w:rsid w:val="00CE0C5C"/>
    <w:rsid w:val="00CE23D9"/>
    <w:rsid w:val="00CE52ED"/>
    <w:rsid w:val="00CE6568"/>
    <w:rsid w:val="00CE6DC8"/>
    <w:rsid w:val="00CF244C"/>
    <w:rsid w:val="00CF36C6"/>
    <w:rsid w:val="00CF49A1"/>
    <w:rsid w:val="00CF6118"/>
    <w:rsid w:val="00CF7DA9"/>
    <w:rsid w:val="00D011B0"/>
    <w:rsid w:val="00D01555"/>
    <w:rsid w:val="00D02CB7"/>
    <w:rsid w:val="00D0335F"/>
    <w:rsid w:val="00D0348A"/>
    <w:rsid w:val="00D047F6"/>
    <w:rsid w:val="00D04DCA"/>
    <w:rsid w:val="00D06BE1"/>
    <w:rsid w:val="00D1016F"/>
    <w:rsid w:val="00D15FD8"/>
    <w:rsid w:val="00D2202E"/>
    <w:rsid w:val="00D2283E"/>
    <w:rsid w:val="00D22B2D"/>
    <w:rsid w:val="00D2448E"/>
    <w:rsid w:val="00D24B55"/>
    <w:rsid w:val="00D26044"/>
    <w:rsid w:val="00D312F3"/>
    <w:rsid w:val="00D31703"/>
    <w:rsid w:val="00D33627"/>
    <w:rsid w:val="00D34D8F"/>
    <w:rsid w:val="00D40D96"/>
    <w:rsid w:val="00D4227B"/>
    <w:rsid w:val="00D4242E"/>
    <w:rsid w:val="00D43FF9"/>
    <w:rsid w:val="00D45E14"/>
    <w:rsid w:val="00D46D20"/>
    <w:rsid w:val="00D47203"/>
    <w:rsid w:val="00D476F8"/>
    <w:rsid w:val="00D478CF"/>
    <w:rsid w:val="00D51F60"/>
    <w:rsid w:val="00D53C90"/>
    <w:rsid w:val="00D555BB"/>
    <w:rsid w:val="00D57810"/>
    <w:rsid w:val="00D605BD"/>
    <w:rsid w:val="00D66827"/>
    <w:rsid w:val="00D70E3A"/>
    <w:rsid w:val="00D71E44"/>
    <w:rsid w:val="00D742C7"/>
    <w:rsid w:val="00D75483"/>
    <w:rsid w:val="00D77E8A"/>
    <w:rsid w:val="00D804B5"/>
    <w:rsid w:val="00D81CE1"/>
    <w:rsid w:val="00D82B38"/>
    <w:rsid w:val="00D82B9C"/>
    <w:rsid w:val="00D9033C"/>
    <w:rsid w:val="00D90765"/>
    <w:rsid w:val="00D93361"/>
    <w:rsid w:val="00D939F7"/>
    <w:rsid w:val="00D93C7D"/>
    <w:rsid w:val="00D97876"/>
    <w:rsid w:val="00DA3A37"/>
    <w:rsid w:val="00DA3CFF"/>
    <w:rsid w:val="00DA7998"/>
    <w:rsid w:val="00DB0A33"/>
    <w:rsid w:val="00DB1519"/>
    <w:rsid w:val="00DB2805"/>
    <w:rsid w:val="00DB3911"/>
    <w:rsid w:val="00DB3E5B"/>
    <w:rsid w:val="00DB4A39"/>
    <w:rsid w:val="00DB60D1"/>
    <w:rsid w:val="00DB618C"/>
    <w:rsid w:val="00DB7635"/>
    <w:rsid w:val="00DBBD54"/>
    <w:rsid w:val="00DC10FC"/>
    <w:rsid w:val="00DC1396"/>
    <w:rsid w:val="00DC1557"/>
    <w:rsid w:val="00DC5192"/>
    <w:rsid w:val="00DC655B"/>
    <w:rsid w:val="00DC7AC2"/>
    <w:rsid w:val="00DC7C11"/>
    <w:rsid w:val="00DD1184"/>
    <w:rsid w:val="00DD6AB9"/>
    <w:rsid w:val="00DD760B"/>
    <w:rsid w:val="00DE0130"/>
    <w:rsid w:val="00DE0797"/>
    <w:rsid w:val="00DE20DB"/>
    <w:rsid w:val="00DE308E"/>
    <w:rsid w:val="00DE5839"/>
    <w:rsid w:val="00DE5CE3"/>
    <w:rsid w:val="00DF068F"/>
    <w:rsid w:val="00DF1AE6"/>
    <w:rsid w:val="00DF453D"/>
    <w:rsid w:val="00DF4990"/>
    <w:rsid w:val="00DF54EF"/>
    <w:rsid w:val="00DF7466"/>
    <w:rsid w:val="00E00007"/>
    <w:rsid w:val="00E016D6"/>
    <w:rsid w:val="00E0266F"/>
    <w:rsid w:val="00E06277"/>
    <w:rsid w:val="00E11A91"/>
    <w:rsid w:val="00E12F15"/>
    <w:rsid w:val="00E13F01"/>
    <w:rsid w:val="00E15505"/>
    <w:rsid w:val="00E176C6"/>
    <w:rsid w:val="00E17DB4"/>
    <w:rsid w:val="00E20D11"/>
    <w:rsid w:val="00E21722"/>
    <w:rsid w:val="00E22139"/>
    <w:rsid w:val="00E2225A"/>
    <w:rsid w:val="00E239C6"/>
    <w:rsid w:val="00E25B0A"/>
    <w:rsid w:val="00E2793A"/>
    <w:rsid w:val="00E27FCD"/>
    <w:rsid w:val="00E315A3"/>
    <w:rsid w:val="00E326E9"/>
    <w:rsid w:val="00E336CE"/>
    <w:rsid w:val="00E343D3"/>
    <w:rsid w:val="00E35A0D"/>
    <w:rsid w:val="00E35B76"/>
    <w:rsid w:val="00E3622C"/>
    <w:rsid w:val="00E36541"/>
    <w:rsid w:val="00E37391"/>
    <w:rsid w:val="00E3740D"/>
    <w:rsid w:val="00E40B00"/>
    <w:rsid w:val="00E41A87"/>
    <w:rsid w:val="00E42111"/>
    <w:rsid w:val="00E42599"/>
    <w:rsid w:val="00E439B9"/>
    <w:rsid w:val="00E43BAD"/>
    <w:rsid w:val="00E44A57"/>
    <w:rsid w:val="00E44C66"/>
    <w:rsid w:val="00E47148"/>
    <w:rsid w:val="00E47D01"/>
    <w:rsid w:val="00E506D3"/>
    <w:rsid w:val="00E54016"/>
    <w:rsid w:val="00E55921"/>
    <w:rsid w:val="00E55F6B"/>
    <w:rsid w:val="00E57569"/>
    <w:rsid w:val="00E57943"/>
    <w:rsid w:val="00E57E04"/>
    <w:rsid w:val="00E630DD"/>
    <w:rsid w:val="00E63B8E"/>
    <w:rsid w:val="00E640F8"/>
    <w:rsid w:val="00E66CC1"/>
    <w:rsid w:val="00E66F88"/>
    <w:rsid w:val="00E67B53"/>
    <w:rsid w:val="00E701CB"/>
    <w:rsid w:val="00E7058A"/>
    <w:rsid w:val="00E71F5B"/>
    <w:rsid w:val="00E7200C"/>
    <w:rsid w:val="00E7270B"/>
    <w:rsid w:val="00E729D3"/>
    <w:rsid w:val="00E731B6"/>
    <w:rsid w:val="00E73EB9"/>
    <w:rsid w:val="00E76438"/>
    <w:rsid w:val="00E768B1"/>
    <w:rsid w:val="00E7797C"/>
    <w:rsid w:val="00E82732"/>
    <w:rsid w:val="00E8437C"/>
    <w:rsid w:val="00E84CE6"/>
    <w:rsid w:val="00E84E5A"/>
    <w:rsid w:val="00E863A4"/>
    <w:rsid w:val="00E8794B"/>
    <w:rsid w:val="00E9046E"/>
    <w:rsid w:val="00E9071B"/>
    <w:rsid w:val="00E9341B"/>
    <w:rsid w:val="00E94AF4"/>
    <w:rsid w:val="00E9516A"/>
    <w:rsid w:val="00E96F56"/>
    <w:rsid w:val="00E97B80"/>
    <w:rsid w:val="00E97CF2"/>
    <w:rsid w:val="00EA389C"/>
    <w:rsid w:val="00EA58E8"/>
    <w:rsid w:val="00EA6D32"/>
    <w:rsid w:val="00EA6D49"/>
    <w:rsid w:val="00EB023C"/>
    <w:rsid w:val="00EB02B2"/>
    <w:rsid w:val="00EB07C3"/>
    <w:rsid w:val="00EB0F4D"/>
    <w:rsid w:val="00EB12AF"/>
    <w:rsid w:val="00EB356D"/>
    <w:rsid w:val="00EB4316"/>
    <w:rsid w:val="00EB76ED"/>
    <w:rsid w:val="00EB785C"/>
    <w:rsid w:val="00EB79EF"/>
    <w:rsid w:val="00EC18EF"/>
    <w:rsid w:val="00EC257B"/>
    <w:rsid w:val="00EC2F19"/>
    <w:rsid w:val="00EC39A6"/>
    <w:rsid w:val="00EC3E6A"/>
    <w:rsid w:val="00EC58D2"/>
    <w:rsid w:val="00EC7AE9"/>
    <w:rsid w:val="00ED1BFD"/>
    <w:rsid w:val="00ED3C27"/>
    <w:rsid w:val="00ED3F6B"/>
    <w:rsid w:val="00ED47BC"/>
    <w:rsid w:val="00ED5BC9"/>
    <w:rsid w:val="00ED662D"/>
    <w:rsid w:val="00EE19B8"/>
    <w:rsid w:val="00EE3076"/>
    <w:rsid w:val="00EE36E9"/>
    <w:rsid w:val="00EE41A3"/>
    <w:rsid w:val="00EE493D"/>
    <w:rsid w:val="00EE4C91"/>
    <w:rsid w:val="00EE74B6"/>
    <w:rsid w:val="00EE7C9A"/>
    <w:rsid w:val="00EF699C"/>
    <w:rsid w:val="00F01565"/>
    <w:rsid w:val="00F01B8C"/>
    <w:rsid w:val="00F0204C"/>
    <w:rsid w:val="00F027DE"/>
    <w:rsid w:val="00F03109"/>
    <w:rsid w:val="00F038D5"/>
    <w:rsid w:val="00F04894"/>
    <w:rsid w:val="00F06E83"/>
    <w:rsid w:val="00F078FF"/>
    <w:rsid w:val="00F149A1"/>
    <w:rsid w:val="00F16F51"/>
    <w:rsid w:val="00F20EE4"/>
    <w:rsid w:val="00F23279"/>
    <w:rsid w:val="00F23B35"/>
    <w:rsid w:val="00F23EDC"/>
    <w:rsid w:val="00F24E40"/>
    <w:rsid w:val="00F252CE"/>
    <w:rsid w:val="00F26B97"/>
    <w:rsid w:val="00F27EC8"/>
    <w:rsid w:val="00F30BCA"/>
    <w:rsid w:val="00F313F9"/>
    <w:rsid w:val="00F3350F"/>
    <w:rsid w:val="00F34B7E"/>
    <w:rsid w:val="00F3600A"/>
    <w:rsid w:val="00F37436"/>
    <w:rsid w:val="00F37793"/>
    <w:rsid w:val="00F44684"/>
    <w:rsid w:val="00F46037"/>
    <w:rsid w:val="00F46F47"/>
    <w:rsid w:val="00F46F62"/>
    <w:rsid w:val="00F47361"/>
    <w:rsid w:val="00F524D2"/>
    <w:rsid w:val="00F564E8"/>
    <w:rsid w:val="00F569E3"/>
    <w:rsid w:val="00F572DA"/>
    <w:rsid w:val="00F60715"/>
    <w:rsid w:val="00F63A68"/>
    <w:rsid w:val="00F63F58"/>
    <w:rsid w:val="00F6497F"/>
    <w:rsid w:val="00F65FD7"/>
    <w:rsid w:val="00F674FE"/>
    <w:rsid w:val="00F74E07"/>
    <w:rsid w:val="00F764F7"/>
    <w:rsid w:val="00F76971"/>
    <w:rsid w:val="00F80131"/>
    <w:rsid w:val="00F82A86"/>
    <w:rsid w:val="00F840DD"/>
    <w:rsid w:val="00F869F3"/>
    <w:rsid w:val="00F86B77"/>
    <w:rsid w:val="00F86FCF"/>
    <w:rsid w:val="00F87726"/>
    <w:rsid w:val="00F941AB"/>
    <w:rsid w:val="00F947B2"/>
    <w:rsid w:val="00F96627"/>
    <w:rsid w:val="00FA0253"/>
    <w:rsid w:val="00FA055B"/>
    <w:rsid w:val="00FA0599"/>
    <w:rsid w:val="00FA2545"/>
    <w:rsid w:val="00FA28D8"/>
    <w:rsid w:val="00FA2E80"/>
    <w:rsid w:val="00FA3371"/>
    <w:rsid w:val="00FA3C7B"/>
    <w:rsid w:val="00FA3DAE"/>
    <w:rsid w:val="00FA4A5D"/>
    <w:rsid w:val="00FA4AE6"/>
    <w:rsid w:val="00FA7EED"/>
    <w:rsid w:val="00FB747C"/>
    <w:rsid w:val="00FC0A00"/>
    <w:rsid w:val="00FC3AC9"/>
    <w:rsid w:val="00FC43B3"/>
    <w:rsid w:val="00FC6C73"/>
    <w:rsid w:val="00FC7D2A"/>
    <w:rsid w:val="00FD0282"/>
    <w:rsid w:val="00FD192F"/>
    <w:rsid w:val="00FD25CF"/>
    <w:rsid w:val="00FD2875"/>
    <w:rsid w:val="00FD2978"/>
    <w:rsid w:val="00FD4A1C"/>
    <w:rsid w:val="00FD7D07"/>
    <w:rsid w:val="00FE0978"/>
    <w:rsid w:val="00FE25B6"/>
    <w:rsid w:val="00FE3473"/>
    <w:rsid w:val="00FE48F9"/>
    <w:rsid w:val="00FE4FFD"/>
    <w:rsid w:val="00FE59FF"/>
    <w:rsid w:val="00FE6D2F"/>
    <w:rsid w:val="00FE6E72"/>
    <w:rsid w:val="00FE7F95"/>
    <w:rsid w:val="00FF2F06"/>
    <w:rsid w:val="00FF3606"/>
    <w:rsid w:val="00FF3B89"/>
    <w:rsid w:val="00FF4722"/>
    <w:rsid w:val="00FF7809"/>
    <w:rsid w:val="0811E4C7"/>
    <w:rsid w:val="09103324"/>
    <w:rsid w:val="15B88E06"/>
    <w:rsid w:val="1F2B7615"/>
    <w:rsid w:val="2D7F2034"/>
    <w:rsid w:val="598A54B9"/>
    <w:rsid w:val="59A9C64B"/>
    <w:rsid w:val="5AC5232B"/>
    <w:rsid w:val="7DE1F0F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73C375AF"/>
  <w15:docId w15:val="{41494529-035E-4561-9665-AE48741FA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semiHidden="1" w:unhideWhenUsed="1"/>
    <w:lsdException w:name="heading 3" w:uiPriority="9" w:semiHidden="1" w:unhideWhenUsed="1"/>
    <w:lsdException w:name="heading 4" w:uiPriority="9" w:semiHidden="1" w:unhideWhenUsed="1"/>
    <w:lsdException w:name="heading 5" w:uiPriority="9" w:semiHidden="1" w:unhideWhenUsed="1"/>
    <w:lsdException w:name="heading 6" w:uiPriority="0" w:semiHidden="1" w:unhideWhenUsed="1"/>
    <w:lsdException w:name="heading 7" w:uiPriority="9" w:semiHidden="1" w:unhideWhenUsed="1"/>
    <w:lsdException w:name="heading 8" w:uiPriority="0" w:semiHidden="1" w:unhideWhenUsed="1"/>
    <w:lsdException w:name="heading 9" w:uiPriority="0"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uiPriority="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7F4689"/>
    <w:rPr>
      <w:rFonts w:ascii="Open Sans Light" w:hAnsi="Open Sans Light"/>
      <w:color w:val="3C3C3B"/>
      <w:sz w:val="18"/>
      <w:lang w:val="en-AU"/>
    </w:rPr>
  </w:style>
  <w:style w:type="paragraph" w:styleId="Heading1">
    <w:name w:val="heading 1"/>
    <w:basedOn w:val="Normal"/>
    <w:next w:val="Normal"/>
    <w:link w:val="Heading1Char"/>
    <w:rsid w:val="007F4689"/>
    <w:pPr>
      <w:keepNext/>
      <w:keepLines/>
      <w:numPr>
        <w:numId w:val="2"/>
      </w:numPr>
      <w:spacing w:before="480"/>
      <w:outlineLvl w:val="0"/>
    </w:pPr>
    <w:rPr>
      <w:rFonts w:eastAsiaTheme="majorEastAsia" w:cstheme="majorBidi"/>
      <w:b/>
      <w:bCs/>
      <w:color w:val="DC2D27" w:themeColor="accent1"/>
      <w:sz w:val="32"/>
      <w:szCs w:val="32"/>
    </w:rPr>
  </w:style>
  <w:style w:type="paragraph" w:styleId="Heading2">
    <w:name w:val="heading 2"/>
    <w:basedOn w:val="Normal"/>
    <w:next w:val="Normal"/>
    <w:link w:val="Heading2Char"/>
    <w:unhideWhenUsed/>
    <w:rsid w:val="007F4689"/>
    <w:pPr>
      <w:keepNext/>
      <w:keepLines/>
      <w:numPr>
        <w:ilvl w:val="1"/>
        <w:numId w:val="2"/>
      </w:numPr>
      <w:spacing w:before="200"/>
      <w:outlineLvl w:val="1"/>
    </w:pPr>
    <w:rPr>
      <w:rFonts w:eastAsiaTheme="majorEastAsia" w:cstheme="majorBidi"/>
      <w:b/>
      <w:bCs/>
      <w:color w:val="DC2D27" w:themeColor="accent1"/>
      <w:sz w:val="26"/>
      <w:szCs w:val="26"/>
    </w:rPr>
  </w:style>
  <w:style w:type="paragraph" w:styleId="Heading3">
    <w:name w:val="heading 3"/>
    <w:basedOn w:val="Normal"/>
    <w:next w:val="Normal"/>
    <w:link w:val="Heading3Char"/>
    <w:uiPriority w:val="9"/>
    <w:unhideWhenUsed/>
    <w:rsid w:val="007F4689"/>
    <w:pPr>
      <w:keepNext/>
      <w:keepLines/>
      <w:numPr>
        <w:ilvl w:val="2"/>
        <w:numId w:val="2"/>
      </w:numPr>
      <w:spacing w:before="200"/>
      <w:outlineLvl w:val="2"/>
    </w:pPr>
    <w:rPr>
      <w:rFonts w:eastAsiaTheme="majorEastAsia" w:cstheme="majorBidi"/>
      <w:b/>
      <w:bCs/>
      <w:color w:val="AF3B3B"/>
    </w:rPr>
  </w:style>
  <w:style w:type="paragraph" w:styleId="Heading4">
    <w:name w:val="heading 4"/>
    <w:basedOn w:val="Normal"/>
    <w:next w:val="Normal"/>
    <w:link w:val="Heading4Char"/>
    <w:uiPriority w:val="9"/>
    <w:semiHidden/>
    <w:unhideWhenUsed/>
    <w:rsid w:val="007F4689"/>
    <w:pPr>
      <w:keepNext/>
      <w:keepLines/>
      <w:numPr>
        <w:ilvl w:val="3"/>
        <w:numId w:val="2"/>
      </w:numPr>
      <w:spacing w:before="200"/>
      <w:outlineLvl w:val="3"/>
    </w:pPr>
    <w:rPr>
      <w:rFonts w:eastAsiaTheme="majorEastAsia" w:cstheme="majorBidi"/>
      <w:b/>
      <w:bCs/>
      <w:i/>
      <w:iCs/>
      <w:color w:val="AF3B3B"/>
    </w:rPr>
  </w:style>
  <w:style w:type="paragraph" w:styleId="Heading5">
    <w:name w:val="heading 5"/>
    <w:basedOn w:val="Normal"/>
    <w:next w:val="Normal"/>
    <w:link w:val="Heading5Char"/>
    <w:uiPriority w:val="9"/>
    <w:unhideWhenUsed/>
    <w:rsid w:val="007F4689"/>
    <w:pPr>
      <w:keepNext/>
      <w:keepLines/>
      <w:numPr>
        <w:ilvl w:val="4"/>
        <w:numId w:val="2"/>
      </w:numPr>
      <w:spacing w:before="200"/>
      <w:outlineLvl w:val="4"/>
    </w:pPr>
    <w:rPr>
      <w:rFonts w:eastAsiaTheme="majorEastAsia" w:cstheme="majorBidi"/>
      <w:color w:val="6E1412" w:themeColor="accent1" w:themeShade="7F"/>
    </w:rPr>
  </w:style>
  <w:style w:type="paragraph" w:styleId="Heading6">
    <w:name w:val="heading 6"/>
    <w:basedOn w:val="Normal"/>
    <w:next w:val="Normal"/>
    <w:link w:val="Heading6Char"/>
    <w:unhideWhenUsed/>
    <w:rsid w:val="007F4689"/>
    <w:pPr>
      <w:keepNext/>
      <w:keepLines/>
      <w:numPr>
        <w:ilvl w:val="5"/>
        <w:numId w:val="2"/>
      </w:numPr>
      <w:spacing w:before="200"/>
      <w:outlineLvl w:val="5"/>
    </w:pPr>
    <w:rPr>
      <w:rFonts w:eastAsiaTheme="majorEastAsia" w:cstheme="majorBidi"/>
      <w:i/>
      <w:iCs/>
      <w:color w:val="6E1412" w:themeColor="accent1" w:themeShade="7F"/>
    </w:rPr>
  </w:style>
  <w:style w:type="paragraph" w:styleId="Heading7">
    <w:name w:val="heading 7"/>
    <w:basedOn w:val="Normal"/>
    <w:next w:val="Normal"/>
    <w:link w:val="Heading7Char"/>
    <w:uiPriority w:val="9"/>
    <w:semiHidden/>
    <w:unhideWhenUsed/>
    <w:rsid w:val="007F4689"/>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nhideWhenUsed/>
    <w:rsid w:val="007F4689"/>
    <w:pPr>
      <w:keepNext/>
      <w:keepLines/>
      <w:numPr>
        <w:ilvl w:val="7"/>
        <w:numId w:val="2"/>
      </w:numPr>
      <w:spacing w:before="200"/>
      <w:outlineLvl w:val="7"/>
    </w:pPr>
    <w:rPr>
      <w:rFonts w:eastAsiaTheme="majorEastAsia" w:cstheme="majorBidi"/>
      <w:color w:val="404040" w:themeColor="text1" w:themeTint="BF"/>
      <w:szCs w:val="20"/>
    </w:rPr>
  </w:style>
  <w:style w:type="paragraph" w:styleId="Heading9">
    <w:name w:val="heading 9"/>
    <w:basedOn w:val="Normal"/>
    <w:next w:val="Normal"/>
    <w:link w:val="Heading9Char"/>
    <w:unhideWhenUsed/>
    <w:rsid w:val="007F4689"/>
    <w:pPr>
      <w:keepNext/>
      <w:keepLines/>
      <w:numPr>
        <w:ilvl w:val="8"/>
        <w:numId w:val="2"/>
      </w:numPr>
      <w:spacing w:before="200"/>
      <w:outlineLvl w:val="8"/>
    </w:pPr>
    <w:rPr>
      <w:rFonts w:eastAsiaTheme="majorEastAsia" w:cstheme="majorBidi"/>
      <w:i/>
      <w:iCs/>
      <w:color w:val="404040" w:themeColor="text1" w:themeTint="BF"/>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7F4689"/>
    <w:rPr>
      <w:rFonts w:ascii="Open Sans Light" w:hAnsi="Open Sans Light" w:eastAsiaTheme="majorEastAsia" w:cstheme="majorBidi"/>
      <w:b/>
      <w:bCs/>
      <w:color w:val="DC2D27" w:themeColor="accent1"/>
      <w:sz w:val="32"/>
      <w:szCs w:val="32"/>
      <w:lang w:val="en-AU"/>
    </w:rPr>
  </w:style>
  <w:style w:type="character" w:styleId="Heading2Char" w:customStyle="1">
    <w:name w:val="Heading 2 Char"/>
    <w:basedOn w:val="DefaultParagraphFont"/>
    <w:link w:val="Heading2"/>
    <w:rsid w:val="007F4689"/>
    <w:rPr>
      <w:rFonts w:ascii="Open Sans Light" w:hAnsi="Open Sans Light" w:eastAsiaTheme="majorEastAsia" w:cstheme="majorBidi"/>
      <w:b/>
      <w:bCs/>
      <w:color w:val="DC2D27" w:themeColor="accent1"/>
      <w:sz w:val="26"/>
      <w:szCs w:val="26"/>
      <w:lang w:val="en-AU"/>
    </w:rPr>
  </w:style>
  <w:style w:type="character" w:styleId="Heading3Char" w:customStyle="1">
    <w:name w:val="Heading 3 Char"/>
    <w:basedOn w:val="DefaultParagraphFont"/>
    <w:link w:val="Heading3"/>
    <w:uiPriority w:val="9"/>
    <w:rsid w:val="007F4689"/>
    <w:rPr>
      <w:rFonts w:ascii="Open Sans Light" w:hAnsi="Open Sans Light" w:eastAsiaTheme="majorEastAsia" w:cstheme="majorBidi"/>
      <w:b/>
      <w:bCs/>
      <w:color w:val="AF3B3B"/>
      <w:sz w:val="18"/>
      <w:lang w:val="en-AU"/>
    </w:rPr>
  </w:style>
  <w:style w:type="character" w:styleId="Heading4Char" w:customStyle="1">
    <w:name w:val="Heading 4 Char"/>
    <w:basedOn w:val="DefaultParagraphFont"/>
    <w:link w:val="Heading4"/>
    <w:uiPriority w:val="9"/>
    <w:semiHidden/>
    <w:rsid w:val="007F4689"/>
    <w:rPr>
      <w:rFonts w:ascii="Open Sans Light" w:hAnsi="Open Sans Light" w:eastAsiaTheme="majorEastAsia" w:cstheme="majorBidi"/>
      <w:b/>
      <w:bCs/>
      <w:i/>
      <w:iCs/>
      <w:color w:val="AF3B3B"/>
      <w:sz w:val="18"/>
      <w:lang w:val="en-AU"/>
    </w:rPr>
  </w:style>
  <w:style w:type="character" w:styleId="Heading5Char" w:customStyle="1">
    <w:name w:val="Heading 5 Char"/>
    <w:basedOn w:val="DefaultParagraphFont"/>
    <w:link w:val="Heading5"/>
    <w:uiPriority w:val="9"/>
    <w:rsid w:val="007F4689"/>
    <w:rPr>
      <w:rFonts w:ascii="Open Sans Light" w:hAnsi="Open Sans Light" w:eastAsiaTheme="majorEastAsia" w:cstheme="majorBidi"/>
      <w:color w:val="6E1412" w:themeColor="accent1" w:themeShade="7F"/>
      <w:sz w:val="18"/>
      <w:lang w:val="en-AU"/>
    </w:rPr>
  </w:style>
  <w:style w:type="character" w:styleId="Heading6Char" w:customStyle="1">
    <w:name w:val="Heading 6 Char"/>
    <w:basedOn w:val="DefaultParagraphFont"/>
    <w:link w:val="Heading6"/>
    <w:rsid w:val="007F4689"/>
    <w:rPr>
      <w:rFonts w:ascii="Open Sans Light" w:hAnsi="Open Sans Light" w:eastAsiaTheme="majorEastAsia" w:cstheme="majorBidi"/>
      <w:i/>
      <w:iCs/>
      <w:color w:val="6E1412" w:themeColor="accent1" w:themeShade="7F"/>
      <w:sz w:val="18"/>
      <w:lang w:val="en-AU"/>
    </w:rPr>
  </w:style>
  <w:style w:type="character" w:styleId="Heading7Char" w:customStyle="1">
    <w:name w:val="Heading 7 Char"/>
    <w:basedOn w:val="DefaultParagraphFont"/>
    <w:link w:val="Heading7"/>
    <w:uiPriority w:val="9"/>
    <w:semiHidden/>
    <w:rsid w:val="007F4689"/>
    <w:rPr>
      <w:rFonts w:ascii="Open Sans Light" w:hAnsi="Open Sans Light" w:eastAsiaTheme="majorEastAsia" w:cstheme="majorBidi"/>
      <w:i/>
      <w:iCs/>
      <w:color w:val="404040" w:themeColor="text1" w:themeTint="BF"/>
      <w:sz w:val="18"/>
      <w:lang w:val="en-AU"/>
    </w:rPr>
  </w:style>
  <w:style w:type="character" w:styleId="Heading8Char" w:customStyle="1">
    <w:name w:val="Heading 8 Char"/>
    <w:basedOn w:val="DefaultParagraphFont"/>
    <w:link w:val="Heading8"/>
    <w:rsid w:val="007F4689"/>
    <w:rPr>
      <w:rFonts w:ascii="Open Sans Light" w:hAnsi="Open Sans Light" w:eastAsiaTheme="majorEastAsia" w:cstheme="majorBidi"/>
      <w:color w:val="404040" w:themeColor="text1" w:themeTint="BF"/>
      <w:sz w:val="18"/>
      <w:szCs w:val="20"/>
      <w:lang w:val="en-AU"/>
    </w:rPr>
  </w:style>
  <w:style w:type="character" w:styleId="Heading9Char" w:customStyle="1">
    <w:name w:val="Heading 9 Char"/>
    <w:basedOn w:val="DefaultParagraphFont"/>
    <w:link w:val="Heading9"/>
    <w:rsid w:val="007F4689"/>
    <w:rPr>
      <w:rFonts w:ascii="Open Sans Light" w:hAnsi="Open Sans Light" w:eastAsiaTheme="majorEastAsia" w:cstheme="majorBidi"/>
      <w:i/>
      <w:iCs/>
      <w:color w:val="404040" w:themeColor="text1" w:themeTint="BF"/>
      <w:sz w:val="18"/>
      <w:szCs w:val="20"/>
      <w:lang w:val="en-AU"/>
    </w:rPr>
  </w:style>
  <w:style w:type="paragraph" w:styleId="BalloonText">
    <w:name w:val="Balloon Text"/>
    <w:basedOn w:val="Normal"/>
    <w:link w:val="BalloonTextChar"/>
    <w:uiPriority w:val="99"/>
    <w:semiHidden/>
    <w:unhideWhenUsed/>
    <w:rsid w:val="007F4689"/>
    <w:rPr>
      <w:rFonts w:cs="Lucida Grande"/>
      <w:szCs w:val="18"/>
    </w:rPr>
  </w:style>
  <w:style w:type="character" w:styleId="BalloonTextChar" w:customStyle="1">
    <w:name w:val="Balloon Text Char"/>
    <w:basedOn w:val="DefaultParagraphFont"/>
    <w:link w:val="BalloonText"/>
    <w:uiPriority w:val="99"/>
    <w:semiHidden/>
    <w:rsid w:val="007F4689"/>
    <w:rPr>
      <w:rFonts w:ascii="Open Sans Light" w:hAnsi="Open Sans Light" w:cs="Lucida Grande"/>
      <w:color w:val="3C3C3B"/>
      <w:sz w:val="18"/>
      <w:szCs w:val="18"/>
      <w:lang w:val="en-AU"/>
    </w:rPr>
  </w:style>
  <w:style w:type="paragraph" w:styleId="SPbodytext" w:customStyle="1">
    <w:name w:val="SP body text"/>
    <w:link w:val="SPbodytextChar"/>
    <w:qFormat/>
    <w:rsid w:val="007F4689"/>
    <w:pPr>
      <w:spacing w:before="160" w:after="160" w:line="300" w:lineRule="atLeast"/>
      <w:jc w:val="both"/>
    </w:pPr>
    <w:rPr>
      <w:rFonts w:ascii="Open Sans" w:hAnsi="Open Sans"/>
      <w:color w:val="000000" w:themeColor="text1"/>
      <w:sz w:val="20"/>
      <w:szCs w:val="20"/>
    </w:rPr>
  </w:style>
  <w:style w:type="character" w:styleId="SPbodytextChar" w:customStyle="1">
    <w:name w:val="SP body text Char"/>
    <w:basedOn w:val="DefaultParagraphFont"/>
    <w:link w:val="SPbodytext"/>
    <w:rsid w:val="007F4689"/>
    <w:rPr>
      <w:rFonts w:ascii="Open Sans" w:hAnsi="Open Sans"/>
      <w:color w:val="000000" w:themeColor="text1"/>
      <w:sz w:val="20"/>
      <w:szCs w:val="20"/>
    </w:rPr>
  </w:style>
  <w:style w:type="paragraph" w:styleId="SPcontentsheading" w:customStyle="1">
    <w:name w:val="SP contents heading"/>
    <w:basedOn w:val="SPheading1"/>
    <w:autoRedefine/>
    <w:qFormat/>
    <w:rsid w:val="007F4689"/>
  </w:style>
  <w:style w:type="paragraph" w:styleId="SPheading1" w:customStyle="1">
    <w:name w:val="SP heading_1"/>
    <w:basedOn w:val="SPbodytext"/>
    <w:next w:val="SPbodytext"/>
    <w:qFormat/>
    <w:rsid w:val="007F4689"/>
    <w:pPr>
      <w:keepNext/>
      <w:spacing w:before="400" w:line="240" w:lineRule="auto"/>
      <w:outlineLvl w:val="0"/>
    </w:pPr>
    <w:rPr>
      <w:rFonts w:ascii="Open Sans SemiBold" w:hAnsi="Open Sans SemiBold"/>
      <w:sz w:val="36"/>
      <w:szCs w:val="40"/>
    </w:rPr>
  </w:style>
  <w:style w:type="paragraph" w:styleId="SPnumberedlist" w:customStyle="1">
    <w:name w:val="SP numbered list"/>
    <w:basedOn w:val="SPbodytext"/>
    <w:qFormat/>
    <w:rsid w:val="007F4689"/>
    <w:pPr>
      <w:numPr>
        <w:numId w:val="7"/>
      </w:numPr>
      <w:spacing w:before="80" w:after="80"/>
      <w:ind w:left="567" w:hanging="340"/>
    </w:pPr>
  </w:style>
  <w:style w:type="paragraph" w:styleId="SPheading2" w:customStyle="1">
    <w:name w:val="SP heading_2"/>
    <w:basedOn w:val="SPbodytext"/>
    <w:next w:val="SPbodytext"/>
    <w:link w:val="SPheading2Char"/>
    <w:qFormat/>
    <w:rsid w:val="007F4689"/>
    <w:pPr>
      <w:keepNext/>
      <w:spacing w:before="200" w:after="120"/>
      <w:outlineLvl w:val="1"/>
    </w:pPr>
    <w:rPr>
      <w:rFonts w:ascii="Open Sans SemiBold" w:hAnsi="Open Sans SemiBold"/>
      <w:spacing w:val="-4"/>
      <w:sz w:val="26"/>
      <w:szCs w:val="28"/>
    </w:rPr>
  </w:style>
  <w:style w:type="character" w:styleId="SPheading2Char" w:customStyle="1">
    <w:name w:val="SP heading_2 Char"/>
    <w:basedOn w:val="SPbodytextChar"/>
    <w:link w:val="SPheading2"/>
    <w:rsid w:val="007F4689"/>
    <w:rPr>
      <w:rFonts w:ascii="Open Sans SemiBold" w:hAnsi="Open Sans SemiBold"/>
      <w:color w:val="000000" w:themeColor="text1"/>
      <w:spacing w:val="-4"/>
      <w:sz w:val="26"/>
      <w:szCs w:val="28"/>
    </w:rPr>
  </w:style>
  <w:style w:type="paragraph" w:styleId="SPbullet" w:customStyle="1">
    <w:name w:val="SP bullet"/>
    <w:basedOn w:val="SPbodytext"/>
    <w:link w:val="SPbulletChar"/>
    <w:qFormat/>
    <w:rsid w:val="007F4689"/>
    <w:pPr>
      <w:numPr>
        <w:numId w:val="1"/>
      </w:numPr>
      <w:spacing w:before="80" w:after="80"/>
      <w:ind w:left="568"/>
    </w:pPr>
  </w:style>
  <w:style w:type="character" w:styleId="SPbulletChar" w:customStyle="1">
    <w:name w:val="SP bullet Char"/>
    <w:basedOn w:val="SPbodytextChar"/>
    <w:link w:val="SPbullet"/>
    <w:rsid w:val="007F4689"/>
    <w:rPr>
      <w:rFonts w:ascii="Open Sans" w:hAnsi="Open Sans"/>
      <w:color w:val="000000" w:themeColor="text1"/>
      <w:sz w:val="20"/>
      <w:szCs w:val="20"/>
    </w:rPr>
  </w:style>
  <w:style w:type="paragraph" w:styleId="SPheading3" w:customStyle="1">
    <w:name w:val="SP heading_3"/>
    <w:basedOn w:val="SPbodytext"/>
    <w:next w:val="SPbodytext"/>
    <w:link w:val="SPheading3Char"/>
    <w:qFormat/>
    <w:rsid w:val="007F4689"/>
    <w:pPr>
      <w:keepNext/>
      <w:spacing w:before="200" w:after="120"/>
      <w:outlineLvl w:val="2"/>
    </w:pPr>
    <w:rPr>
      <w:rFonts w:ascii="Open Sans SemiBold" w:hAnsi="Open Sans SemiBold"/>
      <w:sz w:val="22"/>
      <w:szCs w:val="22"/>
    </w:rPr>
  </w:style>
  <w:style w:type="character" w:styleId="SPheading3Char" w:customStyle="1">
    <w:name w:val="SP heading_3 Char"/>
    <w:basedOn w:val="SPbodytextChar"/>
    <w:link w:val="SPheading3"/>
    <w:rsid w:val="007F4689"/>
    <w:rPr>
      <w:rFonts w:ascii="Open Sans SemiBold" w:hAnsi="Open Sans SemiBold"/>
      <w:color w:val="000000" w:themeColor="text1"/>
      <w:sz w:val="22"/>
      <w:szCs w:val="22"/>
    </w:rPr>
  </w:style>
  <w:style w:type="paragraph" w:styleId="SPtabletext" w:customStyle="1">
    <w:name w:val="SP table text"/>
    <w:basedOn w:val="SPbodytext"/>
    <w:link w:val="SPtabletextChar"/>
    <w:qFormat/>
    <w:rsid w:val="007F4689"/>
    <w:pPr>
      <w:spacing w:before="80" w:after="80" w:line="240" w:lineRule="auto"/>
      <w:jc w:val="left"/>
    </w:pPr>
  </w:style>
  <w:style w:type="character" w:styleId="SPtabletextChar" w:customStyle="1">
    <w:name w:val="SP table text Char"/>
    <w:basedOn w:val="SPbodytextChar"/>
    <w:link w:val="SPtabletext"/>
    <w:rsid w:val="007F4689"/>
    <w:rPr>
      <w:rFonts w:ascii="Open Sans" w:hAnsi="Open Sans"/>
      <w:color w:val="000000" w:themeColor="text1"/>
      <w:sz w:val="20"/>
      <w:szCs w:val="20"/>
    </w:rPr>
  </w:style>
  <w:style w:type="paragraph" w:styleId="SPtableheading" w:customStyle="1">
    <w:name w:val="SP table heading"/>
    <w:basedOn w:val="SPbodytext"/>
    <w:link w:val="SPtableheadingChar"/>
    <w:qFormat/>
    <w:rsid w:val="007F4689"/>
    <w:pPr>
      <w:spacing w:before="120" w:after="120"/>
      <w:jc w:val="center"/>
    </w:pPr>
    <w:rPr>
      <w:rFonts w:ascii="Open Sans SemiBold" w:hAnsi="Open Sans SemiBold"/>
      <w:caps/>
      <w:color w:val="DC2D27" w:themeColor="accent1"/>
    </w:rPr>
  </w:style>
  <w:style w:type="character" w:styleId="SPtableheadingChar" w:customStyle="1">
    <w:name w:val="SP table heading Char"/>
    <w:basedOn w:val="SPbodytextChar"/>
    <w:link w:val="SPtableheading"/>
    <w:rsid w:val="007F4689"/>
    <w:rPr>
      <w:rFonts w:ascii="Open Sans SemiBold" w:hAnsi="Open Sans SemiBold"/>
      <w:caps/>
      <w:color w:val="DC2D27" w:themeColor="accent1"/>
      <w:sz w:val="20"/>
      <w:szCs w:val="20"/>
    </w:rPr>
  </w:style>
  <w:style w:type="paragraph" w:styleId="SISheading4" w:customStyle="1">
    <w:name w:val="SIS heading 4"/>
    <w:basedOn w:val="SPbodytext"/>
    <w:link w:val="SISheading4Char"/>
    <w:rsid w:val="007F4689"/>
    <w:pPr>
      <w:spacing w:before="200" w:after="100"/>
    </w:pPr>
    <w:rPr>
      <w:b/>
      <w:i/>
    </w:rPr>
  </w:style>
  <w:style w:type="character" w:styleId="SISheading4Char" w:customStyle="1">
    <w:name w:val="SIS heading 4 Char"/>
    <w:basedOn w:val="SPbodytextChar"/>
    <w:link w:val="SISheading4"/>
    <w:rsid w:val="007F4689"/>
    <w:rPr>
      <w:rFonts w:ascii="Open Sans" w:hAnsi="Open Sans"/>
      <w:b/>
      <w:i/>
      <w:color w:val="000000" w:themeColor="text1"/>
      <w:sz w:val="20"/>
      <w:szCs w:val="20"/>
    </w:rPr>
  </w:style>
  <w:style w:type="paragraph" w:styleId="FootnoteText">
    <w:name w:val="footnote text"/>
    <w:basedOn w:val="Normal"/>
    <w:link w:val="FootnoteTextChar"/>
    <w:uiPriority w:val="99"/>
    <w:unhideWhenUsed/>
    <w:rsid w:val="007F4689"/>
    <w:rPr>
      <w:color w:val="000000" w:themeColor="text1"/>
      <w:sz w:val="16"/>
    </w:rPr>
  </w:style>
  <w:style w:type="character" w:styleId="FootnoteTextChar" w:customStyle="1">
    <w:name w:val="Footnote Text Char"/>
    <w:basedOn w:val="DefaultParagraphFont"/>
    <w:link w:val="FootnoteText"/>
    <w:uiPriority w:val="99"/>
    <w:rsid w:val="007F4689"/>
    <w:rPr>
      <w:rFonts w:ascii="Open Sans Light" w:hAnsi="Open Sans Light"/>
      <w:color w:val="000000" w:themeColor="text1"/>
      <w:sz w:val="16"/>
      <w:lang w:val="en-AU"/>
    </w:rPr>
  </w:style>
  <w:style w:type="character" w:styleId="FootnoteReference">
    <w:name w:val="footnote reference"/>
    <w:basedOn w:val="DefaultParagraphFont"/>
    <w:uiPriority w:val="99"/>
    <w:unhideWhenUsed/>
    <w:rsid w:val="007F4689"/>
    <w:rPr>
      <w:rFonts w:ascii="Calibri" w:hAnsi="Calibri"/>
      <w:b w:val="0"/>
      <w:i w:val="0"/>
      <w:vertAlign w:val="superscript"/>
    </w:rPr>
  </w:style>
  <w:style w:type="table" w:styleId="TableGrid">
    <w:name w:val="Table Grid"/>
    <w:basedOn w:val="TableNormal"/>
    <w:uiPriority w:val="39"/>
    <w:rsid w:val="007F468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nhideWhenUsed/>
    <w:rsid w:val="007F4689"/>
    <w:pPr>
      <w:tabs>
        <w:tab w:val="center" w:pos="4320"/>
        <w:tab w:val="right" w:pos="8640"/>
      </w:tabs>
    </w:pPr>
  </w:style>
  <w:style w:type="character" w:styleId="HeaderChar" w:customStyle="1">
    <w:name w:val="Header Char"/>
    <w:basedOn w:val="DefaultParagraphFont"/>
    <w:link w:val="Header"/>
    <w:rsid w:val="007F4689"/>
    <w:rPr>
      <w:rFonts w:ascii="Open Sans Light" w:hAnsi="Open Sans Light"/>
      <w:color w:val="3C3C3B"/>
      <w:sz w:val="18"/>
      <w:lang w:val="en-AU"/>
    </w:rPr>
  </w:style>
  <w:style w:type="character" w:styleId="Hyperlink">
    <w:name w:val="Hyperlink"/>
    <w:basedOn w:val="DefaultParagraphFont"/>
    <w:uiPriority w:val="99"/>
    <w:unhideWhenUsed/>
    <w:rsid w:val="007F4689"/>
    <w:rPr>
      <w:rFonts w:ascii="Calibri" w:hAnsi="Calibri"/>
      <w:b w:val="0"/>
      <w:bCs w:val="0"/>
      <w:i w:val="0"/>
      <w:iCs w:val="0"/>
      <w:color w:val="000000" w:themeColor="text1"/>
      <w:u w:val="single"/>
    </w:rPr>
  </w:style>
  <w:style w:type="paragraph" w:styleId="TOC1">
    <w:name w:val="toc 1"/>
    <w:aliases w:val="TOC 1_a"/>
    <w:basedOn w:val="SPbodytext"/>
    <w:next w:val="SPbodytext"/>
    <w:autoRedefine/>
    <w:uiPriority w:val="39"/>
    <w:unhideWhenUsed/>
    <w:qFormat/>
    <w:rsid w:val="007F4689"/>
    <w:pPr>
      <w:tabs>
        <w:tab w:val="right" w:leader="dot" w:pos="10263"/>
      </w:tabs>
      <w:spacing w:before="60" w:after="60" w:line="280" w:lineRule="atLeast"/>
    </w:pPr>
    <w:rPr>
      <w:sz w:val="24"/>
      <w:szCs w:val="22"/>
    </w:rPr>
  </w:style>
  <w:style w:type="character" w:styleId="BookTitle">
    <w:name w:val="Book Title"/>
    <w:basedOn w:val="DefaultParagraphFont"/>
    <w:uiPriority w:val="33"/>
    <w:rsid w:val="007F4689"/>
    <w:rPr>
      <w:rFonts w:ascii="Calibri" w:hAnsi="Calibri"/>
      <w:b w:val="0"/>
      <w:bCs/>
      <w:i w:val="0"/>
      <w:smallCaps/>
      <w:spacing w:val="5"/>
    </w:rPr>
  </w:style>
  <w:style w:type="table" w:styleId="ColorfulGrid">
    <w:name w:val="Colorful Grid"/>
    <w:basedOn w:val="TableNormal"/>
    <w:uiPriority w:val="73"/>
    <w:rsid w:val="007F4689"/>
    <w:rPr>
      <w:rFonts w:ascii="Calibri" w:hAnsi="Calibri"/>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7F4689"/>
    <w:rPr>
      <w:rFonts w:ascii="Calibri" w:hAnsi="Calibri"/>
      <w:color w:val="000000" w:themeColor="text1"/>
    </w:rPr>
    <w:tblPr>
      <w:tblStyleRowBandSize w:val="1"/>
      <w:tblStyleColBandSize w:val="1"/>
      <w:tblBorders>
        <w:insideH w:val="single" w:color="FFFFFF" w:themeColor="background1" w:sz="4" w:space="0"/>
      </w:tblBorders>
    </w:tblPr>
    <w:tcPr>
      <w:shd w:val="clear" w:color="auto" w:fill="F8D4D3" w:themeFill="accent1" w:themeFillTint="33"/>
    </w:tcPr>
    <w:tblStylePr w:type="firstRow">
      <w:rPr>
        <w:b/>
        <w:bCs/>
      </w:rPr>
      <w:tblPr/>
      <w:tcPr>
        <w:shd w:val="clear" w:color="auto" w:fill="F1AAA8" w:themeFill="accent1" w:themeFillTint="66"/>
      </w:tcPr>
    </w:tblStylePr>
    <w:tblStylePr w:type="lastRow">
      <w:rPr>
        <w:b/>
        <w:bCs/>
        <w:color w:val="000000" w:themeColor="text1"/>
      </w:rPr>
      <w:tblPr/>
      <w:tcPr>
        <w:shd w:val="clear" w:color="auto" w:fill="F1AAA8" w:themeFill="accent1" w:themeFillTint="66"/>
      </w:tcPr>
    </w:tblStylePr>
    <w:tblStylePr w:type="firstCol">
      <w:rPr>
        <w:color w:val="FFFFFF" w:themeColor="background1"/>
      </w:rPr>
      <w:tblPr/>
      <w:tcPr>
        <w:shd w:val="clear" w:color="auto" w:fill="A61F1B" w:themeFill="accent1" w:themeFillShade="BF"/>
      </w:tcPr>
    </w:tblStylePr>
    <w:tblStylePr w:type="lastCol">
      <w:rPr>
        <w:color w:val="FFFFFF" w:themeColor="background1"/>
      </w:rPr>
      <w:tblPr/>
      <w:tcPr>
        <w:shd w:val="clear" w:color="auto" w:fill="A61F1B" w:themeFill="accent1" w:themeFillShade="BF"/>
      </w:tcPr>
    </w:tblStylePr>
    <w:tblStylePr w:type="band1Vert">
      <w:tblPr/>
      <w:tcPr>
        <w:shd w:val="clear" w:color="auto" w:fill="ED9593" w:themeFill="accent1" w:themeFillTint="7F"/>
      </w:tcPr>
    </w:tblStylePr>
    <w:tblStylePr w:type="band1Horz">
      <w:tblPr/>
      <w:tcPr>
        <w:shd w:val="clear" w:color="auto" w:fill="ED9593" w:themeFill="accent1" w:themeFillTint="7F"/>
      </w:tcPr>
    </w:tblStylePr>
  </w:style>
  <w:style w:type="table" w:styleId="ColorfulGrid-Accent2">
    <w:name w:val="Colorful Grid Accent 2"/>
    <w:basedOn w:val="TableNormal"/>
    <w:uiPriority w:val="73"/>
    <w:rsid w:val="007F4689"/>
    <w:rPr>
      <w:rFonts w:ascii="Calibri" w:hAnsi="Calibri"/>
      <w:color w:val="000000" w:themeColor="text1"/>
    </w:rPr>
    <w:tblPr>
      <w:tblStyleRowBandSize w:val="1"/>
      <w:tblStyleColBandSize w:val="1"/>
      <w:tblBorders>
        <w:insideH w:val="single" w:color="FFFFFF" w:themeColor="background1" w:sz="4" w:space="0"/>
      </w:tblBorders>
    </w:tblPr>
    <w:tcPr>
      <w:shd w:val="clear" w:color="auto" w:fill="E6F3D8" w:themeFill="accent2" w:themeFillTint="33"/>
    </w:tcPr>
    <w:tblStylePr w:type="firstRow">
      <w:rPr>
        <w:b/>
        <w:bCs/>
      </w:rPr>
      <w:tblPr/>
      <w:tcPr>
        <w:shd w:val="clear" w:color="auto" w:fill="CEE7B2" w:themeFill="accent2" w:themeFillTint="66"/>
      </w:tcPr>
    </w:tblStylePr>
    <w:tblStylePr w:type="lastRow">
      <w:rPr>
        <w:b/>
        <w:bCs/>
        <w:color w:val="000000" w:themeColor="text1"/>
      </w:rPr>
      <w:tblPr/>
      <w:tcPr>
        <w:shd w:val="clear" w:color="auto" w:fill="CEE7B2" w:themeFill="accent2" w:themeFillTint="66"/>
      </w:tcPr>
    </w:tblStylePr>
    <w:tblStylePr w:type="firstCol">
      <w:rPr>
        <w:color w:val="FFFFFF" w:themeColor="background1"/>
      </w:rPr>
      <w:tblPr/>
      <w:tcPr>
        <w:shd w:val="clear" w:color="auto" w:fill="63942E" w:themeFill="accent2" w:themeFillShade="BF"/>
      </w:tcPr>
    </w:tblStylePr>
    <w:tblStylePr w:type="lastCol">
      <w:rPr>
        <w:color w:val="FFFFFF" w:themeColor="background1"/>
      </w:rPr>
      <w:tblPr/>
      <w:tcPr>
        <w:shd w:val="clear" w:color="auto" w:fill="63942E" w:themeFill="accent2" w:themeFillShade="BF"/>
      </w:tcPr>
    </w:tblStylePr>
    <w:tblStylePr w:type="band1Vert">
      <w:tblPr/>
      <w:tcPr>
        <w:shd w:val="clear" w:color="auto" w:fill="C1E1A0" w:themeFill="accent2" w:themeFillTint="7F"/>
      </w:tcPr>
    </w:tblStylePr>
    <w:tblStylePr w:type="band1Horz">
      <w:tblPr/>
      <w:tcPr>
        <w:shd w:val="clear" w:color="auto" w:fill="C1E1A0" w:themeFill="accent2" w:themeFillTint="7F"/>
      </w:tcPr>
    </w:tblStylePr>
  </w:style>
  <w:style w:type="table" w:styleId="ColorfulGrid-Accent3">
    <w:name w:val="Colorful Grid Accent 3"/>
    <w:basedOn w:val="TableNormal"/>
    <w:uiPriority w:val="73"/>
    <w:rsid w:val="007F4689"/>
    <w:rPr>
      <w:rFonts w:ascii="Calibri" w:hAnsi="Calibri"/>
      <w:color w:val="000000" w:themeColor="text1"/>
    </w:rPr>
    <w:tblPr>
      <w:tblStyleRowBandSize w:val="1"/>
      <w:tblStyleColBandSize w:val="1"/>
      <w:tblBorders>
        <w:insideH w:val="single" w:color="FFFFFF" w:themeColor="background1" w:sz="4" w:space="0"/>
      </w:tblBorders>
    </w:tblPr>
    <w:tcPr>
      <w:shd w:val="clear" w:color="auto" w:fill="B7E4FF" w:themeFill="accent3" w:themeFillTint="33"/>
    </w:tcPr>
    <w:tblStylePr w:type="firstRow">
      <w:rPr>
        <w:b/>
        <w:bCs/>
      </w:rPr>
      <w:tblPr/>
      <w:tcPr>
        <w:shd w:val="clear" w:color="auto" w:fill="6FCAFF" w:themeFill="accent3" w:themeFillTint="66"/>
      </w:tcPr>
    </w:tblStylePr>
    <w:tblStylePr w:type="lastRow">
      <w:rPr>
        <w:b/>
        <w:bCs/>
        <w:color w:val="000000" w:themeColor="text1"/>
      </w:rPr>
      <w:tblPr/>
      <w:tcPr>
        <w:shd w:val="clear" w:color="auto" w:fill="6FCAFF" w:themeFill="accent3" w:themeFillTint="66"/>
      </w:tcPr>
    </w:tblStylePr>
    <w:tblStylePr w:type="firstCol">
      <w:rPr>
        <w:color w:val="FFFFFF" w:themeColor="background1"/>
      </w:rPr>
      <w:tblPr/>
      <w:tcPr>
        <w:shd w:val="clear" w:color="auto" w:fill="004771" w:themeFill="accent3" w:themeFillShade="BF"/>
      </w:tcPr>
    </w:tblStylePr>
    <w:tblStylePr w:type="lastCol">
      <w:rPr>
        <w:color w:val="FFFFFF" w:themeColor="background1"/>
      </w:rPr>
      <w:tblPr/>
      <w:tcPr>
        <w:shd w:val="clear" w:color="auto" w:fill="004771" w:themeFill="accent3" w:themeFillShade="BF"/>
      </w:tcPr>
    </w:tblStylePr>
    <w:tblStylePr w:type="band1Vert">
      <w:tblPr/>
      <w:tcPr>
        <w:shd w:val="clear" w:color="auto" w:fill="4CBDFF" w:themeFill="accent3" w:themeFillTint="7F"/>
      </w:tcPr>
    </w:tblStylePr>
    <w:tblStylePr w:type="band1Horz">
      <w:tblPr/>
      <w:tcPr>
        <w:shd w:val="clear" w:color="auto" w:fill="4CBDFF" w:themeFill="accent3" w:themeFillTint="7F"/>
      </w:tcPr>
    </w:tblStylePr>
  </w:style>
  <w:style w:type="table" w:styleId="ColorfulList">
    <w:name w:val="Colorful List"/>
    <w:basedOn w:val="TableNormal"/>
    <w:uiPriority w:val="72"/>
    <w:rsid w:val="007F4689"/>
    <w:rPr>
      <w:rFonts w:ascii="Calibri" w:hAnsi="Calibri"/>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6A9F31" w:themeFill="accent2" w:themeFillShade="CC"/>
      </w:tcPr>
    </w:tblStylePr>
    <w:tblStylePr w:type="lastRow">
      <w:rPr>
        <w:b/>
        <w:bCs/>
        <w:color w:val="6A9F31"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Accent4">
    <w:name w:val="Colorful Grid Accent 4"/>
    <w:basedOn w:val="TableNormal"/>
    <w:uiPriority w:val="73"/>
    <w:rsid w:val="007F4689"/>
    <w:rPr>
      <w:rFonts w:ascii="Calibri" w:hAnsi="Calibri"/>
      <w:color w:val="000000" w:themeColor="text1"/>
    </w:rPr>
    <w:tblPr>
      <w:tblStyleRowBandSize w:val="1"/>
      <w:tblStyleColBandSize w:val="1"/>
      <w:tblBorders>
        <w:insideH w:val="single" w:color="FFFFFF" w:themeColor="background1" w:sz="4" w:space="0"/>
      </w:tblBorders>
    </w:tblPr>
    <w:tcPr>
      <w:shd w:val="clear" w:color="auto" w:fill="C4F7FF" w:themeFill="accent4" w:themeFillTint="33"/>
    </w:tcPr>
    <w:tblStylePr w:type="firstRow">
      <w:rPr>
        <w:b/>
        <w:bCs/>
      </w:rPr>
      <w:tblPr/>
      <w:tcPr>
        <w:shd w:val="clear" w:color="auto" w:fill="89F0FF" w:themeFill="accent4" w:themeFillTint="66"/>
      </w:tcPr>
    </w:tblStylePr>
    <w:tblStylePr w:type="lastRow">
      <w:rPr>
        <w:b/>
        <w:bCs/>
        <w:color w:val="000000" w:themeColor="text1"/>
      </w:rPr>
      <w:tblPr/>
      <w:tcPr>
        <w:shd w:val="clear" w:color="auto" w:fill="89F0FF" w:themeFill="accent4" w:themeFillTint="66"/>
      </w:tcPr>
    </w:tblStylePr>
    <w:tblStylePr w:type="firstCol">
      <w:rPr>
        <w:color w:val="FFFFFF" w:themeColor="background1"/>
      </w:rPr>
      <w:tblPr/>
      <w:tcPr>
        <w:shd w:val="clear" w:color="auto" w:fill="008EA1" w:themeFill="accent4" w:themeFillShade="BF"/>
      </w:tcPr>
    </w:tblStylePr>
    <w:tblStylePr w:type="lastCol">
      <w:rPr>
        <w:color w:val="FFFFFF" w:themeColor="background1"/>
      </w:rPr>
      <w:tblPr/>
      <w:tcPr>
        <w:shd w:val="clear" w:color="auto" w:fill="008EA1" w:themeFill="accent4" w:themeFillShade="BF"/>
      </w:tcPr>
    </w:tblStylePr>
    <w:tblStylePr w:type="band1Vert">
      <w:tblPr/>
      <w:tcPr>
        <w:shd w:val="clear" w:color="auto" w:fill="6CEDFF" w:themeFill="accent4" w:themeFillTint="7F"/>
      </w:tcPr>
    </w:tblStylePr>
    <w:tblStylePr w:type="band1Horz">
      <w:tblPr/>
      <w:tcPr>
        <w:shd w:val="clear" w:color="auto" w:fill="6CEDFF" w:themeFill="accent4" w:themeFillTint="7F"/>
      </w:tcPr>
    </w:tblStylePr>
  </w:style>
  <w:style w:type="table" w:styleId="ColorfulGrid-Accent5">
    <w:name w:val="Colorful Grid Accent 5"/>
    <w:basedOn w:val="TableNormal"/>
    <w:uiPriority w:val="73"/>
    <w:rsid w:val="007F4689"/>
    <w:rPr>
      <w:rFonts w:ascii="Calibri" w:hAnsi="Calibri"/>
      <w:color w:val="000000" w:themeColor="text1"/>
    </w:rPr>
    <w:tblPr>
      <w:tblStyleRowBandSize w:val="1"/>
      <w:tblStyleColBandSize w:val="1"/>
      <w:tblBorders>
        <w:insideH w:val="single" w:color="FFFFFF" w:themeColor="background1" w:sz="4" w:space="0"/>
      </w:tblBorders>
    </w:tblPr>
    <w:tcPr>
      <w:shd w:val="clear" w:color="auto" w:fill="FEF0D9" w:themeFill="accent5" w:themeFillTint="33"/>
    </w:tcPr>
    <w:tblStylePr w:type="firstRow">
      <w:rPr>
        <w:b/>
        <w:bCs/>
      </w:rPr>
      <w:tblPr/>
      <w:tcPr>
        <w:shd w:val="clear" w:color="auto" w:fill="FEE2B4" w:themeFill="accent5" w:themeFillTint="66"/>
      </w:tcPr>
    </w:tblStylePr>
    <w:tblStylePr w:type="lastRow">
      <w:rPr>
        <w:b/>
        <w:bCs/>
        <w:color w:val="000000" w:themeColor="text1"/>
      </w:rPr>
      <w:tblPr/>
      <w:tcPr>
        <w:shd w:val="clear" w:color="auto" w:fill="FEE2B4" w:themeFill="accent5" w:themeFillTint="66"/>
      </w:tcPr>
    </w:tblStylePr>
    <w:tblStylePr w:type="firstCol">
      <w:rPr>
        <w:color w:val="FFFFFF" w:themeColor="background1"/>
      </w:rPr>
      <w:tblPr/>
      <w:tcPr>
        <w:shd w:val="clear" w:color="auto" w:fill="EE9602" w:themeFill="accent5" w:themeFillShade="BF"/>
      </w:tcPr>
    </w:tblStylePr>
    <w:tblStylePr w:type="lastCol">
      <w:rPr>
        <w:color w:val="FFFFFF" w:themeColor="background1"/>
      </w:rPr>
      <w:tblPr/>
      <w:tcPr>
        <w:shd w:val="clear" w:color="auto" w:fill="EE9602" w:themeFill="accent5" w:themeFillShade="BF"/>
      </w:tcPr>
    </w:tblStylePr>
    <w:tblStylePr w:type="band1Vert">
      <w:tblPr/>
      <w:tcPr>
        <w:shd w:val="clear" w:color="auto" w:fill="FEDBA2" w:themeFill="accent5" w:themeFillTint="7F"/>
      </w:tcPr>
    </w:tblStylePr>
    <w:tblStylePr w:type="band1Horz">
      <w:tblPr/>
      <w:tcPr>
        <w:shd w:val="clear" w:color="auto" w:fill="FEDBA2" w:themeFill="accent5" w:themeFillTint="7F"/>
      </w:tcPr>
    </w:tblStylePr>
  </w:style>
  <w:style w:type="table" w:styleId="ColorfulGrid-Accent6">
    <w:name w:val="Colorful Grid Accent 6"/>
    <w:basedOn w:val="TableNormal"/>
    <w:uiPriority w:val="73"/>
    <w:rsid w:val="007F4689"/>
    <w:rPr>
      <w:rFonts w:ascii="Calibri" w:hAnsi="Calibri"/>
      <w:color w:val="000000" w:themeColor="text1"/>
    </w:rPr>
    <w:tblPr>
      <w:tblStyleRowBandSize w:val="1"/>
      <w:tblStyleColBandSize w:val="1"/>
      <w:tblBorders>
        <w:insideH w:val="single" w:color="FFFFFF" w:themeColor="background1" w:sz="4" w:space="0"/>
      </w:tblBorders>
    </w:tblPr>
    <w:tcPr>
      <w:shd w:val="clear" w:color="auto" w:fill="F0CAEF" w:themeFill="accent6" w:themeFillTint="33"/>
    </w:tcPr>
    <w:tblStylePr w:type="firstRow">
      <w:rPr>
        <w:b/>
        <w:bCs/>
      </w:rPr>
      <w:tblPr/>
      <w:tcPr>
        <w:shd w:val="clear" w:color="auto" w:fill="E196DF" w:themeFill="accent6" w:themeFillTint="66"/>
      </w:tcPr>
    </w:tblStylePr>
    <w:tblStylePr w:type="lastRow">
      <w:rPr>
        <w:b/>
        <w:bCs/>
        <w:color w:val="000000" w:themeColor="text1"/>
      </w:rPr>
      <w:tblPr/>
      <w:tcPr>
        <w:shd w:val="clear" w:color="auto" w:fill="E196DF" w:themeFill="accent6" w:themeFillTint="66"/>
      </w:tcPr>
    </w:tblStylePr>
    <w:tblStylePr w:type="firstCol">
      <w:rPr>
        <w:color w:val="FFFFFF" w:themeColor="background1"/>
      </w:rPr>
      <w:tblPr/>
      <w:tcPr>
        <w:shd w:val="clear" w:color="auto" w:fill="651D63" w:themeFill="accent6" w:themeFillShade="BF"/>
      </w:tcPr>
    </w:tblStylePr>
    <w:tblStylePr w:type="lastCol">
      <w:rPr>
        <w:color w:val="FFFFFF" w:themeColor="background1"/>
      </w:rPr>
      <w:tblPr/>
      <w:tcPr>
        <w:shd w:val="clear" w:color="auto" w:fill="651D63" w:themeFill="accent6" w:themeFillShade="BF"/>
      </w:tcPr>
    </w:tblStylePr>
    <w:tblStylePr w:type="band1Vert">
      <w:tblPr/>
      <w:tcPr>
        <w:shd w:val="clear" w:color="auto" w:fill="D97DD7" w:themeFill="accent6" w:themeFillTint="7F"/>
      </w:tcPr>
    </w:tblStylePr>
    <w:tblStylePr w:type="band1Horz">
      <w:tblPr/>
      <w:tcPr>
        <w:shd w:val="clear" w:color="auto" w:fill="D97DD7" w:themeFill="accent6" w:themeFillTint="7F"/>
      </w:tcPr>
    </w:tblStylePr>
  </w:style>
  <w:style w:type="table" w:styleId="ColorfulList-Accent1">
    <w:name w:val="Colorful List Accent 1"/>
    <w:basedOn w:val="TableNormal"/>
    <w:uiPriority w:val="72"/>
    <w:rsid w:val="007F4689"/>
    <w:rPr>
      <w:rFonts w:ascii="Calibri" w:hAnsi="Calibri"/>
      <w:color w:val="000000" w:themeColor="text1"/>
    </w:rPr>
    <w:tblPr>
      <w:tblStyleRowBandSize w:val="1"/>
      <w:tblStyleColBandSize w:val="1"/>
    </w:tblPr>
    <w:tcPr>
      <w:shd w:val="clear" w:color="auto" w:fill="FBEAE9" w:themeFill="accent1" w:themeFillTint="19"/>
    </w:tcPr>
    <w:tblStylePr w:type="firstRow">
      <w:rPr>
        <w:b/>
        <w:bCs/>
        <w:color w:val="FFFFFF" w:themeColor="background1"/>
      </w:rPr>
      <w:tblPr/>
      <w:tcPr>
        <w:tcBorders>
          <w:bottom w:val="single" w:color="FFFFFF" w:themeColor="background1" w:sz="12" w:space="0"/>
        </w:tcBorders>
        <w:shd w:val="clear" w:color="auto" w:fill="6A9F31" w:themeFill="accent2" w:themeFillShade="CC"/>
      </w:tcPr>
    </w:tblStylePr>
    <w:tblStylePr w:type="lastRow">
      <w:rPr>
        <w:b/>
        <w:bCs/>
        <w:color w:val="6A9F31"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AC9" w:themeFill="accent1" w:themeFillTint="3F"/>
      </w:tcPr>
    </w:tblStylePr>
    <w:tblStylePr w:type="band1Horz">
      <w:tblPr/>
      <w:tcPr>
        <w:shd w:val="clear" w:color="auto" w:fill="F8D4D3" w:themeFill="accent1" w:themeFillTint="33"/>
      </w:tcPr>
    </w:tblStylePr>
  </w:style>
  <w:style w:type="table" w:styleId="ColorfulList-Accent2">
    <w:name w:val="Colorful List Accent 2"/>
    <w:basedOn w:val="TableNormal"/>
    <w:uiPriority w:val="72"/>
    <w:rsid w:val="007F4689"/>
    <w:rPr>
      <w:rFonts w:ascii="Calibri" w:hAnsi="Calibri"/>
      <w:color w:val="000000" w:themeColor="text1"/>
    </w:rPr>
    <w:tblPr>
      <w:tblStyleRowBandSize w:val="1"/>
      <w:tblStyleColBandSize w:val="1"/>
    </w:tblPr>
    <w:tcPr>
      <w:shd w:val="clear" w:color="auto" w:fill="F2F9EC" w:themeFill="accent2" w:themeFillTint="19"/>
    </w:tcPr>
    <w:tblStylePr w:type="firstRow">
      <w:rPr>
        <w:b/>
        <w:bCs/>
        <w:color w:val="FFFFFF" w:themeColor="background1"/>
      </w:rPr>
      <w:tblPr/>
      <w:tcPr>
        <w:tcBorders>
          <w:bottom w:val="single" w:color="FFFFFF" w:themeColor="background1" w:sz="12" w:space="0"/>
        </w:tcBorders>
        <w:shd w:val="clear" w:color="auto" w:fill="6A9F31" w:themeFill="accent2" w:themeFillShade="CC"/>
      </w:tcPr>
    </w:tblStylePr>
    <w:tblStylePr w:type="lastRow">
      <w:rPr>
        <w:b/>
        <w:bCs/>
        <w:color w:val="6A9F31"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F0CF" w:themeFill="accent2" w:themeFillTint="3F"/>
      </w:tcPr>
    </w:tblStylePr>
    <w:tblStylePr w:type="band1Horz">
      <w:tblPr/>
      <w:tcPr>
        <w:shd w:val="clear" w:color="auto" w:fill="E6F3D8" w:themeFill="accent2" w:themeFillTint="33"/>
      </w:tcPr>
    </w:tblStylePr>
  </w:style>
  <w:style w:type="table" w:styleId="ColorfulList-Accent3">
    <w:name w:val="Colorful List Accent 3"/>
    <w:basedOn w:val="TableNormal"/>
    <w:uiPriority w:val="72"/>
    <w:rsid w:val="007F4689"/>
    <w:rPr>
      <w:rFonts w:ascii="Calibri" w:hAnsi="Calibri"/>
      <w:color w:val="000000" w:themeColor="text1"/>
    </w:rPr>
    <w:tblPr>
      <w:tblStyleRowBandSize w:val="1"/>
      <w:tblStyleColBandSize w:val="1"/>
    </w:tblPr>
    <w:tcPr>
      <w:shd w:val="clear" w:color="auto" w:fill="DBF1FF" w:themeFill="accent3" w:themeFillTint="19"/>
    </w:tcPr>
    <w:tblStylePr w:type="firstRow">
      <w:rPr>
        <w:b/>
        <w:bCs/>
        <w:color w:val="FFFFFF" w:themeColor="background1"/>
      </w:rPr>
      <w:tblPr/>
      <w:tcPr>
        <w:tcBorders>
          <w:bottom w:val="single" w:color="FFFFFF" w:themeColor="background1" w:sz="12" w:space="0"/>
        </w:tcBorders>
        <w:shd w:val="clear" w:color="auto" w:fill="0097AC" w:themeFill="accent4" w:themeFillShade="CC"/>
      </w:tcPr>
    </w:tblStylePr>
    <w:tblStylePr w:type="lastRow">
      <w:rPr>
        <w:b/>
        <w:bCs/>
        <w:color w:val="0097AC"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EFF" w:themeFill="accent3" w:themeFillTint="3F"/>
      </w:tcPr>
    </w:tblStylePr>
    <w:tblStylePr w:type="band1Horz">
      <w:tblPr/>
      <w:tcPr>
        <w:shd w:val="clear" w:color="auto" w:fill="B7E4FF" w:themeFill="accent3" w:themeFillTint="33"/>
      </w:tcPr>
    </w:tblStylePr>
  </w:style>
  <w:style w:type="table" w:styleId="ColorfulList-Accent4">
    <w:name w:val="Colorful List Accent 4"/>
    <w:basedOn w:val="TableNormal"/>
    <w:uiPriority w:val="72"/>
    <w:rsid w:val="007F4689"/>
    <w:rPr>
      <w:rFonts w:ascii="Calibri" w:hAnsi="Calibri"/>
      <w:color w:val="000000" w:themeColor="text1"/>
    </w:rPr>
    <w:tblPr>
      <w:tblStyleRowBandSize w:val="1"/>
      <w:tblStyleColBandSize w:val="1"/>
    </w:tblPr>
    <w:tcPr>
      <w:shd w:val="clear" w:color="auto" w:fill="E2FBFF" w:themeFill="accent4" w:themeFillTint="19"/>
    </w:tcPr>
    <w:tblStylePr w:type="firstRow">
      <w:rPr>
        <w:b/>
        <w:bCs/>
        <w:color w:val="FFFFFF" w:themeColor="background1"/>
      </w:rPr>
      <w:tblPr/>
      <w:tcPr>
        <w:tcBorders>
          <w:bottom w:val="single" w:color="FFFFFF" w:themeColor="background1" w:sz="12" w:space="0"/>
        </w:tcBorders>
        <w:shd w:val="clear" w:color="auto" w:fill="004C79" w:themeFill="accent3" w:themeFillShade="CC"/>
      </w:tcPr>
    </w:tblStylePr>
    <w:tblStylePr w:type="lastRow">
      <w:rPr>
        <w:b/>
        <w:bCs/>
        <w:color w:val="004C79"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F6FF" w:themeFill="accent4" w:themeFillTint="3F"/>
      </w:tcPr>
    </w:tblStylePr>
    <w:tblStylePr w:type="band1Horz">
      <w:tblPr/>
      <w:tcPr>
        <w:shd w:val="clear" w:color="auto" w:fill="C4F7FF" w:themeFill="accent4" w:themeFillTint="33"/>
      </w:tcPr>
    </w:tblStylePr>
  </w:style>
  <w:style w:type="table" w:styleId="ColorfulList-Accent5">
    <w:name w:val="Colorful List Accent 5"/>
    <w:basedOn w:val="TableNormal"/>
    <w:uiPriority w:val="72"/>
    <w:rsid w:val="007F4689"/>
    <w:rPr>
      <w:rFonts w:ascii="Calibri" w:hAnsi="Calibri"/>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color="FFFFFF" w:themeColor="background1" w:sz="12" w:space="0"/>
        </w:tcBorders>
        <w:shd w:val="clear" w:color="auto" w:fill="6C1F6A" w:themeFill="accent6" w:themeFillShade="CC"/>
      </w:tcPr>
    </w:tblStylePr>
    <w:tblStylePr w:type="lastRow">
      <w:rPr>
        <w:b/>
        <w:bCs/>
        <w:color w:val="6C1F6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D0" w:themeFill="accent5" w:themeFillTint="3F"/>
      </w:tcPr>
    </w:tblStylePr>
    <w:tblStylePr w:type="band1Horz">
      <w:tblPr/>
      <w:tcPr>
        <w:shd w:val="clear" w:color="auto" w:fill="FEF0D9" w:themeFill="accent5" w:themeFillTint="33"/>
      </w:tcPr>
    </w:tblStylePr>
  </w:style>
  <w:style w:type="table" w:styleId="ColorfulList-Accent6">
    <w:name w:val="Colorful List Accent 6"/>
    <w:basedOn w:val="TableNormal"/>
    <w:uiPriority w:val="72"/>
    <w:rsid w:val="007F4689"/>
    <w:rPr>
      <w:rFonts w:ascii="Calibri" w:hAnsi="Calibri"/>
      <w:color w:val="000000" w:themeColor="text1"/>
    </w:rPr>
    <w:tblPr>
      <w:tblStyleRowBandSize w:val="1"/>
      <w:tblStyleColBandSize w:val="1"/>
    </w:tblPr>
    <w:tcPr>
      <w:shd w:val="clear" w:color="auto" w:fill="F7E5F7" w:themeFill="accent6" w:themeFillTint="19"/>
    </w:tcPr>
    <w:tblStylePr w:type="firstRow">
      <w:rPr>
        <w:b/>
        <w:bCs/>
        <w:color w:val="FFFFFF" w:themeColor="background1"/>
      </w:rPr>
      <w:tblPr/>
      <w:tcPr>
        <w:tcBorders>
          <w:bottom w:val="single" w:color="FFFFFF" w:themeColor="background1" w:sz="12" w:space="0"/>
        </w:tcBorders>
        <w:shd w:val="clear" w:color="auto" w:fill="FCA005" w:themeFill="accent5" w:themeFillShade="CC"/>
      </w:tcPr>
    </w:tblStylePr>
    <w:tblStylePr w:type="lastRow">
      <w:rPr>
        <w:b/>
        <w:bCs/>
        <w:color w:val="FCA00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BEEB" w:themeFill="accent6" w:themeFillTint="3F"/>
      </w:tcPr>
    </w:tblStylePr>
    <w:tblStylePr w:type="band1Horz">
      <w:tblPr/>
      <w:tcPr>
        <w:shd w:val="clear" w:color="auto" w:fill="F0CAEF" w:themeFill="accent6" w:themeFillTint="33"/>
      </w:tcPr>
    </w:tblStylePr>
  </w:style>
  <w:style w:type="table" w:styleId="ColorfulShading">
    <w:name w:val="Colorful Shading"/>
    <w:basedOn w:val="TableNormal"/>
    <w:uiPriority w:val="71"/>
    <w:rsid w:val="007F4689"/>
    <w:rPr>
      <w:rFonts w:ascii="Calibri" w:hAnsi="Calibri"/>
      <w:color w:val="000000" w:themeColor="text1"/>
    </w:rPr>
    <w:tblPr>
      <w:tblStyleRowBandSize w:val="1"/>
      <w:tblStyleColBandSize w:val="1"/>
      <w:tblBorders>
        <w:top w:val="single" w:color="85C441"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85C441"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7F4689"/>
    <w:rPr>
      <w:rFonts w:ascii="Calibri" w:hAnsi="Calibri"/>
      <w:color w:val="000000" w:themeColor="text1"/>
    </w:rPr>
    <w:tblPr>
      <w:tblStyleRowBandSize w:val="1"/>
      <w:tblStyleColBandSize w:val="1"/>
      <w:tblBorders>
        <w:top w:val="single" w:color="85C441" w:themeColor="accent2" w:sz="24" w:space="0"/>
        <w:left w:val="single" w:color="DC2D27" w:themeColor="accent1" w:sz="4" w:space="0"/>
        <w:bottom w:val="single" w:color="DC2D27" w:themeColor="accent1" w:sz="4" w:space="0"/>
        <w:right w:val="single" w:color="DC2D27" w:themeColor="accent1" w:sz="4" w:space="0"/>
        <w:insideH w:val="single" w:color="FFFFFF" w:themeColor="background1" w:sz="4" w:space="0"/>
        <w:insideV w:val="single" w:color="FFFFFF" w:themeColor="background1" w:sz="4" w:space="0"/>
      </w:tblBorders>
    </w:tblPr>
    <w:tcPr>
      <w:shd w:val="clear" w:color="auto" w:fill="FBEAE9" w:themeFill="accent1" w:themeFillTint="19"/>
    </w:tcPr>
    <w:tblStylePr w:type="firstRow">
      <w:rPr>
        <w:b/>
        <w:bCs/>
      </w:rPr>
      <w:tblPr/>
      <w:tcPr>
        <w:tcBorders>
          <w:top w:val="nil"/>
          <w:left w:val="nil"/>
          <w:bottom w:val="single" w:color="85C441"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851915" w:themeFill="accent1" w:themeFillShade="99"/>
      </w:tcPr>
    </w:tblStylePr>
    <w:tblStylePr w:type="firstCol">
      <w:rPr>
        <w:color w:val="FFFFFF" w:themeColor="background1"/>
      </w:rPr>
      <w:tblPr/>
      <w:tcPr>
        <w:tcBorders>
          <w:top w:val="nil"/>
          <w:left w:val="nil"/>
          <w:bottom w:val="nil"/>
          <w:right w:val="nil"/>
          <w:insideH w:val="single" w:color="851915" w:themeColor="accent1" w:themeShade="99" w:sz="4" w:space="0"/>
          <w:insideV w:val="nil"/>
        </w:tcBorders>
        <w:shd w:val="clear" w:color="auto" w:fill="85191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51915" w:themeFill="accent1" w:themeFillShade="99"/>
      </w:tcPr>
    </w:tblStylePr>
    <w:tblStylePr w:type="band1Vert">
      <w:tblPr/>
      <w:tcPr>
        <w:shd w:val="clear" w:color="auto" w:fill="F1AAA8" w:themeFill="accent1" w:themeFillTint="66"/>
      </w:tcPr>
    </w:tblStylePr>
    <w:tblStylePr w:type="band1Horz">
      <w:tblPr/>
      <w:tcPr>
        <w:shd w:val="clear" w:color="auto" w:fill="ED959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7F4689"/>
    <w:rPr>
      <w:rFonts w:ascii="Calibri" w:hAnsi="Calibri"/>
      <w:color w:val="000000" w:themeColor="text1"/>
    </w:rPr>
    <w:tblPr>
      <w:tblStyleRowBandSize w:val="1"/>
      <w:tblStyleColBandSize w:val="1"/>
      <w:tblBorders>
        <w:top w:val="single" w:color="85C441" w:themeColor="accent2" w:sz="24" w:space="0"/>
        <w:left w:val="single" w:color="85C441" w:themeColor="accent2" w:sz="4" w:space="0"/>
        <w:bottom w:val="single" w:color="85C441" w:themeColor="accent2" w:sz="4" w:space="0"/>
        <w:right w:val="single" w:color="85C441" w:themeColor="accent2" w:sz="4" w:space="0"/>
        <w:insideH w:val="single" w:color="FFFFFF" w:themeColor="background1" w:sz="4" w:space="0"/>
        <w:insideV w:val="single" w:color="FFFFFF" w:themeColor="background1" w:sz="4" w:space="0"/>
      </w:tblBorders>
    </w:tblPr>
    <w:tcPr>
      <w:shd w:val="clear" w:color="auto" w:fill="F2F9EC" w:themeFill="accent2" w:themeFillTint="19"/>
    </w:tcPr>
    <w:tblStylePr w:type="firstRow">
      <w:rPr>
        <w:b/>
        <w:bCs/>
      </w:rPr>
      <w:tblPr/>
      <w:tcPr>
        <w:tcBorders>
          <w:top w:val="nil"/>
          <w:left w:val="nil"/>
          <w:bottom w:val="single" w:color="85C441"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F7725" w:themeFill="accent2" w:themeFillShade="99"/>
      </w:tcPr>
    </w:tblStylePr>
    <w:tblStylePr w:type="firstCol">
      <w:rPr>
        <w:color w:val="FFFFFF" w:themeColor="background1"/>
      </w:rPr>
      <w:tblPr/>
      <w:tcPr>
        <w:tcBorders>
          <w:top w:val="nil"/>
          <w:left w:val="nil"/>
          <w:bottom w:val="nil"/>
          <w:right w:val="nil"/>
          <w:insideH w:val="single" w:color="4F7725" w:themeColor="accent2" w:themeShade="99" w:sz="4" w:space="0"/>
          <w:insideV w:val="nil"/>
        </w:tcBorders>
        <w:shd w:val="clear" w:color="auto" w:fill="4F77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725" w:themeFill="accent2" w:themeFillShade="99"/>
      </w:tcPr>
    </w:tblStylePr>
    <w:tblStylePr w:type="band1Vert">
      <w:tblPr/>
      <w:tcPr>
        <w:shd w:val="clear" w:color="auto" w:fill="CEE7B2" w:themeFill="accent2" w:themeFillTint="66"/>
      </w:tcPr>
    </w:tblStylePr>
    <w:tblStylePr w:type="band1Horz">
      <w:tblPr/>
      <w:tcPr>
        <w:shd w:val="clear" w:color="auto" w:fill="C1E1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7F4689"/>
    <w:rPr>
      <w:rFonts w:ascii="Calibri" w:hAnsi="Calibri"/>
      <w:color w:val="000000" w:themeColor="text1"/>
    </w:rPr>
    <w:tblPr>
      <w:tblStyleRowBandSize w:val="1"/>
      <w:tblStyleColBandSize w:val="1"/>
      <w:tblBorders>
        <w:top w:val="single" w:color="00BED8" w:themeColor="accent4" w:sz="24" w:space="0"/>
        <w:left w:val="single" w:color="006098" w:themeColor="accent3" w:sz="4" w:space="0"/>
        <w:bottom w:val="single" w:color="006098" w:themeColor="accent3" w:sz="4" w:space="0"/>
        <w:right w:val="single" w:color="006098" w:themeColor="accent3" w:sz="4" w:space="0"/>
        <w:insideH w:val="single" w:color="FFFFFF" w:themeColor="background1" w:sz="4" w:space="0"/>
        <w:insideV w:val="single" w:color="FFFFFF" w:themeColor="background1" w:sz="4" w:space="0"/>
      </w:tblBorders>
    </w:tblPr>
    <w:tcPr>
      <w:shd w:val="clear" w:color="auto" w:fill="DBF1FF" w:themeFill="accent3" w:themeFillTint="19"/>
    </w:tcPr>
    <w:tblStylePr w:type="firstRow">
      <w:rPr>
        <w:b/>
        <w:bCs/>
      </w:rPr>
      <w:tblPr/>
      <w:tcPr>
        <w:tcBorders>
          <w:top w:val="nil"/>
          <w:left w:val="nil"/>
          <w:bottom w:val="single" w:color="00BED8"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395B" w:themeFill="accent3" w:themeFillShade="99"/>
      </w:tcPr>
    </w:tblStylePr>
    <w:tblStylePr w:type="firstCol">
      <w:rPr>
        <w:color w:val="FFFFFF" w:themeColor="background1"/>
      </w:rPr>
      <w:tblPr/>
      <w:tcPr>
        <w:tcBorders>
          <w:top w:val="nil"/>
          <w:left w:val="nil"/>
          <w:bottom w:val="nil"/>
          <w:right w:val="nil"/>
          <w:insideH w:val="single" w:color="00395B" w:themeColor="accent3" w:themeShade="99" w:sz="4" w:space="0"/>
          <w:insideV w:val="nil"/>
        </w:tcBorders>
        <w:shd w:val="clear" w:color="auto" w:fill="0039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395B" w:themeFill="accent3" w:themeFillShade="99"/>
      </w:tcPr>
    </w:tblStylePr>
    <w:tblStylePr w:type="band1Vert">
      <w:tblPr/>
      <w:tcPr>
        <w:shd w:val="clear" w:color="auto" w:fill="6FCAFF" w:themeFill="accent3" w:themeFillTint="66"/>
      </w:tcPr>
    </w:tblStylePr>
    <w:tblStylePr w:type="band1Horz">
      <w:tblPr/>
      <w:tcPr>
        <w:shd w:val="clear" w:color="auto" w:fill="4CBDFF" w:themeFill="accent3" w:themeFillTint="7F"/>
      </w:tcPr>
    </w:tblStylePr>
  </w:style>
  <w:style w:type="table" w:styleId="ColorfulShading-Accent4">
    <w:name w:val="Colorful Shading Accent 4"/>
    <w:basedOn w:val="TableNormal"/>
    <w:uiPriority w:val="71"/>
    <w:rsid w:val="007F4689"/>
    <w:rPr>
      <w:rFonts w:ascii="Calibri" w:hAnsi="Calibri"/>
      <w:color w:val="000000" w:themeColor="text1"/>
    </w:rPr>
    <w:tblPr>
      <w:tblStyleRowBandSize w:val="1"/>
      <w:tblStyleColBandSize w:val="1"/>
      <w:tblBorders>
        <w:top w:val="single" w:color="006098" w:themeColor="accent3" w:sz="24" w:space="0"/>
        <w:left w:val="single" w:color="00BED8" w:themeColor="accent4" w:sz="4" w:space="0"/>
        <w:bottom w:val="single" w:color="00BED8" w:themeColor="accent4" w:sz="4" w:space="0"/>
        <w:right w:val="single" w:color="00BED8" w:themeColor="accent4" w:sz="4" w:space="0"/>
        <w:insideH w:val="single" w:color="FFFFFF" w:themeColor="background1" w:sz="4" w:space="0"/>
        <w:insideV w:val="single" w:color="FFFFFF" w:themeColor="background1" w:sz="4" w:space="0"/>
      </w:tblBorders>
    </w:tblPr>
    <w:tcPr>
      <w:shd w:val="clear" w:color="auto" w:fill="E2FBFF" w:themeFill="accent4" w:themeFillTint="19"/>
    </w:tcPr>
    <w:tblStylePr w:type="firstRow">
      <w:rPr>
        <w:b/>
        <w:bCs/>
      </w:rPr>
      <w:tblPr/>
      <w:tcPr>
        <w:tcBorders>
          <w:top w:val="nil"/>
          <w:left w:val="nil"/>
          <w:bottom w:val="single" w:color="006098"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7181" w:themeFill="accent4" w:themeFillShade="99"/>
      </w:tcPr>
    </w:tblStylePr>
    <w:tblStylePr w:type="firstCol">
      <w:rPr>
        <w:color w:val="FFFFFF" w:themeColor="background1"/>
      </w:rPr>
      <w:tblPr/>
      <w:tcPr>
        <w:tcBorders>
          <w:top w:val="nil"/>
          <w:left w:val="nil"/>
          <w:bottom w:val="nil"/>
          <w:right w:val="nil"/>
          <w:insideH w:val="single" w:color="007181" w:themeColor="accent4" w:themeShade="99" w:sz="4" w:space="0"/>
          <w:insideV w:val="nil"/>
        </w:tcBorders>
        <w:shd w:val="clear" w:color="auto" w:fill="0071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7181" w:themeFill="accent4" w:themeFillShade="99"/>
      </w:tcPr>
    </w:tblStylePr>
    <w:tblStylePr w:type="band1Vert">
      <w:tblPr/>
      <w:tcPr>
        <w:shd w:val="clear" w:color="auto" w:fill="89F0FF" w:themeFill="accent4" w:themeFillTint="66"/>
      </w:tcPr>
    </w:tblStylePr>
    <w:tblStylePr w:type="band1Horz">
      <w:tblPr/>
      <w:tcPr>
        <w:shd w:val="clear" w:color="auto" w:fill="6CED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7F4689"/>
    <w:rPr>
      <w:rFonts w:ascii="Calibri" w:hAnsi="Calibri"/>
      <w:color w:val="000000" w:themeColor="text1"/>
    </w:rPr>
    <w:tblPr>
      <w:tblStyleRowBandSize w:val="1"/>
      <w:tblStyleColBandSize w:val="1"/>
      <w:tblBorders>
        <w:top w:val="single" w:color="882786" w:themeColor="accent6" w:sz="24" w:space="0"/>
        <w:left w:val="single" w:color="FDB945" w:themeColor="accent5" w:sz="4" w:space="0"/>
        <w:bottom w:val="single" w:color="FDB945" w:themeColor="accent5" w:sz="4" w:space="0"/>
        <w:right w:val="single" w:color="FDB945" w:themeColor="accent5" w:sz="4" w:space="0"/>
        <w:insideH w:val="single" w:color="FFFFFF" w:themeColor="background1" w:sz="4" w:space="0"/>
        <w:insideV w:val="single" w:color="FFFFFF" w:themeColor="background1" w:sz="4" w:space="0"/>
      </w:tblBorders>
    </w:tblPr>
    <w:tcPr>
      <w:shd w:val="clear" w:color="auto" w:fill="FEF8EC" w:themeFill="accent5" w:themeFillTint="19"/>
    </w:tcPr>
    <w:tblStylePr w:type="firstRow">
      <w:rPr>
        <w:b/>
        <w:bCs/>
      </w:rPr>
      <w:tblPr/>
      <w:tcPr>
        <w:tcBorders>
          <w:top w:val="nil"/>
          <w:left w:val="nil"/>
          <w:bottom w:val="single" w:color="88278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E7802" w:themeFill="accent5" w:themeFillShade="99"/>
      </w:tcPr>
    </w:tblStylePr>
    <w:tblStylePr w:type="firstCol">
      <w:rPr>
        <w:color w:val="FFFFFF" w:themeColor="background1"/>
      </w:rPr>
      <w:tblPr/>
      <w:tcPr>
        <w:tcBorders>
          <w:top w:val="nil"/>
          <w:left w:val="nil"/>
          <w:bottom w:val="nil"/>
          <w:right w:val="nil"/>
          <w:insideH w:val="single" w:color="BE7802" w:themeColor="accent5" w:themeShade="99" w:sz="4" w:space="0"/>
          <w:insideV w:val="nil"/>
        </w:tcBorders>
        <w:shd w:val="clear" w:color="auto" w:fill="BE780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E7802" w:themeFill="accent5" w:themeFillShade="99"/>
      </w:tcPr>
    </w:tblStylePr>
    <w:tblStylePr w:type="band1Vert">
      <w:tblPr/>
      <w:tcPr>
        <w:shd w:val="clear" w:color="auto" w:fill="FEE2B4" w:themeFill="accent5" w:themeFillTint="66"/>
      </w:tcPr>
    </w:tblStylePr>
    <w:tblStylePr w:type="band1Horz">
      <w:tblPr/>
      <w:tcPr>
        <w:shd w:val="clear" w:color="auto" w:fill="FEDBA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7F4689"/>
    <w:rPr>
      <w:rFonts w:ascii="Calibri" w:hAnsi="Calibri"/>
      <w:color w:val="000000" w:themeColor="text1"/>
    </w:rPr>
    <w:tblPr>
      <w:tblStyleRowBandSize w:val="1"/>
      <w:tblStyleColBandSize w:val="1"/>
      <w:tblBorders>
        <w:top w:val="single" w:color="FDB945" w:themeColor="accent5" w:sz="24" w:space="0"/>
        <w:left w:val="single" w:color="882786" w:themeColor="accent6" w:sz="4" w:space="0"/>
        <w:bottom w:val="single" w:color="882786" w:themeColor="accent6" w:sz="4" w:space="0"/>
        <w:right w:val="single" w:color="882786" w:themeColor="accent6" w:sz="4" w:space="0"/>
        <w:insideH w:val="single" w:color="FFFFFF" w:themeColor="background1" w:sz="4" w:space="0"/>
        <w:insideV w:val="single" w:color="FFFFFF" w:themeColor="background1" w:sz="4" w:space="0"/>
      </w:tblBorders>
    </w:tblPr>
    <w:tcPr>
      <w:shd w:val="clear" w:color="auto" w:fill="F7E5F7" w:themeFill="accent6" w:themeFillTint="19"/>
    </w:tcPr>
    <w:tblStylePr w:type="firstRow">
      <w:rPr>
        <w:b/>
        <w:bCs/>
      </w:rPr>
      <w:tblPr/>
      <w:tcPr>
        <w:tcBorders>
          <w:top w:val="nil"/>
          <w:left w:val="nil"/>
          <w:bottom w:val="single" w:color="FDB945"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11750" w:themeFill="accent6" w:themeFillShade="99"/>
      </w:tcPr>
    </w:tblStylePr>
    <w:tblStylePr w:type="firstCol">
      <w:rPr>
        <w:color w:val="FFFFFF" w:themeColor="background1"/>
      </w:rPr>
      <w:tblPr/>
      <w:tcPr>
        <w:tcBorders>
          <w:top w:val="nil"/>
          <w:left w:val="nil"/>
          <w:bottom w:val="nil"/>
          <w:right w:val="nil"/>
          <w:insideH w:val="single" w:color="511750" w:themeColor="accent6" w:themeShade="99" w:sz="4" w:space="0"/>
          <w:insideV w:val="nil"/>
        </w:tcBorders>
        <w:shd w:val="clear" w:color="auto" w:fill="51175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11750" w:themeFill="accent6" w:themeFillShade="99"/>
      </w:tcPr>
    </w:tblStylePr>
    <w:tblStylePr w:type="band1Vert">
      <w:tblPr/>
      <w:tcPr>
        <w:shd w:val="clear" w:color="auto" w:fill="E196DF" w:themeFill="accent6" w:themeFillTint="66"/>
      </w:tcPr>
    </w:tblStylePr>
    <w:tblStylePr w:type="band1Horz">
      <w:tblPr/>
      <w:tcPr>
        <w:shd w:val="clear" w:color="auto" w:fill="D97DD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7F4689"/>
    <w:rPr>
      <w:rFonts w:ascii="Calibri" w:hAnsi="Calibri"/>
      <w:sz w:val="18"/>
      <w:szCs w:val="18"/>
    </w:rPr>
  </w:style>
  <w:style w:type="table" w:styleId="DarkList">
    <w:name w:val="Dark List"/>
    <w:basedOn w:val="TableNormal"/>
    <w:uiPriority w:val="70"/>
    <w:rsid w:val="007F4689"/>
    <w:rPr>
      <w:rFonts w:ascii="Calibri" w:hAnsi="Calibri"/>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7F4689"/>
    <w:rPr>
      <w:rFonts w:ascii="Calibri" w:hAnsi="Calibri"/>
      <w:color w:val="FFFFFF" w:themeColor="background1"/>
    </w:rPr>
    <w:tblPr>
      <w:tblStyleRowBandSize w:val="1"/>
      <w:tblStyleColBandSize w:val="1"/>
    </w:tblPr>
    <w:tcPr>
      <w:shd w:val="clear" w:color="auto" w:fill="DC2D27"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E1412"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A61F1B"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A61F1B" w:themeFill="accent1" w:themeFillShade="BF"/>
      </w:tcPr>
    </w:tblStylePr>
    <w:tblStylePr w:type="band1Vert">
      <w:tblPr/>
      <w:tcPr>
        <w:tcBorders>
          <w:top w:val="nil"/>
          <w:left w:val="nil"/>
          <w:bottom w:val="nil"/>
          <w:right w:val="nil"/>
          <w:insideH w:val="nil"/>
          <w:insideV w:val="nil"/>
        </w:tcBorders>
        <w:shd w:val="clear" w:color="auto" w:fill="A61F1B" w:themeFill="accent1" w:themeFillShade="BF"/>
      </w:tcPr>
    </w:tblStylePr>
    <w:tblStylePr w:type="band1Horz">
      <w:tblPr/>
      <w:tcPr>
        <w:tcBorders>
          <w:top w:val="nil"/>
          <w:left w:val="nil"/>
          <w:bottom w:val="nil"/>
          <w:right w:val="nil"/>
          <w:insideH w:val="nil"/>
          <w:insideV w:val="nil"/>
        </w:tcBorders>
        <w:shd w:val="clear" w:color="auto" w:fill="A61F1B" w:themeFill="accent1" w:themeFillShade="BF"/>
      </w:tcPr>
    </w:tblStylePr>
  </w:style>
  <w:style w:type="table" w:styleId="DarkList-Accent2">
    <w:name w:val="Dark List Accent 2"/>
    <w:basedOn w:val="TableNormal"/>
    <w:uiPriority w:val="70"/>
    <w:rsid w:val="007F4689"/>
    <w:rPr>
      <w:rFonts w:ascii="Calibri" w:hAnsi="Calibri"/>
      <w:color w:val="FFFFFF" w:themeColor="background1"/>
    </w:rPr>
    <w:tblPr>
      <w:tblStyleRowBandSize w:val="1"/>
      <w:tblStyleColBandSize w:val="1"/>
    </w:tblPr>
    <w:tcPr>
      <w:shd w:val="clear" w:color="auto" w:fill="85C441"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2621E"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63942E"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63942E" w:themeFill="accent2" w:themeFillShade="BF"/>
      </w:tcPr>
    </w:tblStylePr>
    <w:tblStylePr w:type="band1Vert">
      <w:tblPr/>
      <w:tcPr>
        <w:tcBorders>
          <w:top w:val="nil"/>
          <w:left w:val="nil"/>
          <w:bottom w:val="nil"/>
          <w:right w:val="nil"/>
          <w:insideH w:val="nil"/>
          <w:insideV w:val="nil"/>
        </w:tcBorders>
        <w:shd w:val="clear" w:color="auto" w:fill="63942E" w:themeFill="accent2" w:themeFillShade="BF"/>
      </w:tcPr>
    </w:tblStylePr>
    <w:tblStylePr w:type="band1Horz">
      <w:tblPr/>
      <w:tcPr>
        <w:tcBorders>
          <w:top w:val="nil"/>
          <w:left w:val="nil"/>
          <w:bottom w:val="nil"/>
          <w:right w:val="nil"/>
          <w:insideH w:val="nil"/>
          <w:insideV w:val="nil"/>
        </w:tcBorders>
        <w:shd w:val="clear" w:color="auto" w:fill="63942E" w:themeFill="accent2" w:themeFillShade="BF"/>
      </w:tcPr>
    </w:tblStylePr>
  </w:style>
  <w:style w:type="table" w:styleId="DarkList-Accent3">
    <w:name w:val="Dark List Accent 3"/>
    <w:basedOn w:val="TableNormal"/>
    <w:uiPriority w:val="70"/>
    <w:rsid w:val="007F4689"/>
    <w:rPr>
      <w:rFonts w:ascii="Calibri" w:hAnsi="Calibri"/>
      <w:color w:val="FFFFFF" w:themeColor="background1"/>
    </w:rPr>
    <w:tblPr>
      <w:tblStyleRowBandSize w:val="1"/>
      <w:tblStyleColBandSize w:val="1"/>
    </w:tblPr>
    <w:tcPr>
      <w:shd w:val="clear" w:color="auto" w:fill="006098"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2F4B"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004771"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004771" w:themeFill="accent3" w:themeFillShade="BF"/>
      </w:tcPr>
    </w:tblStylePr>
    <w:tblStylePr w:type="band1Vert">
      <w:tblPr/>
      <w:tcPr>
        <w:tcBorders>
          <w:top w:val="nil"/>
          <w:left w:val="nil"/>
          <w:bottom w:val="nil"/>
          <w:right w:val="nil"/>
          <w:insideH w:val="nil"/>
          <w:insideV w:val="nil"/>
        </w:tcBorders>
        <w:shd w:val="clear" w:color="auto" w:fill="004771" w:themeFill="accent3" w:themeFillShade="BF"/>
      </w:tcPr>
    </w:tblStylePr>
    <w:tblStylePr w:type="band1Horz">
      <w:tblPr/>
      <w:tcPr>
        <w:tcBorders>
          <w:top w:val="nil"/>
          <w:left w:val="nil"/>
          <w:bottom w:val="nil"/>
          <w:right w:val="nil"/>
          <w:insideH w:val="nil"/>
          <w:insideV w:val="nil"/>
        </w:tcBorders>
        <w:shd w:val="clear" w:color="auto" w:fill="004771" w:themeFill="accent3" w:themeFillShade="BF"/>
      </w:tcPr>
    </w:tblStylePr>
  </w:style>
  <w:style w:type="table" w:styleId="DarkList-Accent4">
    <w:name w:val="Dark List Accent 4"/>
    <w:basedOn w:val="TableNormal"/>
    <w:uiPriority w:val="70"/>
    <w:rsid w:val="007F4689"/>
    <w:rPr>
      <w:rFonts w:ascii="Calibri" w:hAnsi="Calibri"/>
      <w:color w:val="FFFFFF" w:themeColor="background1"/>
    </w:rPr>
    <w:tblPr>
      <w:tblStyleRowBandSize w:val="1"/>
      <w:tblStyleColBandSize w:val="1"/>
    </w:tblPr>
    <w:tcPr>
      <w:shd w:val="clear" w:color="auto" w:fill="00BED8"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5E6B"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008EA1"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008EA1" w:themeFill="accent4" w:themeFillShade="BF"/>
      </w:tcPr>
    </w:tblStylePr>
    <w:tblStylePr w:type="band1Vert">
      <w:tblPr/>
      <w:tcPr>
        <w:tcBorders>
          <w:top w:val="nil"/>
          <w:left w:val="nil"/>
          <w:bottom w:val="nil"/>
          <w:right w:val="nil"/>
          <w:insideH w:val="nil"/>
          <w:insideV w:val="nil"/>
        </w:tcBorders>
        <w:shd w:val="clear" w:color="auto" w:fill="008EA1" w:themeFill="accent4" w:themeFillShade="BF"/>
      </w:tcPr>
    </w:tblStylePr>
    <w:tblStylePr w:type="band1Horz">
      <w:tblPr/>
      <w:tcPr>
        <w:tcBorders>
          <w:top w:val="nil"/>
          <w:left w:val="nil"/>
          <w:bottom w:val="nil"/>
          <w:right w:val="nil"/>
          <w:insideH w:val="nil"/>
          <w:insideV w:val="nil"/>
        </w:tcBorders>
        <w:shd w:val="clear" w:color="auto" w:fill="008EA1" w:themeFill="accent4" w:themeFillShade="BF"/>
      </w:tcPr>
    </w:tblStylePr>
  </w:style>
  <w:style w:type="table" w:styleId="DarkList-Accent5">
    <w:name w:val="Dark List Accent 5"/>
    <w:basedOn w:val="TableNormal"/>
    <w:uiPriority w:val="70"/>
    <w:rsid w:val="007F4689"/>
    <w:rPr>
      <w:rFonts w:ascii="Calibri" w:hAnsi="Calibri"/>
      <w:color w:val="FFFFFF" w:themeColor="background1"/>
    </w:rPr>
    <w:tblPr>
      <w:tblStyleRowBandSize w:val="1"/>
      <w:tblStyleColBandSize w:val="1"/>
    </w:tblPr>
    <w:tcPr>
      <w:shd w:val="clear" w:color="auto" w:fill="FDB945"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E6401"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EE9602"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EE9602" w:themeFill="accent5" w:themeFillShade="BF"/>
      </w:tcPr>
    </w:tblStylePr>
    <w:tblStylePr w:type="band1Vert">
      <w:tblPr/>
      <w:tcPr>
        <w:tcBorders>
          <w:top w:val="nil"/>
          <w:left w:val="nil"/>
          <w:bottom w:val="nil"/>
          <w:right w:val="nil"/>
          <w:insideH w:val="nil"/>
          <w:insideV w:val="nil"/>
        </w:tcBorders>
        <w:shd w:val="clear" w:color="auto" w:fill="EE9602" w:themeFill="accent5" w:themeFillShade="BF"/>
      </w:tcPr>
    </w:tblStylePr>
    <w:tblStylePr w:type="band1Horz">
      <w:tblPr/>
      <w:tcPr>
        <w:tcBorders>
          <w:top w:val="nil"/>
          <w:left w:val="nil"/>
          <w:bottom w:val="nil"/>
          <w:right w:val="nil"/>
          <w:insideH w:val="nil"/>
          <w:insideV w:val="nil"/>
        </w:tcBorders>
        <w:shd w:val="clear" w:color="auto" w:fill="EE9602" w:themeFill="accent5" w:themeFillShade="BF"/>
      </w:tcPr>
    </w:tblStylePr>
  </w:style>
  <w:style w:type="table" w:styleId="DarkList-Accent6">
    <w:name w:val="Dark List Accent 6"/>
    <w:basedOn w:val="TableNormal"/>
    <w:uiPriority w:val="70"/>
    <w:rsid w:val="007F4689"/>
    <w:rPr>
      <w:rFonts w:ascii="Calibri" w:hAnsi="Calibri"/>
      <w:color w:val="FFFFFF" w:themeColor="background1"/>
    </w:rPr>
    <w:tblPr>
      <w:tblStyleRowBandSize w:val="1"/>
      <w:tblStyleColBandSize w:val="1"/>
    </w:tblPr>
    <w:tcPr>
      <w:shd w:val="clear" w:color="auto" w:fill="88278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31342"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651D63"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651D63" w:themeFill="accent6" w:themeFillShade="BF"/>
      </w:tcPr>
    </w:tblStylePr>
    <w:tblStylePr w:type="band1Vert">
      <w:tblPr/>
      <w:tcPr>
        <w:tcBorders>
          <w:top w:val="nil"/>
          <w:left w:val="nil"/>
          <w:bottom w:val="nil"/>
          <w:right w:val="nil"/>
          <w:insideH w:val="nil"/>
          <w:insideV w:val="nil"/>
        </w:tcBorders>
        <w:shd w:val="clear" w:color="auto" w:fill="651D63" w:themeFill="accent6" w:themeFillShade="BF"/>
      </w:tcPr>
    </w:tblStylePr>
    <w:tblStylePr w:type="band1Horz">
      <w:tblPr/>
      <w:tcPr>
        <w:tcBorders>
          <w:top w:val="nil"/>
          <w:left w:val="nil"/>
          <w:bottom w:val="nil"/>
          <w:right w:val="nil"/>
          <w:insideH w:val="nil"/>
          <w:insideV w:val="nil"/>
        </w:tcBorders>
        <w:shd w:val="clear" w:color="auto" w:fill="651D63" w:themeFill="accent6" w:themeFillShade="BF"/>
      </w:tcPr>
    </w:tblStylePr>
  </w:style>
  <w:style w:type="paragraph" w:styleId="DocumentMap">
    <w:name w:val="Document Map"/>
    <w:basedOn w:val="Normal"/>
    <w:link w:val="DocumentMapChar"/>
    <w:uiPriority w:val="99"/>
    <w:semiHidden/>
    <w:unhideWhenUsed/>
    <w:rsid w:val="007F4689"/>
    <w:rPr>
      <w:rFonts w:cs="Lucida Grande"/>
      <w:sz w:val="24"/>
    </w:rPr>
  </w:style>
  <w:style w:type="character" w:styleId="DocumentMapChar" w:customStyle="1">
    <w:name w:val="Document Map Char"/>
    <w:basedOn w:val="DefaultParagraphFont"/>
    <w:link w:val="DocumentMap"/>
    <w:uiPriority w:val="99"/>
    <w:semiHidden/>
    <w:rsid w:val="007F4689"/>
    <w:rPr>
      <w:rFonts w:ascii="Open Sans Light" w:hAnsi="Open Sans Light" w:cs="Lucida Grande"/>
      <w:color w:val="3C3C3B"/>
      <w:lang w:val="en-AU"/>
    </w:rPr>
  </w:style>
  <w:style w:type="character" w:styleId="Emphasis">
    <w:name w:val="Emphasis"/>
    <w:basedOn w:val="DefaultParagraphFont"/>
    <w:uiPriority w:val="20"/>
    <w:rsid w:val="007F4689"/>
    <w:rPr>
      <w:rFonts w:ascii="Calibri" w:hAnsi="Calibri"/>
      <w:b w:val="0"/>
      <w:i/>
      <w:iCs/>
    </w:rPr>
  </w:style>
  <w:style w:type="character" w:styleId="EndnoteReference">
    <w:name w:val="endnote reference"/>
    <w:basedOn w:val="DefaultParagraphFont"/>
    <w:uiPriority w:val="99"/>
    <w:semiHidden/>
    <w:unhideWhenUsed/>
    <w:rsid w:val="007F4689"/>
    <w:rPr>
      <w:rFonts w:ascii="Calibri" w:hAnsi="Calibri"/>
      <w:vertAlign w:val="superscript"/>
    </w:rPr>
  </w:style>
  <w:style w:type="paragraph" w:styleId="EnvelopeAddress">
    <w:name w:val="envelope address"/>
    <w:basedOn w:val="Normal"/>
    <w:uiPriority w:val="99"/>
    <w:semiHidden/>
    <w:unhideWhenUsed/>
    <w:rsid w:val="007F4689"/>
    <w:pPr>
      <w:framePr w:w="7920" w:h="1980" w:hSpace="180" w:wrap="auto" w:hAnchor="page" w:xAlign="center" w:yAlign="bottom" w:hRule="exact"/>
      <w:ind w:left="2880"/>
    </w:pPr>
    <w:rPr>
      <w:rFonts w:eastAsiaTheme="majorEastAsia" w:cstheme="majorBidi"/>
      <w:sz w:val="24"/>
    </w:rPr>
  </w:style>
  <w:style w:type="paragraph" w:styleId="EnvelopeReturn">
    <w:name w:val="envelope return"/>
    <w:basedOn w:val="Normal"/>
    <w:uiPriority w:val="99"/>
    <w:semiHidden/>
    <w:unhideWhenUsed/>
    <w:rsid w:val="007F4689"/>
    <w:rPr>
      <w:rFonts w:eastAsiaTheme="majorEastAsia" w:cstheme="majorBidi"/>
      <w:szCs w:val="20"/>
    </w:rPr>
  </w:style>
  <w:style w:type="character" w:styleId="FollowedHyperlink">
    <w:name w:val="FollowedHyperlink"/>
    <w:basedOn w:val="DefaultParagraphFont"/>
    <w:unhideWhenUsed/>
    <w:rsid w:val="007F4689"/>
    <w:rPr>
      <w:rFonts w:ascii="Calibri" w:hAnsi="Calibri"/>
      <w:color w:val="882786" w:themeColor="followedHyperlink"/>
      <w:u w:val="single"/>
    </w:rPr>
  </w:style>
  <w:style w:type="character" w:styleId="HTMLAcronym">
    <w:name w:val="HTML Acronym"/>
    <w:basedOn w:val="DefaultParagraphFont"/>
    <w:uiPriority w:val="99"/>
    <w:semiHidden/>
    <w:unhideWhenUsed/>
    <w:rsid w:val="007F4689"/>
    <w:rPr>
      <w:rFonts w:ascii="Calibri" w:hAnsi="Calibri"/>
    </w:rPr>
  </w:style>
  <w:style w:type="character" w:styleId="HTMLCite">
    <w:name w:val="HTML Cite"/>
    <w:basedOn w:val="DefaultParagraphFont"/>
    <w:uiPriority w:val="99"/>
    <w:semiHidden/>
    <w:unhideWhenUsed/>
    <w:rsid w:val="007F4689"/>
    <w:rPr>
      <w:rFonts w:ascii="Calibri" w:hAnsi="Calibri"/>
      <w:i/>
      <w:iCs/>
    </w:rPr>
  </w:style>
  <w:style w:type="character" w:styleId="HTMLDefinition">
    <w:name w:val="HTML Definition"/>
    <w:basedOn w:val="DefaultParagraphFont"/>
    <w:uiPriority w:val="99"/>
    <w:semiHidden/>
    <w:unhideWhenUsed/>
    <w:rsid w:val="007F4689"/>
    <w:rPr>
      <w:rFonts w:ascii="Calibri" w:hAnsi="Calibri"/>
      <w:i/>
      <w:iCs/>
    </w:rPr>
  </w:style>
  <w:style w:type="character" w:styleId="HTMLVariable">
    <w:name w:val="HTML Variable"/>
    <w:basedOn w:val="DefaultParagraphFont"/>
    <w:uiPriority w:val="99"/>
    <w:semiHidden/>
    <w:unhideWhenUsed/>
    <w:rsid w:val="007F4689"/>
    <w:rPr>
      <w:rFonts w:ascii="Calibri" w:hAnsi="Calibri"/>
      <w:i/>
      <w:iCs/>
    </w:rPr>
  </w:style>
  <w:style w:type="paragraph" w:styleId="Index1">
    <w:name w:val="index 1"/>
    <w:basedOn w:val="Normal"/>
    <w:next w:val="Normal"/>
    <w:autoRedefine/>
    <w:uiPriority w:val="99"/>
    <w:semiHidden/>
    <w:unhideWhenUsed/>
    <w:rsid w:val="007F4689"/>
    <w:pPr>
      <w:ind w:left="200" w:hanging="200"/>
    </w:pPr>
  </w:style>
  <w:style w:type="paragraph" w:styleId="IndexHeading">
    <w:name w:val="index heading"/>
    <w:basedOn w:val="Normal"/>
    <w:next w:val="Index1"/>
    <w:uiPriority w:val="99"/>
    <w:semiHidden/>
    <w:unhideWhenUsed/>
    <w:rsid w:val="007F4689"/>
    <w:rPr>
      <w:rFonts w:eastAsiaTheme="majorEastAsia" w:cstheme="majorBidi"/>
      <w:b/>
      <w:bCs/>
    </w:rPr>
  </w:style>
  <w:style w:type="character" w:styleId="IntenseEmphasis">
    <w:name w:val="Intense Emphasis"/>
    <w:basedOn w:val="DefaultParagraphFont"/>
    <w:uiPriority w:val="21"/>
    <w:rsid w:val="007F4689"/>
    <w:rPr>
      <w:rFonts w:ascii="Calibri" w:hAnsi="Calibri"/>
      <w:b/>
      <w:bCs/>
      <w:i/>
      <w:iCs/>
      <w:color w:val="AF3B3B"/>
    </w:rPr>
  </w:style>
  <w:style w:type="character" w:styleId="IntenseReference">
    <w:name w:val="Intense Reference"/>
    <w:basedOn w:val="DefaultParagraphFont"/>
    <w:uiPriority w:val="32"/>
    <w:rsid w:val="007F4689"/>
    <w:rPr>
      <w:rFonts w:ascii="Calibri" w:hAnsi="Calibri"/>
      <w:b/>
      <w:bCs/>
      <w:smallCaps/>
      <w:color w:val="85C441" w:themeColor="accent2"/>
      <w:spacing w:val="5"/>
      <w:u w:val="single"/>
    </w:rPr>
  </w:style>
  <w:style w:type="table" w:styleId="LightGrid">
    <w:name w:val="Light Grid"/>
    <w:basedOn w:val="TableNormal"/>
    <w:uiPriority w:val="62"/>
    <w:rsid w:val="007F4689"/>
    <w:rPr>
      <w:rFonts w:ascii="Calibri" w:hAnsi="Calibri"/>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7F4689"/>
    <w:rPr>
      <w:rFonts w:ascii="Calibri" w:hAnsi="Calibri"/>
    </w:rPr>
    <w:tblPr>
      <w:tblStyleRowBandSize w:val="1"/>
      <w:tblStyleColBandSize w:val="1"/>
      <w:tblBorders>
        <w:top w:val="single" w:color="DC2D27" w:themeColor="accent1" w:sz="8" w:space="0"/>
        <w:left w:val="single" w:color="DC2D27" w:themeColor="accent1" w:sz="8" w:space="0"/>
        <w:bottom w:val="single" w:color="DC2D27" w:themeColor="accent1" w:sz="8" w:space="0"/>
        <w:right w:val="single" w:color="DC2D27" w:themeColor="accent1" w:sz="8" w:space="0"/>
        <w:insideH w:val="single" w:color="DC2D27" w:themeColor="accent1" w:sz="8" w:space="0"/>
        <w:insideV w:val="single" w:color="DC2D27"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DC2D27" w:themeColor="accent1" w:sz="8" w:space="0"/>
          <w:left w:val="single" w:color="DC2D27" w:themeColor="accent1" w:sz="8" w:space="0"/>
          <w:bottom w:val="single" w:color="DC2D27" w:themeColor="accent1" w:sz="18" w:space="0"/>
          <w:right w:val="single" w:color="DC2D27" w:themeColor="accent1" w:sz="8" w:space="0"/>
          <w:insideH w:val="nil"/>
          <w:insideV w:val="single" w:color="DC2D27"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DC2D27" w:themeColor="accent1" w:sz="6" w:space="0"/>
          <w:left w:val="single" w:color="DC2D27" w:themeColor="accent1" w:sz="8" w:space="0"/>
          <w:bottom w:val="single" w:color="DC2D27" w:themeColor="accent1" w:sz="8" w:space="0"/>
          <w:right w:val="single" w:color="DC2D27" w:themeColor="accent1" w:sz="8" w:space="0"/>
          <w:insideH w:val="nil"/>
          <w:insideV w:val="single" w:color="DC2D27"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DC2D27" w:themeColor="accent1" w:sz="8" w:space="0"/>
          <w:left w:val="single" w:color="DC2D27" w:themeColor="accent1" w:sz="8" w:space="0"/>
          <w:bottom w:val="single" w:color="DC2D27" w:themeColor="accent1" w:sz="8" w:space="0"/>
          <w:right w:val="single" w:color="DC2D27" w:themeColor="accent1" w:sz="8" w:space="0"/>
        </w:tcBorders>
      </w:tcPr>
    </w:tblStylePr>
    <w:tblStylePr w:type="band1Vert">
      <w:tblPr/>
      <w:tcPr>
        <w:tcBorders>
          <w:top w:val="single" w:color="DC2D27" w:themeColor="accent1" w:sz="8" w:space="0"/>
          <w:left w:val="single" w:color="DC2D27" w:themeColor="accent1" w:sz="8" w:space="0"/>
          <w:bottom w:val="single" w:color="DC2D27" w:themeColor="accent1" w:sz="8" w:space="0"/>
          <w:right w:val="single" w:color="DC2D27" w:themeColor="accent1" w:sz="8" w:space="0"/>
        </w:tcBorders>
        <w:shd w:val="clear" w:color="auto" w:fill="F6CAC9" w:themeFill="accent1" w:themeFillTint="3F"/>
      </w:tcPr>
    </w:tblStylePr>
    <w:tblStylePr w:type="band1Horz">
      <w:tblPr/>
      <w:tcPr>
        <w:tcBorders>
          <w:top w:val="single" w:color="DC2D27" w:themeColor="accent1" w:sz="8" w:space="0"/>
          <w:left w:val="single" w:color="DC2D27" w:themeColor="accent1" w:sz="8" w:space="0"/>
          <w:bottom w:val="single" w:color="DC2D27" w:themeColor="accent1" w:sz="8" w:space="0"/>
          <w:right w:val="single" w:color="DC2D27" w:themeColor="accent1" w:sz="8" w:space="0"/>
          <w:insideV w:val="single" w:color="DC2D27" w:themeColor="accent1" w:sz="8" w:space="0"/>
        </w:tcBorders>
        <w:shd w:val="clear" w:color="auto" w:fill="F6CAC9" w:themeFill="accent1" w:themeFillTint="3F"/>
      </w:tcPr>
    </w:tblStylePr>
    <w:tblStylePr w:type="band2Horz">
      <w:tblPr/>
      <w:tcPr>
        <w:tcBorders>
          <w:top w:val="single" w:color="DC2D27" w:themeColor="accent1" w:sz="8" w:space="0"/>
          <w:left w:val="single" w:color="DC2D27" w:themeColor="accent1" w:sz="8" w:space="0"/>
          <w:bottom w:val="single" w:color="DC2D27" w:themeColor="accent1" w:sz="8" w:space="0"/>
          <w:right w:val="single" w:color="DC2D27" w:themeColor="accent1" w:sz="8" w:space="0"/>
          <w:insideV w:val="single" w:color="DC2D27" w:themeColor="accent1" w:sz="8" w:space="0"/>
        </w:tcBorders>
      </w:tcPr>
    </w:tblStylePr>
  </w:style>
  <w:style w:type="table" w:styleId="LightGrid-Accent2">
    <w:name w:val="Light Grid Accent 2"/>
    <w:basedOn w:val="TableNormal"/>
    <w:uiPriority w:val="62"/>
    <w:rsid w:val="007F4689"/>
    <w:rPr>
      <w:rFonts w:ascii="Calibri" w:hAnsi="Calibri"/>
    </w:rPr>
    <w:tblPr>
      <w:tblStyleRowBandSize w:val="1"/>
      <w:tblStyleColBandSize w:val="1"/>
      <w:tblBorders>
        <w:top w:val="single" w:color="85C441" w:themeColor="accent2" w:sz="8" w:space="0"/>
        <w:left w:val="single" w:color="85C441" w:themeColor="accent2" w:sz="8" w:space="0"/>
        <w:bottom w:val="single" w:color="85C441" w:themeColor="accent2" w:sz="8" w:space="0"/>
        <w:right w:val="single" w:color="85C441" w:themeColor="accent2" w:sz="8" w:space="0"/>
        <w:insideH w:val="single" w:color="85C441" w:themeColor="accent2" w:sz="8" w:space="0"/>
        <w:insideV w:val="single" w:color="85C441"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5C441" w:themeColor="accent2" w:sz="8" w:space="0"/>
          <w:left w:val="single" w:color="85C441" w:themeColor="accent2" w:sz="8" w:space="0"/>
          <w:bottom w:val="single" w:color="85C441" w:themeColor="accent2" w:sz="18" w:space="0"/>
          <w:right w:val="single" w:color="85C441" w:themeColor="accent2" w:sz="8" w:space="0"/>
          <w:insideH w:val="nil"/>
          <w:insideV w:val="single" w:color="85C441"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5C441" w:themeColor="accent2" w:sz="6" w:space="0"/>
          <w:left w:val="single" w:color="85C441" w:themeColor="accent2" w:sz="8" w:space="0"/>
          <w:bottom w:val="single" w:color="85C441" w:themeColor="accent2" w:sz="8" w:space="0"/>
          <w:right w:val="single" w:color="85C441" w:themeColor="accent2" w:sz="8" w:space="0"/>
          <w:insideH w:val="nil"/>
          <w:insideV w:val="single" w:color="85C441"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5C441" w:themeColor="accent2" w:sz="8" w:space="0"/>
          <w:left w:val="single" w:color="85C441" w:themeColor="accent2" w:sz="8" w:space="0"/>
          <w:bottom w:val="single" w:color="85C441" w:themeColor="accent2" w:sz="8" w:space="0"/>
          <w:right w:val="single" w:color="85C441" w:themeColor="accent2" w:sz="8" w:space="0"/>
        </w:tcBorders>
      </w:tcPr>
    </w:tblStylePr>
    <w:tblStylePr w:type="band1Vert">
      <w:tblPr/>
      <w:tcPr>
        <w:tcBorders>
          <w:top w:val="single" w:color="85C441" w:themeColor="accent2" w:sz="8" w:space="0"/>
          <w:left w:val="single" w:color="85C441" w:themeColor="accent2" w:sz="8" w:space="0"/>
          <w:bottom w:val="single" w:color="85C441" w:themeColor="accent2" w:sz="8" w:space="0"/>
          <w:right w:val="single" w:color="85C441" w:themeColor="accent2" w:sz="8" w:space="0"/>
        </w:tcBorders>
        <w:shd w:val="clear" w:color="auto" w:fill="E0F0CF" w:themeFill="accent2" w:themeFillTint="3F"/>
      </w:tcPr>
    </w:tblStylePr>
    <w:tblStylePr w:type="band1Horz">
      <w:tblPr/>
      <w:tcPr>
        <w:tcBorders>
          <w:top w:val="single" w:color="85C441" w:themeColor="accent2" w:sz="8" w:space="0"/>
          <w:left w:val="single" w:color="85C441" w:themeColor="accent2" w:sz="8" w:space="0"/>
          <w:bottom w:val="single" w:color="85C441" w:themeColor="accent2" w:sz="8" w:space="0"/>
          <w:right w:val="single" w:color="85C441" w:themeColor="accent2" w:sz="8" w:space="0"/>
          <w:insideV w:val="single" w:color="85C441" w:themeColor="accent2" w:sz="8" w:space="0"/>
        </w:tcBorders>
        <w:shd w:val="clear" w:color="auto" w:fill="E0F0CF" w:themeFill="accent2" w:themeFillTint="3F"/>
      </w:tcPr>
    </w:tblStylePr>
    <w:tblStylePr w:type="band2Horz">
      <w:tblPr/>
      <w:tcPr>
        <w:tcBorders>
          <w:top w:val="single" w:color="85C441" w:themeColor="accent2" w:sz="8" w:space="0"/>
          <w:left w:val="single" w:color="85C441" w:themeColor="accent2" w:sz="8" w:space="0"/>
          <w:bottom w:val="single" w:color="85C441" w:themeColor="accent2" w:sz="8" w:space="0"/>
          <w:right w:val="single" w:color="85C441" w:themeColor="accent2" w:sz="8" w:space="0"/>
          <w:insideV w:val="single" w:color="85C441" w:themeColor="accent2" w:sz="8" w:space="0"/>
        </w:tcBorders>
      </w:tcPr>
    </w:tblStylePr>
  </w:style>
  <w:style w:type="table" w:styleId="LightGrid-Accent3">
    <w:name w:val="Light Grid Accent 3"/>
    <w:basedOn w:val="TableNormal"/>
    <w:uiPriority w:val="62"/>
    <w:rsid w:val="007F4689"/>
    <w:rPr>
      <w:rFonts w:ascii="Calibri" w:hAnsi="Calibri"/>
    </w:rPr>
    <w:tblPr>
      <w:tblStyleRowBandSize w:val="1"/>
      <w:tblStyleColBandSize w:val="1"/>
      <w:tblBorders>
        <w:top w:val="single" w:color="006098" w:themeColor="accent3" w:sz="8" w:space="0"/>
        <w:left w:val="single" w:color="006098" w:themeColor="accent3" w:sz="8" w:space="0"/>
        <w:bottom w:val="single" w:color="006098" w:themeColor="accent3" w:sz="8" w:space="0"/>
        <w:right w:val="single" w:color="006098" w:themeColor="accent3" w:sz="8" w:space="0"/>
        <w:insideH w:val="single" w:color="006098" w:themeColor="accent3" w:sz="8" w:space="0"/>
        <w:insideV w:val="single" w:color="006098"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6098" w:themeColor="accent3" w:sz="8" w:space="0"/>
          <w:left w:val="single" w:color="006098" w:themeColor="accent3" w:sz="8" w:space="0"/>
          <w:bottom w:val="single" w:color="006098" w:themeColor="accent3" w:sz="18" w:space="0"/>
          <w:right w:val="single" w:color="006098" w:themeColor="accent3" w:sz="8" w:space="0"/>
          <w:insideH w:val="nil"/>
          <w:insideV w:val="single" w:color="006098"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098" w:themeColor="accent3" w:sz="6" w:space="0"/>
          <w:left w:val="single" w:color="006098" w:themeColor="accent3" w:sz="8" w:space="0"/>
          <w:bottom w:val="single" w:color="006098" w:themeColor="accent3" w:sz="8" w:space="0"/>
          <w:right w:val="single" w:color="006098" w:themeColor="accent3" w:sz="8" w:space="0"/>
          <w:insideH w:val="nil"/>
          <w:insideV w:val="single" w:color="006098"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6098" w:themeColor="accent3" w:sz="8" w:space="0"/>
          <w:left w:val="single" w:color="006098" w:themeColor="accent3" w:sz="8" w:space="0"/>
          <w:bottom w:val="single" w:color="006098" w:themeColor="accent3" w:sz="8" w:space="0"/>
          <w:right w:val="single" w:color="006098" w:themeColor="accent3" w:sz="8" w:space="0"/>
        </w:tcBorders>
      </w:tcPr>
    </w:tblStylePr>
    <w:tblStylePr w:type="band1Vert">
      <w:tblPr/>
      <w:tcPr>
        <w:tcBorders>
          <w:top w:val="single" w:color="006098" w:themeColor="accent3" w:sz="8" w:space="0"/>
          <w:left w:val="single" w:color="006098" w:themeColor="accent3" w:sz="8" w:space="0"/>
          <w:bottom w:val="single" w:color="006098" w:themeColor="accent3" w:sz="8" w:space="0"/>
          <w:right w:val="single" w:color="006098" w:themeColor="accent3" w:sz="8" w:space="0"/>
        </w:tcBorders>
        <w:shd w:val="clear" w:color="auto" w:fill="A6DEFF" w:themeFill="accent3" w:themeFillTint="3F"/>
      </w:tcPr>
    </w:tblStylePr>
    <w:tblStylePr w:type="band1Horz">
      <w:tblPr/>
      <w:tcPr>
        <w:tcBorders>
          <w:top w:val="single" w:color="006098" w:themeColor="accent3" w:sz="8" w:space="0"/>
          <w:left w:val="single" w:color="006098" w:themeColor="accent3" w:sz="8" w:space="0"/>
          <w:bottom w:val="single" w:color="006098" w:themeColor="accent3" w:sz="8" w:space="0"/>
          <w:right w:val="single" w:color="006098" w:themeColor="accent3" w:sz="8" w:space="0"/>
          <w:insideV w:val="single" w:color="006098" w:themeColor="accent3" w:sz="8" w:space="0"/>
        </w:tcBorders>
        <w:shd w:val="clear" w:color="auto" w:fill="A6DEFF" w:themeFill="accent3" w:themeFillTint="3F"/>
      </w:tcPr>
    </w:tblStylePr>
    <w:tblStylePr w:type="band2Horz">
      <w:tblPr/>
      <w:tcPr>
        <w:tcBorders>
          <w:top w:val="single" w:color="006098" w:themeColor="accent3" w:sz="8" w:space="0"/>
          <w:left w:val="single" w:color="006098" w:themeColor="accent3" w:sz="8" w:space="0"/>
          <w:bottom w:val="single" w:color="006098" w:themeColor="accent3" w:sz="8" w:space="0"/>
          <w:right w:val="single" w:color="006098" w:themeColor="accent3" w:sz="8" w:space="0"/>
          <w:insideV w:val="single" w:color="006098" w:themeColor="accent3" w:sz="8" w:space="0"/>
        </w:tcBorders>
      </w:tcPr>
    </w:tblStylePr>
  </w:style>
  <w:style w:type="table" w:styleId="LightGrid-Accent4">
    <w:name w:val="Light Grid Accent 4"/>
    <w:basedOn w:val="TableNormal"/>
    <w:uiPriority w:val="62"/>
    <w:rsid w:val="007F4689"/>
    <w:rPr>
      <w:rFonts w:ascii="Calibri" w:hAnsi="Calibri"/>
    </w:rPr>
    <w:tblPr>
      <w:tblStyleRowBandSize w:val="1"/>
      <w:tblStyleColBandSize w:val="1"/>
      <w:tblBorders>
        <w:top w:val="single" w:color="00BED8" w:themeColor="accent4" w:sz="8" w:space="0"/>
        <w:left w:val="single" w:color="00BED8" w:themeColor="accent4" w:sz="8" w:space="0"/>
        <w:bottom w:val="single" w:color="00BED8" w:themeColor="accent4" w:sz="8" w:space="0"/>
        <w:right w:val="single" w:color="00BED8" w:themeColor="accent4" w:sz="8" w:space="0"/>
        <w:insideH w:val="single" w:color="00BED8" w:themeColor="accent4" w:sz="8" w:space="0"/>
        <w:insideV w:val="single" w:color="00BED8"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BED8" w:themeColor="accent4" w:sz="8" w:space="0"/>
          <w:left w:val="single" w:color="00BED8" w:themeColor="accent4" w:sz="8" w:space="0"/>
          <w:bottom w:val="single" w:color="00BED8" w:themeColor="accent4" w:sz="18" w:space="0"/>
          <w:right w:val="single" w:color="00BED8" w:themeColor="accent4" w:sz="8" w:space="0"/>
          <w:insideH w:val="nil"/>
          <w:insideV w:val="single" w:color="00BED8"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BED8" w:themeColor="accent4" w:sz="6" w:space="0"/>
          <w:left w:val="single" w:color="00BED8" w:themeColor="accent4" w:sz="8" w:space="0"/>
          <w:bottom w:val="single" w:color="00BED8" w:themeColor="accent4" w:sz="8" w:space="0"/>
          <w:right w:val="single" w:color="00BED8" w:themeColor="accent4" w:sz="8" w:space="0"/>
          <w:insideH w:val="nil"/>
          <w:insideV w:val="single" w:color="00BED8"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BED8" w:themeColor="accent4" w:sz="8" w:space="0"/>
          <w:left w:val="single" w:color="00BED8" w:themeColor="accent4" w:sz="8" w:space="0"/>
          <w:bottom w:val="single" w:color="00BED8" w:themeColor="accent4" w:sz="8" w:space="0"/>
          <w:right w:val="single" w:color="00BED8" w:themeColor="accent4" w:sz="8" w:space="0"/>
        </w:tcBorders>
      </w:tcPr>
    </w:tblStylePr>
    <w:tblStylePr w:type="band1Vert">
      <w:tblPr/>
      <w:tcPr>
        <w:tcBorders>
          <w:top w:val="single" w:color="00BED8" w:themeColor="accent4" w:sz="8" w:space="0"/>
          <w:left w:val="single" w:color="00BED8" w:themeColor="accent4" w:sz="8" w:space="0"/>
          <w:bottom w:val="single" w:color="00BED8" w:themeColor="accent4" w:sz="8" w:space="0"/>
          <w:right w:val="single" w:color="00BED8" w:themeColor="accent4" w:sz="8" w:space="0"/>
        </w:tcBorders>
        <w:shd w:val="clear" w:color="auto" w:fill="B6F6FF" w:themeFill="accent4" w:themeFillTint="3F"/>
      </w:tcPr>
    </w:tblStylePr>
    <w:tblStylePr w:type="band1Horz">
      <w:tblPr/>
      <w:tcPr>
        <w:tcBorders>
          <w:top w:val="single" w:color="00BED8" w:themeColor="accent4" w:sz="8" w:space="0"/>
          <w:left w:val="single" w:color="00BED8" w:themeColor="accent4" w:sz="8" w:space="0"/>
          <w:bottom w:val="single" w:color="00BED8" w:themeColor="accent4" w:sz="8" w:space="0"/>
          <w:right w:val="single" w:color="00BED8" w:themeColor="accent4" w:sz="8" w:space="0"/>
          <w:insideV w:val="single" w:color="00BED8" w:themeColor="accent4" w:sz="8" w:space="0"/>
        </w:tcBorders>
        <w:shd w:val="clear" w:color="auto" w:fill="B6F6FF" w:themeFill="accent4" w:themeFillTint="3F"/>
      </w:tcPr>
    </w:tblStylePr>
    <w:tblStylePr w:type="band2Horz">
      <w:tblPr/>
      <w:tcPr>
        <w:tcBorders>
          <w:top w:val="single" w:color="00BED8" w:themeColor="accent4" w:sz="8" w:space="0"/>
          <w:left w:val="single" w:color="00BED8" w:themeColor="accent4" w:sz="8" w:space="0"/>
          <w:bottom w:val="single" w:color="00BED8" w:themeColor="accent4" w:sz="8" w:space="0"/>
          <w:right w:val="single" w:color="00BED8" w:themeColor="accent4" w:sz="8" w:space="0"/>
          <w:insideV w:val="single" w:color="00BED8" w:themeColor="accent4" w:sz="8" w:space="0"/>
        </w:tcBorders>
      </w:tcPr>
    </w:tblStylePr>
  </w:style>
  <w:style w:type="table" w:styleId="LightGrid-Accent5">
    <w:name w:val="Light Grid Accent 5"/>
    <w:basedOn w:val="TableNormal"/>
    <w:uiPriority w:val="62"/>
    <w:rsid w:val="007F4689"/>
    <w:rPr>
      <w:rFonts w:ascii="Calibri" w:hAnsi="Calibri"/>
    </w:rPr>
    <w:tblPr>
      <w:tblStyleRowBandSize w:val="1"/>
      <w:tblStyleColBandSize w:val="1"/>
      <w:tblBorders>
        <w:top w:val="single" w:color="FDB945" w:themeColor="accent5" w:sz="8" w:space="0"/>
        <w:left w:val="single" w:color="FDB945" w:themeColor="accent5" w:sz="8" w:space="0"/>
        <w:bottom w:val="single" w:color="FDB945" w:themeColor="accent5" w:sz="8" w:space="0"/>
        <w:right w:val="single" w:color="FDB945" w:themeColor="accent5" w:sz="8" w:space="0"/>
        <w:insideH w:val="single" w:color="FDB945" w:themeColor="accent5" w:sz="8" w:space="0"/>
        <w:insideV w:val="single" w:color="FDB945"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DB945" w:themeColor="accent5" w:sz="8" w:space="0"/>
          <w:left w:val="single" w:color="FDB945" w:themeColor="accent5" w:sz="8" w:space="0"/>
          <w:bottom w:val="single" w:color="FDB945" w:themeColor="accent5" w:sz="18" w:space="0"/>
          <w:right w:val="single" w:color="FDB945" w:themeColor="accent5" w:sz="8" w:space="0"/>
          <w:insideH w:val="nil"/>
          <w:insideV w:val="single" w:color="FDB945"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DB945" w:themeColor="accent5" w:sz="6" w:space="0"/>
          <w:left w:val="single" w:color="FDB945" w:themeColor="accent5" w:sz="8" w:space="0"/>
          <w:bottom w:val="single" w:color="FDB945" w:themeColor="accent5" w:sz="8" w:space="0"/>
          <w:right w:val="single" w:color="FDB945" w:themeColor="accent5" w:sz="8" w:space="0"/>
          <w:insideH w:val="nil"/>
          <w:insideV w:val="single" w:color="FDB945"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DB945" w:themeColor="accent5" w:sz="8" w:space="0"/>
          <w:left w:val="single" w:color="FDB945" w:themeColor="accent5" w:sz="8" w:space="0"/>
          <w:bottom w:val="single" w:color="FDB945" w:themeColor="accent5" w:sz="8" w:space="0"/>
          <w:right w:val="single" w:color="FDB945" w:themeColor="accent5" w:sz="8" w:space="0"/>
        </w:tcBorders>
      </w:tcPr>
    </w:tblStylePr>
    <w:tblStylePr w:type="band1Vert">
      <w:tblPr/>
      <w:tcPr>
        <w:tcBorders>
          <w:top w:val="single" w:color="FDB945" w:themeColor="accent5" w:sz="8" w:space="0"/>
          <w:left w:val="single" w:color="FDB945" w:themeColor="accent5" w:sz="8" w:space="0"/>
          <w:bottom w:val="single" w:color="FDB945" w:themeColor="accent5" w:sz="8" w:space="0"/>
          <w:right w:val="single" w:color="FDB945" w:themeColor="accent5" w:sz="8" w:space="0"/>
        </w:tcBorders>
        <w:shd w:val="clear" w:color="auto" w:fill="FEEDD0" w:themeFill="accent5" w:themeFillTint="3F"/>
      </w:tcPr>
    </w:tblStylePr>
    <w:tblStylePr w:type="band1Horz">
      <w:tblPr/>
      <w:tcPr>
        <w:tcBorders>
          <w:top w:val="single" w:color="FDB945" w:themeColor="accent5" w:sz="8" w:space="0"/>
          <w:left w:val="single" w:color="FDB945" w:themeColor="accent5" w:sz="8" w:space="0"/>
          <w:bottom w:val="single" w:color="FDB945" w:themeColor="accent5" w:sz="8" w:space="0"/>
          <w:right w:val="single" w:color="FDB945" w:themeColor="accent5" w:sz="8" w:space="0"/>
          <w:insideV w:val="single" w:color="FDB945" w:themeColor="accent5" w:sz="8" w:space="0"/>
        </w:tcBorders>
        <w:shd w:val="clear" w:color="auto" w:fill="FEEDD0" w:themeFill="accent5" w:themeFillTint="3F"/>
      </w:tcPr>
    </w:tblStylePr>
    <w:tblStylePr w:type="band2Horz">
      <w:tblPr/>
      <w:tcPr>
        <w:tcBorders>
          <w:top w:val="single" w:color="FDB945" w:themeColor="accent5" w:sz="8" w:space="0"/>
          <w:left w:val="single" w:color="FDB945" w:themeColor="accent5" w:sz="8" w:space="0"/>
          <w:bottom w:val="single" w:color="FDB945" w:themeColor="accent5" w:sz="8" w:space="0"/>
          <w:right w:val="single" w:color="FDB945" w:themeColor="accent5" w:sz="8" w:space="0"/>
          <w:insideV w:val="single" w:color="FDB945" w:themeColor="accent5" w:sz="8" w:space="0"/>
        </w:tcBorders>
      </w:tcPr>
    </w:tblStylePr>
  </w:style>
  <w:style w:type="table" w:styleId="LightGrid-Accent6">
    <w:name w:val="Light Grid Accent 6"/>
    <w:basedOn w:val="TableNormal"/>
    <w:uiPriority w:val="62"/>
    <w:rsid w:val="007F4689"/>
    <w:rPr>
      <w:rFonts w:ascii="Calibri" w:hAnsi="Calibri"/>
    </w:rPr>
    <w:tblPr>
      <w:tblStyleRowBandSize w:val="1"/>
      <w:tblStyleColBandSize w:val="1"/>
      <w:tblBorders>
        <w:top w:val="single" w:color="882786" w:themeColor="accent6" w:sz="8" w:space="0"/>
        <w:left w:val="single" w:color="882786" w:themeColor="accent6" w:sz="8" w:space="0"/>
        <w:bottom w:val="single" w:color="882786" w:themeColor="accent6" w:sz="8" w:space="0"/>
        <w:right w:val="single" w:color="882786" w:themeColor="accent6" w:sz="8" w:space="0"/>
        <w:insideH w:val="single" w:color="882786" w:themeColor="accent6" w:sz="8" w:space="0"/>
        <w:insideV w:val="single" w:color="88278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82786" w:themeColor="accent6" w:sz="8" w:space="0"/>
          <w:left w:val="single" w:color="882786" w:themeColor="accent6" w:sz="8" w:space="0"/>
          <w:bottom w:val="single" w:color="882786" w:themeColor="accent6" w:sz="18" w:space="0"/>
          <w:right w:val="single" w:color="882786" w:themeColor="accent6" w:sz="8" w:space="0"/>
          <w:insideH w:val="nil"/>
          <w:insideV w:val="single" w:color="88278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82786" w:themeColor="accent6" w:sz="6" w:space="0"/>
          <w:left w:val="single" w:color="882786" w:themeColor="accent6" w:sz="8" w:space="0"/>
          <w:bottom w:val="single" w:color="882786" w:themeColor="accent6" w:sz="8" w:space="0"/>
          <w:right w:val="single" w:color="882786" w:themeColor="accent6" w:sz="8" w:space="0"/>
          <w:insideH w:val="nil"/>
          <w:insideV w:val="single" w:color="88278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82786" w:themeColor="accent6" w:sz="8" w:space="0"/>
          <w:left w:val="single" w:color="882786" w:themeColor="accent6" w:sz="8" w:space="0"/>
          <w:bottom w:val="single" w:color="882786" w:themeColor="accent6" w:sz="8" w:space="0"/>
          <w:right w:val="single" w:color="882786" w:themeColor="accent6" w:sz="8" w:space="0"/>
        </w:tcBorders>
      </w:tcPr>
    </w:tblStylePr>
    <w:tblStylePr w:type="band1Vert">
      <w:tblPr/>
      <w:tcPr>
        <w:tcBorders>
          <w:top w:val="single" w:color="882786" w:themeColor="accent6" w:sz="8" w:space="0"/>
          <w:left w:val="single" w:color="882786" w:themeColor="accent6" w:sz="8" w:space="0"/>
          <w:bottom w:val="single" w:color="882786" w:themeColor="accent6" w:sz="8" w:space="0"/>
          <w:right w:val="single" w:color="882786" w:themeColor="accent6" w:sz="8" w:space="0"/>
        </w:tcBorders>
        <w:shd w:val="clear" w:color="auto" w:fill="ECBEEB" w:themeFill="accent6" w:themeFillTint="3F"/>
      </w:tcPr>
    </w:tblStylePr>
    <w:tblStylePr w:type="band1Horz">
      <w:tblPr/>
      <w:tcPr>
        <w:tcBorders>
          <w:top w:val="single" w:color="882786" w:themeColor="accent6" w:sz="8" w:space="0"/>
          <w:left w:val="single" w:color="882786" w:themeColor="accent6" w:sz="8" w:space="0"/>
          <w:bottom w:val="single" w:color="882786" w:themeColor="accent6" w:sz="8" w:space="0"/>
          <w:right w:val="single" w:color="882786" w:themeColor="accent6" w:sz="8" w:space="0"/>
          <w:insideV w:val="single" w:color="882786" w:themeColor="accent6" w:sz="8" w:space="0"/>
        </w:tcBorders>
        <w:shd w:val="clear" w:color="auto" w:fill="ECBEEB" w:themeFill="accent6" w:themeFillTint="3F"/>
      </w:tcPr>
    </w:tblStylePr>
    <w:tblStylePr w:type="band2Horz">
      <w:tblPr/>
      <w:tcPr>
        <w:tcBorders>
          <w:top w:val="single" w:color="882786" w:themeColor="accent6" w:sz="8" w:space="0"/>
          <w:left w:val="single" w:color="882786" w:themeColor="accent6" w:sz="8" w:space="0"/>
          <w:bottom w:val="single" w:color="882786" w:themeColor="accent6" w:sz="8" w:space="0"/>
          <w:right w:val="single" w:color="882786" w:themeColor="accent6" w:sz="8" w:space="0"/>
          <w:insideV w:val="single" w:color="882786" w:themeColor="accent6" w:sz="8" w:space="0"/>
        </w:tcBorders>
      </w:tcPr>
    </w:tblStylePr>
  </w:style>
  <w:style w:type="table" w:styleId="LightList">
    <w:name w:val="Light List"/>
    <w:basedOn w:val="TableNormal"/>
    <w:uiPriority w:val="61"/>
    <w:rsid w:val="007F4689"/>
    <w:rPr>
      <w:rFonts w:ascii="Calibri" w:hAnsi="Calibri"/>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7F4689"/>
    <w:rPr>
      <w:rFonts w:ascii="Calibri" w:hAnsi="Calibri"/>
    </w:rPr>
    <w:tblPr>
      <w:tblStyleRowBandSize w:val="1"/>
      <w:tblStyleColBandSize w:val="1"/>
      <w:tblBorders>
        <w:top w:val="single" w:color="DC2D27" w:themeColor="accent1" w:sz="8" w:space="0"/>
        <w:left w:val="single" w:color="DC2D27" w:themeColor="accent1" w:sz="8" w:space="0"/>
        <w:bottom w:val="single" w:color="DC2D27" w:themeColor="accent1" w:sz="8" w:space="0"/>
        <w:right w:val="single" w:color="DC2D27" w:themeColor="accent1" w:sz="8" w:space="0"/>
      </w:tblBorders>
    </w:tblPr>
    <w:tblStylePr w:type="firstRow">
      <w:pPr>
        <w:spacing w:before="0" w:after="0" w:line="240" w:lineRule="auto"/>
      </w:pPr>
      <w:rPr>
        <w:b/>
        <w:bCs/>
        <w:color w:val="FFFFFF" w:themeColor="background1"/>
      </w:rPr>
      <w:tblPr/>
      <w:tcPr>
        <w:shd w:val="clear" w:color="auto" w:fill="DC2D27" w:themeFill="accent1"/>
      </w:tcPr>
    </w:tblStylePr>
    <w:tblStylePr w:type="lastRow">
      <w:pPr>
        <w:spacing w:before="0" w:after="0" w:line="240" w:lineRule="auto"/>
      </w:pPr>
      <w:rPr>
        <w:b/>
        <w:bCs/>
      </w:rPr>
      <w:tblPr/>
      <w:tcPr>
        <w:tcBorders>
          <w:top w:val="double" w:color="DC2D27" w:themeColor="accent1" w:sz="6" w:space="0"/>
          <w:left w:val="single" w:color="DC2D27" w:themeColor="accent1" w:sz="8" w:space="0"/>
          <w:bottom w:val="single" w:color="DC2D27" w:themeColor="accent1" w:sz="8" w:space="0"/>
          <w:right w:val="single" w:color="DC2D27" w:themeColor="accent1" w:sz="8" w:space="0"/>
        </w:tcBorders>
      </w:tcPr>
    </w:tblStylePr>
    <w:tblStylePr w:type="firstCol">
      <w:rPr>
        <w:b/>
        <w:bCs/>
      </w:rPr>
    </w:tblStylePr>
    <w:tblStylePr w:type="lastCol">
      <w:rPr>
        <w:b/>
        <w:bCs/>
      </w:rPr>
    </w:tblStylePr>
    <w:tblStylePr w:type="band1Vert">
      <w:tblPr/>
      <w:tcPr>
        <w:tcBorders>
          <w:top w:val="single" w:color="DC2D27" w:themeColor="accent1" w:sz="8" w:space="0"/>
          <w:left w:val="single" w:color="DC2D27" w:themeColor="accent1" w:sz="8" w:space="0"/>
          <w:bottom w:val="single" w:color="DC2D27" w:themeColor="accent1" w:sz="8" w:space="0"/>
          <w:right w:val="single" w:color="DC2D27" w:themeColor="accent1" w:sz="8" w:space="0"/>
        </w:tcBorders>
      </w:tcPr>
    </w:tblStylePr>
    <w:tblStylePr w:type="band1Horz">
      <w:tblPr/>
      <w:tcPr>
        <w:tcBorders>
          <w:top w:val="single" w:color="DC2D27" w:themeColor="accent1" w:sz="8" w:space="0"/>
          <w:left w:val="single" w:color="DC2D27" w:themeColor="accent1" w:sz="8" w:space="0"/>
          <w:bottom w:val="single" w:color="DC2D27" w:themeColor="accent1" w:sz="8" w:space="0"/>
          <w:right w:val="single" w:color="DC2D27" w:themeColor="accent1" w:sz="8" w:space="0"/>
        </w:tcBorders>
      </w:tcPr>
    </w:tblStylePr>
  </w:style>
  <w:style w:type="table" w:styleId="LightList-Accent2">
    <w:name w:val="Light List Accent 2"/>
    <w:basedOn w:val="TableNormal"/>
    <w:uiPriority w:val="61"/>
    <w:rsid w:val="007F4689"/>
    <w:rPr>
      <w:rFonts w:ascii="Calibri" w:hAnsi="Calibri"/>
    </w:rPr>
    <w:tblPr>
      <w:tblStyleRowBandSize w:val="1"/>
      <w:tblStyleColBandSize w:val="1"/>
      <w:tblBorders>
        <w:top w:val="single" w:color="85C441" w:themeColor="accent2" w:sz="8" w:space="0"/>
        <w:left w:val="single" w:color="85C441" w:themeColor="accent2" w:sz="8" w:space="0"/>
        <w:bottom w:val="single" w:color="85C441" w:themeColor="accent2" w:sz="8" w:space="0"/>
        <w:right w:val="single" w:color="85C441" w:themeColor="accent2" w:sz="8" w:space="0"/>
      </w:tblBorders>
    </w:tblPr>
    <w:tblStylePr w:type="firstRow">
      <w:pPr>
        <w:spacing w:before="0" w:after="0" w:line="240" w:lineRule="auto"/>
      </w:pPr>
      <w:rPr>
        <w:b/>
        <w:bCs/>
        <w:color w:val="FFFFFF" w:themeColor="background1"/>
      </w:rPr>
      <w:tblPr/>
      <w:tcPr>
        <w:shd w:val="clear" w:color="auto" w:fill="85C441" w:themeFill="accent2"/>
      </w:tcPr>
    </w:tblStylePr>
    <w:tblStylePr w:type="lastRow">
      <w:pPr>
        <w:spacing w:before="0" w:after="0" w:line="240" w:lineRule="auto"/>
      </w:pPr>
      <w:rPr>
        <w:b/>
        <w:bCs/>
      </w:rPr>
      <w:tblPr/>
      <w:tcPr>
        <w:tcBorders>
          <w:top w:val="double" w:color="85C441" w:themeColor="accent2" w:sz="6" w:space="0"/>
          <w:left w:val="single" w:color="85C441" w:themeColor="accent2" w:sz="8" w:space="0"/>
          <w:bottom w:val="single" w:color="85C441" w:themeColor="accent2" w:sz="8" w:space="0"/>
          <w:right w:val="single" w:color="85C441" w:themeColor="accent2" w:sz="8" w:space="0"/>
        </w:tcBorders>
      </w:tcPr>
    </w:tblStylePr>
    <w:tblStylePr w:type="firstCol">
      <w:rPr>
        <w:b/>
        <w:bCs/>
      </w:rPr>
    </w:tblStylePr>
    <w:tblStylePr w:type="lastCol">
      <w:rPr>
        <w:b/>
        <w:bCs/>
      </w:rPr>
    </w:tblStylePr>
    <w:tblStylePr w:type="band1Vert">
      <w:tblPr/>
      <w:tcPr>
        <w:tcBorders>
          <w:top w:val="single" w:color="85C441" w:themeColor="accent2" w:sz="8" w:space="0"/>
          <w:left w:val="single" w:color="85C441" w:themeColor="accent2" w:sz="8" w:space="0"/>
          <w:bottom w:val="single" w:color="85C441" w:themeColor="accent2" w:sz="8" w:space="0"/>
          <w:right w:val="single" w:color="85C441" w:themeColor="accent2" w:sz="8" w:space="0"/>
        </w:tcBorders>
      </w:tcPr>
    </w:tblStylePr>
    <w:tblStylePr w:type="band1Horz">
      <w:tblPr/>
      <w:tcPr>
        <w:tcBorders>
          <w:top w:val="single" w:color="85C441" w:themeColor="accent2" w:sz="8" w:space="0"/>
          <w:left w:val="single" w:color="85C441" w:themeColor="accent2" w:sz="8" w:space="0"/>
          <w:bottom w:val="single" w:color="85C441" w:themeColor="accent2" w:sz="8" w:space="0"/>
          <w:right w:val="single" w:color="85C441" w:themeColor="accent2" w:sz="8" w:space="0"/>
        </w:tcBorders>
      </w:tcPr>
    </w:tblStylePr>
  </w:style>
  <w:style w:type="table" w:styleId="LightList-Accent3">
    <w:name w:val="Light List Accent 3"/>
    <w:basedOn w:val="TableNormal"/>
    <w:uiPriority w:val="61"/>
    <w:rsid w:val="007F4689"/>
    <w:rPr>
      <w:rFonts w:ascii="Calibri" w:hAnsi="Calibri"/>
    </w:rPr>
    <w:tblPr>
      <w:tblStyleRowBandSize w:val="1"/>
      <w:tblStyleColBandSize w:val="1"/>
      <w:tblBorders>
        <w:top w:val="single" w:color="006098" w:themeColor="accent3" w:sz="8" w:space="0"/>
        <w:left w:val="single" w:color="006098" w:themeColor="accent3" w:sz="8" w:space="0"/>
        <w:bottom w:val="single" w:color="006098" w:themeColor="accent3" w:sz="8" w:space="0"/>
        <w:right w:val="single" w:color="006098" w:themeColor="accent3" w:sz="8" w:space="0"/>
      </w:tblBorders>
    </w:tblPr>
    <w:tblStylePr w:type="firstRow">
      <w:pPr>
        <w:spacing w:before="0" w:after="0" w:line="240" w:lineRule="auto"/>
      </w:pPr>
      <w:rPr>
        <w:b/>
        <w:bCs/>
        <w:color w:val="FFFFFF" w:themeColor="background1"/>
      </w:rPr>
      <w:tblPr/>
      <w:tcPr>
        <w:shd w:val="clear" w:color="auto" w:fill="006098" w:themeFill="accent3"/>
      </w:tcPr>
    </w:tblStylePr>
    <w:tblStylePr w:type="lastRow">
      <w:pPr>
        <w:spacing w:before="0" w:after="0" w:line="240" w:lineRule="auto"/>
      </w:pPr>
      <w:rPr>
        <w:b/>
        <w:bCs/>
      </w:rPr>
      <w:tblPr/>
      <w:tcPr>
        <w:tcBorders>
          <w:top w:val="double" w:color="006098" w:themeColor="accent3" w:sz="6" w:space="0"/>
          <w:left w:val="single" w:color="006098" w:themeColor="accent3" w:sz="8" w:space="0"/>
          <w:bottom w:val="single" w:color="006098" w:themeColor="accent3" w:sz="8" w:space="0"/>
          <w:right w:val="single" w:color="006098" w:themeColor="accent3" w:sz="8" w:space="0"/>
        </w:tcBorders>
      </w:tcPr>
    </w:tblStylePr>
    <w:tblStylePr w:type="firstCol">
      <w:rPr>
        <w:b/>
        <w:bCs/>
      </w:rPr>
    </w:tblStylePr>
    <w:tblStylePr w:type="lastCol">
      <w:rPr>
        <w:b/>
        <w:bCs/>
      </w:rPr>
    </w:tblStylePr>
    <w:tblStylePr w:type="band1Vert">
      <w:tblPr/>
      <w:tcPr>
        <w:tcBorders>
          <w:top w:val="single" w:color="006098" w:themeColor="accent3" w:sz="8" w:space="0"/>
          <w:left w:val="single" w:color="006098" w:themeColor="accent3" w:sz="8" w:space="0"/>
          <w:bottom w:val="single" w:color="006098" w:themeColor="accent3" w:sz="8" w:space="0"/>
          <w:right w:val="single" w:color="006098" w:themeColor="accent3" w:sz="8" w:space="0"/>
        </w:tcBorders>
      </w:tcPr>
    </w:tblStylePr>
    <w:tblStylePr w:type="band1Horz">
      <w:tblPr/>
      <w:tcPr>
        <w:tcBorders>
          <w:top w:val="single" w:color="006098" w:themeColor="accent3" w:sz="8" w:space="0"/>
          <w:left w:val="single" w:color="006098" w:themeColor="accent3" w:sz="8" w:space="0"/>
          <w:bottom w:val="single" w:color="006098" w:themeColor="accent3" w:sz="8" w:space="0"/>
          <w:right w:val="single" w:color="006098" w:themeColor="accent3" w:sz="8" w:space="0"/>
        </w:tcBorders>
      </w:tcPr>
    </w:tblStylePr>
  </w:style>
  <w:style w:type="table" w:styleId="LightList-Accent4">
    <w:name w:val="Light List Accent 4"/>
    <w:basedOn w:val="TableNormal"/>
    <w:uiPriority w:val="61"/>
    <w:rsid w:val="007F4689"/>
    <w:rPr>
      <w:rFonts w:ascii="Calibri" w:hAnsi="Calibri"/>
    </w:rPr>
    <w:tblPr>
      <w:tblStyleRowBandSize w:val="1"/>
      <w:tblStyleColBandSize w:val="1"/>
      <w:tblBorders>
        <w:top w:val="single" w:color="00BED8" w:themeColor="accent4" w:sz="8" w:space="0"/>
        <w:left w:val="single" w:color="00BED8" w:themeColor="accent4" w:sz="8" w:space="0"/>
        <w:bottom w:val="single" w:color="00BED8" w:themeColor="accent4" w:sz="8" w:space="0"/>
        <w:right w:val="single" w:color="00BED8" w:themeColor="accent4" w:sz="8" w:space="0"/>
      </w:tblBorders>
    </w:tblPr>
    <w:tblStylePr w:type="firstRow">
      <w:pPr>
        <w:spacing w:before="0" w:after="0" w:line="240" w:lineRule="auto"/>
      </w:pPr>
      <w:rPr>
        <w:b/>
        <w:bCs/>
        <w:color w:val="FFFFFF" w:themeColor="background1"/>
      </w:rPr>
      <w:tblPr/>
      <w:tcPr>
        <w:shd w:val="clear" w:color="auto" w:fill="00BED8" w:themeFill="accent4"/>
      </w:tcPr>
    </w:tblStylePr>
    <w:tblStylePr w:type="lastRow">
      <w:pPr>
        <w:spacing w:before="0" w:after="0" w:line="240" w:lineRule="auto"/>
      </w:pPr>
      <w:rPr>
        <w:b/>
        <w:bCs/>
      </w:rPr>
      <w:tblPr/>
      <w:tcPr>
        <w:tcBorders>
          <w:top w:val="double" w:color="00BED8" w:themeColor="accent4" w:sz="6" w:space="0"/>
          <w:left w:val="single" w:color="00BED8" w:themeColor="accent4" w:sz="8" w:space="0"/>
          <w:bottom w:val="single" w:color="00BED8" w:themeColor="accent4" w:sz="8" w:space="0"/>
          <w:right w:val="single" w:color="00BED8" w:themeColor="accent4" w:sz="8" w:space="0"/>
        </w:tcBorders>
      </w:tcPr>
    </w:tblStylePr>
    <w:tblStylePr w:type="firstCol">
      <w:rPr>
        <w:b/>
        <w:bCs/>
      </w:rPr>
    </w:tblStylePr>
    <w:tblStylePr w:type="lastCol">
      <w:rPr>
        <w:b/>
        <w:bCs/>
      </w:rPr>
    </w:tblStylePr>
    <w:tblStylePr w:type="band1Vert">
      <w:tblPr/>
      <w:tcPr>
        <w:tcBorders>
          <w:top w:val="single" w:color="00BED8" w:themeColor="accent4" w:sz="8" w:space="0"/>
          <w:left w:val="single" w:color="00BED8" w:themeColor="accent4" w:sz="8" w:space="0"/>
          <w:bottom w:val="single" w:color="00BED8" w:themeColor="accent4" w:sz="8" w:space="0"/>
          <w:right w:val="single" w:color="00BED8" w:themeColor="accent4" w:sz="8" w:space="0"/>
        </w:tcBorders>
      </w:tcPr>
    </w:tblStylePr>
    <w:tblStylePr w:type="band1Horz">
      <w:tblPr/>
      <w:tcPr>
        <w:tcBorders>
          <w:top w:val="single" w:color="00BED8" w:themeColor="accent4" w:sz="8" w:space="0"/>
          <w:left w:val="single" w:color="00BED8" w:themeColor="accent4" w:sz="8" w:space="0"/>
          <w:bottom w:val="single" w:color="00BED8" w:themeColor="accent4" w:sz="8" w:space="0"/>
          <w:right w:val="single" w:color="00BED8" w:themeColor="accent4" w:sz="8" w:space="0"/>
        </w:tcBorders>
      </w:tcPr>
    </w:tblStylePr>
  </w:style>
  <w:style w:type="table" w:styleId="LightList-Accent5">
    <w:name w:val="Light List Accent 5"/>
    <w:basedOn w:val="TableNormal"/>
    <w:uiPriority w:val="61"/>
    <w:rsid w:val="007F4689"/>
    <w:rPr>
      <w:rFonts w:ascii="Calibri" w:hAnsi="Calibri"/>
    </w:rPr>
    <w:tblPr>
      <w:tblStyleRowBandSize w:val="1"/>
      <w:tblStyleColBandSize w:val="1"/>
      <w:tblBorders>
        <w:top w:val="single" w:color="FDB945" w:themeColor="accent5" w:sz="8" w:space="0"/>
        <w:left w:val="single" w:color="FDB945" w:themeColor="accent5" w:sz="8" w:space="0"/>
        <w:bottom w:val="single" w:color="FDB945" w:themeColor="accent5" w:sz="8" w:space="0"/>
        <w:right w:val="single" w:color="FDB945" w:themeColor="accent5" w:sz="8" w:space="0"/>
      </w:tblBorders>
    </w:tblPr>
    <w:tblStylePr w:type="firstRow">
      <w:pPr>
        <w:spacing w:before="0" w:after="0" w:line="240" w:lineRule="auto"/>
      </w:pPr>
      <w:rPr>
        <w:b/>
        <w:bCs/>
        <w:color w:val="FFFFFF" w:themeColor="background1"/>
      </w:rPr>
      <w:tblPr/>
      <w:tcPr>
        <w:shd w:val="clear" w:color="auto" w:fill="FDB945" w:themeFill="accent5"/>
      </w:tcPr>
    </w:tblStylePr>
    <w:tblStylePr w:type="lastRow">
      <w:pPr>
        <w:spacing w:before="0" w:after="0" w:line="240" w:lineRule="auto"/>
      </w:pPr>
      <w:rPr>
        <w:b/>
        <w:bCs/>
      </w:rPr>
      <w:tblPr/>
      <w:tcPr>
        <w:tcBorders>
          <w:top w:val="double" w:color="FDB945" w:themeColor="accent5" w:sz="6" w:space="0"/>
          <w:left w:val="single" w:color="FDB945" w:themeColor="accent5" w:sz="8" w:space="0"/>
          <w:bottom w:val="single" w:color="FDB945" w:themeColor="accent5" w:sz="8" w:space="0"/>
          <w:right w:val="single" w:color="FDB945" w:themeColor="accent5" w:sz="8" w:space="0"/>
        </w:tcBorders>
      </w:tcPr>
    </w:tblStylePr>
    <w:tblStylePr w:type="firstCol">
      <w:rPr>
        <w:b/>
        <w:bCs/>
      </w:rPr>
    </w:tblStylePr>
    <w:tblStylePr w:type="lastCol">
      <w:rPr>
        <w:b/>
        <w:bCs/>
      </w:rPr>
    </w:tblStylePr>
    <w:tblStylePr w:type="band1Vert">
      <w:tblPr/>
      <w:tcPr>
        <w:tcBorders>
          <w:top w:val="single" w:color="FDB945" w:themeColor="accent5" w:sz="8" w:space="0"/>
          <w:left w:val="single" w:color="FDB945" w:themeColor="accent5" w:sz="8" w:space="0"/>
          <w:bottom w:val="single" w:color="FDB945" w:themeColor="accent5" w:sz="8" w:space="0"/>
          <w:right w:val="single" w:color="FDB945" w:themeColor="accent5" w:sz="8" w:space="0"/>
        </w:tcBorders>
      </w:tcPr>
    </w:tblStylePr>
    <w:tblStylePr w:type="band1Horz">
      <w:tblPr/>
      <w:tcPr>
        <w:tcBorders>
          <w:top w:val="single" w:color="FDB945" w:themeColor="accent5" w:sz="8" w:space="0"/>
          <w:left w:val="single" w:color="FDB945" w:themeColor="accent5" w:sz="8" w:space="0"/>
          <w:bottom w:val="single" w:color="FDB945" w:themeColor="accent5" w:sz="8" w:space="0"/>
          <w:right w:val="single" w:color="FDB945" w:themeColor="accent5" w:sz="8" w:space="0"/>
        </w:tcBorders>
      </w:tcPr>
    </w:tblStylePr>
  </w:style>
  <w:style w:type="table" w:styleId="LightList-Accent6">
    <w:name w:val="Light List Accent 6"/>
    <w:basedOn w:val="TableNormal"/>
    <w:uiPriority w:val="61"/>
    <w:rsid w:val="007F4689"/>
    <w:rPr>
      <w:rFonts w:ascii="Calibri" w:hAnsi="Calibri"/>
    </w:rPr>
    <w:tblPr>
      <w:tblStyleRowBandSize w:val="1"/>
      <w:tblStyleColBandSize w:val="1"/>
      <w:tblBorders>
        <w:top w:val="single" w:color="882786" w:themeColor="accent6" w:sz="8" w:space="0"/>
        <w:left w:val="single" w:color="882786" w:themeColor="accent6" w:sz="8" w:space="0"/>
        <w:bottom w:val="single" w:color="882786" w:themeColor="accent6" w:sz="8" w:space="0"/>
        <w:right w:val="single" w:color="882786" w:themeColor="accent6" w:sz="8" w:space="0"/>
      </w:tblBorders>
    </w:tblPr>
    <w:tblStylePr w:type="firstRow">
      <w:pPr>
        <w:spacing w:before="0" w:after="0" w:line="240" w:lineRule="auto"/>
      </w:pPr>
      <w:rPr>
        <w:b/>
        <w:bCs/>
        <w:color w:val="FFFFFF" w:themeColor="background1"/>
      </w:rPr>
      <w:tblPr/>
      <w:tcPr>
        <w:shd w:val="clear" w:color="auto" w:fill="882786" w:themeFill="accent6"/>
      </w:tcPr>
    </w:tblStylePr>
    <w:tblStylePr w:type="lastRow">
      <w:pPr>
        <w:spacing w:before="0" w:after="0" w:line="240" w:lineRule="auto"/>
      </w:pPr>
      <w:rPr>
        <w:b/>
        <w:bCs/>
      </w:rPr>
      <w:tblPr/>
      <w:tcPr>
        <w:tcBorders>
          <w:top w:val="double" w:color="882786" w:themeColor="accent6" w:sz="6" w:space="0"/>
          <w:left w:val="single" w:color="882786" w:themeColor="accent6" w:sz="8" w:space="0"/>
          <w:bottom w:val="single" w:color="882786" w:themeColor="accent6" w:sz="8" w:space="0"/>
          <w:right w:val="single" w:color="882786" w:themeColor="accent6" w:sz="8" w:space="0"/>
        </w:tcBorders>
      </w:tcPr>
    </w:tblStylePr>
    <w:tblStylePr w:type="firstCol">
      <w:rPr>
        <w:b/>
        <w:bCs/>
      </w:rPr>
    </w:tblStylePr>
    <w:tblStylePr w:type="lastCol">
      <w:rPr>
        <w:b/>
        <w:bCs/>
      </w:rPr>
    </w:tblStylePr>
    <w:tblStylePr w:type="band1Vert">
      <w:tblPr/>
      <w:tcPr>
        <w:tcBorders>
          <w:top w:val="single" w:color="882786" w:themeColor="accent6" w:sz="8" w:space="0"/>
          <w:left w:val="single" w:color="882786" w:themeColor="accent6" w:sz="8" w:space="0"/>
          <w:bottom w:val="single" w:color="882786" w:themeColor="accent6" w:sz="8" w:space="0"/>
          <w:right w:val="single" w:color="882786" w:themeColor="accent6" w:sz="8" w:space="0"/>
        </w:tcBorders>
      </w:tcPr>
    </w:tblStylePr>
    <w:tblStylePr w:type="band1Horz">
      <w:tblPr/>
      <w:tcPr>
        <w:tcBorders>
          <w:top w:val="single" w:color="882786" w:themeColor="accent6" w:sz="8" w:space="0"/>
          <w:left w:val="single" w:color="882786" w:themeColor="accent6" w:sz="8" w:space="0"/>
          <w:bottom w:val="single" w:color="882786" w:themeColor="accent6" w:sz="8" w:space="0"/>
          <w:right w:val="single" w:color="882786" w:themeColor="accent6" w:sz="8" w:space="0"/>
        </w:tcBorders>
      </w:tcPr>
    </w:tblStylePr>
  </w:style>
  <w:style w:type="table" w:styleId="LightShading">
    <w:name w:val="Light Shading"/>
    <w:basedOn w:val="TableNormal"/>
    <w:uiPriority w:val="60"/>
    <w:rsid w:val="007F4689"/>
    <w:rPr>
      <w:rFonts w:ascii="Calibri" w:hAnsi="Calibri"/>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F4689"/>
    <w:rPr>
      <w:rFonts w:ascii="Calibri" w:hAnsi="Calibri"/>
      <w:color w:val="A61F1B" w:themeColor="accent1" w:themeShade="BF"/>
    </w:rPr>
    <w:tblPr>
      <w:tblStyleRowBandSize w:val="1"/>
      <w:tblStyleColBandSize w:val="1"/>
      <w:tblBorders>
        <w:top w:val="single" w:color="DC2D27" w:themeColor="accent1" w:sz="8" w:space="0"/>
        <w:bottom w:val="single" w:color="DC2D27" w:themeColor="accent1" w:sz="8" w:space="0"/>
      </w:tblBorders>
    </w:tblPr>
    <w:tblStylePr w:type="firstRow">
      <w:pPr>
        <w:spacing w:before="0" w:after="0" w:line="240" w:lineRule="auto"/>
      </w:pPr>
      <w:rPr>
        <w:b/>
        <w:bCs/>
      </w:rPr>
      <w:tblPr/>
      <w:tcPr>
        <w:tcBorders>
          <w:top w:val="single" w:color="DC2D27" w:themeColor="accent1" w:sz="8" w:space="0"/>
          <w:left w:val="nil"/>
          <w:bottom w:val="single" w:color="DC2D27" w:themeColor="accent1" w:sz="8" w:space="0"/>
          <w:right w:val="nil"/>
          <w:insideH w:val="nil"/>
          <w:insideV w:val="nil"/>
        </w:tcBorders>
      </w:tcPr>
    </w:tblStylePr>
    <w:tblStylePr w:type="lastRow">
      <w:pPr>
        <w:spacing w:before="0" w:after="0" w:line="240" w:lineRule="auto"/>
      </w:pPr>
      <w:rPr>
        <w:b/>
        <w:bCs/>
      </w:rPr>
      <w:tblPr/>
      <w:tcPr>
        <w:tcBorders>
          <w:top w:val="single" w:color="DC2D27" w:themeColor="accent1" w:sz="8" w:space="0"/>
          <w:left w:val="nil"/>
          <w:bottom w:val="single" w:color="DC2D27"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AC9" w:themeFill="accent1" w:themeFillTint="3F"/>
      </w:tcPr>
    </w:tblStylePr>
    <w:tblStylePr w:type="band1Horz">
      <w:tblPr/>
      <w:tcPr>
        <w:tcBorders>
          <w:left w:val="nil"/>
          <w:right w:val="nil"/>
          <w:insideH w:val="nil"/>
          <w:insideV w:val="nil"/>
        </w:tcBorders>
        <w:shd w:val="clear" w:color="auto" w:fill="F6CAC9" w:themeFill="accent1" w:themeFillTint="3F"/>
      </w:tcPr>
    </w:tblStylePr>
  </w:style>
  <w:style w:type="table" w:styleId="LightShading-Accent2">
    <w:name w:val="Light Shading Accent 2"/>
    <w:basedOn w:val="TableNormal"/>
    <w:uiPriority w:val="60"/>
    <w:rsid w:val="007F4689"/>
    <w:rPr>
      <w:rFonts w:ascii="Calibri" w:hAnsi="Calibri"/>
      <w:color w:val="63942E" w:themeColor="accent2" w:themeShade="BF"/>
    </w:rPr>
    <w:tblPr>
      <w:tblStyleRowBandSize w:val="1"/>
      <w:tblStyleColBandSize w:val="1"/>
      <w:tblBorders>
        <w:top w:val="single" w:color="85C441" w:themeColor="accent2" w:sz="8" w:space="0"/>
        <w:bottom w:val="single" w:color="85C441" w:themeColor="accent2" w:sz="8" w:space="0"/>
      </w:tblBorders>
    </w:tblPr>
    <w:tblStylePr w:type="firstRow">
      <w:pPr>
        <w:spacing w:before="0" w:after="0" w:line="240" w:lineRule="auto"/>
      </w:pPr>
      <w:rPr>
        <w:b/>
        <w:bCs/>
      </w:rPr>
      <w:tblPr/>
      <w:tcPr>
        <w:tcBorders>
          <w:top w:val="single" w:color="85C441" w:themeColor="accent2" w:sz="8" w:space="0"/>
          <w:left w:val="nil"/>
          <w:bottom w:val="single" w:color="85C441" w:themeColor="accent2" w:sz="8" w:space="0"/>
          <w:right w:val="nil"/>
          <w:insideH w:val="nil"/>
          <w:insideV w:val="nil"/>
        </w:tcBorders>
      </w:tcPr>
    </w:tblStylePr>
    <w:tblStylePr w:type="lastRow">
      <w:pPr>
        <w:spacing w:before="0" w:after="0" w:line="240" w:lineRule="auto"/>
      </w:pPr>
      <w:rPr>
        <w:b/>
        <w:bCs/>
      </w:rPr>
      <w:tblPr/>
      <w:tcPr>
        <w:tcBorders>
          <w:top w:val="single" w:color="85C441" w:themeColor="accent2" w:sz="8" w:space="0"/>
          <w:left w:val="nil"/>
          <w:bottom w:val="single" w:color="85C441"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F0CF" w:themeFill="accent2" w:themeFillTint="3F"/>
      </w:tcPr>
    </w:tblStylePr>
    <w:tblStylePr w:type="band1Horz">
      <w:tblPr/>
      <w:tcPr>
        <w:tcBorders>
          <w:left w:val="nil"/>
          <w:right w:val="nil"/>
          <w:insideH w:val="nil"/>
          <w:insideV w:val="nil"/>
        </w:tcBorders>
        <w:shd w:val="clear" w:color="auto" w:fill="E0F0CF" w:themeFill="accent2" w:themeFillTint="3F"/>
      </w:tcPr>
    </w:tblStylePr>
  </w:style>
  <w:style w:type="table" w:styleId="LightShading-Accent3">
    <w:name w:val="Light Shading Accent 3"/>
    <w:basedOn w:val="TableNormal"/>
    <w:uiPriority w:val="60"/>
    <w:rsid w:val="007F4689"/>
    <w:rPr>
      <w:rFonts w:ascii="Calibri" w:hAnsi="Calibri"/>
      <w:color w:val="004771" w:themeColor="accent3" w:themeShade="BF"/>
    </w:rPr>
    <w:tblPr>
      <w:tblStyleRowBandSize w:val="1"/>
      <w:tblStyleColBandSize w:val="1"/>
      <w:tblBorders>
        <w:top w:val="single" w:color="006098" w:themeColor="accent3" w:sz="8" w:space="0"/>
        <w:bottom w:val="single" w:color="006098" w:themeColor="accent3" w:sz="8" w:space="0"/>
      </w:tblBorders>
    </w:tblPr>
    <w:tblStylePr w:type="firstRow">
      <w:pPr>
        <w:spacing w:before="0" w:after="0" w:line="240" w:lineRule="auto"/>
      </w:pPr>
      <w:rPr>
        <w:b/>
        <w:bCs/>
      </w:rPr>
      <w:tblPr/>
      <w:tcPr>
        <w:tcBorders>
          <w:top w:val="single" w:color="006098" w:themeColor="accent3" w:sz="8" w:space="0"/>
          <w:left w:val="nil"/>
          <w:bottom w:val="single" w:color="006098" w:themeColor="accent3" w:sz="8" w:space="0"/>
          <w:right w:val="nil"/>
          <w:insideH w:val="nil"/>
          <w:insideV w:val="nil"/>
        </w:tcBorders>
      </w:tcPr>
    </w:tblStylePr>
    <w:tblStylePr w:type="lastRow">
      <w:pPr>
        <w:spacing w:before="0" w:after="0" w:line="240" w:lineRule="auto"/>
      </w:pPr>
      <w:rPr>
        <w:b/>
        <w:bCs/>
      </w:rPr>
      <w:tblPr/>
      <w:tcPr>
        <w:tcBorders>
          <w:top w:val="single" w:color="006098" w:themeColor="accent3" w:sz="8" w:space="0"/>
          <w:left w:val="nil"/>
          <w:bottom w:val="single" w:color="006098"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EFF" w:themeFill="accent3" w:themeFillTint="3F"/>
      </w:tcPr>
    </w:tblStylePr>
    <w:tblStylePr w:type="band1Horz">
      <w:tblPr/>
      <w:tcPr>
        <w:tcBorders>
          <w:left w:val="nil"/>
          <w:right w:val="nil"/>
          <w:insideH w:val="nil"/>
          <w:insideV w:val="nil"/>
        </w:tcBorders>
        <w:shd w:val="clear" w:color="auto" w:fill="A6DEFF" w:themeFill="accent3" w:themeFillTint="3F"/>
      </w:tcPr>
    </w:tblStylePr>
  </w:style>
  <w:style w:type="table" w:styleId="LightShading-Accent4">
    <w:name w:val="Light Shading Accent 4"/>
    <w:basedOn w:val="TableNormal"/>
    <w:uiPriority w:val="60"/>
    <w:rsid w:val="007F4689"/>
    <w:rPr>
      <w:rFonts w:ascii="Calibri" w:hAnsi="Calibri"/>
      <w:color w:val="008EA1" w:themeColor="accent4" w:themeShade="BF"/>
    </w:rPr>
    <w:tblPr>
      <w:tblStyleRowBandSize w:val="1"/>
      <w:tblStyleColBandSize w:val="1"/>
      <w:tblBorders>
        <w:top w:val="single" w:color="00BED8" w:themeColor="accent4" w:sz="8" w:space="0"/>
        <w:bottom w:val="single" w:color="00BED8" w:themeColor="accent4" w:sz="8" w:space="0"/>
      </w:tblBorders>
    </w:tblPr>
    <w:tblStylePr w:type="firstRow">
      <w:pPr>
        <w:spacing w:before="0" w:after="0" w:line="240" w:lineRule="auto"/>
      </w:pPr>
      <w:rPr>
        <w:b/>
        <w:bCs/>
      </w:rPr>
      <w:tblPr/>
      <w:tcPr>
        <w:tcBorders>
          <w:top w:val="single" w:color="00BED8" w:themeColor="accent4" w:sz="8" w:space="0"/>
          <w:left w:val="nil"/>
          <w:bottom w:val="single" w:color="00BED8" w:themeColor="accent4" w:sz="8" w:space="0"/>
          <w:right w:val="nil"/>
          <w:insideH w:val="nil"/>
          <w:insideV w:val="nil"/>
        </w:tcBorders>
      </w:tcPr>
    </w:tblStylePr>
    <w:tblStylePr w:type="lastRow">
      <w:pPr>
        <w:spacing w:before="0" w:after="0" w:line="240" w:lineRule="auto"/>
      </w:pPr>
      <w:rPr>
        <w:b/>
        <w:bCs/>
      </w:rPr>
      <w:tblPr/>
      <w:tcPr>
        <w:tcBorders>
          <w:top w:val="single" w:color="00BED8" w:themeColor="accent4" w:sz="8" w:space="0"/>
          <w:left w:val="nil"/>
          <w:bottom w:val="single" w:color="00BED8"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F6FF" w:themeFill="accent4" w:themeFillTint="3F"/>
      </w:tcPr>
    </w:tblStylePr>
    <w:tblStylePr w:type="band1Horz">
      <w:tblPr/>
      <w:tcPr>
        <w:tcBorders>
          <w:left w:val="nil"/>
          <w:right w:val="nil"/>
          <w:insideH w:val="nil"/>
          <w:insideV w:val="nil"/>
        </w:tcBorders>
        <w:shd w:val="clear" w:color="auto" w:fill="B6F6FF" w:themeFill="accent4" w:themeFillTint="3F"/>
      </w:tcPr>
    </w:tblStylePr>
  </w:style>
  <w:style w:type="table" w:styleId="LightShading-Accent5">
    <w:name w:val="Light Shading Accent 5"/>
    <w:basedOn w:val="TableNormal"/>
    <w:uiPriority w:val="60"/>
    <w:rsid w:val="007F4689"/>
    <w:rPr>
      <w:rFonts w:ascii="Calibri" w:hAnsi="Calibri"/>
      <w:color w:val="EE9602" w:themeColor="accent5" w:themeShade="BF"/>
    </w:rPr>
    <w:tblPr>
      <w:tblStyleRowBandSize w:val="1"/>
      <w:tblStyleColBandSize w:val="1"/>
      <w:tblBorders>
        <w:top w:val="single" w:color="FDB945" w:themeColor="accent5" w:sz="8" w:space="0"/>
        <w:bottom w:val="single" w:color="FDB945" w:themeColor="accent5" w:sz="8" w:space="0"/>
      </w:tblBorders>
    </w:tblPr>
    <w:tblStylePr w:type="firstRow">
      <w:pPr>
        <w:spacing w:before="0" w:after="0" w:line="240" w:lineRule="auto"/>
      </w:pPr>
      <w:rPr>
        <w:b/>
        <w:bCs/>
      </w:rPr>
      <w:tblPr/>
      <w:tcPr>
        <w:tcBorders>
          <w:top w:val="single" w:color="FDB945" w:themeColor="accent5" w:sz="8" w:space="0"/>
          <w:left w:val="nil"/>
          <w:bottom w:val="single" w:color="FDB945" w:themeColor="accent5" w:sz="8" w:space="0"/>
          <w:right w:val="nil"/>
          <w:insideH w:val="nil"/>
          <w:insideV w:val="nil"/>
        </w:tcBorders>
      </w:tcPr>
    </w:tblStylePr>
    <w:tblStylePr w:type="lastRow">
      <w:pPr>
        <w:spacing w:before="0" w:after="0" w:line="240" w:lineRule="auto"/>
      </w:pPr>
      <w:rPr>
        <w:b/>
        <w:bCs/>
      </w:rPr>
      <w:tblPr/>
      <w:tcPr>
        <w:tcBorders>
          <w:top w:val="single" w:color="FDB945" w:themeColor="accent5" w:sz="8" w:space="0"/>
          <w:left w:val="nil"/>
          <w:bottom w:val="single" w:color="FDB945"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D0" w:themeFill="accent5" w:themeFillTint="3F"/>
      </w:tcPr>
    </w:tblStylePr>
    <w:tblStylePr w:type="band1Horz">
      <w:tblPr/>
      <w:tcPr>
        <w:tcBorders>
          <w:left w:val="nil"/>
          <w:right w:val="nil"/>
          <w:insideH w:val="nil"/>
          <w:insideV w:val="nil"/>
        </w:tcBorders>
        <w:shd w:val="clear" w:color="auto" w:fill="FEEDD0" w:themeFill="accent5" w:themeFillTint="3F"/>
      </w:tcPr>
    </w:tblStylePr>
  </w:style>
  <w:style w:type="table" w:styleId="LightShading-Accent6">
    <w:name w:val="Light Shading Accent 6"/>
    <w:basedOn w:val="TableNormal"/>
    <w:uiPriority w:val="60"/>
    <w:rsid w:val="007F4689"/>
    <w:rPr>
      <w:rFonts w:ascii="Calibri" w:hAnsi="Calibri"/>
      <w:color w:val="651D63" w:themeColor="accent6" w:themeShade="BF"/>
    </w:rPr>
    <w:tblPr>
      <w:tblStyleRowBandSize w:val="1"/>
      <w:tblStyleColBandSize w:val="1"/>
      <w:tblBorders>
        <w:top w:val="single" w:color="882786" w:themeColor="accent6" w:sz="8" w:space="0"/>
        <w:bottom w:val="single" w:color="882786" w:themeColor="accent6" w:sz="8" w:space="0"/>
      </w:tblBorders>
    </w:tblPr>
    <w:tblStylePr w:type="firstRow">
      <w:pPr>
        <w:spacing w:before="0" w:after="0" w:line="240" w:lineRule="auto"/>
      </w:pPr>
      <w:rPr>
        <w:b/>
        <w:bCs/>
      </w:rPr>
      <w:tblPr/>
      <w:tcPr>
        <w:tcBorders>
          <w:top w:val="single" w:color="882786" w:themeColor="accent6" w:sz="8" w:space="0"/>
          <w:left w:val="nil"/>
          <w:bottom w:val="single" w:color="882786" w:themeColor="accent6" w:sz="8" w:space="0"/>
          <w:right w:val="nil"/>
          <w:insideH w:val="nil"/>
          <w:insideV w:val="nil"/>
        </w:tcBorders>
      </w:tcPr>
    </w:tblStylePr>
    <w:tblStylePr w:type="lastRow">
      <w:pPr>
        <w:spacing w:before="0" w:after="0" w:line="240" w:lineRule="auto"/>
      </w:pPr>
      <w:rPr>
        <w:b/>
        <w:bCs/>
      </w:rPr>
      <w:tblPr/>
      <w:tcPr>
        <w:tcBorders>
          <w:top w:val="single" w:color="882786" w:themeColor="accent6" w:sz="8" w:space="0"/>
          <w:left w:val="nil"/>
          <w:bottom w:val="single" w:color="88278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BEEB" w:themeFill="accent6" w:themeFillTint="3F"/>
      </w:tcPr>
    </w:tblStylePr>
    <w:tblStylePr w:type="band1Horz">
      <w:tblPr/>
      <w:tcPr>
        <w:tcBorders>
          <w:left w:val="nil"/>
          <w:right w:val="nil"/>
          <w:insideH w:val="nil"/>
          <w:insideV w:val="nil"/>
        </w:tcBorders>
        <w:shd w:val="clear" w:color="auto" w:fill="ECBEEB" w:themeFill="accent6" w:themeFillTint="3F"/>
      </w:tcPr>
    </w:tblStylePr>
  </w:style>
  <w:style w:type="character" w:styleId="LineNumber">
    <w:name w:val="line number"/>
    <w:basedOn w:val="DefaultParagraphFont"/>
    <w:uiPriority w:val="99"/>
    <w:semiHidden/>
    <w:unhideWhenUsed/>
    <w:rsid w:val="007F4689"/>
    <w:rPr>
      <w:rFonts w:ascii="Calibri" w:hAnsi="Calibri"/>
    </w:rPr>
  </w:style>
  <w:style w:type="table" w:styleId="MediumGrid1">
    <w:name w:val="Medium Grid 1"/>
    <w:basedOn w:val="TableNormal"/>
    <w:uiPriority w:val="67"/>
    <w:rsid w:val="007F4689"/>
    <w:rPr>
      <w:rFonts w:ascii="Calibri" w:hAnsi="Calibri"/>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7F4689"/>
    <w:rPr>
      <w:rFonts w:ascii="Calibri" w:hAnsi="Calibri"/>
    </w:rPr>
    <w:tblPr>
      <w:tblStyleRowBandSize w:val="1"/>
      <w:tblStyleColBandSize w:val="1"/>
      <w:tblBorders>
        <w:top w:val="single" w:color="E4615C" w:themeColor="accent1" w:themeTint="BF" w:sz="8" w:space="0"/>
        <w:left w:val="single" w:color="E4615C" w:themeColor="accent1" w:themeTint="BF" w:sz="8" w:space="0"/>
        <w:bottom w:val="single" w:color="E4615C" w:themeColor="accent1" w:themeTint="BF" w:sz="8" w:space="0"/>
        <w:right w:val="single" w:color="E4615C" w:themeColor="accent1" w:themeTint="BF" w:sz="8" w:space="0"/>
        <w:insideH w:val="single" w:color="E4615C" w:themeColor="accent1" w:themeTint="BF" w:sz="8" w:space="0"/>
        <w:insideV w:val="single" w:color="E4615C" w:themeColor="accent1" w:themeTint="BF" w:sz="8" w:space="0"/>
      </w:tblBorders>
    </w:tblPr>
    <w:tcPr>
      <w:shd w:val="clear" w:color="auto" w:fill="F6CAC9" w:themeFill="accent1" w:themeFillTint="3F"/>
    </w:tcPr>
    <w:tblStylePr w:type="firstRow">
      <w:rPr>
        <w:b/>
        <w:bCs/>
      </w:rPr>
    </w:tblStylePr>
    <w:tblStylePr w:type="lastRow">
      <w:rPr>
        <w:b/>
        <w:bCs/>
      </w:rPr>
      <w:tblPr/>
      <w:tcPr>
        <w:tcBorders>
          <w:top w:val="single" w:color="E4615C" w:themeColor="accent1" w:themeTint="BF" w:sz="18" w:space="0"/>
        </w:tcBorders>
      </w:tcPr>
    </w:tblStylePr>
    <w:tblStylePr w:type="firstCol">
      <w:rPr>
        <w:b/>
        <w:bCs/>
      </w:rPr>
    </w:tblStylePr>
    <w:tblStylePr w:type="lastCol">
      <w:rPr>
        <w:b/>
        <w:bCs/>
      </w:rPr>
    </w:tblStylePr>
    <w:tblStylePr w:type="band1Vert">
      <w:tblPr/>
      <w:tcPr>
        <w:shd w:val="clear" w:color="auto" w:fill="ED9593" w:themeFill="accent1" w:themeFillTint="7F"/>
      </w:tcPr>
    </w:tblStylePr>
    <w:tblStylePr w:type="band1Horz">
      <w:tblPr/>
      <w:tcPr>
        <w:shd w:val="clear" w:color="auto" w:fill="ED9593" w:themeFill="accent1" w:themeFillTint="7F"/>
      </w:tcPr>
    </w:tblStylePr>
  </w:style>
  <w:style w:type="table" w:styleId="TableProfessional">
    <w:name w:val="Table Professional"/>
    <w:basedOn w:val="TableNormal"/>
    <w:uiPriority w:val="99"/>
    <w:semiHidden/>
    <w:unhideWhenUsed/>
    <w:rsid w:val="007F4689"/>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shd w:val="solid" w:color="000000" w:fill="FFFFFF"/>
      </w:tcPr>
    </w:tblStylePr>
  </w:style>
  <w:style w:type="table" w:styleId="TableTheme">
    <w:name w:val="Table Theme"/>
    <w:basedOn w:val="TableNormal"/>
    <w:uiPriority w:val="99"/>
    <w:semiHidden/>
    <w:unhideWhenUsed/>
    <w:rsid w:val="007F468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AHeading">
    <w:name w:val="toa heading"/>
    <w:basedOn w:val="Normal"/>
    <w:next w:val="Normal"/>
    <w:uiPriority w:val="99"/>
    <w:semiHidden/>
    <w:unhideWhenUsed/>
    <w:rsid w:val="007F4689"/>
    <w:pPr>
      <w:spacing w:before="120"/>
    </w:pPr>
    <w:rPr>
      <w:rFonts w:eastAsiaTheme="majorEastAsia" w:cstheme="majorBidi"/>
      <w:b/>
      <w:bCs/>
      <w:sz w:val="24"/>
    </w:rPr>
  </w:style>
  <w:style w:type="paragraph" w:styleId="Title">
    <w:name w:val="Title"/>
    <w:basedOn w:val="Normal"/>
    <w:next w:val="Normal"/>
    <w:link w:val="TitleChar"/>
    <w:rsid w:val="007F4689"/>
    <w:pPr>
      <w:pBdr>
        <w:bottom w:val="single" w:color="DC2D27" w:themeColor="accent1" w:sz="8" w:space="4"/>
      </w:pBdr>
      <w:spacing w:after="300"/>
      <w:contextualSpacing/>
    </w:pPr>
    <w:rPr>
      <w:rFonts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rsid w:val="007F4689"/>
    <w:rPr>
      <w:rFonts w:ascii="Open Sans Light" w:hAnsi="Open Sans Light" w:eastAsiaTheme="majorEastAsia" w:cstheme="majorBidi"/>
      <w:color w:val="000000" w:themeColor="text2" w:themeShade="BF"/>
      <w:spacing w:val="5"/>
      <w:kern w:val="28"/>
      <w:sz w:val="52"/>
      <w:szCs w:val="52"/>
      <w:lang w:val="en-AU"/>
    </w:rPr>
  </w:style>
  <w:style w:type="table" w:styleId="TableWeb1">
    <w:name w:val="Table Web 1"/>
    <w:basedOn w:val="TableNormal"/>
    <w:uiPriority w:val="99"/>
    <w:semiHidden/>
    <w:unhideWhenUsed/>
    <w:rsid w:val="007F4689"/>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StylePr>
  </w:style>
  <w:style w:type="table" w:styleId="TableWeb2">
    <w:name w:val="Table Web 2"/>
    <w:basedOn w:val="TableNormal"/>
    <w:uiPriority w:val="99"/>
    <w:semiHidden/>
    <w:unhideWhenUsed/>
    <w:rsid w:val="007F4689"/>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StylePr>
  </w:style>
  <w:style w:type="table" w:styleId="TableWeb3">
    <w:name w:val="Table Web 3"/>
    <w:basedOn w:val="TableNormal"/>
    <w:uiPriority w:val="99"/>
    <w:semiHidden/>
    <w:unhideWhenUsed/>
    <w:rsid w:val="007F4689"/>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StylePr>
  </w:style>
  <w:style w:type="table" w:styleId="TableSubtle2">
    <w:name w:val="Table Subtle 2"/>
    <w:basedOn w:val="TableNormal"/>
    <w:uiPriority w:val="99"/>
    <w:semiHidden/>
    <w:unhideWhenUsed/>
    <w:rsid w:val="007F4689"/>
    <w:rPr>
      <w:rFonts w:ascii="Calibri" w:hAnsi="Calibri"/>
    </w:rPr>
    <w:tblPr>
      <w:tblBorders>
        <w:left w:val="single" w:color="000000" w:sz="6" w:space="0"/>
        <w:right w:val="single" w:color="000000" w:sz="6" w:space="0"/>
      </w:tblBorders>
    </w:tblPr>
    <w:tblStylePr w:type="firstRow">
      <w:tblPr/>
      <w:tcPr>
        <w:tcBorders>
          <w:bottom w:val="single" w:color="000000" w:sz="12" w:space="0"/>
        </w:tcBorders>
      </w:tcPr>
    </w:tblStylePr>
    <w:tblStylePr w:type="lastRow">
      <w:tblPr/>
      <w:tcPr>
        <w:tcBorders>
          <w:top w:val="single" w:color="000000" w:sz="12" w:space="0"/>
        </w:tcBorders>
      </w:tcPr>
    </w:tblStylePr>
    <w:tblStylePr w:type="firstCol">
      <w:tblPr/>
      <w:tcPr>
        <w:tcBorders>
          <w:right w:val="single" w:color="000000" w:sz="12" w:space="0"/>
        </w:tcBorders>
        <w:shd w:val="pct25" w:color="008000" w:fill="FFFFFF"/>
      </w:tcPr>
    </w:tblStylePr>
    <w:tblStylePr w:type="lastCol">
      <w:tblPr/>
      <w:tcPr>
        <w:tcBorders>
          <w:left w:val="single" w:color="000000" w:sz="12" w:space="0"/>
        </w:tcBorders>
        <w:shd w:val="pct25" w:color="808000" w:fill="FFFFFF"/>
      </w:tcPr>
    </w:tblStylePr>
    <w:tblStylePr w:type="neCell">
      <w:rPr>
        <w:b/>
        <w:bCs/>
      </w:rPr>
    </w:tblStylePr>
    <w:tblStylePr w:type="swCell">
      <w:rPr>
        <w:b/>
        <w:bCs/>
      </w:rPr>
    </w:tblStylePr>
  </w:style>
  <w:style w:type="table" w:styleId="TableSubtle1">
    <w:name w:val="Table Subtle 1"/>
    <w:basedOn w:val="TableNormal"/>
    <w:uiPriority w:val="99"/>
    <w:semiHidden/>
    <w:unhideWhenUsed/>
    <w:rsid w:val="007F4689"/>
    <w:rPr>
      <w:rFonts w:ascii="Calibri" w:hAnsi="Calibri"/>
    </w:rPr>
    <w:tblPr>
      <w:tblStyleRowBandSize w:val="1"/>
    </w:tblPr>
    <w:tblStylePr w:type="firstRow">
      <w:tblPr/>
      <w:tcPr>
        <w:tcBorders>
          <w:top w:val="single" w:color="000000" w:sz="6" w:space="0"/>
          <w:bottom w:val="single" w:color="000000" w:sz="12" w:space="0"/>
        </w:tcBorders>
      </w:tcPr>
    </w:tblStylePr>
    <w:tblStylePr w:type="lastRow">
      <w:tblPr/>
      <w:tcPr>
        <w:tcBorders>
          <w:top w:val="single" w:color="000000" w:sz="12" w:space="0"/>
        </w:tcBorders>
        <w:shd w:val="pct25" w:color="800080" w:fill="FFFFFF"/>
      </w:tcPr>
    </w:tblStylePr>
    <w:tblStylePr w:type="firstCol">
      <w:tblPr/>
      <w:tcPr>
        <w:tcBorders>
          <w:right w:val="single" w:color="000000" w:sz="12" w:space="0"/>
        </w:tcBorders>
      </w:tcPr>
    </w:tblStylePr>
    <w:tblStylePr w:type="lastCol">
      <w:tblPr/>
      <w:tcPr>
        <w:tcBorders>
          <w:left w:val="single" w:color="000000" w:sz="12" w:space="0"/>
        </w:tcBorders>
      </w:tcPr>
    </w:tblStylePr>
    <w:tblStylePr w:type="band1Horz">
      <w:tblPr/>
      <w:tcPr>
        <w:tcBorders>
          <w:bottom w:val="single" w:color="000000" w:sz="6" w:space="0"/>
        </w:tcBorders>
        <w:shd w:val="pct25" w:color="808000" w:fill="FFFFFF"/>
      </w:tcPr>
    </w:tblStylePr>
    <w:tblStylePr w:type="neCell">
      <w:rPr>
        <w:b/>
        <w:bCs/>
      </w:rPr>
    </w:tblStylePr>
    <w:tblStylePr w:type="swCell">
      <w:rPr>
        <w:b/>
        <w:bCs/>
      </w:rPr>
    </w:tblStylePr>
  </w:style>
  <w:style w:type="table" w:styleId="TableSimple3">
    <w:name w:val="Table Simple 3"/>
    <w:basedOn w:val="TableNormal"/>
    <w:uiPriority w:val="99"/>
    <w:semiHidden/>
    <w:unhideWhenUsed/>
    <w:rsid w:val="007F4689"/>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shd w:val="solid" w:color="000000" w:fill="FFFFFF"/>
      </w:tcPr>
    </w:tblStylePr>
  </w:style>
  <w:style w:type="table" w:styleId="TableSimple2">
    <w:name w:val="Table Simple 2"/>
    <w:basedOn w:val="TableNormal"/>
    <w:uiPriority w:val="99"/>
    <w:semiHidden/>
    <w:unhideWhenUsed/>
    <w:rsid w:val="007F4689"/>
    <w:rPr>
      <w:rFonts w:ascii="Calibri" w:hAnsi="Calibri"/>
    </w:rPr>
    <w:tblPr/>
    <w:tblStylePr w:type="firstRow">
      <w:rPr>
        <w:b/>
        <w:bCs/>
      </w:rPr>
      <w:tblPr/>
      <w:tcPr>
        <w:tcBorders>
          <w:bottom w:val="single" w:color="000000" w:sz="12" w:space="0"/>
        </w:tcBorders>
      </w:tcPr>
    </w:tblStylePr>
    <w:tblStylePr w:type="lastRow">
      <w:rPr>
        <w:b/>
        <w:bCs/>
        <w:color w:val="auto"/>
      </w:rPr>
      <w:tblPr/>
      <w:tcPr>
        <w:tcBorders>
          <w:top w:val="single" w:color="000000" w:sz="6" w:space="0"/>
        </w:tcBorders>
      </w:tcPr>
    </w:tblStylePr>
    <w:tblStylePr w:type="firstCol">
      <w:rPr>
        <w:b/>
        <w:bCs/>
      </w:rPr>
      <w:tblPr/>
      <w:tcPr>
        <w:tcBorders>
          <w:right w:val="single" w:color="000000" w:sz="12" w:space="0"/>
        </w:tcBorders>
      </w:tcPr>
    </w:tblStylePr>
    <w:tblStylePr w:type="lastCol">
      <w:rPr>
        <w:b/>
        <w:bCs/>
      </w:rPr>
      <w:tblPr/>
      <w:tcPr>
        <w:tcBorders>
          <w:left w:val="single" w:color="000000" w:sz="6" w:space="0"/>
        </w:tcBorders>
      </w:tcPr>
    </w:tblStylePr>
    <w:tblStylePr w:type="neCell">
      <w:rPr>
        <w:b/>
        <w:bCs/>
      </w:rPr>
      <w:tblPr/>
      <w:tcPr>
        <w:tcBorders>
          <w:left w:val="none" w:color="auto" w:sz="0" w:space="0"/>
        </w:tcBorders>
      </w:tcPr>
    </w:tblStylePr>
    <w:tblStylePr w:type="swCell">
      <w:rPr>
        <w:b/>
        <w:bCs/>
      </w:rPr>
      <w:tblPr/>
      <w:tcPr>
        <w:tcBorders>
          <w:top w:val="none" w:color="auto" w:sz="0" w:space="0"/>
        </w:tcBorders>
      </w:tcPr>
    </w:tblStylePr>
  </w:style>
  <w:style w:type="table" w:styleId="TableSimple1">
    <w:name w:val="Table Simple 1"/>
    <w:basedOn w:val="TableNormal"/>
    <w:uiPriority w:val="99"/>
    <w:semiHidden/>
    <w:unhideWhenUsed/>
    <w:rsid w:val="007F4689"/>
    <w:rPr>
      <w:rFonts w:ascii="Calibri" w:hAnsi="Calibri"/>
    </w:rPr>
    <w:tblPr>
      <w:tblBorders>
        <w:top w:val="single" w:color="008000" w:sz="12" w:space="0"/>
        <w:bottom w:val="single" w:color="008000" w:sz="12" w:space="0"/>
      </w:tblBorders>
    </w:tblPr>
    <w:tcPr>
      <w:shd w:val="clear" w:color="auto" w:fill="auto"/>
    </w:tcPr>
    <w:tblStylePr w:type="firstRow">
      <w:tblPr/>
      <w:tcPr>
        <w:tcBorders>
          <w:bottom w:val="single" w:color="008000" w:sz="6" w:space="0"/>
        </w:tcBorders>
      </w:tcPr>
    </w:tblStylePr>
    <w:tblStylePr w:type="lastRow">
      <w:tblPr/>
      <w:tcPr>
        <w:tcBorders>
          <w:top w:val="single" w:color="008000" w:sz="6" w:space="0"/>
        </w:tcBorders>
      </w:tcPr>
    </w:tblStylePr>
  </w:style>
  <w:style w:type="table" w:styleId="TableElegant">
    <w:name w:val="Table Elegant"/>
    <w:basedOn w:val="TableNormal"/>
    <w:uiPriority w:val="99"/>
    <w:semiHidden/>
    <w:unhideWhenUsed/>
    <w:rsid w:val="007F4689"/>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StylePr>
  </w:style>
  <w:style w:type="table" w:styleId="TableContemporary">
    <w:name w:val="Table Contemporary"/>
    <w:basedOn w:val="TableNormal"/>
    <w:uiPriority w:val="99"/>
    <w:semiHidden/>
    <w:unhideWhenUsed/>
    <w:rsid w:val="007F4689"/>
    <w:rPr>
      <w:rFonts w:ascii="Calibri" w:hAnsi="Calibri"/>
    </w:rPr>
    <w:tblPr>
      <w:tblStyleRowBandSize w:val="1"/>
      <w:tblBorders>
        <w:insideH w:val="single" w:color="FFFFFF" w:sz="18" w:space="0"/>
        <w:insideV w:val="single" w:color="FFFFFF" w:sz="18" w:space="0"/>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MediumGrid2">
    <w:name w:val="Medium Grid 2"/>
    <w:basedOn w:val="TableNormal"/>
    <w:uiPriority w:val="68"/>
    <w:rsid w:val="007F4689"/>
    <w:rPr>
      <w:rFonts w:ascii="Calibri" w:hAnsi="Calibr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1-Accent2">
    <w:name w:val="Medium Grid 1 Accent 2"/>
    <w:basedOn w:val="TableNormal"/>
    <w:uiPriority w:val="67"/>
    <w:rsid w:val="007F4689"/>
    <w:rPr>
      <w:rFonts w:ascii="Calibri" w:hAnsi="Calibri"/>
    </w:rPr>
    <w:tblPr>
      <w:tblStyleRowBandSize w:val="1"/>
      <w:tblStyleColBandSize w:val="1"/>
      <w:tblBorders>
        <w:top w:val="single" w:color="A3D270" w:themeColor="accent2" w:themeTint="BF" w:sz="8" w:space="0"/>
        <w:left w:val="single" w:color="A3D270" w:themeColor="accent2" w:themeTint="BF" w:sz="8" w:space="0"/>
        <w:bottom w:val="single" w:color="A3D270" w:themeColor="accent2" w:themeTint="BF" w:sz="8" w:space="0"/>
        <w:right w:val="single" w:color="A3D270" w:themeColor="accent2" w:themeTint="BF" w:sz="8" w:space="0"/>
        <w:insideH w:val="single" w:color="A3D270" w:themeColor="accent2" w:themeTint="BF" w:sz="8" w:space="0"/>
        <w:insideV w:val="single" w:color="A3D270" w:themeColor="accent2" w:themeTint="BF" w:sz="8" w:space="0"/>
      </w:tblBorders>
    </w:tblPr>
    <w:tcPr>
      <w:shd w:val="clear" w:color="auto" w:fill="E0F0CF" w:themeFill="accent2" w:themeFillTint="3F"/>
    </w:tcPr>
    <w:tblStylePr w:type="firstRow">
      <w:rPr>
        <w:b/>
        <w:bCs/>
      </w:rPr>
    </w:tblStylePr>
    <w:tblStylePr w:type="lastRow">
      <w:rPr>
        <w:b/>
        <w:bCs/>
      </w:rPr>
      <w:tblPr/>
      <w:tcPr>
        <w:tcBorders>
          <w:top w:val="single" w:color="A3D270" w:themeColor="accent2" w:themeTint="BF" w:sz="18" w:space="0"/>
        </w:tcBorders>
      </w:tcPr>
    </w:tblStylePr>
    <w:tblStylePr w:type="firstCol">
      <w:rPr>
        <w:b/>
        <w:bCs/>
      </w:rPr>
    </w:tblStylePr>
    <w:tblStylePr w:type="lastCol">
      <w:rPr>
        <w:b/>
        <w:bCs/>
      </w:rPr>
    </w:tblStylePr>
    <w:tblStylePr w:type="band1Vert">
      <w:tblPr/>
      <w:tcPr>
        <w:shd w:val="clear" w:color="auto" w:fill="C1E1A0" w:themeFill="accent2" w:themeFillTint="7F"/>
      </w:tcPr>
    </w:tblStylePr>
    <w:tblStylePr w:type="band1Horz">
      <w:tblPr/>
      <w:tcPr>
        <w:shd w:val="clear" w:color="auto" w:fill="C1E1A0" w:themeFill="accent2" w:themeFillTint="7F"/>
      </w:tcPr>
    </w:tblStylePr>
  </w:style>
  <w:style w:type="table" w:styleId="MediumGrid1-Accent3">
    <w:name w:val="Medium Grid 1 Accent 3"/>
    <w:basedOn w:val="TableNormal"/>
    <w:uiPriority w:val="67"/>
    <w:rsid w:val="007F4689"/>
    <w:rPr>
      <w:rFonts w:ascii="Calibri" w:hAnsi="Calibri"/>
    </w:rPr>
    <w:tblPr>
      <w:tblStyleRowBandSize w:val="1"/>
      <w:tblStyleColBandSize w:val="1"/>
      <w:tblBorders>
        <w:top w:val="single" w:color="0098F1" w:themeColor="accent3" w:themeTint="BF" w:sz="8" w:space="0"/>
        <w:left w:val="single" w:color="0098F1" w:themeColor="accent3" w:themeTint="BF" w:sz="8" w:space="0"/>
        <w:bottom w:val="single" w:color="0098F1" w:themeColor="accent3" w:themeTint="BF" w:sz="8" w:space="0"/>
        <w:right w:val="single" w:color="0098F1" w:themeColor="accent3" w:themeTint="BF" w:sz="8" w:space="0"/>
        <w:insideH w:val="single" w:color="0098F1" w:themeColor="accent3" w:themeTint="BF" w:sz="8" w:space="0"/>
        <w:insideV w:val="single" w:color="0098F1" w:themeColor="accent3" w:themeTint="BF" w:sz="8" w:space="0"/>
      </w:tblBorders>
    </w:tblPr>
    <w:tcPr>
      <w:shd w:val="clear" w:color="auto" w:fill="A6DEFF" w:themeFill="accent3" w:themeFillTint="3F"/>
    </w:tcPr>
    <w:tblStylePr w:type="firstRow">
      <w:rPr>
        <w:b/>
        <w:bCs/>
      </w:rPr>
    </w:tblStylePr>
    <w:tblStylePr w:type="lastRow">
      <w:rPr>
        <w:b/>
        <w:bCs/>
      </w:rPr>
      <w:tblPr/>
      <w:tcPr>
        <w:tcBorders>
          <w:top w:val="single" w:color="0098F1" w:themeColor="accent3" w:themeTint="BF" w:sz="18" w:space="0"/>
        </w:tcBorders>
      </w:tcPr>
    </w:tblStylePr>
    <w:tblStylePr w:type="firstCol">
      <w:rPr>
        <w:b/>
        <w:bCs/>
      </w:rPr>
    </w:tblStylePr>
    <w:tblStylePr w:type="lastCol">
      <w:rPr>
        <w:b/>
        <w:bCs/>
      </w:rPr>
    </w:tblStylePr>
    <w:tblStylePr w:type="band1Vert">
      <w:tblPr/>
      <w:tcPr>
        <w:shd w:val="clear" w:color="auto" w:fill="4CBDFF" w:themeFill="accent3" w:themeFillTint="7F"/>
      </w:tcPr>
    </w:tblStylePr>
    <w:tblStylePr w:type="band1Horz">
      <w:tblPr/>
      <w:tcPr>
        <w:shd w:val="clear" w:color="auto" w:fill="4CBDFF" w:themeFill="accent3" w:themeFillTint="7F"/>
      </w:tcPr>
    </w:tblStylePr>
  </w:style>
  <w:style w:type="table" w:styleId="MediumGrid1-Accent4">
    <w:name w:val="Medium Grid 1 Accent 4"/>
    <w:basedOn w:val="TableNormal"/>
    <w:uiPriority w:val="67"/>
    <w:rsid w:val="007F4689"/>
    <w:rPr>
      <w:rFonts w:ascii="Calibri" w:hAnsi="Calibri"/>
    </w:rPr>
    <w:tblPr>
      <w:tblStyleRowBandSize w:val="1"/>
      <w:tblStyleColBandSize w:val="1"/>
      <w:tblBorders>
        <w:top w:val="single" w:color="22E4FF" w:themeColor="accent4" w:themeTint="BF" w:sz="8" w:space="0"/>
        <w:left w:val="single" w:color="22E4FF" w:themeColor="accent4" w:themeTint="BF" w:sz="8" w:space="0"/>
        <w:bottom w:val="single" w:color="22E4FF" w:themeColor="accent4" w:themeTint="BF" w:sz="8" w:space="0"/>
        <w:right w:val="single" w:color="22E4FF" w:themeColor="accent4" w:themeTint="BF" w:sz="8" w:space="0"/>
        <w:insideH w:val="single" w:color="22E4FF" w:themeColor="accent4" w:themeTint="BF" w:sz="8" w:space="0"/>
        <w:insideV w:val="single" w:color="22E4FF" w:themeColor="accent4" w:themeTint="BF" w:sz="8" w:space="0"/>
      </w:tblBorders>
    </w:tblPr>
    <w:tcPr>
      <w:shd w:val="clear" w:color="auto" w:fill="B6F6FF" w:themeFill="accent4" w:themeFillTint="3F"/>
    </w:tcPr>
    <w:tblStylePr w:type="firstRow">
      <w:rPr>
        <w:b/>
        <w:bCs/>
      </w:rPr>
    </w:tblStylePr>
    <w:tblStylePr w:type="lastRow">
      <w:rPr>
        <w:b/>
        <w:bCs/>
      </w:rPr>
      <w:tblPr/>
      <w:tcPr>
        <w:tcBorders>
          <w:top w:val="single" w:color="22E4FF" w:themeColor="accent4" w:themeTint="BF" w:sz="18" w:space="0"/>
        </w:tcBorders>
      </w:tcPr>
    </w:tblStylePr>
    <w:tblStylePr w:type="firstCol">
      <w:rPr>
        <w:b/>
        <w:bCs/>
      </w:rPr>
    </w:tblStylePr>
    <w:tblStylePr w:type="lastCol">
      <w:rPr>
        <w:b/>
        <w:bCs/>
      </w:rPr>
    </w:tblStylePr>
    <w:tblStylePr w:type="band1Vert">
      <w:tblPr/>
      <w:tcPr>
        <w:shd w:val="clear" w:color="auto" w:fill="6CEDFF" w:themeFill="accent4" w:themeFillTint="7F"/>
      </w:tcPr>
    </w:tblStylePr>
    <w:tblStylePr w:type="band1Horz">
      <w:tblPr/>
      <w:tcPr>
        <w:shd w:val="clear" w:color="auto" w:fill="6CEDFF" w:themeFill="accent4" w:themeFillTint="7F"/>
      </w:tcPr>
    </w:tblStylePr>
  </w:style>
  <w:style w:type="table" w:styleId="MediumGrid1-Accent5">
    <w:name w:val="Medium Grid 1 Accent 5"/>
    <w:basedOn w:val="TableNormal"/>
    <w:uiPriority w:val="67"/>
    <w:rsid w:val="007F4689"/>
    <w:rPr>
      <w:rFonts w:ascii="Calibri" w:hAnsi="Calibri"/>
    </w:rPr>
    <w:tblPr>
      <w:tblStyleRowBandSize w:val="1"/>
      <w:tblStyleColBandSize w:val="1"/>
      <w:tblBorders>
        <w:top w:val="single" w:color="FDCA73" w:themeColor="accent5" w:themeTint="BF" w:sz="8" w:space="0"/>
        <w:left w:val="single" w:color="FDCA73" w:themeColor="accent5" w:themeTint="BF" w:sz="8" w:space="0"/>
        <w:bottom w:val="single" w:color="FDCA73" w:themeColor="accent5" w:themeTint="BF" w:sz="8" w:space="0"/>
        <w:right w:val="single" w:color="FDCA73" w:themeColor="accent5" w:themeTint="BF" w:sz="8" w:space="0"/>
        <w:insideH w:val="single" w:color="FDCA73" w:themeColor="accent5" w:themeTint="BF" w:sz="8" w:space="0"/>
        <w:insideV w:val="single" w:color="FDCA73" w:themeColor="accent5" w:themeTint="BF" w:sz="8" w:space="0"/>
      </w:tblBorders>
    </w:tblPr>
    <w:tcPr>
      <w:shd w:val="clear" w:color="auto" w:fill="FEEDD0" w:themeFill="accent5" w:themeFillTint="3F"/>
    </w:tcPr>
    <w:tblStylePr w:type="firstRow">
      <w:rPr>
        <w:b/>
        <w:bCs/>
      </w:rPr>
    </w:tblStylePr>
    <w:tblStylePr w:type="lastRow">
      <w:rPr>
        <w:b/>
        <w:bCs/>
      </w:rPr>
      <w:tblPr/>
      <w:tcPr>
        <w:tcBorders>
          <w:top w:val="single" w:color="FDCA73" w:themeColor="accent5" w:themeTint="BF" w:sz="18" w:space="0"/>
        </w:tcBorders>
      </w:tcPr>
    </w:tblStylePr>
    <w:tblStylePr w:type="firstCol">
      <w:rPr>
        <w:b/>
        <w:bCs/>
      </w:rPr>
    </w:tblStylePr>
    <w:tblStylePr w:type="lastCol">
      <w:rPr>
        <w:b/>
        <w:bCs/>
      </w:rPr>
    </w:tblStylePr>
    <w:tblStylePr w:type="band1Vert">
      <w:tblPr/>
      <w:tcPr>
        <w:shd w:val="clear" w:color="auto" w:fill="FEDBA2" w:themeFill="accent5" w:themeFillTint="7F"/>
      </w:tcPr>
    </w:tblStylePr>
    <w:tblStylePr w:type="band1Horz">
      <w:tblPr/>
      <w:tcPr>
        <w:shd w:val="clear" w:color="auto" w:fill="FEDBA2" w:themeFill="accent5" w:themeFillTint="7F"/>
      </w:tcPr>
    </w:tblStylePr>
  </w:style>
  <w:style w:type="table" w:styleId="MediumGrid1-Accent6">
    <w:name w:val="Medium Grid 1 Accent 6"/>
    <w:basedOn w:val="TableNormal"/>
    <w:uiPriority w:val="67"/>
    <w:rsid w:val="007F4689"/>
    <w:rPr>
      <w:rFonts w:ascii="Calibri" w:hAnsi="Calibri"/>
    </w:rPr>
    <w:tblPr>
      <w:tblStyleRowBandSize w:val="1"/>
      <w:tblStyleColBandSize w:val="1"/>
      <w:tblBorders>
        <w:top w:val="single" w:color="C73BC3" w:themeColor="accent6" w:themeTint="BF" w:sz="8" w:space="0"/>
        <w:left w:val="single" w:color="C73BC3" w:themeColor="accent6" w:themeTint="BF" w:sz="8" w:space="0"/>
        <w:bottom w:val="single" w:color="C73BC3" w:themeColor="accent6" w:themeTint="BF" w:sz="8" w:space="0"/>
        <w:right w:val="single" w:color="C73BC3" w:themeColor="accent6" w:themeTint="BF" w:sz="8" w:space="0"/>
        <w:insideH w:val="single" w:color="C73BC3" w:themeColor="accent6" w:themeTint="BF" w:sz="8" w:space="0"/>
        <w:insideV w:val="single" w:color="C73BC3" w:themeColor="accent6" w:themeTint="BF" w:sz="8" w:space="0"/>
      </w:tblBorders>
    </w:tblPr>
    <w:tcPr>
      <w:shd w:val="clear" w:color="auto" w:fill="ECBEEB" w:themeFill="accent6" w:themeFillTint="3F"/>
    </w:tcPr>
    <w:tblStylePr w:type="firstRow">
      <w:rPr>
        <w:b/>
        <w:bCs/>
      </w:rPr>
    </w:tblStylePr>
    <w:tblStylePr w:type="lastRow">
      <w:rPr>
        <w:b/>
        <w:bCs/>
      </w:rPr>
      <w:tblPr/>
      <w:tcPr>
        <w:tcBorders>
          <w:top w:val="single" w:color="C73BC3" w:themeColor="accent6" w:themeTint="BF" w:sz="18" w:space="0"/>
        </w:tcBorders>
      </w:tcPr>
    </w:tblStylePr>
    <w:tblStylePr w:type="firstCol">
      <w:rPr>
        <w:b/>
        <w:bCs/>
      </w:rPr>
    </w:tblStylePr>
    <w:tblStylePr w:type="lastCol">
      <w:rPr>
        <w:b/>
        <w:bCs/>
      </w:rPr>
    </w:tblStylePr>
    <w:tblStylePr w:type="band1Vert">
      <w:tblPr/>
      <w:tcPr>
        <w:shd w:val="clear" w:color="auto" w:fill="D97DD7" w:themeFill="accent6" w:themeFillTint="7F"/>
      </w:tcPr>
    </w:tblStylePr>
    <w:tblStylePr w:type="band1Horz">
      <w:tblPr/>
      <w:tcPr>
        <w:shd w:val="clear" w:color="auto" w:fill="D97DD7" w:themeFill="accent6" w:themeFillTint="7F"/>
      </w:tcPr>
    </w:tblStylePr>
  </w:style>
  <w:style w:type="table" w:styleId="MediumGrid2-Accent1">
    <w:name w:val="Medium Grid 2 Accent 1"/>
    <w:basedOn w:val="TableNormal"/>
    <w:uiPriority w:val="68"/>
    <w:rsid w:val="007F4689"/>
    <w:rPr>
      <w:rFonts w:ascii="Calibri" w:hAnsi="Calibri" w:eastAsiaTheme="majorEastAsia" w:cstheme="majorBidi"/>
      <w:color w:val="000000" w:themeColor="text1"/>
    </w:rPr>
    <w:tblPr>
      <w:tblStyleRowBandSize w:val="1"/>
      <w:tblStyleColBandSize w:val="1"/>
      <w:tblBorders>
        <w:top w:val="single" w:color="DC2D27" w:themeColor="accent1" w:sz="8" w:space="0"/>
        <w:left w:val="single" w:color="DC2D27" w:themeColor="accent1" w:sz="8" w:space="0"/>
        <w:bottom w:val="single" w:color="DC2D27" w:themeColor="accent1" w:sz="8" w:space="0"/>
        <w:right w:val="single" w:color="DC2D27" w:themeColor="accent1" w:sz="8" w:space="0"/>
        <w:insideH w:val="single" w:color="DC2D27" w:themeColor="accent1" w:sz="8" w:space="0"/>
        <w:insideV w:val="single" w:color="DC2D27" w:themeColor="accent1" w:sz="8" w:space="0"/>
      </w:tblBorders>
    </w:tblPr>
    <w:tcPr>
      <w:shd w:val="clear" w:color="auto" w:fill="F6CAC9" w:themeFill="accent1" w:themeFillTint="3F"/>
    </w:tcPr>
    <w:tblStylePr w:type="firstRow">
      <w:rPr>
        <w:b/>
        <w:bCs/>
        <w:color w:val="000000" w:themeColor="text1"/>
      </w:rPr>
      <w:tblPr/>
      <w:tcPr>
        <w:shd w:val="clear" w:color="auto" w:fill="FBEAE9"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4D3" w:themeFill="accent1" w:themeFillTint="33"/>
      </w:tcPr>
    </w:tblStylePr>
    <w:tblStylePr w:type="band1Vert">
      <w:tblPr/>
      <w:tcPr>
        <w:shd w:val="clear" w:color="auto" w:fill="ED9593" w:themeFill="accent1" w:themeFillTint="7F"/>
      </w:tcPr>
    </w:tblStylePr>
    <w:tblStylePr w:type="band1Horz">
      <w:tblPr/>
      <w:tcPr>
        <w:tcBorders>
          <w:insideH w:val="single" w:color="DC2D27" w:themeColor="accent1" w:sz="6" w:space="0"/>
          <w:insideV w:val="single" w:color="DC2D27" w:themeColor="accent1" w:sz="6" w:space="0"/>
        </w:tcBorders>
        <w:shd w:val="clear" w:color="auto" w:fill="ED95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7F4689"/>
    <w:rPr>
      <w:rFonts w:ascii="Calibri" w:hAnsi="Calibri" w:eastAsiaTheme="majorEastAsia" w:cstheme="majorBidi"/>
      <w:color w:val="000000" w:themeColor="text1"/>
    </w:rPr>
    <w:tblPr>
      <w:tblStyleRowBandSize w:val="1"/>
      <w:tblStyleColBandSize w:val="1"/>
      <w:tblBorders>
        <w:top w:val="single" w:color="85C441" w:themeColor="accent2" w:sz="8" w:space="0"/>
        <w:left w:val="single" w:color="85C441" w:themeColor="accent2" w:sz="8" w:space="0"/>
        <w:bottom w:val="single" w:color="85C441" w:themeColor="accent2" w:sz="8" w:space="0"/>
        <w:right w:val="single" w:color="85C441" w:themeColor="accent2" w:sz="8" w:space="0"/>
        <w:insideH w:val="single" w:color="85C441" w:themeColor="accent2" w:sz="8" w:space="0"/>
        <w:insideV w:val="single" w:color="85C441" w:themeColor="accent2" w:sz="8" w:space="0"/>
      </w:tblBorders>
    </w:tblPr>
    <w:tcPr>
      <w:shd w:val="clear" w:color="auto" w:fill="E0F0CF" w:themeFill="accent2" w:themeFillTint="3F"/>
    </w:tcPr>
    <w:tblStylePr w:type="firstRow">
      <w:rPr>
        <w:b/>
        <w:bCs/>
        <w:color w:val="000000" w:themeColor="text1"/>
      </w:rPr>
      <w:tblPr/>
      <w:tcPr>
        <w:shd w:val="clear" w:color="auto" w:fill="F2F9EC"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3D8" w:themeFill="accent2" w:themeFillTint="33"/>
      </w:tcPr>
    </w:tblStylePr>
    <w:tblStylePr w:type="band1Vert">
      <w:tblPr/>
      <w:tcPr>
        <w:shd w:val="clear" w:color="auto" w:fill="C1E1A0" w:themeFill="accent2" w:themeFillTint="7F"/>
      </w:tcPr>
    </w:tblStylePr>
    <w:tblStylePr w:type="band1Horz">
      <w:tblPr/>
      <w:tcPr>
        <w:tcBorders>
          <w:insideH w:val="single" w:color="85C441" w:themeColor="accent2" w:sz="6" w:space="0"/>
          <w:insideV w:val="single" w:color="85C441" w:themeColor="accent2" w:sz="6" w:space="0"/>
        </w:tcBorders>
        <w:shd w:val="clear" w:color="auto" w:fill="C1E1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7F4689"/>
    <w:rPr>
      <w:rFonts w:ascii="Calibri" w:hAnsi="Calibri" w:eastAsiaTheme="majorEastAsia" w:cstheme="majorBidi"/>
      <w:color w:val="000000" w:themeColor="text1"/>
    </w:rPr>
    <w:tblPr>
      <w:tblStyleRowBandSize w:val="1"/>
      <w:tblStyleColBandSize w:val="1"/>
      <w:tblBorders>
        <w:top w:val="single" w:color="006098" w:themeColor="accent3" w:sz="8" w:space="0"/>
        <w:left w:val="single" w:color="006098" w:themeColor="accent3" w:sz="8" w:space="0"/>
        <w:bottom w:val="single" w:color="006098" w:themeColor="accent3" w:sz="8" w:space="0"/>
        <w:right w:val="single" w:color="006098" w:themeColor="accent3" w:sz="8" w:space="0"/>
        <w:insideH w:val="single" w:color="006098" w:themeColor="accent3" w:sz="8" w:space="0"/>
        <w:insideV w:val="single" w:color="006098" w:themeColor="accent3" w:sz="8" w:space="0"/>
      </w:tblBorders>
    </w:tblPr>
    <w:tcPr>
      <w:shd w:val="clear" w:color="auto" w:fill="A6DEFF" w:themeFill="accent3" w:themeFillTint="3F"/>
    </w:tcPr>
    <w:tblStylePr w:type="firstRow">
      <w:rPr>
        <w:b/>
        <w:bCs/>
        <w:color w:val="000000" w:themeColor="text1"/>
      </w:rPr>
      <w:tblPr/>
      <w:tcPr>
        <w:shd w:val="clear" w:color="auto" w:fill="DBF1FF"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E4FF" w:themeFill="accent3" w:themeFillTint="33"/>
      </w:tcPr>
    </w:tblStylePr>
    <w:tblStylePr w:type="band1Vert">
      <w:tblPr/>
      <w:tcPr>
        <w:shd w:val="clear" w:color="auto" w:fill="4CBDFF" w:themeFill="accent3" w:themeFillTint="7F"/>
      </w:tcPr>
    </w:tblStylePr>
    <w:tblStylePr w:type="band1Horz">
      <w:tblPr/>
      <w:tcPr>
        <w:tcBorders>
          <w:insideH w:val="single" w:color="006098" w:themeColor="accent3" w:sz="6" w:space="0"/>
          <w:insideV w:val="single" w:color="006098" w:themeColor="accent3" w:sz="6" w:space="0"/>
        </w:tcBorders>
        <w:shd w:val="clear" w:color="auto" w:fill="4CBD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7F4689"/>
    <w:rPr>
      <w:rFonts w:ascii="Calibri" w:hAnsi="Calibri" w:eastAsiaTheme="majorEastAsia" w:cstheme="majorBidi"/>
      <w:color w:val="000000" w:themeColor="text1"/>
    </w:rPr>
    <w:tblPr>
      <w:tblStyleRowBandSize w:val="1"/>
      <w:tblStyleColBandSize w:val="1"/>
      <w:tblBorders>
        <w:top w:val="single" w:color="00BED8" w:themeColor="accent4" w:sz="8" w:space="0"/>
        <w:left w:val="single" w:color="00BED8" w:themeColor="accent4" w:sz="8" w:space="0"/>
        <w:bottom w:val="single" w:color="00BED8" w:themeColor="accent4" w:sz="8" w:space="0"/>
        <w:right w:val="single" w:color="00BED8" w:themeColor="accent4" w:sz="8" w:space="0"/>
        <w:insideH w:val="single" w:color="00BED8" w:themeColor="accent4" w:sz="8" w:space="0"/>
        <w:insideV w:val="single" w:color="00BED8" w:themeColor="accent4" w:sz="8" w:space="0"/>
      </w:tblBorders>
    </w:tblPr>
    <w:tcPr>
      <w:shd w:val="clear" w:color="auto" w:fill="B6F6FF" w:themeFill="accent4" w:themeFillTint="3F"/>
    </w:tcPr>
    <w:tblStylePr w:type="firstRow">
      <w:rPr>
        <w:b/>
        <w:bCs/>
        <w:color w:val="000000" w:themeColor="text1"/>
      </w:rPr>
      <w:tblPr/>
      <w:tcPr>
        <w:shd w:val="clear" w:color="auto" w:fill="E2FBFF"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F7FF" w:themeFill="accent4" w:themeFillTint="33"/>
      </w:tcPr>
    </w:tblStylePr>
    <w:tblStylePr w:type="band1Vert">
      <w:tblPr/>
      <w:tcPr>
        <w:shd w:val="clear" w:color="auto" w:fill="6CEDFF" w:themeFill="accent4" w:themeFillTint="7F"/>
      </w:tcPr>
    </w:tblStylePr>
    <w:tblStylePr w:type="band1Horz">
      <w:tblPr/>
      <w:tcPr>
        <w:tcBorders>
          <w:insideH w:val="single" w:color="00BED8" w:themeColor="accent4" w:sz="6" w:space="0"/>
          <w:insideV w:val="single" w:color="00BED8" w:themeColor="accent4" w:sz="6" w:space="0"/>
        </w:tcBorders>
        <w:shd w:val="clear" w:color="auto" w:fill="6CED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7F4689"/>
    <w:rPr>
      <w:rFonts w:ascii="Calibri" w:hAnsi="Calibri" w:eastAsiaTheme="majorEastAsia" w:cstheme="majorBidi"/>
      <w:color w:val="000000" w:themeColor="text1"/>
    </w:rPr>
    <w:tblPr>
      <w:tblStyleRowBandSize w:val="1"/>
      <w:tblStyleColBandSize w:val="1"/>
      <w:tblBorders>
        <w:top w:val="single" w:color="FDB945" w:themeColor="accent5" w:sz="8" w:space="0"/>
        <w:left w:val="single" w:color="FDB945" w:themeColor="accent5" w:sz="8" w:space="0"/>
        <w:bottom w:val="single" w:color="FDB945" w:themeColor="accent5" w:sz="8" w:space="0"/>
        <w:right w:val="single" w:color="FDB945" w:themeColor="accent5" w:sz="8" w:space="0"/>
        <w:insideH w:val="single" w:color="FDB945" w:themeColor="accent5" w:sz="8" w:space="0"/>
        <w:insideV w:val="single" w:color="FDB945" w:themeColor="accent5" w:sz="8" w:space="0"/>
      </w:tblBorders>
    </w:tblPr>
    <w:tcPr>
      <w:shd w:val="clear" w:color="auto" w:fill="FEEDD0"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D9" w:themeFill="accent5" w:themeFillTint="33"/>
      </w:tcPr>
    </w:tblStylePr>
    <w:tblStylePr w:type="band1Vert">
      <w:tblPr/>
      <w:tcPr>
        <w:shd w:val="clear" w:color="auto" w:fill="FEDBA2" w:themeFill="accent5" w:themeFillTint="7F"/>
      </w:tcPr>
    </w:tblStylePr>
    <w:tblStylePr w:type="band1Horz">
      <w:tblPr/>
      <w:tcPr>
        <w:tcBorders>
          <w:insideH w:val="single" w:color="FDB945" w:themeColor="accent5" w:sz="6" w:space="0"/>
          <w:insideV w:val="single" w:color="FDB945" w:themeColor="accent5" w:sz="6" w:space="0"/>
        </w:tcBorders>
        <w:shd w:val="clear" w:color="auto" w:fill="FEDB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7F4689"/>
    <w:rPr>
      <w:rFonts w:ascii="Calibri" w:hAnsi="Calibri" w:eastAsiaTheme="majorEastAsia" w:cstheme="majorBidi"/>
      <w:color w:val="000000" w:themeColor="text1"/>
    </w:rPr>
    <w:tblPr>
      <w:tblStyleRowBandSize w:val="1"/>
      <w:tblStyleColBandSize w:val="1"/>
      <w:tblBorders>
        <w:top w:val="single" w:color="882786" w:themeColor="accent6" w:sz="8" w:space="0"/>
        <w:left w:val="single" w:color="882786" w:themeColor="accent6" w:sz="8" w:space="0"/>
        <w:bottom w:val="single" w:color="882786" w:themeColor="accent6" w:sz="8" w:space="0"/>
        <w:right w:val="single" w:color="882786" w:themeColor="accent6" w:sz="8" w:space="0"/>
        <w:insideH w:val="single" w:color="882786" w:themeColor="accent6" w:sz="8" w:space="0"/>
        <w:insideV w:val="single" w:color="882786" w:themeColor="accent6" w:sz="8" w:space="0"/>
      </w:tblBorders>
    </w:tblPr>
    <w:tcPr>
      <w:shd w:val="clear" w:color="auto" w:fill="ECBEEB" w:themeFill="accent6" w:themeFillTint="3F"/>
    </w:tcPr>
    <w:tblStylePr w:type="firstRow">
      <w:rPr>
        <w:b/>
        <w:bCs/>
        <w:color w:val="000000" w:themeColor="text1"/>
      </w:rPr>
      <w:tblPr/>
      <w:tcPr>
        <w:shd w:val="clear" w:color="auto" w:fill="F7E5F7"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AEF" w:themeFill="accent6" w:themeFillTint="33"/>
      </w:tcPr>
    </w:tblStylePr>
    <w:tblStylePr w:type="band1Vert">
      <w:tblPr/>
      <w:tcPr>
        <w:shd w:val="clear" w:color="auto" w:fill="D97DD7" w:themeFill="accent6" w:themeFillTint="7F"/>
      </w:tcPr>
    </w:tblStylePr>
    <w:tblStylePr w:type="band1Horz">
      <w:tblPr/>
      <w:tcPr>
        <w:tcBorders>
          <w:insideH w:val="single" w:color="882786" w:themeColor="accent6" w:sz="6" w:space="0"/>
          <w:insideV w:val="single" w:color="882786" w:themeColor="accent6" w:sz="6" w:space="0"/>
        </w:tcBorders>
        <w:shd w:val="clear" w:color="auto" w:fill="D97DD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7F4689"/>
    <w:rPr>
      <w:rFonts w:ascii="Calibri" w:hAnsi="Calibri"/>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7F4689"/>
    <w:rPr>
      <w:rFonts w:ascii="Calibri" w:hAnsi="Calibri"/>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6CAC9"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DC2D27"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DC2D27"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DC2D27"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DC2D27"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D9593"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D9593" w:themeFill="accent1" w:themeFillTint="7F"/>
      </w:tcPr>
    </w:tblStylePr>
  </w:style>
  <w:style w:type="table" w:styleId="MediumGrid3-Accent2">
    <w:name w:val="Medium Grid 3 Accent 2"/>
    <w:basedOn w:val="TableNormal"/>
    <w:uiPriority w:val="69"/>
    <w:rsid w:val="007F4689"/>
    <w:rPr>
      <w:rFonts w:ascii="Calibri" w:hAnsi="Calibri"/>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0F0CF"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5C441"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5C441"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5C441"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5C441"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1E1A0"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1E1A0" w:themeFill="accent2" w:themeFillTint="7F"/>
      </w:tcPr>
    </w:tblStylePr>
  </w:style>
  <w:style w:type="table" w:styleId="MediumGrid3-Accent3">
    <w:name w:val="Medium Grid 3 Accent 3"/>
    <w:basedOn w:val="TableNormal"/>
    <w:uiPriority w:val="69"/>
    <w:rsid w:val="007F4689"/>
    <w:rPr>
      <w:rFonts w:ascii="Calibri" w:hAnsi="Calibri"/>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6DEFF"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6098"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6098"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6098"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6098"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4CBDFF"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4CBDFF" w:themeFill="accent3" w:themeFillTint="7F"/>
      </w:tcPr>
    </w:tblStylePr>
  </w:style>
  <w:style w:type="table" w:styleId="MediumGrid3-Accent4">
    <w:name w:val="Medium Grid 3 Accent 4"/>
    <w:basedOn w:val="TableNormal"/>
    <w:uiPriority w:val="69"/>
    <w:rsid w:val="007F4689"/>
    <w:rPr>
      <w:rFonts w:ascii="Calibri" w:hAnsi="Calibri"/>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6F6FF"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BED8"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BED8"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BED8"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BED8"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CEDF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CEDFF" w:themeFill="accent4" w:themeFillTint="7F"/>
      </w:tcPr>
    </w:tblStylePr>
  </w:style>
  <w:style w:type="table" w:styleId="MediumGrid3-Accent5">
    <w:name w:val="Medium Grid 3 Accent 5"/>
    <w:basedOn w:val="TableNormal"/>
    <w:uiPriority w:val="69"/>
    <w:rsid w:val="007F4689"/>
    <w:rPr>
      <w:rFonts w:ascii="Calibri" w:hAnsi="Calibri"/>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EEDD0"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DB945"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DB945"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DB945"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DB945"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EDBA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EDBA2" w:themeFill="accent5" w:themeFillTint="7F"/>
      </w:tcPr>
    </w:tblStylePr>
  </w:style>
  <w:style w:type="table" w:styleId="MediumGrid3-Accent6">
    <w:name w:val="Medium Grid 3 Accent 6"/>
    <w:basedOn w:val="TableNormal"/>
    <w:uiPriority w:val="69"/>
    <w:rsid w:val="007F4689"/>
    <w:rPr>
      <w:rFonts w:ascii="Calibri" w:hAnsi="Calibri"/>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CBEEB"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8278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8278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8278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8278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97DD7"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97DD7" w:themeFill="accent6" w:themeFillTint="7F"/>
      </w:tcPr>
    </w:tblStylePr>
  </w:style>
  <w:style w:type="table" w:styleId="MediumList1">
    <w:name w:val="Medium List 1"/>
    <w:basedOn w:val="TableNormal"/>
    <w:uiPriority w:val="65"/>
    <w:rsid w:val="007F4689"/>
    <w:rPr>
      <w:rFonts w:ascii="Calibri" w:hAnsi="Calibri"/>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000000"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7F4689"/>
    <w:rPr>
      <w:rFonts w:ascii="Calibri" w:hAnsi="Calibri"/>
      <w:color w:val="000000" w:themeColor="text1"/>
    </w:rPr>
    <w:tblPr>
      <w:tblStyleRowBandSize w:val="1"/>
      <w:tblStyleColBandSize w:val="1"/>
      <w:tblBorders>
        <w:top w:val="single" w:color="DC2D27" w:themeColor="accent1" w:sz="8" w:space="0"/>
        <w:bottom w:val="single" w:color="DC2D27" w:themeColor="accent1" w:sz="8" w:space="0"/>
      </w:tblBorders>
    </w:tblPr>
    <w:tblStylePr w:type="firstRow">
      <w:rPr>
        <w:rFonts w:asciiTheme="majorHAnsi" w:hAnsiTheme="majorHAnsi" w:eastAsiaTheme="majorEastAsia" w:cstheme="majorBidi"/>
      </w:rPr>
      <w:tblPr/>
      <w:tcPr>
        <w:tcBorders>
          <w:top w:val="nil"/>
          <w:bottom w:val="single" w:color="DC2D27" w:themeColor="accent1" w:sz="8" w:space="0"/>
        </w:tcBorders>
      </w:tcPr>
    </w:tblStylePr>
    <w:tblStylePr w:type="lastRow">
      <w:rPr>
        <w:b/>
        <w:bCs/>
        <w:color w:val="000000" w:themeColor="text2"/>
      </w:rPr>
      <w:tblPr/>
      <w:tcPr>
        <w:tcBorders>
          <w:top w:val="single" w:color="DC2D27" w:themeColor="accent1" w:sz="8" w:space="0"/>
          <w:bottom w:val="single" w:color="DC2D27" w:themeColor="accent1" w:sz="8" w:space="0"/>
        </w:tcBorders>
      </w:tcPr>
    </w:tblStylePr>
    <w:tblStylePr w:type="firstCol">
      <w:rPr>
        <w:b/>
        <w:bCs/>
      </w:rPr>
    </w:tblStylePr>
    <w:tblStylePr w:type="lastCol">
      <w:rPr>
        <w:b/>
        <w:bCs/>
      </w:rPr>
      <w:tblPr/>
      <w:tcPr>
        <w:tcBorders>
          <w:top w:val="single" w:color="DC2D27" w:themeColor="accent1" w:sz="8" w:space="0"/>
          <w:bottom w:val="single" w:color="DC2D27" w:themeColor="accent1" w:sz="8" w:space="0"/>
        </w:tcBorders>
      </w:tcPr>
    </w:tblStylePr>
    <w:tblStylePr w:type="band1Vert">
      <w:tblPr/>
      <w:tcPr>
        <w:shd w:val="clear" w:color="auto" w:fill="F6CAC9" w:themeFill="accent1" w:themeFillTint="3F"/>
      </w:tcPr>
    </w:tblStylePr>
    <w:tblStylePr w:type="band1Horz">
      <w:tblPr/>
      <w:tcPr>
        <w:shd w:val="clear" w:color="auto" w:fill="F6CAC9" w:themeFill="accent1" w:themeFillTint="3F"/>
      </w:tcPr>
    </w:tblStylePr>
  </w:style>
  <w:style w:type="table" w:styleId="MediumList1-Accent2">
    <w:name w:val="Medium List 1 Accent 2"/>
    <w:basedOn w:val="TableNormal"/>
    <w:uiPriority w:val="65"/>
    <w:rsid w:val="007F4689"/>
    <w:rPr>
      <w:rFonts w:ascii="Calibri" w:hAnsi="Calibri"/>
      <w:color w:val="000000" w:themeColor="text1"/>
    </w:rPr>
    <w:tblPr>
      <w:tblStyleRowBandSize w:val="1"/>
      <w:tblStyleColBandSize w:val="1"/>
      <w:tblBorders>
        <w:top w:val="single" w:color="85C441" w:themeColor="accent2" w:sz="8" w:space="0"/>
        <w:bottom w:val="single" w:color="85C441" w:themeColor="accent2" w:sz="8" w:space="0"/>
      </w:tblBorders>
    </w:tblPr>
    <w:tblStylePr w:type="firstRow">
      <w:rPr>
        <w:rFonts w:asciiTheme="majorHAnsi" w:hAnsiTheme="majorHAnsi" w:eastAsiaTheme="majorEastAsia" w:cstheme="majorBidi"/>
      </w:rPr>
      <w:tblPr/>
      <w:tcPr>
        <w:tcBorders>
          <w:top w:val="nil"/>
          <w:bottom w:val="single" w:color="85C441" w:themeColor="accent2" w:sz="8" w:space="0"/>
        </w:tcBorders>
      </w:tcPr>
    </w:tblStylePr>
    <w:tblStylePr w:type="lastRow">
      <w:rPr>
        <w:b/>
        <w:bCs/>
        <w:color w:val="000000" w:themeColor="text2"/>
      </w:rPr>
      <w:tblPr/>
      <w:tcPr>
        <w:tcBorders>
          <w:top w:val="single" w:color="85C441" w:themeColor="accent2" w:sz="8" w:space="0"/>
          <w:bottom w:val="single" w:color="85C441" w:themeColor="accent2" w:sz="8" w:space="0"/>
        </w:tcBorders>
      </w:tcPr>
    </w:tblStylePr>
    <w:tblStylePr w:type="firstCol">
      <w:rPr>
        <w:b/>
        <w:bCs/>
      </w:rPr>
    </w:tblStylePr>
    <w:tblStylePr w:type="lastCol">
      <w:rPr>
        <w:b/>
        <w:bCs/>
      </w:rPr>
      <w:tblPr/>
      <w:tcPr>
        <w:tcBorders>
          <w:top w:val="single" w:color="85C441" w:themeColor="accent2" w:sz="8" w:space="0"/>
          <w:bottom w:val="single" w:color="85C441" w:themeColor="accent2" w:sz="8" w:space="0"/>
        </w:tcBorders>
      </w:tcPr>
    </w:tblStylePr>
    <w:tblStylePr w:type="band1Vert">
      <w:tblPr/>
      <w:tcPr>
        <w:shd w:val="clear" w:color="auto" w:fill="E0F0CF" w:themeFill="accent2" w:themeFillTint="3F"/>
      </w:tcPr>
    </w:tblStylePr>
    <w:tblStylePr w:type="band1Horz">
      <w:tblPr/>
      <w:tcPr>
        <w:shd w:val="clear" w:color="auto" w:fill="E0F0CF" w:themeFill="accent2" w:themeFillTint="3F"/>
      </w:tcPr>
    </w:tblStylePr>
  </w:style>
  <w:style w:type="table" w:styleId="MediumList1-Accent3">
    <w:name w:val="Medium List 1 Accent 3"/>
    <w:basedOn w:val="TableNormal"/>
    <w:uiPriority w:val="65"/>
    <w:rsid w:val="007F4689"/>
    <w:rPr>
      <w:rFonts w:ascii="Calibri" w:hAnsi="Calibri"/>
      <w:color w:val="000000" w:themeColor="text1"/>
    </w:rPr>
    <w:tblPr>
      <w:tblStyleRowBandSize w:val="1"/>
      <w:tblStyleColBandSize w:val="1"/>
      <w:tblBorders>
        <w:top w:val="single" w:color="006098" w:themeColor="accent3" w:sz="8" w:space="0"/>
        <w:bottom w:val="single" w:color="006098" w:themeColor="accent3" w:sz="8" w:space="0"/>
      </w:tblBorders>
    </w:tblPr>
    <w:tblStylePr w:type="firstRow">
      <w:rPr>
        <w:rFonts w:asciiTheme="majorHAnsi" w:hAnsiTheme="majorHAnsi" w:eastAsiaTheme="majorEastAsia" w:cstheme="majorBidi"/>
      </w:rPr>
      <w:tblPr/>
      <w:tcPr>
        <w:tcBorders>
          <w:top w:val="nil"/>
          <w:bottom w:val="single" w:color="006098" w:themeColor="accent3" w:sz="8" w:space="0"/>
        </w:tcBorders>
      </w:tcPr>
    </w:tblStylePr>
    <w:tblStylePr w:type="lastRow">
      <w:rPr>
        <w:b/>
        <w:bCs/>
        <w:color w:val="000000" w:themeColor="text2"/>
      </w:rPr>
      <w:tblPr/>
      <w:tcPr>
        <w:tcBorders>
          <w:top w:val="single" w:color="006098" w:themeColor="accent3" w:sz="8" w:space="0"/>
          <w:bottom w:val="single" w:color="006098" w:themeColor="accent3" w:sz="8" w:space="0"/>
        </w:tcBorders>
      </w:tcPr>
    </w:tblStylePr>
    <w:tblStylePr w:type="firstCol">
      <w:rPr>
        <w:b/>
        <w:bCs/>
      </w:rPr>
    </w:tblStylePr>
    <w:tblStylePr w:type="lastCol">
      <w:rPr>
        <w:b/>
        <w:bCs/>
      </w:rPr>
      <w:tblPr/>
      <w:tcPr>
        <w:tcBorders>
          <w:top w:val="single" w:color="006098" w:themeColor="accent3" w:sz="8" w:space="0"/>
          <w:bottom w:val="single" w:color="006098" w:themeColor="accent3" w:sz="8" w:space="0"/>
        </w:tcBorders>
      </w:tcPr>
    </w:tblStylePr>
    <w:tblStylePr w:type="band1Vert">
      <w:tblPr/>
      <w:tcPr>
        <w:shd w:val="clear" w:color="auto" w:fill="A6DEFF" w:themeFill="accent3" w:themeFillTint="3F"/>
      </w:tcPr>
    </w:tblStylePr>
    <w:tblStylePr w:type="band1Horz">
      <w:tblPr/>
      <w:tcPr>
        <w:shd w:val="clear" w:color="auto" w:fill="A6DEFF" w:themeFill="accent3" w:themeFillTint="3F"/>
      </w:tcPr>
    </w:tblStylePr>
  </w:style>
  <w:style w:type="table" w:styleId="MediumList1-Accent4">
    <w:name w:val="Medium List 1 Accent 4"/>
    <w:basedOn w:val="TableNormal"/>
    <w:uiPriority w:val="65"/>
    <w:rsid w:val="007F4689"/>
    <w:rPr>
      <w:rFonts w:ascii="Calibri" w:hAnsi="Calibri"/>
      <w:color w:val="000000" w:themeColor="text1"/>
    </w:rPr>
    <w:tblPr>
      <w:tblStyleRowBandSize w:val="1"/>
      <w:tblStyleColBandSize w:val="1"/>
      <w:tblBorders>
        <w:top w:val="single" w:color="00BED8" w:themeColor="accent4" w:sz="8" w:space="0"/>
        <w:bottom w:val="single" w:color="00BED8" w:themeColor="accent4" w:sz="8" w:space="0"/>
      </w:tblBorders>
    </w:tblPr>
    <w:tblStylePr w:type="firstRow">
      <w:rPr>
        <w:rFonts w:asciiTheme="majorHAnsi" w:hAnsiTheme="majorHAnsi" w:eastAsiaTheme="majorEastAsia" w:cstheme="majorBidi"/>
      </w:rPr>
      <w:tblPr/>
      <w:tcPr>
        <w:tcBorders>
          <w:top w:val="nil"/>
          <w:bottom w:val="single" w:color="00BED8" w:themeColor="accent4" w:sz="8" w:space="0"/>
        </w:tcBorders>
      </w:tcPr>
    </w:tblStylePr>
    <w:tblStylePr w:type="lastRow">
      <w:rPr>
        <w:b/>
        <w:bCs/>
        <w:color w:val="000000" w:themeColor="text2"/>
      </w:rPr>
      <w:tblPr/>
      <w:tcPr>
        <w:tcBorders>
          <w:top w:val="single" w:color="00BED8" w:themeColor="accent4" w:sz="8" w:space="0"/>
          <w:bottom w:val="single" w:color="00BED8" w:themeColor="accent4" w:sz="8" w:space="0"/>
        </w:tcBorders>
      </w:tcPr>
    </w:tblStylePr>
    <w:tblStylePr w:type="firstCol">
      <w:rPr>
        <w:b/>
        <w:bCs/>
      </w:rPr>
    </w:tblStylePr>
    <w:tblStylePr w:type="lastCol">
      <w:rPr>
        <w:b/>
        <w:bCs/>
      </w:rPr>
      <w:tblPr/>
      <w:tcPr>
        <w:tcBorders>
          <w:top w:val="single" w:color="00BED8" w:themeColor="accent4" w:sz="8" w:space="0"/>
          <w:bottom w:val="single" w:color="00BED8" w:themeColor="accent4" w:sz="8" w:space="0"/>
        </w:tcBorders>
      </w:tcPr>
    </w:tblStylePr>
    <w:tblStylePr w:type="band1Vert">
      <w:tblPr/>
      <w:tcPr>
        <w:shd w:val="clear" w:color="auto" w:fill="B6F6FF" w:themeFill="accent4" w:themeFillTint="3F"/>
      </w:tcPr>
    </w:tblStylePr>
    <w:tblStylePr w:type="band1Horz">
      <w:tblPr/>
      <w:tcPr>
        <w:shd w:val="clear" w:color="auto" w:fill="B6F6FF" w:themeFill="accent4" w:themeFillTint="3F"/>
      </w:tcPr>
    </w:tblStylePr>
  </w:style>
  <w:style w:type="table" w:styleId="MediumList1-Accent5">
    <w:name w:val="Medium List 1 Accent 5"/>
    <w:basedOn w:val="TableNormal"/>
    <w:uiPriority w:val="65"/>
    <w:rsid w:val="007F4689"/>
    <w:rPr>
      <w:rFonts w:ascii="Calibri" w:hAnsi="Calibri"/>
      <w:color w:val="000000" w:themeColor="text1"/>
    </w:rPr>
    <w:tblPr>
      <w:tblStyleRowBandSize w:val="1"/>
      <w:tblStyleColBandSize w:val="1"/>
      <w:tblBorders>
        <w:top w:val="single" w:color="FDB945" w:themeColor="accent5" w:sz="8" w:space="0"/>
        <w:bottom w:val="single" w:color="FDB945" w:themeColor="accent5" w:sz="8" w:space="0"/>
      </w:tblBorders>
    </w:tblPr>
    <w:tblStylePr w:type="firstRow">
      <w:rPr>
        <w:rFonts w:asciiTheme="majorHAnsi" w:hAnsiTheme="majorHAnsi" w:eastAsiaTheme="majorEastAsia" w:cstheme="majorBidi"/>
      </w:rPr>
      <w:tblPr/>
      <w:tcPr>
        <w:tcBorders>
          <w:top w:val="nil"/>
          <w:bottom w:val="single" w:color="FDB945" w:themeColor="accent5" w:sz="8" w:space="0"/>
        </w:tcBorders>
      </w:tcPr>
    </w:tblStylePr>
    <w:tblStylePr w:type="lastRow">
      <w:rPr>
        <w:b/>
        <w:bCs/>
        <w:color w:val="000000" w:themeColor="text2"/>
      </w:rPr>
      <w:tblPr/>
      <w:tcPr>
        <w:tcBorders>
          <w:top w:val="single" w:color="FDB945" w:themeColor="accent5" w:sz="8" w:space="0"/>
          <w:bottom w:val="single" w:color="FDB945" w:themeColor="accent5" w:sz="8" w:space="0"/>
        </w:tcBorders>
      </w:tcPr>
    </w:tblStylePr>
    <w:tblStylePr w:type="firstCol">
      <w:rPr>
        <w:b/>
        <w:bCs/>
      </w:rPr>
    </w:tblStylePr>
    <w:tblStylePr w:type="lastCol">
      <w:rPr>
        <w:b/>
        <w:bCs/>
      </w:rPr>
      <w:tblPr/>
      <w:tcPr>
        <w:tcBorders>
          <w:top w:val="single" w:color="FDB945" w:themeColor="accent5" w:sz="8" w:space="0"/>
          <w:bottom w:val="single" w:color="FDB945" w:themeColor="accent5" w:sz="8" w:space="0"/>
        </w:tcBorders>
      </w:tcPr>
    </w:tblStylePr>
    <w:tblStylePr w:type="band1Vert">
      <w:tblPr/>
      <w:tcPr>
        <w:shd w:val="clear" w:color="auto" w:fill="FEEDD0" w:themeFill="accent5" w:themeFillTint="3F"/>
      </w:tcPr>
    </w:tblStylePr>
    <w:tblStylePr w:type="band1Horz">
      <w:tblPr/>
      <w:tcPr>
        <w:shd w:val="clear" w:color="auto" w:fill="FEEDD0" w:themeFill="accent5" w:themeFillTint="3F"/>
      </w:tcPr>
    </w:tblStylePr>
  </w:style>
  <w:style w:type="table" w:styleId="MediumList1-Accent6">
    <w:name w:val="Medium List 1 Accent 6"/>
    <w:basedOn w:val="TableNormal"/>
    <w:uiPriority w:val="65"/>
    <w:rsid w:val="007F4689"/>
    <w:rPr>
      <w:rFonts w:ascii="Calibri" w:hAnsi="Calibri"/>
      <w:color w:val="000000" w:themeColor="text1"/>
    </w:rPr>
    <w:tblPr>
      <w:tblStyleRowBandSize w:val="1"/>
      <w:tblStyleColBandSize w:val="1"/>
      <w:tblBorders>
        <w:top w:val="single" w:color="882786" w:themeColor="accent6" w:sz="8" w:space="0"/>
        <w:bottom w:val="single" w:color="882786" w:themeColor="accent6" w:sz="8" w:space="0"/>
      </w:tblBorders>
    </w:tblPr>
    <w:tblStylePr w:type="firstRow">
      <w:rPr>
        <w:rFonts w:asciiTheme="majorHAnsi" w:hAnsiTheme="majorHAnsi" w:eastAsiaTheme="majorEastAsia" w:cstheme="majorBidi"/>
      </w:rPr>
      <w:tblPr/>
      <w:tcPr>
        <w:tcBorders>
          <w:top w:val="nil"/>
          <w:bottom w:val="single" w:color="882786" w:themeColor="accent6" w:sz="8" w:space="0"/>
        </w:tcBorders>
      </w:tcPr>
    </w:tblStylePr>
    <w:tblStylePr w:type="lastRow">
      <w:rPr>
        <w:b/>
        <w:bCs/>
        <w:color w:val="000000" w:themeColor="text2"/>
      </w:rPr>
      <w:tblPr/>
      <w:tcPr>
        <w:tcBorders>
          <w:top w:val="single" w:color="882786" w:themeColor="accent6" w:sz="8" w:space="0"/>
          <w:bottom w:val="single" w:color="882786" w:themeColor="accent6" w:sz="8" w:space="0"/>
        </w:tcBorders>
      </w:tcPr>
    </w:tblStylePr>
    <w:tblStylePr w:type="firstCol">
      <w:rPr>
        <w:b/>
        <w:bCs/>
      </w:rPr>
    </w:tblStylePr>
    <w:tblStylePr w:type="lastCol">
      <w:rPr>
        <w:b/>
        <w:bCs/>
      </w:rPr>
      <w:tblPr/>
      <w:tcPr>
        <w:tcBorders>
          <w:top w:val="single" w:color="882786" w:themeColor="accent6" w:sz="8" w:space="0"/>
          <w:bottom w:val="single" w:color="882786" w:themeColor="accent6" w:sz="8" w:space="0"/>
        </w:tcBorders>
      </w:tcPr>
    </w:tblStylePr>
    <w:tblStylePr w:type="band1Vert">
      <w:tblPr/>
      <w:tcPr>
        <w:shd w:val="clear" w:color="auto" w:fill="ECBEEB" w:themeFill="accent6" w:themeFillTint="3F"/>
      </w:tcPr>
    </w:tblStylePr>
    <w:tblStylePr w:type="band1Horz">
      <w:tblPr/>
      <w:tcPr>
        <w:shd w:val="clear" w:color="auto" w:fill="ECBEEB" w:themeFill="accent6" w:themeFillTint="3F"/>
      </w:tcPr>
    </w:tblStylePr>
  </w:style>
  <w:style w:type="table" w:styleId="MediumList2">
    <w:name w:val="Medium List 2"/>
    <w:basedOn w:val="TableNormal"/>
    <w:uiPriority w:val="66"/>
    <w:rsid w:val="007F4689"/>
    <w:rPr>
      <w:rFonts w:ascii="Calibri" w:hAnsi="Calibr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7F4689"/>
    <w:rPr>
      <w:rFonts w:ascii="Calibri" w:hAnsi="Calibri" w:eastAsiaTheme="majorEastAsia" w:cstheme="majorBidi"/>
      <w:color w:val="000000" w:themeColor="text1"/>
    </w:rPr>
    <w:tblPr>
      <w:tblStyleRowBandSize w:val="1"/>
      <w:tblStyleColBandSize w:val="1"/>
      <w:tblBorders>
        <w:top w:val="single" w:color="DC2D27" w:themeColor="accent1" w:sz="8" w:space="0"/>
        <w:left w:val="single" w:color="DC2D27" w:themeColor="accent1" w:sz="8" w:space="0"/>
        <w:bottom w:val="single" w:color="DC2D27" w:themeColor="accent1" w:sz="8" w:space="0"/>
        <w:right w:val="single" w:color="DC2D27" w:themeColor="accent1" w:sz="8" w:space="0"/>
      </w:tblBorders>
    </w:tblPr>
    <w:tblStylePr w:type="firstRow">
      <w:rPr>
        <w:sz w:val="24"/>
        <w:szCs w:val="24"/>
      </w:rPr>
      <w:tblPr/>
      <w:tcPr>
        <w:tcBorders>
          <w:top w:val="nil"/>
          <w:left w:val="nil"/>
          <w:bottom w:val="single" w:color="DC2D27" w:themeColor="accent1" w:sz="24" w:space="0"/>
          <w:right w:val="nil"/>
          <w:insideH w:val="nil"/>
          <w:insideV w:val="nil"/>
        </w:tcBorders>
        <w:shd w:val="clear" w:color="auto" w:fill="FFFFFF" w:themeFill="background1"/>
      </w:tcPr>
    </w:tblStylePr>
    <w:tblStylePr w:type="lastRow">
      <w:tblPr/>
      <w:tcPr>
        <w:tcBorders>
          <w:top w:val="single" w:color="DC2D27"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DC2D27" w:themeColor="accent1" w:sz="8" w:space="0"/>
          <w:insideH w:val="nil"/>
          <w:insideV w:val="nil"/>
        </w:tcBorders>
        <w:shd w:val="clear" w:color="auto" w:fill="FFFFFF" w:themeFill="background1"/>
      </w:tcPr>
    </w:tblStylePr>
    <w:tblStylePr w:type="lastCol">
      <w:tblPr/>
      <w:tcPr>
        <w:tcBorders>
          <w:top w:val="nil"/>
          <w:left w:val="single" w:color="DC2D27"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CAC9" w:themeFill="accent1" w:themeFillTint="3F"/>
      </w:tcPr>
    </w:tblStylePr>
    <w:tblStylePr w:type="band1Horz">
      <w:tblPr/>
      <w:tcPr>
        <w:tcBorders>
          <w:top w:val="nil"/>
          <w:bottom w:val="nil"/>
          <w:insideH w:val="nil"/>
          <w:insideV w:val="nil"/>
        </w:tcBorders>
        <w:shd w:val="clear" w:color="auto" w:fill="F6CA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7F4689"/>
    <w:rPr>
      <w:rFonts w:ascii="Calibri" w:hAnsi="Calibri" w:eastAsiaTheme="majorEastAsia" w:cstheme="majorBidi"/>
      <w:color w:val="000000" w:themeColor="text1"/>
    </w:rPr>
    <w:tblPr>
      <w:tblStyleRowBandSize w:val="1"/>
      <w:tblStyleColBandSize w:val="1"/>
      <w:tblBorders>
        <w:top w:val="single" w:color="85C441" w:themeColor="accent2" w:sz="8" w:space="0"/>
        <w:left w:val="single" w:color="85C441" w:themeColor="accent2" w:sz="8" w:space="0"/>
        <w:bottom w:val="single" w:color="85C441" w:themeColor="accent2" w:sz="8" w:space="0"/>
        <w:right w:val="single" w:color="85C441" w:themeColor="accent2" w:sz="8" w:space="0"/>
      </w:tblBorders>
    </w:tblPr>
    <w:tblStylePr w:type="firstRow">
      <w:rPr>
        <w:sz w:val="24"/>
        <w:szCs w:val="24"/>
      </w:rPr>
      <w:tblPr/>
      <w:tcPr>
        <w:tcBorders>
          <w:top w:val="nil"/>
          <w:left w:val="nil"/>
          <w:bottom w:val="single" w:color="85C441" w:themeColor="accent2" w:sz="24" w:space="0"/>
          <w:right w:val="nil"/>
          <w:insideH w:val="nil"/>
          <w:insideV w:val="nil"/>
        </w:tcBorders>
        <w:shd w:val="clear" w:color="auto" w:fill="FFFFFF" w:themeFill="background1"/>
      </w:tcPr>
    </w:tblStylePr>
    <w:tblStylePr w:type="lastRow">
      <w:tblPr/>
      <w:tcPr>
        <w:tcBorders>
          <w:top w:val="single" w:color="85C441"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5C441" w:themeColor="accent2" w:sz="8" w:space="0"/>
          <w:insideH w:val="nil"/>
          <w:insideV w:val="nil"/>
        </w:tcBorders>
        <w:shd w:val="clear" w:color="auto" w:fill="FFFFFF" w:themeFill="background1"/>
      </w:tcPr>
    </w:tblStylePr>
    <w:tblStylePr w:type="lastCol">
      <w:tblPr/>
      <w:tcPr>
        <w:tcBorders>
          <w:top w:val="nil"/>
          <w:left w:val="single" w:color="85C441"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F0CF" w:themeFill="accent2" w:themeFillTint="3F"/>
      </w:tcPr>
    </w:tblStylePr>
    <w:tblStylePr w:type="band1Horz">
      <w:tblPr/>
      <w:tcPr>
        <w:tcBorders>
          <w:top w:val="nil"/>
          <w:bottom w:val="nil"/>
          <w:insideH w:val="nil"/>
          <w:insideV w:val="nil"/>
        </w:tcBorders>
        <w:shd w:val="clear" w:color="auto" w:fill="E0F0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7F4689"/>
    <w:rPr>
      <w:rFonts w:ascii="Calibri" w:hAnsi="Calibri" w:eastAsiaTheme="majorEastAsia" w:cstheme="majorBidi"/>
      <w:color w:val="000000" w:themeColor="text1"/>
    </w:rPr>
    <w:tblPr>
      <w:tblStyleRowBandSize w:val="1"/>
      <w:tblStyleColBandSize w:val="1"/>
      <w:tblBorders>
        <w:top w:val="single" w:color="006098" w:themeColor="accent3" w:sz="8" w:space="0"/>
        <w:left w:val="single" w:color="006098" w:themeColor="accent3" w:sz="8" w:space="0"/>
        <w:bottom w:val="single" w:color="006098" w:themeColor="accent3" w:sz="8" w:space="0"/>
        <w:right w:val="single" w:color="006098" w:themeColor="accent3" w:sz="8" w:space="0"/>
      </w:tblBorders>
    </w:tblPr>
    <w:tblStylePr w:type="firstRow">
      <w:rPr>
        <w:sz w:val="24"/>
        <w:szCs w:val="24"/>
      </w:rPr>
      <w:tblPr/>
      <w:tcPr>
        <w:tcBorders>
          <w:top w:val="nil"/>
          <w:left w:val="nil"/>
          <w:bottom w:val="single" w:color="006098" w:themeColor="accent3" w:sz="24" w:space="0"/>
          <w:right w:val="nil"/>
          <w:insideH w:val="nil"/>
          <w:insideV w:val="nil"/>
        </w:tcBorders>
        <w:shd w:val="clear" w:color="auto" w:fill="FFFFFF" w:themeFill="background1"/>
      </w:tcPr>
    </w:tblStylePr>
    <w:tblStylePr w:type="lastRow">
      <w:tblPr/>
      <w:tcPr>
        <w:tcBorders>
          <w:top w:val="single" w:color="006098"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6098" w:themeColor="accent3" w:sz="8" w:space="0"/>
          <w:insideH w:val="nil"/>
          <w:insideV w:val="nil"/>
        </w:tcBorders>
        <w:shd w:val="clear" w:color="auto" w:fill="FFFFFF" w:themeFill="background1"/>
      </w:tcPr>
    </w:tblStylePr>
    <w:tblStylePr w:type="lastCol">
      <w:tblPr/>
      <w:tcPr>
        <w:tcBorders>
          <w:top w:val="nil"/>
          <w:left w:val="single" w:color="006098"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EFF" w:themeFill="accent3" w:themeFillTint="3F"/>
      </w:tcPr>
    </w:tblStylePr>
    <w:tblStylePr w:type="band1Horz">
      <w:tblPr/>
      <w:tcPr>
        <w:tcBorders>
          <w:top w:val="nil"/>
          <w:bottom w:val="nil"/>
          <w:insideH w:val="nil"/>
          <w:insideV w:val="nil"/>
        </w:tcBorders>
        <w:shd w:val="clear" w:color="auto" w:fill="A6DE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7F4689"/>
    <w:rPr>
      <w:rFonts w:ascii="Calibri" w:hAnsi="Calibri" w:eastAsiaTheme="majorEastAsia" w:cstheme="majorBidi"/>
      <w:color w:val="000000" w:themeColor="text1"/>
    </w:rPr>
    <w:tblPr>
      <w:tblStyleRowBandSize w:val="1"/>
      <w:tblStyleColBandSize w:val="1"/>
      <w:tblBorders>
        <w:top w:val="single" w:color="00BED8" w:themeColor="accent4" w:sz="8" w:space="0"/>
        <w:left w:val="single" w:color="00BED8" w:themeColor="accent4" w:sz="8" w:space="0"/>
        <w:bottom w:val="single" w:color="00BED8" w:themeColor="accent4" w:sz="8" w:space="0"/>
        <w:right w:val="single" w:color="00BED8" w:themeColor="accent4" w:sz="8" w:space="0"/>
      </w:tblBorders>
    </w:tblPr>
    <w:tblStylePr w:type="firstRow">
      <w:rPr>
        <w:sz w:val="24"/>
        <w:szCs w:val="24"/>
      </w:rPr>
      <w:tblPr/>
      <w:tcPr>
        <w:tcBorders>
          <w:top w:val="nil"/>
          <w:left w:val="nil"/>
          <w:bottom w:val="single" w:color="00BED8" w:themeColor="accent4" w:sz="24" w:space="0"/>
          <w:right w:val="nil"/>
          <w:insideH w:val="nil"/>
          <w:insideV w:val="nil"/>
        </w:tcBorders>
        <w:shd w:val="clear" w:color="auto" w:fill="FFFFFF" w:themeFill="background1"/>
      </w:tcPr>
    </w:tblStylePr>
    <w:tblStylePr w:type="lastRow">
      <w:tblPr/>
      <w:tcPr>
        <w:tcBorders>
          <w:top w:val="single" w:color="00BED8"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BED8" w:themeColor="accent4" w:sz="8" w:space="0"/>
          <w:insideH w:val="nil"/>
          <w:insideV w:val="nil"/>
        </w:tcBorders>
        <w:shd w:val="clear" w:color="auto" w:fill="FFFFFF" w:themeFill="background1"/>
      </w:tcPr>
    </w:tblStylePr>
    <w:tblStylePr w:type="lastCol">
      <w:tblPr/>
      <w:tcPr>
        <w:tcBorders>
          <w:top w:val="nil"/>
          <w:left w:val="single" w:color="00BED8"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F6FF" w:themeFill="accent4" w:themeFillTint="3F"/>
      </w:tcPr>
    </w:tblStylePr>
    <w:tblStylePr w:type="band1Horz">
      <w:tblPr/>
      <w:tcPr>
        <w:tcBorders>
          <w:top w:val="nil"/>
          <w:bottom w:val="nil"/>
          <w:insideH w:val="nil"/>
          <w:insideV w:val="nil"/>
        </w:tcBorders>
        <w:shd w:val="clear" w:color="auto" w:fill="B6F6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7F4689"/>
    <w:rPr>
      <w:rFonts w:ascii="Calibri" w:hAnsi="Calibri" w:eastAsiaTheme="majorEastAsia" w:cstheme="majorBidi"/>
      <w:color w:val="000000" w:themeColor="text1"/>
    </w:rPr>
    <w:tblPr>
      <w:tblStyleRowBandSize w:val="1"/>
      <w:tblStyleColBandSize w:val="1"/>
      <w:tblBorders>
        <w:top w:val="single" w:color="FDB945" w:themeColor="accent5" w:sz="8" w:space="0"/>
        <w:left w:val="single" w:color="FDB945" w:themeColor="accent5" w:sz="8" w:space="0"/>
        <w:bottom w:val="single" w:color="FDB945" w:themeColor="accent5" w:sz="8" w:space="0"/>
        <w:right w:val="single" w:color="FDB945" w:themeColor="accent5" w:sz="8" w:space="0"/>
      </w:tblBorders>
    </w:tblPr>
    <w:tblStylePr w:type="firstRow">
      <w:rPr>
        <w:sz w:val="24"/>
        <w:szCs w:val="24"/>
      </w:rPr>
      <w:tblPr/>
      <w:tcPr>
        <w:tcBorders>
          <w:top w:val="nil"/>
          <w:left w:val="nil"/>
          <w:bottom w:val="single" w:color="FDB945" w:themeColor="accent5" w:sz="24" w:space="0"/>
          <w:right w:val="nil"/>
          <w:insideH w:val="nil"/>
          <w:insideV w:val="nil"/>
        </w:tcBorders>
        <w:shd w:val="clear" w:color="auto" w:fill="FFFFFF" w:themeFill="background1"/>
      </w:tcPr>
    </w:tblStylePr>
    <w:tblStylePr w:type="lastRow">
      <w:tblPr/>
      <w:tcPr>
        <w:tcBorders>
          <w:top w:val="single" w:color="FDB945"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DB945" w:themeColor="accent5" w:sz="8" w:space="0"/>
          <w:insideH w:val="nil"/>
          <w:insideV w:val="nil"/>
        </w:tcBorders>
        <w:shd w:val="clear" w:color="auto" w:fill="FFFFFF" w:themeFill="background1"/>
      </w:tcPr>
    </w:tblStylePr>
    <w:tblStylePr w:type="lastCol">
      <w:tblPr/>
      <w:tcPr>
        <w:tcBorders>
          <w:top w:val="nil"/>
          <w:left w:val="single" w:color="FDB945"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DD0" w:themeFill="accent5" w:themeFillTint="3F"/>
      </w:tcPr>
    </w:tblStylePr>
    <w:tblStylePr w:type="band1Horz">
      <w:tblPr/>
      <w:tcPr>
        <w:tcBorders>
          <w:top w:val="nil"/>
          <w:bottom w:val="nil"/>
          <w:insideH w:val="nil"/>
          <w:insideV w:val="nil"/>
        </w:tcBorders>
        <w:shd w:val="clear" w:color="auto" w:fill="FEED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7F4689"/>
    <w:rPr>
      <w:rFonts w:ascii="Calibri" w:hAnsi="Calibri" w:eastAsiaTheme="majorEastAsia" w:cstheme="majorBidi"/>
      <w:color w:val="000000" w:themeColor="text1"/>
    </w:rPr>
    <w:tblPr>
      <w:tblStyleRowBandSize w:val="1"/>
      <w:tblStyleColBandSize w:val="1"/>
      <w:tblBorders>
        <w:top w:val="single" w:color="882786" w:themeColor="accent6" w:sz="8" w:space="0"/>
        <w:left w:val="single" w:color="882786" w:themeColor="accent6" w:sz="8" w:space="0"/>
        <w:bottom w:val="single" w:color="882786" w:themeColor="accent6" w:sz="8" w:space="0"/>
        <w:right w:val="single" w:color="882786" w:themeColor="accent6" w:sz="8" w:space="0"/>
      </w:tblBorders>
    </w:tblPr>
    <w:tblStylePr w:type="firstRow">
      <w:rPr>
        <w:sz w:val="24"/>
        <w:szCs w:val="24"/>
      </w:rPr>
      <w:tblPr/>
      <w:tcPr>
        <w:tcBorders>
          <w:top w:val="nil"/>
          <w:left w:val="nil"/>
          <w:bottom w:val="single" w:color="882786" w:themeColor="accent6" w:sz="24" w:space="0"/>
          <w:right w:val="nil"/>
          <w:insideH w:val="nil"/>
          <w:insideV w:val="nil"/>
        </w:tcBorders>
        <w:shd w:val="clear" w:color="auto" w:fill="FFFFFF" w:themeFill="background1"/>
      </w:tcPr>
    </w:tblStylePr>
    <w:tblStylePr w:type="lastRow">
      <w:tblPr/>
      <w:tcPr>
        <w:tcBorders>
          <w:top w:val="single" w:color="88278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82786" w:themeColor="accent6" w:sz="8" w:space="0"/>
          <w:insideH w:val="nil"/>
          <w:insideV w:val="nil"/>
        </w:tcBorders>
        <w:shd w:val="clear" w:color="auto" w:fill="FFFFFF" w:themeFill="background1"/>
      </w:tcPr>
    </w:tblStylePr>
    <w:tblStylePr w:type="lastCol">
      <w:tblPr/>
      <w:tcPr>
        <w:tcBorders>
          <w:top w:val="nil"/>
          <w:left w:val="single" w:color="88278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BEEB" w:themeFill="accent6" w:themeFillTint="3F"/>
      </w:tcPr>
    </w:tblStylePr>
    <w:tblStylePr w:type="band1Horz">
      <w:tblPr/>
      <w:tcPr>
        <w:tcBorders>
          <w:top w:val="nil"/>
          <w:bottom w:val="nil"/>
          <w:insideH w:val="nil"/>
          <w:insideV w:val="nil"/>
        </w:tcBorders>
        <w:shd w:val="clear" w:color="auto" w:fill="ECB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7F4689"/>
    <w:rPr>
      <w:rFonts w:ascii="Calibri" w:hAnsi="Calibri"/>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F4689"/>
    <w:rPr>
      <w:rFonts w:ascii="Calibri" w:hAnsi="Calibri"/>
    </w:rPr>
    <w:tblPr>
      <w:tblStyleRowBandSize w:val="1"/>
      <w:tblStyleColBandSize w:val="1"/>
      <w:tblBorders>
        <w:top w:val="single" w:color="E4615C" w:themeColor="accent1" w:themeTint="BF" w:sz="8" w:space="0"/>
        <w:left w:val="single" w:color="E4615C" w:themeColor="accent1" w:themeTint="BF" w:sz="8" w:space="0"/>
        <w:bottom w:val="single" w:color="E4615C" w:themeColor="accent1" w:themeTint="BF" w:sz="8" w:space="0"/>
        <w:right w:val="single" w:color="E4615C" w:themeColor="accent1" w:themeTint="BF" w:sz="8" w:space="0"/>
        <w:insideH w:val="single" w:color="E4615C" w:themeColor="accent1" w:themeTint="BF" w:sz="8" w:space="0"/>
      </w:tblBorders>
    </w:tblPr>
    <w:tblStylePr w:type="firstRow">
      <w:pPr>
        <w:spacing w:before="0" w:after="0" w:line="240" w:lineRule="auto"/>
      </w:pPr>
      <w:rPr>
        <w:b/>
        <w:bCs/>
        <w:color w:val="FFFFFF" w:themeColor="background1"/>
      </w:rPr>
      <w:tblPr/>
      <w:tcPr>
        <w:tcBorders>
          <w:top w:val="single" w:color="E4615C" w:themeColor="accent1" w:themeTint="BF" w:sz="8" w:space="0"/>
          <w:left w:val="single" w:color="E4615C" w:themeColor="accent1" w:themeTint="BF" w:sz="8" w:space="0"/>
          <w:bottom w:val="single" w:color="E4615C" w:themeColor="accent1" w:themeTint="BF" w:sz="8" w:space="0"/>
          <w:right w:val="single" w:color="E4615C" w:themeColor="accent1" w:themeTint="BF" w:sz="8" w:space="0"/>
          <w:insideH w:val="nil"/>
          <w:insideV w:val="nil"/>
        </w:tcBorders>
        <w:shd w:val="clear" w:color="auto" w:fill="DC2D27" w:themeFill="accent1"/>
      </w:tcPr>
    </w:tblStylePr>
    <w:tblStylePr w:type="lastRow">
      <w:pPr>
        <w:spacing w:before="0" w:after="0" w:line="240" w:lineRule="auto"/>
      </w:pPr>
      <w:rPr>
        <w:b/>
        <w:bCs/>
      </w:rPr>
      <w:tblPr/>
      <w:tcPr>
        <w:tcBorders>
          <w:top w:val="double" w:color="E4615C" w:themeColor="accent1" w:themeTint="BF" w:sz="6" w:space="0"/>
          <w:left w:val="single" w:color="E4615C" w:themeColor="accent1" w:themeTint="BF" w:sz="8" w:space="0"/>
          <w:bottom w:val="single" w:color="E4615C" w:themeColor="accent1" w:themeTint="BF" w:sz="8" w:space="0"/>
          <w:right w:val="single" w:color="E4615C"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6CAC9" w:themeFill="accent1" w:themeFillTint="3F"/>
      </w:tcPr>
    </w:tblStylePr>
    <w:tblStylePr w:type="band1Horz">
      <w:tblPr/>
      <w:tcPr>
        <w:tcBorders>
          <w:insideH w:val="nil"/>
          <w:insideV w:val="nil"/>
        </w:tcBorders>
        <w:shd w:val="clear" w:color="auto" w:fill="F6CA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F4689"/>
    <w:rPr>
      <w:rFonts w:ascii="Calibri" w:hAnsi="Calibri"/>
    </w:rPr>
    <w:tblPr>
      <w:tblStyleRowBandSize w:val="1"/>
      <w:tblStyleColBandSize w:val="1"/>
      <w:tblBorders>
        <w:top w:val="single" w:color="A3D270" w:themeColor="accent2" w:themeTint="BF" w:sz="8" w:space="0"/>
        <w:left w:val="single" w:color="A3D270" w:themeColor="accent2" w:themeTint="BF" w:sz="8" w:space="0"/>
        <w:bottom w:val="single" w:color="A3D270" w:themeColor="accent2" w:themeTint="BF" w:sz="8" w:space="0"/>
        <w:right w:val="single" w:color="A3D270" w:themeColor="accent2" w:themeTint="BF" w:sz="8" w:space="0"/>
        <w:insideH w:val="single" w:color="A3D270" w:themeColor="accent2" w:themeTint="BF" w:sz="8" w:space="0"/>
      </w:tblBorders>
    </w:tblPr>
    <w:tblStylePr w:type="firstRow">
      <w:pPr>
        <w:spacing w:before="0" w:after="0" w:line="240" w:lineRule="auto"/>
      </w:pPr>
      <w:rPr>
        <w:b/>
        <w:bCs/>
        <w:color w:val="FFFFFF" w:themeColor="background1"/>
      </w:rPr>
      <w:tblPr/>
      <w:tcPr>
        <w:tcBorders>
          <w:top w:val="single" w:color="A3D270" w:themeColor="accent2" w:themeTint="BF" w:sz="8" w:space="0"/>
          <w:left w:val="single" w:color="A3D270" w:themeColor="accent2" w:themeTint="BF" w:sz="8" w:space="0"/>
          <w:bottom w:val="single" w:color="A3D270" w:themeColor="accent2" w:themeTint="BF" w:sz="8" w:space="0"/>
          <w:right w:val="single" w:color="A3D270" w:themeColor="accent2" w:themeTint="BF" w:sz="8" w:space="0"/>
          <w:insideH w:val="nil"/>
          <w:insideV w:val="nil"/>
        </w:tcBorders>
        <w:shd w:val="clear" w:color="auto" w:fill="85C441" w:themeFill="accent2"/>
      </w:tcPr>
    </w:tblStylePr>
    <w:tblStylePr w:type="lastRow">
      <w:pPr>
        <w:spacing w:before="0" w:after="0" w:line="240" w:lineRule="auto"/>
      </w:pPr>
      <w:rPr>
        <w:b/>
        <w:bCs/>
      </w:rPr>
      <w:tblPr/>
      <w:tcPr>
        <w:tcBorders>
          <w:top w:val="double" w:color="A3D270" w:themeColor="accent2" w:themeTint="BF" w:sz="6" w:space="0"/>
          <w:left w:val="single" w:color="A3D270" w:themeColor="accent2" w:themeTint="BF" w:sz="8" w:space="0"/>
          <w:bottom w:val="single" w:color="A3D270" w:themeColor="accent2" w:themeTint="BF" w:sz="8" w:space="0"/>
          <w:right w:val="single" w:color="A3D270"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0F0CF" w:themeFill="accent2" w:themeFillTint="3F"/>
      </w:tcPr>
    </w:tblStylePr>
    <w:tblStylePr w:type="band1Horz">
      <w:tblPr/>
      <w:tcPr>
        <w:tcBorders>
          <w:insideH w:val="nil"/>
          <w:insideV w:val="nil"/>
        </w:tcBorders>
        <w:shd w:val="clear" w:color="auto" w:fill="E0F0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F4689"/>
    <w:rPr>
      <w:rFonts w:ascii="Calibri" w:hAnsi="Calibri"/>
    </w:rPr>
    <w:tblPr>
      <w:tblStyleRowBandSize w:val="1"/>
      <w:tblStyleColBandSize w:val="1"/>
      <w:tblBorders>
        <w:top w:val="single" w:color="0098F1" w:themeColor="accent3" w:themeTint="BF" w:sz="8" w:space="0"/>
        <w:left w:val="single" w:color="0098F1" w:themeColor="accent3" w:themeTint="BF" w:sz="8" w:space="0"/>
        <w:bottom w:val="single" w:color="0098F1" w:themeColor="accent3" w:themeTint="BF" w:sz="8" w:space="0"/>
        <w:right w:val="single" w:color="0098F1" w:themeColor="accent3" w:themeTint="BF" w:sz="8" w:space="0"/>
        <w:insideH w:val="single" w:color="0098F1" w:themeColor="accent3" w:themeTint="BF" w:sz="8" w:space="0"/>
      </w:tblBorders>
    </w:tblPr>
    <w:tblStylePr w:type="firstRow">
      <w:pPr>
        <w:spacing w:before="0" w:after="0" w:line="240" w:lineRule="auto"/>
      </w:pPr>
      <w:rPr>
        <w:b/>
        <w:bCs/>
        <w:color w:val="FFFFFF" w:themeColor="background1"/>
      </w:rPr>
      <w:tblPr/>
      <w:tcPr>
        <w:tcBorders>
          <w:top w:val="single" w:color="0098F1" w:themeColor="accent3" w:themeTint="BF" w:sz="8" w:space="0"/>
          <w:left w:val="single" w:color="0098F1" w:themeColor="accent3" w:themeTint="BF" w:sz="8" w:space="0"/>
          <w:bottom w:val="single" w:color="0098F1" w:themeColor="accent3" w:themeTint="BF" w:sz="8" w:space="0"/>
          <w:right w:val="single" w:color="0098F1" w:themeColor="accent3" w:themeTint="BF" w:sz="8" w:space="0"/>
          <w:insideH w:val="nil"/>
          <w:insideV w:val="nil"/>
        </w:tcBorders>
        <w:shd w:val="clear" w:color="auto" w:fill="006098" w:themeFill="accent3"/>
      </w:tcPr>
    </w:tblStylePr>
    <w:tblStylePr w:type="lastRow">
      <w:pPr>
        <w:spacing w:before="0" w:after="0" w:line="240" w:lineRule="auto"/>
      </w:pPr>
      <w:rPr>
        <w:b/>
        <w:bCs/>
      </w:rPr>
      <w:tblPr/>
      <w:tcPr>
        <w:tcBorders>
          <w:top w:val="double" w:color="0098F1" w:themeColor="accent3" w:themeTint="BF" w:sz="6" w:space="0"/>
          <w:left w:val="single" w:color="0098F1" w:themeColor="accent3" w:themeTint="BF" w:sz="8" w:space="0"/>
          <w:bottom w:val="single" w:color="0098F1" w:themeColor="accent3" w:themeTint="BF" w:sz="8" w:space="0"/>
          <w:right w:val="single" w:color="0098F1"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A6DEFF" w:themeFill="accent3" w:themeFillTint="3F"/>
      </w:tcPr>
    </w:tblStylePr>
    <w:tblStylePr w:type="band1Horz">
      <w:tblPr/>
      <w:tcPr>
        <w:tcBorders>
          <w:insideH w:val="nil"/>
          <w:insideV w:val="nil"/>
        </w:tcBorders>
        <w:shd w:val="clear" w:color="auto" w:fill="A6DE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F4689"/>
    <w:rPr>
      <w:rFonts w:ascii="Calibri" w:hAnsi="Calibri"/>
    </w:rPr>
    <w:tblPr>
      <w:tblStyleRowBandSize w:val="1"/>
      <w:tblStyleColBandSize w:val="1"/>
      <w:tblBorders>
        <w:top w:val="single" w:color="22E4FF" w:themeColor="accent4" w:themeTint="BF" w:sz="8" w:space="0"/>
        <w:left w:val="single" w:color="22E4FF" w:themeColor="accent4" w:themeTint="BF" w:sz="8" w:space="0"/>
        <w:bottom w:val="single" w:color="22E4FF" w:themeColor="accent4" w:themeTint="BF" w:sz="8" w:space="0"/>
        <w:right w:val="single" w:color="22E4FF" w:themeColor="accent4" w:themeTint="BF" w:sz="8" w:space="0"/>
        <w:insideH w:val="single" w:color="22E4FF" w:themeColor="accent4" w:themeTint="BF" w:sz="8" w:space="0"/>
      </w:tblBorders>
    </w:tblPr>
    <w:tblStylePr w:type="firstRow">
      <w:pPr>
        <w:spacing w:before="0" w:after="0" w:line="240" w:lineRule="auto"/>
      </w:pPr>
      <w:rPr>
        <w:b/>
        <w:bCs/>
        <w:color w:val="FFFFFF" w:themeColor="background1"/>
      </w:rPr>
      <w:tblPr/>
      <w:tcPr>
        <w:tcBorders>
          <w:top w:val="single" w:color="22E4FF" w:themeColor="accent4" w:themeTint="BF" w:sz="8" w:space="0"/>
          <w:left w:val="single" w:color="22E4FF" w:themeColor="accent4" w:themeTint="BF" w:sz="8" w:space="0"/>
          <w:bottom w:val="single" w:color="22E4FF" w:themeColor="accent4" w:themeTint="BF" w:sz="8" w:space="0"/>
          <w:right w:val="single" w:color="22E4FF" w:themeColor="accent4" w:themeTint="BF" w:sz="8" w:space="0"/>
          <w:insideH w:val="nil"/>
          <w:insideV w:val="nil"/>
        </w:tcBorders>
        <w:shd w:val="clear" w:color="auto" w:fill="00BED8" w:themeFill="accent4"/>
      </w:tcPr>
    </w:tblStylePr>
    <w:tblStylePr w:type="lastRow">
      <w:pPr>
        <w:spacing w:before="0" w:after="0" w:line="240" w:lineRule="auto"/>
      </w:pPr>
      <w:rPr>
        <w:b/>
        <w:bCs/>
      </w:rPr>
      <w:tblPr/>
      <w:tcPr>
        <w:tcBorders>
          <w:top w:val="double" w:color="22E4FF" w:themeColor="accent4" w:themeTint="BF" w:sz="6" w:space="0"/>
          <w:left w:val="single" w:color="22E4FF" w:themeColor="accent4" w:themeTint="BF" w:sz="8" w:space="0"/>
          <w:bottom w:val="single" w:color="22E4FF" w:themeColor="accent4" w:themeTint="BF" w:sz="8" w:space="0"/>
          <w:right w:val="single" w:color="22E4FF"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B6F6FF" w:themeFill="accent4" w:themeFillTint="3F"/>
      </w:tcPr>
    </w:tblStylePr>
    <w:tblStylePr w:type="band1Horz">
      <w:tblPr/>
      <w:tcPr>
        <w:tcBorders>
          <w:insideH w:val="nil"/>
          <w:insideV w:val="nil"/>
        </w:tcBorders>
        <w:shd w:val="clear" w:color="auto" w:fill="B6F6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F4689"/>
    <w:rPr>
      <w:rFonts w:ascii="Calibri" w:hAnsi="Calibri"/>
    </w:rPr>
    <w:tblPr>
      <w:tblStyleRowBandSize w:val="1"/>
      <w:tblStyleColBandSize w:val="1"/>
      <w:tblBorders>
        <w:top w:val="single" w:color="FDCA73" w:themeColor="accent5" w:themeTint="BF" w:sz="8" w:space="0"/>
        <w:left w:val="single" w:color="FDCA73" w:themeColor="accent5" w:themeTint="BF" w:sz="8" w:space="0"/>
        <w:bottom w:val="single" w:color="FDCA73" w:themeColor="accent5" w:themeTint="BF" w:sz="8" w:space="0"/>
        <w:right w:val="single" w:color="FDCA73" w:themeColor="accent5" w:themeTint="BF" w:sz="8" w:space="0"/>
        <w:insideH w:val="single" w:color="FDCA73" w:themeColor="accent5" w:themeTint="BF" w:sz="8" w:space="0"/>
      </w:tblBorders>
    </w:tblPr>
    <w:tblStylePr w:type="firstRow">
      <w:pPr>
        <w:spacing w:before="0" w:after="0" w:line="240" w:lineRule="auto"/>
      </w:pPr>
      <w:rPr>
        <w:b/>
        <w:bCs/>
        <w:color w:val="FFFFFF" w:themeColor="background1"/>
      </w:rPr>
      <w:tblPr/>
      <w:tcPr>
        <w:tcBorders>
          <w:top w:val="single" w:color="FDCA73" w:themeColor="accent5" w:themeTint="BF" w:sz="8" w:space="0"/>
          <w:left w:val="single" w:color="FDCA73" w:themeColor="accent5" w:themeTint="BF" w:sz="8" w:space="0"/>
          <w:bottom w:val="single" w:color="FDCA73" w:themeColor="accent5" w:themeTint="BF" w:sz="8" w:space="0"/>
          <w:right w:val="single" w:color="FDCA73" w:themeColor="accent5" w:themeTint="BF" w:sz="8" w:space="0"/>
          <w:insideH w:val="nil"/>
          <w:insideV w:val="nil"/>
        </w:tcBorders>
        <w:shd w:val="clear" w:color="auto" w:fill="FDB945" w:themeFill="accent5"/>
      </w:tcPr>
    </w:tblStylePr>
    <w:tblStylePr w:type="lastRow">
      <w:pPr>
        <w:spacing w:before="0" w:after="0" w:line="240" w:lineRule="auto"/>
      </w:pPr>
      <w:rPr>
        <w:b/>
        <w:bCs/>
      </w:rPr>
      <w:tblPr/>
      <w:tcPr>
        <w:tcBorders>
          <w:top w:val="double" w:color="FDCA73" w:themeColor="accent5" w:themeTint="BF" w:sz="6" w:space="0"/>
          <w:left w:val="single" w:color="FDCA73" w:themeColor="accent5" w:themeTint="BF" w:sz="8" w:space="0"/>
          <w:bottom w:val="single" w:color="FDCA73" w:themeColor="accent5" w:themeTint="BF" w:sz="8" w:space="0"/>
          <w:right w:val="single" w:color="FDCA73"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FEEDD0" w:themeFill="accent5" w:themeFillTint="3F"/>
      </w:tcPr>
    </w:tblStylePr>
    <w:tblStylePr w:type="band1Horz">
      <w:tblPr/>
      <w:tcPr>
        <w:tcBorders>
          <w:insideH w:val="nil"/>
          <w:insideV w:val="nil"/>
        </w:tcBorders>
        <w:shd w:val="clear" w:color="auto" w:fill="FEED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F4689"/>
    <w:rPr>
      <w:rFonts w:ascii="Calibri" w:hAnsi="Calibri"/>
    </w:rPr>
    <w:tblPr>
      <w:tblStyleRowBandSize w:val="1"/>
      <w:tblStyleColBandSize w:val="1"/>
      <w:tblBorders>
        <w:top w:val="single" w:color="C73BC3" w:themeColor="accent6" w:themeTint="BF" w:sz="8" w:space="0"/>
        <w:left w:val="single" w:color="C73BC3" w:themeColor="accent6" w:themeTint="BF" w:sz="8" w:space="0"/>
        <w:bottom w:val="single" w:color="C73BC3" w:themeColor="accent6" w:themeTint="BF" w:sz="8" w:space="0"/>
        <w:right w:val="single" w:color="C73BC3" w:themeColor="accent6" w:themeTint="BF" w:sz="8" w:space="0"/>
        <w:insideH w:val="single" w:color="C73BC3" w:themeColor="accent6" w:themeTint="BF" w:sz="8" w:space="0"/>
      </w:tblBorders>
    </w:tblPr>
    <w:tblStylePr w:type="firstRow">
      <w:pPr>
        <w:spacing w:before="0" w:after="0" w:line="240" w:lineRule="auto"/>
      </w:pPr>
      <w:rPr>
        <w:b/>
        <w:bCs/>
        <w:color w:val="FFFFFF" w:themeColor="background1"/>
      </w:rPr>
      <w:tblPr/>
      <w:tcPr>
        <w:tcBorders>
          <w:top w:val="single" w:color="C73BC3" w:themeColor="accent6" w:themeTint="BF" w:sz="8" w:space="0"/>
          <w:left w:val="single" w:color="C73BC3" w:themeColor="accent6" w:themeTint="BF" w:sz="8" w:space="0"/>
          <w:bottom w:val="single" w:color="C73BC3" w:themeColor="accent6" w:themeTint="BF" w:sz="8" w:space="0"/>
          <w:right w:val="single" w:color="C73BC3" w:themeColor="accent6" w:themeTint="BF" w:sz="8" w:space="0"/>
          <w:insideH w:val="nil"/>
          <w:insideV w:val="nil"/>
        </w:tcBorders>
        <w:shd w:val="clear" w:color="auto" w:fill="882786" w:themeFill="accent6"/>
      </w:tcPr>
    </w:tblStylePr>
    <w:tblStylePr w:type="lastRow">
      <w:pPr>
        <w:spacing w:before="0" w:after="0" w:line="240" w:lineRule="auto"/>
      </w:pPr>
      <w:rPr>
        <w:b/>
        <w:bCs/>
      </w:rPr>
      <w:tblPr/>
      <w:tcPr>
        <w:tcBorders>
          <w:top w:val="double" w:color="C73BC3" w:themeColor="accent6" w:themeTint="BF" w:sz="6" w:space="0"/>
          <w:left w:val="single" w:color="C73BC3" w:themeColor="accent6" w:themeTint="BF" w:sz="8" w:space="0"/>
          <w:bottom w:val="single" w:color="C73BC3" w:themeColor="accent6" w:themeTint="BF" w:sz="8" w:space="0"/>
          <w:right w:val="single" w:color="C73BC3"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ECBEEB" w:themeFill="accent6" w:themeFillTint="3F"/>
      </w:tcPr>
    </w:tblStylePr>
    <w:tblStylePr w:type="band1Horz">
      <w:tblPr/>
      <w:tcPr>
        <w:tcBorders>
          <w:insideH w:val="nil"/>
          <w:insideV w:val="nil"/>
        </w:tcBorders>
        <w:shd w:val="clear" w:color="auto" w:fill="ECBEE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7F4689"/>
    <w:rPr>
      <w:rFonts w:ascii="Calibri" w:hAnsi="Calibri"/>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7F4689"/>
    <w:rPr>
      <w:rFonts w:ascii="Calibri" w:hAnsi="Calibri"/>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DC2D27"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DC2D27" w:themeFill="accent1"/>
      </w:tcPr>
    </w:tblStylePr>
    <w:tblStylePr w:type="lastCol">
      <w:rPr>
        <w:b/>
        <w:bCs/>
        <w:color w:val="FFFFFF" w:themeColor="background1"/>
      </w:rPr>
      <w:tblPr/>
      <w:tcPr>
        <w:tcBorders>
          <w:left w:val="nil"/>
          <w:right w:val="nil"/>
          <w:insideH w:val="nil"/>
          <w:insideV w:val="nil"/>
        </w:tcBorders>
        <w:shd w:val="clear" w:color="auto" w:fill="DC2D2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7F4689"/>
    <w:rPr>
      <w:rFonts w:ascii="Calibri" w:hAnsi="Calibri"/>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5C441"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5C441" w:themeFill="accent2"/>
      </w:tcPr>
    </w:tblStylePr>
    <w:tblStylePr w:type="lastCol">
      <w:rPr>
        <w:b/>
        <w:bCs/>
        <w:color w:val="FFFFFF" w:themeColor="background1"/>
      </w:rPr>
      <w:tblPr/>
      <w:tcPr>
        <w:tcBorders>
          <w:left w:val="nil"/>
          <w:right w:val="nil"/>
          <w:insideH w:val="nil"/>
          <w:insideV w:val="nil"/>
        </w:tcBorders>
        <w:shd w:val="clear" w:color="auto" w:fill="85C4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7F4689"/>
    <w:rPr>
      <w:rFonts w:ascii="Calibri" w:hAnsi="Calibri"/>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6098"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6098" w:themeFill="accent3"/>
      </w:tcPr>
    </w:tblStylePr>
    <w:tblStylePr w:type="lastCol">
      <w:rPr>
        <w:b/>
        <w:bCs/>
        <w:color w:val="FFFFFF" w:themeColor="background1"/>
      </w:rPr>
      <w:tblPr/>
      <w:tcPr>
        <w:tcBorders>
          <w:left w:val="nil"/>
          <w:right w:val="nil"/>
          <w:insideH w:val="nil"/>
          <w:insideV w:val="nil"/>
        </w:tcBorders>
        <w:shd w:val="clear" w:color="auto" w:fill="006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7F4689"/>
    <w:rPr>
      <w:rFonts w:ascii="Calibri" w:hAnsi="Calibri"/>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BED8"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BED8" w:themeFill="accent4"/>
      </w:tcPr>
    </w:tblStylePr>
    <w:tblStylePr w:type="lastCol">
      <w:rPr>
        <w:b/>
        <w:bCs/>
        <w:color w:val="FFFFFF" w:themeColor="background1"/>
      </w:rPr>
      <w:tblPr/>
      <w:tcPr>
        <w:tcBorders>
          <w:left w:val="nil"/>
          <w:right w:val="nil"/>
          <w:insideH w:val="nil"/>
          <w:insideV w:val="nil"/>
        </w:tcBorders>
        <w:shd w:val="clear" w:color="auto" w:fill="00BED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7F4689"/>
    <w:rPr>
      <w:rFonts w:ascii="Calibri" w:hAnsi="Calibri"/>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DB945"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DB945" w:themeFill="accent5"/>
      </w:tcPr>
    </w:tblStylePr>
    <w:tblStylePr w:type="lastCol">
      <w:rPr>
        <w:b/>
        <w:bCs/>
        <w:color w:val="FFFFFF" w:themeColor="background1"/>
      </w:rPr>
      <w:tblPr/>
      <w:tcPr>
        <w:tcBorders>
          <w:left w:val="nil"/>
          <w:right w:val="nil"/>
          <w:insideH w:val="nil"/>
          <w:insideV w:val="nil"/>
        </w:tcBorders>
        <w:shd w:val="clear" w:color="auto" w:fill="FDB94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7F4689"/>
    <w:rPr>
      <w:rFonts w:ascii="Calibri" w:hAnsi="Calibri"/>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8278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82786" w:themeFill="accent6"/>
      </w:tcPr>
    </w:tblStylePr>
    <w:tblStylePr w:type="lastCol">
      <w:rPr>
        <w:b/>
        <w:bCs/>
        <w:color w:val="FFFFFF" w:themeColor="background1"/>
      </w:rPr>
      <w:tblPr/>
      <w:tcPr>
        <w:tcBorders>
          <w:left w:val="nil"/>
          <w:right w:val="nil"/>
          <w:insideH w:val="nil"/>
          <w:insideV w:val="nil"/>
        </w:tcBorders>
        <w:shd w:val="clear" w:color="auto" w:fill="88278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MessageHeader">
    <w:name w:val="Message Header"/>
    <w:basedOn w:val="Normal"/>
    <w:link w:val="MessageHeaderChar"/>
    <w:uiPriority w:val="99"/>
    <w:semiHidden/>
    <w:unhideWhenUsed/>
    <w:rsid w:val="007F4689"/>
    <w:pPr>
      <w:pBdr>
        <w:top w:val="single" w:color="auto" w:sz="6" w:space="1"/>
        <w:left w:val="single" w:color="auto" w:sz="6" w:space="1"/>
        <w:bottom w:val="single" w:color="auto" w:sz="6" w:space="1"/>
        <w:right w:val="single" w:color="auto" w:sz="6" w:space="1"/>
      </w:pBdr>
      <w:shd w:val="pct20" w:color="auto" w:fill="auto"/>
      <w:ind w:left="1134" w:hanging="1134"/>
    </w:pPr>
    <w:rPr>
      <w:rFonts w:eastAsiaTheme="majorEastAsia" w:cstheme="majorBidi"/>
      <w:sz w:val="24"/>
    </w:rPr>
  </w:style>
  <w:style w:type="character" w:styleId="MessageHeaderChar" w:customStyle="1">
    <w:name w:val="Message Header Char"/>
    <w:basedOn w:val="DefaultParagraphFont"/>
    <w:link w:val="MessageHeader"/>
    <w:uiPriority w:val="99"/>
    <w:semiHidden/>
    <w:rsid w:val="007F4689"/>
    <w:rPr>
      <w:rFonts w:ascii="Open Sans Light" w:hAnsi="Open Sans Light" w:eastAsiaTheme="majorEastAsia" w:cstheme="majorBidi"/>
      <w:color w:val="3C3C3B"/>
      <w:shd w:val="pct20" w:color="auto" w:fill="auto"/>
      <w:lang w:val="en-AU"/>
    </w:rPr>
  </w:style>
  <w:style w:type="paragraph" w:styleId="TOC2">
    <w:name w:val="toc 2"/>
    <w:aliases w:val="TOC 2_a"/>
    <w:basedOn w:val="SPbodytext"/>
    <w:next w:val="SPbodytext"/>
    <w:autoRedefine/>
    <w:uiPriority w:val="39"/>
    <w:unhideWhenUsed/>
    <w:qFormat/>
    <w:rsid w:val="007F4689"/>
    <w:pPr>
      <w:tabs>
        <w:tab w:val="right" w:leader="dot" w:pos="10263"/>
      </w:tabs>
      <w:spacing w:before="60" w:after="60"/>
      <w:ind w:left="198"/>
    </w:pPr>
    <w:rPr>
      <w:noProof/>
      <w:sz w:val="22"/>
      <w:szCs w:val="22"/>
    </w:rPr>
  </w:style>
  <w:style w:type="paragraph" w:styleId="TOC3">
    <w:name w:val="toc 3"/>
    <w:basedOn w:val="SPbodytext"/>
    <w:next w:val="Normal"/>
    <w:autoRedefine/>
    <w:uiPriority w:val="39"/>
    <w:unhideWhenUsed/>
    <w:rsid w:val="007F4689"/>
    <w:pPr>
      <w:tabs>
        <w:tab w:val="right" w:leader="dot" w:pos="10263"/>
      </w:tabs>
      <w:spacing w:after="60"/>
      <w:ind w:left="403"/>
    </w:pPr>
  </w:style>
  <w:style w:type="paragraph" w:styleId="TOC4">
    <w:name w:val="toc 4"/>
    <w:basedOn w:val="SPbodytext"/>
    <w:next w:val="Normal"/>
    <w:autoRedefine/>
    <w:uiPriority w:val="39"/>
    <w:unhideWhenUsed/>
    <w:rsid w:val="007F4689"/>
    <w:pPr>
      <w:tabs>
        <w:tab w:val="right" w:leader="dot" w:pos="10263"/>
      </w:tabs>
      <w:spacing w:after="60"/>
      <w:ind w:left="601"/>
    </w:pPr>
    <w:rPr>
      <w:sz w:val="19"/>
    </w:rPr>
  </w:style>
  <w:style w:type="paragraph" w:styleId="TOC5">
    <w:name w:val="toc 5"/>
    <w:basedOn w:val="Normal"/>
    <w:next w:val="Normal"/>
    <w:autoRedefine/>
    <w:uiPriority w:val="39"/>
    <w:unhideWhenUsed/>
    <w:rsid w:val="007F4689"/>
    <w:pPr>
      <w:ind w:left="800"/>
    </w:pPr>
    <w:rPr>
      <w:rFonts w:asciiTheme="minorHAnsi" w:hAnsiTheme="minorHAnsi"/>
      <w:szCs w:val="20"/>
    </w:rPr>
  </w:style>
  <w:style w:type="paragraph" w:styleId="TOC6">
    <w:name w:val="toc 6"/>
    <w:basedOn w:val="Normal"/>
    <w:next w:val="Normal"/>
    <w:autoRedefine/>
    <w:uiPriority w:val="39"/>
    <w:unhideWhenUsed/>
    <w:rsid w:val="007F4689"/>
    <w:pPr>
      <w:ind w:left="1000"/>
    </w:pPr>
    <w:rPr>
      <w:rFonts w:asciiTheme="minorHAnsi" w:hAnsiTheme="minorHAnsi"/>
      <w:szCs w:val="20"/>
    </w:rPr>
  </w:style>
  <w:style w:type="paragraph" w:styleId="TOC7">
    <w:name w:val="toc 7"/>
    <w:basedOn w:val="Normal"/>
    <w:next w:val="Normal"/>
    <w:autoRedefine/>
    <w:uiPriority w:val="39"/>
    <w:unhideWhenUsed/>
    <w:rsid w:val="007F4689"/>
    <w:pPr>
      <w:ind w:left="1200"/>
    </w:pPr>
    <w:rPr>
      <w:rFonts w:asciiTheme="minorHAnsi" w:hAnsiTheme="minorHAnsi"/>
      <w:szCs w:val="20"/>
    </w:rPr>
  </w:style>
  <w:style w:type="paragraph" w:styleId="TOC8">
    <w:name w:val="toc 8"/>
    <w:basedOn w:val="Normal"/>
    <w:next w:val="Normal"/>
    <w:autoRedefine/>
    <w:uiPriority w:val="39"/>
    <w:unhideWhenUsed/>
    <w:rsid w:val="007F4689"/>
    <w:pPr>
      <w:ind w:left="1400"/>
    </w:pPr>
    <w:rPr>
      <w:rFonts w:asciiTheme="minorHAnsi" w:hAnsiTheme="minorHAnsi"/>
      <w:szCs w:val="20"/>
    </w:rPr>
  </w:style>
  <w:style w:type="paragraph" w:styleId="TOC9">
    <w:name w:val="toc 9"/>
    <w:basedOn w:val="Normal"/>
    <w:next w:val="Normal"/>
    <w:autoRedefine/>
    <w:uiPriority w:val="39"/>
    <w:unhideWhenUsed/>
    <w:rsid w:val="007F4689"/>
    <w:pPr>
      <w:ind w:left="1600"/>
    </w:pPr>
    <w:rPr>
      <w:rFonts w:asciiTheme="minorHAnsi" w:hAnsiTheme="minorHAnsi"/>
      <w:szCs w:val="20"/>
    </w:rPr>
  </w:style>
  <w:style w:type="character" w:styleId="PageNumber">
    <w:name w:val="page number"/>
    <w:basedOn w:val="DefaultParagraphFont"/>
    <w:unhideWhenUsed/>
    <w:rsid w:val="007F4689"/>
    <w:rPr>
      <w:rFonts w:ascii="Calibri" w:hAnsi="Calibri"/>
    </w:rPr>
  </w:style>
  <w:style w:type="character" w:styleId="PlaceholderText">
    <w:name w:val="Placeholder Text"/>
    <w:basedOn w:val="DefaultParagraphFont"/>
    <w:uiPriority w:val="99"/>
    <w:semiHidden/>
    <w:rsid w:val="007F4689"/>
    <w:rPr>
      <w:rFonts w:ascii="Calibri" w:hAnsi="Calibri"/>
      <w:color w:val="808080"/>
    </w:rPr>
  </w:style>
  <w:style w:type="paragraph" w:styleId="Quote">
    <w:name w:val="Quote"/>
    <w:basedOn w:val="Normal"/>
    <w:next w:val="Normal"/>
    <w:link w:val="QuoteChar"/>
    <w:uiPriority w:val="29"/>
    <w:rsid w:val="007F4689"/>
    <w:rPr>
      <w:i/>
      <w:iCs/>
      <w:color w:val="000000" w:themeColor="text1"/>
    </w:rPr>
  </w:style>
  <w:style w:type="character" w:styleId="QuoteChar" w:customStyle="1">
    <w:name w:val="Quote Char"/>
    <w:basedOn w:val="DefaultParagraphFont"/>
    <w:link w:val="Quote"/>
    <w:uiPriority w:val="29"/>
    <w:rsid w:val="007F4689"/>
    <w:rPr>
      <w:rFonts w:ascii="Open Sans Light" w:hAnsi="Open Sans Light"/>
      <w:i/>
      <w:iCs/>
      <w:color w:val="000000" w:themeColor="text1"/>
      <w:sz w:val="18"/>
      <w:lang w:val="en-AU"/>
    </w:rPr>
  </w:style>
  <w:style w:type="character" w:styleId="Strong">
    <w:name w:val="Strong"/>
    <w:basedOn w:val="DefaultParagraphFont"/>
    <w:uiPriority w:val="22"/>
    <w:rsid w:val="007F4689"/>
    <w:rPr>
      <w:rFonts w:ascii="Calibri" w:hAnsi="Calibri"/>
      <w:b/>
      <w:bCs/>
    </w:rPr>
  </w:style>
  <w:style w:type="paragraph" w:styleId="Subtitle">
    <w:name w:val="Subtitle"/>
    <w:basedOn w:val="Normal"/>
    <w:next w:val="Normal"/>
    <w:link w:val="SubtitleChar"/>
    <w:uiPriority w:val="11"/>
    <w:rsid w:val="007F4689"/>
    <w:pPr>
      <w:numPr>
        <w:ilvl w:val="1"/>
      </w:numPr>
    </w:pPr>
    <w:rPr>
      <w:rFonts w:eastAsiaTheme="majorEastAsia" w:cstheme="majorBidi"/>
      <w:i/>
      <w:iCs/>
      <w:color w:val="AF3B3B"/>
      <w:spacing w:val="15"/>
      <w:sz w:val="24"/>
    </w:rPr>
  </w:style>
  <w:style w:type="character" w:styleId="SubtitleChar" w:customStyle="1">
    <w:name w:val="Subtitle Char"/>
    <w:basedOn w:val="DefaultParagraphFont"/>
    <w:link w:val="Subtitle"/>
    <w:uiPriority w:val="11"/>
    <w:rsid w:val="007F4689"/>
    <w:rPr>
      <w:rFonts w:ascii="Open Sans Light" w:hAnsi="Open Sans Light" w:eastAsiaTheme="majorEastAsia" w:cstheme="majorBidi"/>
      <w:i/>
      <w:iCs/>
      <w:color w:val="AF3B3B"/>
      <w:spacing w:val="15"/>
      <w:lang w:val="en-AU"/>
    </w:rPr>
  </w:style>
  <w:style w:type="character" w:styleId="SubtleEmphasis">
    <w:name w:val="Subtle Emphasis"/>
    <w:basedOn w:val="DefaultParagraphFont"/>
    <w:uiPriority w:val="19"/>
    <w:rsid w:val="007F4689"/>
    <w:rPr>
      <w:rFonts w:ascii="Calibri" w:hAnsi="Calibri"/>
      <w:i/>
      <w:iCs/>
      <w:color w:val="808080" w:themeColor="text1" w:themeTint="7F"/>
    </w:rPr>
  </w:style>
  <w:style w:type="character" w:styleId="SubtleReference">
    <w:name w:val="Subtle Reference"/>
    <w:basedOn w:val="DefaultParagraphFont"/>
    <w:uiPriority w:val="31"/>
    <w:rsid w:val="007F4689"/>
    <w:rPr>
      <w:rFonts w:ascii="Calibri" w:hAnsi="Calibri"/>
      <w:smallCaps/>
      <w:color w:val="85C441" w:themeColor="accent2"/>
      <w:u w:val="single"/>
    </w:rPr>
  </w:style>
  <w:style w:type="table" w:styleId="Table3Deffects1">
    <w:name w:val="Table 3D effects 1"/>
    <w:basedOn w:val="TableNormal"/>
    <w:uiPriority w:val="99"/>
    <w:semiHidden/>
    <w:unhideWhenUsed/>
    <w:rsid w:val="007F4689"/>
    <w:rPr>
      <w:rFonts w:ascii="Calibri" w:hAnsi="Calibri"/>
    </w:rPr>
    <w:tblPr/>
    <w:tcPr>
      <w:shd w:val="solid" w:color="C0C0C0" w:fill="FFFFFF"/>
    </w:tcPr>
    <w:tblStylePr w:type="firstRow">
      <w:rPr>
        <w:b/>
        <w:bCs/>
        <w:color w:val="800080"/>
      </w:rPr>
      <w:tblPr/>
      <w:tcPr>
        <w:tcBorders>
          <w:bottom w:val="single" w:color="808080" w:sz="6" w:space="0"/>
        </w:tcBorders>
      </w:tcPr>
    </w:tblStylePr>
    <w:tblStylePr w:type="lastRow">
      <w:tblPr/>
      <w:tcPr>
        <w:tcBorders>
          <w:top w:val="single" w:color="FFFFFF" w:sz="6" w:space="0"/>
        </w:tcBorders>
      </w:tcPr>
    </w:tblStylePr>
    <w:tblStylePr w:type="firstCol">
      <w:rPr>
        <w:b/>
        <w:bCs/>
      </w:rPr>
      <w:tblPr/>
      <w:tcPr>
        <w:tcBorders>
          <w:right w:val="single" w:color="808080" w:sz="6" w:space="0"/>
        </w:tcBorders>
      </w:tcPr>
    </w:tblStylePr>
    <w:tblStylePr w:type="lastCol">
      <w:tblPr/>
      <w:tcPr>
        <w:tcBorders>
          <w:left w:val="single" w:color="FFFFFF" w:sz="6" w:space="0"/>
        </w:tcBorders>
      </w:tcPr>
    </w:tblStylePr>
    <w:tblStylePr w:type="neCell">
      <w:tblPr/>
      <w:tcPr>
        <w:tcBorders>
          <w:left w:val="none" w:color="auto" w:sz="0" w:space="0"/>
          <w:bottom w:val="none" w:color="auto" w:sz="0" w:space="0"/>
        </w:tcBorders>
      </w:tcPr>
    </w:tblStylePr>
    <w:tblStylePr w:type="nwCell">
      <w:tblPr/>
      <w:tcPr>
        <w:tcBorders>
          <w:bottom w:val="none" w:color="auto" w:sz="0" w:space="0"/>
          <w:right w:val="none" w:color="auto" w:sz="0" w:space="0"/>
        </w:tcBorders>
      </w:tcPr>
    </w:tblStylePr>
    <w:tblStylePr w:type="seCell">
      <w:tblPr/>
      <w:tcPr>
        <w:tcBorders>
          <w:top w:val="none" w:color="auto" w:sz="0" w:space="0"/>
          <w:left w:val="none" w:color="auto" w:sz="0" w:space="0"/>
        </w:tcBorders>
      </w:tcPr>
    </w:tblStylePr>
    <w:tblStylePr w:type="swCell">
      <w:rPr>
        <w:color w:val="000080"/>
      </w:rPr>
      <w:tblPr/>
      <w:tcPr>
        <w:tcBorders>
          <w:top w:val="none" w:color="auto" w:sz="0" w:space="0"/>
          <w:right w:val="none" w:color="auto" w:sz="0" w:space="0"/>
        </w:tcBorders>
      </w:tcPr>
    </w:tblStylePr>
  </w:style>
  <w:style w:type="table" w:styleId="Table3Deffects2">
    <w:name w:val="Table 3D effects 2"/>
    <w:basedOn w:val="TableNormal"/>
    <w:uiPriority w:val="99"/>
    <w:semiHidden/>
    <w:unhideWhenUsed/>
    <w:rsid w:val="007F4689"/>
    <w:rPr>
      <w:rFonts w:ascii="Calibri" w:hAnsi="Calibri"/>
    </w:rPr>
    <w:tblPr>
      <w:tblStyleRowBandSize w:val="1"/>
    </w:tblPr>
    <w:tcPr>
      <w:shd w:val="solid" w:color="C0C0C0" w:fill="FFFFFF"/>
    </w:tcPr>
    <w:tblStylePr w:type="firstRow">
      <w:rPr>
        <w:b/>
        <w:bCs/>
      </w:rPr>
    </w:tblStylePr>
    <w:tblStylePr w:type="firstCol">
      <w:tblPr/>
      <w:tcPr>
        <w:tcBorders>
          <w:top w:val="none" w:color="auto" w:sz="0" w:space="0"/>
          <w:bottom w:val="none" w:color="auto" w:sz="0" w:space="0"/>
          <w:right w:val="single" w:color="808080" w:sz="6" w:space="0"/>
        </w:tcBorders>
      </w:tcPr>
    </w:tblStylePr>
    <w:tblStylePr w:type="lastCol">
      <w:tblPr/>
      <w:tcPr>
        <w:tcBorders>
          <w:right w:val="single" w:color="FFFFFF" w:sz="6" w:space="0"/>
        </w:tcBorders>
      </w:tcPr>
    </w:tblStylePr>
    <w:tblStylePr w:type="band1Horz">
      <w:tblPr/>
      <w:tcPr>
        <w:tcBorders>
          <w:top w:val="single" w:color="808080" w:sz="6" w:space="0"/>
          <w:bottom w:val="single" w:color="FFFFFF" w:sz="6" w:space="0"/>
        </w:tcBorders>
      </w:tcPr>
    </w:tblStylePr>
    <w:tblStylePr w:type="swCell">
      <w:rPr>
        <w:b/>
        <w:bCs/>
      </w:rPr>
    </w:tblStylePr>
  </w:style>
  <w:style w:type="table" w:styleId="Table3Deffects3">
    <w:name w:val="Table 3D effects 3"/>
    <w:basedOn w:val="TableNormal"/>
    <w:uiPriority w:val="99"/>
    <w:semiHidden/>
    <w:unhideWhenUsed/>
    <w:rsid w:val="007F4689"/>
    <w:rPr>
      <w:rFonts w:ascii="Calibri" w:hAnsi="Calibri"/>
    </w:rPr>
    <w:tblPr>
      <w:tblStyleRowBandSize w:val="1"/>
      <w:tblStyleColBandSize w:val="1"/>
    </w:tblPr>
    <w:tcPr>
      <w:shd w:val="solid" w:color="C0C0C0" w:fill="FFFFFF"/>
    </w:tcPr>
    <w:tblStylePr w:type="firstRow">
      <w:rPr>
        <w:b/>
        <w:bCs/>
      </w:rPr>
    </w:tblStylePr>
    <w:tblStylePr w:type="firstCol">
      <w:tblPr/>
      <w:tcPr>
        <w:tcBorders>
          <w:top w:val="none" w:color="auto" w:sz="0" w:space="0"/>
          <w:bottom w:val="none" w:color="auto" w:sz="0" w:space="0"/>
          <w:right w:val="single" w:color="808080" w:sz="6" w:space="0"/>
        </w:tcBorders>
      </w:tcPr>
    </w:tblStylePr>
    <w:tblStylePr w:type="lastCol">
      <w:tblPr/>
      <w:tcPr>
        <w:tcBorders>
          <w:right w:val="single" w:color="FFFFFF" w:sz="6" w:space="0"/>
        </w:tcBorders>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cBorders>
      </w:tcPr>
    </w:tblStylePr>
    <w:tblStylePr w:type="swCell">
      <w:rPr>
        <w:b/>
        <w:bCs/>
      </w:rPr>
    </w:tblStylePr>
  </w:style>
  <w:style w:type="table" w:styleId="TableClassic1">
    <w:name w:val="Table Classic 1"/>
    <w:basedOn w:val="TableNormal"/>
    <w:uiPriority w:val="99"/>
    <w:semiHidden/>
    <w:unhideWhenUsed/>
    <w:rsid w:val="007F4689"/>
    <w:rPr>
      <w:rFonts w:ascii="Calibri" w:hAnsi="Calibri"/>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cBorders>
      </w:tcPr>
    </w:tblStylePr>
    <w:tblStylePr w:type="lastRow">
      <w:rPr>
        <w:color w:val="auto"/>
      </w:rPr>
      <w:tblPr/>
      <w:tcPr>
        <w:tcBorders>
          <w:top w:val="single" w:color="000000" w:sz="6" w:space="0"/>
        </w:tcBorders>
      </w:tcPr>
    </w:tblStylePr>
    <w:tblStylePr w:type="firstCol">
      <w:tblPr/>
      <w:tcPr>
        <w:tcBorders>
          <w:right w:val="single" w:color="000000" w:sz="6" w:space="0"/>
        </w:tcBorders>
      </w:tcPr>
    </w:tblStylePr>
    <w:tblStylePr w:type="neCell">
      <w:rPr>
        <w:b/>
        <w:bCs/>
        <w:i w:val="0"/>
        <w:iCs w:val="0"/>
      </w:rPr>
    </w:tblStylePr>
    <w:tblStylePr w:type="swCell">
      <w:rPr>
        <w:b/>
        <w:bCs/>
      </w:rPr>
    </w:tblStylePr>
  </w:style>
  <w:style w:type="table" w:styleId="TableClassic2">
    <w:name w:val="Table Classic 2"/>
    <w:basedOn w:val="TableNormal"/>
    <w:uiPriority w:val="99"/>
    <w:semiHidden/>
    <w:unhideWhenUsed/>
    <w:rsid w:val="007F4689"/>
    <w:rPr>
      <w:rFonts w:ascii="Calibri" w:hAnsi="Calibri"/>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cBorders>
        <w:shd w:val="solid" w:color="800080" w:fill="FFFFFF"/>
      </w:tcPr>
    </w:tblStylePr>
    <w:tblStylePr w:type="lastRow">
      <w:tblPr/>
      <w:tcPr>
        <w:tcBorders>
          <w:top w:val="single" w:color="000000" w:sz="6" w:space="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uiPriority w:val="99"/>
    <w:semiHidden/>
    <w:unhideWhenUsed/>
    <w:rsid w:val="007F4689"/>
    <w:rPr>
      <w:rFonts w:ascii="Calibri" w:hAnsi="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cBorders>
        <w:shd w:val="solid" w:color="000080" w:fill="FFFFFF"/>
      </w:tcPr>
    </w:tblStylePr>
    <w:tblStylePr w:type="lastRow">
      <w:rPr>
        <w:color w:val="000080"/>
      </w:rPr>
      <w:tblPr/>
      <w:tcPr>
        <w:tcBorders>
          <w:top w:val="single" w:color="000000" w:sz="12" w:space="0"/>
        </w:tcBorders>
        <w:shd w:val="solid" w:color="FFFFFF" w:fill="FFFFFF"/>
      </w:tcPr>
    </w:tblStylePr>
    <w:tblStylePr w:type="firstCol">
      <w:rPr>
        <w:b/>
        <w:bCs/>
        <w:color w:val="000000"/>
      </w:rPr>
    </w:tblStylePr>
  </w:style>
  <w:style w:type="table" w:styleId="TableClassic4">
    <w:name w:val="Table Classic 4"/>
    <w:basedOn w:val="TableNormal"/>
    <w:uiPriority w:val="99"/>
    <w:semiHidden/>
    <w:unhideWhenUsed/>
    <w:rsid w:val="007F4689"/>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cBorders>
        <w:shd w:val="pct50" w:color="000080" w:fill="FFFFFF"/>
      </w:tcPr>
    </w:tblStylePr>
    <w:tblStylePr w:type="lastRow">
      <w:rPr>
        <w:color w:val="000080"/>
      </w:rPr>
      <w:tblPr/>
      <w:tcPr>
        <w:tcBorders>
          <w:bottom w:val="single" w:color="000000" w:sz="6" w:space="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uiPriority w:val="99"/>
    <w:semiHidden/>
    <w:unhideWhenUsed/>
    <w:rsid w:val="007F4689"/>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uiPriority w:val="99"/>
    <w:semiHidden/>
    <w:unhideWhenUsed/>
    <w:rsid w:val="007F4689"/>
    <w:rPr>
      <w:rFonts w:ascii="Calibri" w:hAnsi="Calibri"/>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uiPriority w:val="99"/>
    <w:semiHidden/>
    <w:unhideWhenUsed/>
    <w:rsid w:val="007F4689"/>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cBorders>
        <w:shd w:val="solid" w:color="008080" w:fill="FFFFFF"/>
      </w:tcPr>
    </w:tblStylePr>
    <w:tblStylePr w:type="firstCol">
      <w:tblPr/>
      <w:tcPr>
        <w:tcBorders>
          <w:left w:val="single" w:color="000000" w:sz="36" w:space="0"/>
          <w:right w:val="single" w:color="000000" w:sz="6" w:space="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uiPriority w:val="99"/>
    <w:semiHidden/>
    <w:unhideWhenUsed/>
    <w:rsid w:val="007F4689"/>
    <w:rPr>
      <w:rFonts w:ascii="Calibri" w:hAnsi="Calibri"/>
      <w:b/>
      <w:bCs/>
    </w:rPr>
    <w:tblPr>
      <w:tblStyleColBandSize w:val="1"/>
      <w:tblBorders>
        <w:top w:val="single" w:color="000000" w:sz="12" w:space="0"/>
        <w:left w:val="single" w:color="000000" w:sz="12" w:space="0"/>
        <w:bottom w:val="single" w:color="000000" w:sz="12" w:space="0"/>
        <w:right w:val="single" w:color="000000" w:sz="12" w:space="0"/>
      </w:tblBorders>
    </w:tblPr>
    <w:tcPr>
      <w:shd w:val="pct25" w:color="000000" w:fill="FFFFFF"/>
    </w:tcPr>
    <w:tblStylePr w:type="firstRow">
      <w:rPr>
        <w:b w:val="0"/>
        <w:bCs w:val="0"/>
      </w:rPr>
      <w:tblPr/>
      <w:tcPr>
        <w:tcBorders>
          <w:bottom w:val="double" w:color="000000" w:sz="6" w:space="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uiPriority w:val="99"/>
    <w:semiHidden/>
    <w:unhideWhenUsed/>
    <w:rsid w:val="007F4689"/>
    <w:rPr>
      <w:rFonts w:ascii="Calibri" w:hAnsi="Calibri"/>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uiPriority w:val="99"/>
    <w:semiHidden/>
    <w:unhideWhenUsed/>
    <w:rsid w:val="007F4689"/>
    <w:rPr>
      <w:rFonts w:ascii="Calibri" w:hAnsi="Calibri"/>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color="000080" w:sz="6" w:space="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uiPriority w:val="99"/>
    <w:semiHidden/>
    <w:unhideWhenUsed/>
    <w:rsid w:val="007F4689"/>
    <w:rPr>
      <w:rFonts w:ascii="Calibri" w:hAnsi="Calibri"/>
    </w:r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F4689"/>
    <w:rPr>
      <w:rFonts w:ascii="Calibri" w:hAnsi="Calibri"/>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cPr>
      <w:shd w:val="solid" w:color="C0C0C0" w:fill="FFFFFF"/>
    </w:tcPr>
    <w:tblStylePr w:type="firstRow">
      <w:rPr>
        <w:b/>
        <w:bCs/>
        <w:i/>
        <w:iCs/>
      </w:rPr>
      <w:tblPr/>
      <w:tcPr>
        <w:tcBorders>
          <w:bottom w:val="single" w:color="808080" w:sz="6" w:space="0"/>
        </w:tcBorders>
      </w:tcPr>
    </w:tblStylePr>
    <w:tblStylePr w:type="lastRow">
      <w:rPr>
        <w:b/>
        <w:bCs/>
      </w:rPr>
      <w:tblPr/>
      <w:tcPr>
        <w:tcBorders>
          <w:top w:val="single" w:color="808080" w:sz="6" w:space="0"/>
        </w:tcBorders>
      </w:tcPr>
    </w:tblStylePr>
    <w:tblStylePr w:type="firstCol">
      <w:rPr>
        <w:b/>
        <w:bCs/>
      </w:rPr>
    </w:tblStylePr>
    <w:tblStylePr w:type="lastCol">
      <w:rPr>
        <w:b/>
        <w:bCs/>
      </w:rPr>
    </w:tblStylePr>
    <w:tblStylePr w:type="band2Vert">
      <w:rPr>
        <w:color w:val="auto"/>
      </w:rPr>
    </w:tblStylePr>
  </w:style>
  <w:style w:type="table" w:styleId="TableGrid1">
    <w:name w:val="Table Grid 1"/>
    <w:basedOn w:val="TableNormal"/>
    <w:uiPriority w:val="99"/>
    <w:semiHidden/>
    <w:unhideWhenUsed/>
    <w:rsid w:val="007F4689"/>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style>
  <w:style w:type="table" w:styleId="TableGrid2">
    <w:name w:val="Table Grid 2"/>
    <w:basedOn w:val="TableNormal"/>
    <w:uiPriority w:val="99"/>
    <w:semiHidden/>
    <w:unhideWhenUsed/>
    <w:rsid w:val="007F4689"/>
    <w:rPr>
      <w:rFonts w:ascii="Calibri" w:hAnsi="Calibri"/>
    </w:rPr>
    <w:tblPr>
      <w:tblBorders>
        <w:insideH w:val="single" w:color="000000" w:sz="6" w:space="0"/>
        <w:insideV w:val="single" w:color="000000" w:sz="6" w:space="0"/>
      </w:tblBorders>
    </w:tblPr>
    <w:tcPr>
      <w:shd w:val="clear" w:color="auto" w:fill="auto"/>
    </w:tcPr>
    <w:tblStylePr w:type="firstRow">
      <w:rPr>
        <w:b/>
        <w:bCs/>
      </w:rPr>
    </w:tblStylePr>
    <w:tblStylePr w:type="lastRow">
      <w:rPr>
        <w:b/>
        <w:bCs/>
      </w:rPr>
      <w:tblPr/>
      <w:tcPr>
        <w:tcBorders>
          <w:top w:val="single" w:color="000000" w:sz="6" w:space="0"/>
        </w:tcBorders>
      </w:tcPr>
    </w:tblStylePr>
    <w:tblStylePr w:type="firstCol">
      <w:rPr>
        <w:b/>
        <w:bCs/>
      </w:rPr>
    </w:tblStylePr>
    <w:tblStylePr w:type="lastCol">
      <w:rPr>
        <w:b/>
        <w:bCs/>
      </w:rPr>
    </w:tblStylePr>
  </w:style>
  <w:style w:type="table" w:styleId="TableGrid3">
    <w:name w:val="Table Grid 3"/>
    <w:basedOn w:val="TableNormal"/>
    <w:uiPriority w:val="99"/>
    <w:semiHidden/>
    <w:unhideWhenUsed/>
    <w:rsid w:val="007F4689"/>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cBorders>
        <w:shd w:val="pct30" w:color="FFFF00" w:fill="FFFFFF"/>
      </w:tcPr>
    </w:tblStylePr>
    <w:tblStylePr w:type="lastRow">
      <w:rPr>
        <w:b/>
        <w:bCs/>
      </w:rPr>
    </w:tblStylePr>
    <w:tblStylePr w:type="lastCol">
      <w:rPr>
        <w:b/>
        <w:bCs/>
      </w:rPr>
    </w:tblStylePr>
  </w:style>
  <w:style w:type="table" w:styleId="TableGrid4">
    <w:name w:val="Table Grid 4"/>
    <w:basedOn w:val="TableNormal"/>
    <w:uiPriority w:val="99"/>
    <w:semiHidden/>
    <w:unhideWhenUsed/>
    <w:rsid w:val="007F4689"/>
    <w:rPr>
      <w:rFonts w:ascii="Calibri" w:hAnsi="Calibri"/>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cBorders>
        <w:shd w:val="pct30" w:color="FFFF00" w:fill="FFFFFF"/>
      </w:tcPr>
    </w:tblStylePr>
    <w:tblStylePr w:type="lastRow">
      <w:rPr>
        <w:b/>
        <w:bCs/>
        <w:color w:val="auto"/>
      </w:rPr>
      <w:tblPr/>
      <w:tcPr>
        <w:tcBorders>
          <w:top w:val="single" w:color="000000" w:sz="6" w:space="0"/>
        </w:tcBorders>
        <w:shd w:val="pct30" w:color="FFFF00" w:fill="FFFFFF"/>
      </w:tcPr>
    </w:tblStylePr>
    <w:tblStylePr w:type="lastCol">
      <w:rPr>
        <w:b/>
        <w:bCs/>
        <w:color w:val="auto"/>
      </w:rPr>
    </w:tblStylePr>
  </w:style>
  <w:style w:type="table" w:styleId="TableGrid5">
    <w:name w:val="Table Grid 5"/>
    <w:basedOn w:val="TableNormal"/>
    <w:uiPriority w:val="99"/>
    <w:semiHidden/>
    <w:unhideWhenUsed/>
    <w:rsid w:val="007F4689"/>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cBorders>
      </w:tcPr>
    </w:tblStylePr>
    <w:tblStylePr w:type="lastRow">
      <w:rPr>
        <w:b/>
        <w:bCs/>
      </w:rPr>
    </w:tblStylePr>
    <w:tblStylePr w:type="lastCol">
      <w:rPr>
        <w:b/>
        <w:bCs/>
      </w:rPr>
    </w:tblStylePr>
    <w:tblStylePr w:type="nwCell">
      <w:tblPr/>
      <w:tcPr>
        <w:tcBorders>
          <w:tl2br w:val="single" w:color="000000" w:sz="6" w:space="0"/>
        </w:tcBorders>
      </w:tcPr>
    </w:tblStylePr>
  </w:style>
  <w:style w:type="table" w:styleId="TableGrid6">
    <w:name w:val="Table Grid 6"/>
    <w:basedOn w:val="TableNormal"/>
    <w:uiPriority w:val="99"/>
    <w:semiHidden/>
    <w:unhideWhenUsed/>
    <w:rsid w:val="007F4689"/>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cBorders>
      </w:tcPr>
    </w:tblStylePr>
    <w:tblStylePr w:type="lastRow">
      <w:rPr>
        <w:color w:val="auto"/>
      </w:rPr>
      <w:tblPr/>
      <w:tcPr>
        <w:tcBorders>
          <w:top w:val="single" w:color="000000" w:sz="6" w:space="0"/>
        </w:tcBorders>
      </w:tcPr>
    </w:tblStylePr>
    <w:tblStylePr w:type="firstCol">
      <w:rPr>
        <w:b/>
        <w:bCs/>
      </w:rPr>
    </w:tblStylePr>
    <w:tblStylePr w:type="nwCell">
      <w:tblPr/>
      <w:tcPr>
        <w:tcBorders>
          <w:tl2br w:val="single" w:color="000000" w:sz="6" w:space="0"/>
        </w:tcBorders>
      </w:tcPr>
    </w:tblStylePr>
  </w:style>
  <w:style w:type="table" w:styleId="TableGrid7">
    <w:name w:val="Table Grid 7"/>
    <w:basedOn w:val="TableNormal"/>
    <w:uiPriority w:val="99"/>
    <w:semiHidden/>
    <w:unhideWhenUsed/>
    <w:rsid w:val="007F4689"/>
    <w:rPr>
      <w:rFonts w:ascii="Calibri" w:hAnsi="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cBorders>
      </w:tcPr>
    </w:tblStylePr>
    <w:tblStylePr w:type="lastRow">
      <w:rPr>
        <w:b w:val="0"/>
        <w:bCs w:val="0"/>
      </w:rPr>
      <w:tblPr/>
      <w:tcPr>
        <w:tcBorders>
          <w:top w:val="single" w:color="000000" w:sz="6" w:space="0"/>
        </w:tcBorders>
      </w:tcPr>
    </w:tblStylePr>
    <w:tblStylePr w:type="firstCol">
      <w:rPr>
        <w:b w:val="0"/>
        <w:bCs w:val="0"/>
      </w:rPr>
    </w:tblStylePr>
    <w:tblStylePr w:type="lastCol">
      <w:rPr>
        <w:b w:val="0"/>
        <w:bCs w:val="0"/>
      </w:rPr>
    </w:tblStylePr>
    <w:tblStylePr w:type="nwCell">
      <w:tblPr/>
      <w:tcPr>
        <w:tcBorders>
          <w:tl2br w:val="single" w:color="000000" w:sz="6" w:space="0"/>
        </w:tcBorders>
      </w:tcPr>
    </w:tblStylePr>
  </w:style>
  <w:style w:type="table" w:styleId="TableGrid8">
    <w:name w:val="Table Grid 8"/>
    <w:basedOn w:val="TableNormal"/>
    <w:uiPriority w:val="99"/>
    <w:semiHidden/>
    <w:unhideWhenUsed/>
    <w:rsid w:val="007F4689"/>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uiPriority w:val="99"/>
    <w:semiHidden/>
    <w:unhideWhenUsed/>
    <w:rsid w:val="007F4689"/>
    <w:rPr>
      <w:rFonts w:ascii="Calibri" w:hAnsi="Calibri"/>
    </w:r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cBorders>
        <w:shd w:val="solid" w:color="C0C0C0" w:fill="FFFFFF"/>
      </w:tcPr>
    </w:tblStylePr>
    <w:tblStylePr w:type="lastRow">
      <w:tblPr/>
      <w:tcPr>
        <w:tcBorders>
          <w:top w:val="single" w:color="000000" w:sz="6" w:space="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uiPriority w:val="99"/>
    <w:semiHidden/>
    <w:unhideWhenUsed/>
    <w:rsid w:val="007F4689"/>
    <w:rPr>
      <w:rFonts w:ascii="Calibri" w:hAnsi="Calibri"/>
    </w:rPr>
    <w:tblPr>
      <w:tblStyleRowBandSize w:val="2"/>
      <w:tblBorders>
        <w:bottom w:val="single" w:color="808080" w:sz="12" w:space="0"/>
      </w:tblBorders>
    </w:tblPr>
    <w:tblStylePr w:type="firstRow">
      <w:rPr>
        <w:b/>
        <w:bCs/>
        <w:color w:val="FFFFFF"/>
      </w:rPr>
      <w:tblPr/>
      <w:tcPr>
        <w:tcBorders>
          <w:bottom w:val="single" w:color="000000" w:sz="6" w:space="0"/>
        </w:tcBorders>
        <w:shd w:val="pct75" w:color="008080" w:fill="008000"/>
      </w:tcPr>
    </w:tblStylePr>
    <w:tblStylePr w:type="lastRow">
      <w:tblPr/>
      <w:tcPr>
        <w:tcBorders>
          <w:top w:val="single" w:color="000000" w:sz="6" w:space="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uiPriority w:val="99"/>
    <w:semiHidden/>
    <w:unhideWhenUsed/>
    <w:rsid w:val="007F4689"/>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cBorders>
      </w:tcPr>
    </w:tblStylePr>
    <w:tblStylePr w:type="lastRow">
      <w:tblPr/>
      <w:tcPr>
        <w:tcBorders>
          <w:top w:val="single" w:color="000000" w:sz="12" w:space="0"/>
        </w:tcBorders>
      </w:tcPr>
    </w:tblStylePr>
    <w:tblStylePr w:type="swCell">
      <w:rPr>
        <w:i/>
        <w:iCs/>
        <w:color w:val="000080"/>
      </w:rPr>
    </w:tblStylePr>
  </w:style>
  <w:style w:type="table" w:styleId="TableList4">
    <w:name w:val="Table List 4"/>
    <w:basedOn w:val="TableNormal"/>
    <w:uiPriority w:val="99"/>
    <w:semiHidden/>
    <w:unhideWhenUsed/>
    <w:rsid w:val="007F4689"/>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cBorders>
        <w:shd w:val="solid" w:color="808080" w:fill="FFFFFF"/>
      </w:tcPr>
    </w:tblStylePr>
  </w:style>
  <w:style w:type="table" w:styleId="TableList5">
    <w:name w:val="Table List 5"/>
    <w:basedOn w:val="TableNormal"/>
    <w:uiPriority w:val="99"/>
    <w:semiHidden/>
    <w:unhideWhenUsed/>
    <w:rsid w:val="007F4689"/>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cBorders>
      </w:tcPr>
    </w:tblStylePr>
    <w:tblStylePr w:type="firstCol">
      <w:rPr>
        <w:b/>
        <w:bCs/>
      </w:rPr>
    </w:tblStylePr>
  </w:style>
  <w:style w:type="table" w:styleId="TableList6">
    <w:name w:val="Table List 6"/>
    <w:basedOn w:val="TableNormal"/>
    <w:uiPriority w:val="99"/>
    <w:semiHidden/>
    <w:unhideWhenUsed/>
    <w:rsid w:val="007F4689"/>
    <w:rPr>
      <w:rFonts w:ascii="Calibri" w:hAnsi="Calibri"/>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cBorders>
      </w:tcPr>
    </w:tblStylePr>
    <w:tblStylePr w:type="firstCol">
      <w:rPr>
        <w:b/>
        <w:bCs/>
      </w:rPr>
      <w:tblPr/>
      <w:tcPr>
        <w:tcBorders>
          <w:right w:val="single" w:color="000000" w:sz="12" w:space="0"/>
        </w:tcBorders>
      </w:tcPr>
    </w:tblStylePr>
    <w:tblStylePr w:type="band1Horz">
      <w:tblPr/>
      <w:tcPr>
        <w:shd w:val="pct25" w:color="000000" w:fill="FFFFFF"/>
      </w:tcPr>
    </w:tblStylePr>
  </w:style>
  <w:style w:type="table" w:styleId="TableList7">
    <w:name w:val="Table List 7"/>
    <w:basedOn w:val="TableNormal"/>
    <w:uiPriority w:val="99"/>
    <w:semiHidden/>
    <w:unhideWhenUsed/>
    <w:rsid w:val="007F4689"/>
    <w:rPr>
      <w:rFonts w:ascii="Calibri" w:hAnsi="Calibri"/>
    </w:r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cBorders>
        <w:shd w:val="solid" w:color="C0C0C0" w:fill="FFFFFF"/>
      </w:tcPr>
    </w:tblStylePr>
    <w:tblStylePr w:type="lastRow">
      <w:rPr>
        <w:b/>
        <w:bCs/>
      </w:rPr>
      <w:tblPr/>
      <w:tcPr>
        <w:tcBorders>
          <w:top w:val="single" w:color="008000" w:sz="12" w:space="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uiPriority w:val="99"/>
    <w:semiHidden/>
    <w:unhideWhenUsed/>
    <w:rsid w:val="007F4689"/>
    <w:rPr>
      <w:rFonts w:ascii="Calibri" w:hAnsi="Calibri"/>
    </w:r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cBorders>
        <w:shd w:val="solid" w:color="FFFF00" w:fill="FFFFFF"/>
      </w:tcPr>
    </w:tblStylePr>
    <w:tblStylePr w:type="lastRow">
      <w:rPr>
        <w:b/>
        <w:bCs/>
      </w:rPr>
      <w:tblPr/>
      <w:tcPr>
        <w:tcBorders>
          <w:top w:val="single" w:color="000000" w:sz="6" w:space="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paragraph" w:styleId="IntenseQuote">
    <w:name w:val="Intense Quote"/>
    <w:basedOn w:val="Normal"/>
    <w:next w:val="Normal"/>
    <w:link w:val="IntenseQuoteChar"/>
    <w:uiPriority w:val="30"/>
    <w:rsid w:val="007F4689"/>
    <w:pPr>
      <w:pBdr>
        <w:bottom w:val="single" w:color="DC2D27" w:themeColor="accent1" w:sz="4" w:space="4"/>
      </w:pBdr>
      <w:spacing w:before="200" w:after="280"/>
      <w:ind w:left="936" w:right="936"/>
    </w:pPr>
    <w:rPr>
      <w:b/>
      <w:bCs/>
      <w:i/>
      <w:iCs/>
      <w:color w:val="DC2D27" w:themeColor="accent1"/>
    </w:rPr>
  </w:style>
  <w:style w:type="character" w:styleId="IntenseQuoteChar" w:customStyle="1">
    <w:name w:val="Intense Quote Char"/>
    <w:basedOn w:val="DefaultParagraphFont"/>
    <w:link w:val="IntenseQuote"/>
    <w:uiPriority w:val="30"/>
    <w:rsid w:val="007F4689"/>
    <w:rPr>
      <w:rFonts w:ascii="Open Sans Light" w:hAnsi="Open Sans Light"/>
      <w:b/>
      <w:bCs/>
      <w:i/>
      <w:iCs/>
      <w:color w:val="DC2D27" w:themeColor="accent1"/>
      <w:sz w:val="18"/>
      <w:lang w:val="en-AU"/>
    </w:rPr>
  </w:style>
  <w:style w:type="numbering" w:styleId="111111">
    <w:name w:val="Outline List 2"/>
    <w:basedOn w:val="NoList"/>
    <w:uiPriority w:val="99"/>
    <w:semiHidden/>
    <w:unhideWhenUsed/>
    <w:rsid w:val="007F4689"/>
    <w:pPr>
      <w:numPr>
        <w:numId w:val="3"/>
      </w:numPr>
    </w:pPr>
  </w:style>
  <w:style w:type="paragraph" w:styleId="ListParagraph">
    <w:name w:val="List Paragraph"/>
    <w:aliases w:val="List Paragraph_"/>
    <w:basedOn w:val="Normal"/>
    <w:link w:val="ListParagraphChar"/>
    <w:uiPriority w:val="34"/>
    <w:rsid w:val="007F4689"/>
    <w:pPr>
      <w:spacing w:before="40" w:after="40" w:line="280" w:lineRule="atLeast"/>
    </w:pPr>
    <w:rPr>
      <w:color w:val="000000" w:themeColor="text1"/>
      <w:sz w:val="22"/>
    </w:rPr>
  </w:style>
  <w:style w:type="paragraph" w:styleId="NoSpacing">
    <w:name w:val="No Spacing"/>
    <w:uiPriority w:val="1"/>
    <w:rsid w:val="007F4689"/>
    <w:rPr>
      <w:rFonts w:ascii="Calibri" w:hAnsi="Calibri"/>
      <w:color w:val="3C3C3B"/>
      <w:sz w:val="20"/>
    </w:rPr>
  </w:style>
  <w:style w:type="table" w:styleId="SIStable" w:customStyle="1">
    <w:name w:val="SIS table"/>
    <w:basedOn w:val="TableNormal"/>
    <w:uiPriority w:val="99"/>
    <w:rsid w:val="007F4689"/>
    <w:tblPr>
      <w:tblStyleRowBandSize w:val="1"/>
      <w:tblStyleColBandSize w:val="1"/>
      <w:tblCellMar>
        <w:top w:w="85" w:type="dxa"/>
        <w:left w:w="85" w:type="dxa"/>
        <w:bottom w:w="85" w:type="dxa"/>
        <w:right w:w="85" w:type="dxa"/>
      </w:tblCellMar>
    </w:tblPr>
    <w:tcPr>
      <w:tcMar>
        <w:top w:w="85" w:type="dxa"/>
        <w:left w:w="85" w:type="dxa"/>
        <w:bottom w:w="85" w:type="dxa"/>
        <w:right w:w="85" w:type="dxa"/>
      </w:tcMar>
    </w:tcPr>
    <w:tblStylePr w:type="firstRow">
      <w:rPr>
        <w:color w:val="AF3B3B"/>
      </w:rPr>
      <w:tblPr/>
      <w:tcPr>
        <w:shd w:val="clear" w:color="auto" w:fill="DC2D27" w:themeFill="accent1"/>
      </w:tcPr>
    </w:tblStylePr>
    <w:tblStylePr w:type="lastRow">
      <w:tblPr/>
      <w:tcPr>
        <w:tcBorders>
          <w:top w:val="single" w:color="FFFFFF" w:themeColor="background1" w:sz="6" w:space="0"/>
          <w:left w:val="nil"/>
          <w:bottom w:val="single" w:color="FFFFFF" w:themeColor="background1" w:sz="6" w:space="0"/>
          <w:right w:val="nil"/>
          <w:insideH w:val="nil"/>
          <w:insideV w:val="nil"/>
          <w:tl2br w:val="nil"/>
          <w:tr2bl w:val="nil"/>
        </w:tcBorders>
      </w:tcPr>
    </w:tblStylePr>
    <w:tblStylePr w:type="firstCol">
      <w:tblPr/>
      <w:tcPr>
        <w:tcBorders>
          <w:top w:val="nil"/>
          <w:left w:val="single" w:color="FFFFFF" w:themeColor="background1" w:sz="8" w:space="0"/>
          <w:bottom w:val="nil"/>
          <w:right w:val="single" w:color="FFFFFF" w:themeColor="background1" w:sz="6" w:space="0"/>
          <w:insideH w:val="nil"/>
          <w:insideV w:val="nil"/>
          <w:tl2br w:val="nil"/>
          <w:tr2bl w:val="nil"/>
        </w:tcBorders>
      </w:tcPr>
    </w:tblStylePr>
    <w:tblStylePr w:type="lastCol">
      <w:tblPr/>
      <w:tcPr>
        <w:tcBorders>
          <w:top w:val="nil"/>
          <w:left w:val="single" w:color="FFFFFF" w:themeColor="background1" w:sz="8" w:space="0"/>
          <w:bottom w:val="nil"/>
          <w:right w:val="single" w:color="FFFFFF" w:themeColor="background1" w:sz="8" w:space="0"/>
          <w:insideH w:val="nil"/>
          <w:insideV w:val="nil"/>
          <w:tl2br w:val="nil"/>
          <w:tr2bl w:val="nil"/>
        </w:tcBorders>
      </w:tcPr>
    </w:tblStylePr>
    <w:tblStylePr w:type="band1Vert">
      <w:tblPr/>
      <w:tcPr>
        <w:shd w:val="clear" w:color="auto" w:fill="E8E8E6"/>
      </w:tcPr>
    </w:tblStylePr>
    <w:tblStylePr w:type="band2Vert">
      <w:tblPr/>
      <w:tcPr>
        <w:shd w:val="clear" w:color="auto" w:fill="E8E8E6"/>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E8E8E6"/>
      </w:tcPr>
    </w:tblStylePr>
    <w:tblStylePr w:type="band2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E8E8E6"/>
      </w:tcPr>
    </w:tblStylePr>
    <w:tblStylePr w:type="nwCell">
      <w:tblPr/>
      <w:tcPr>
        <w:tcBorders>
          <w:top w:val="nil"/>
          <w:left w:val="nil"/>
          <w:bottom w:val="nil"/>
          <w:right w:val="nil"/>
          <w:insideH w:val="nil"/>
          <w:insideV w:val="nil"/>
          <w:tl2br w:val="nil"/>
          <w:tr2bl w:val="nil"/>
        </w:tcBorders>
      </w:tcPr>
    </w:tblStylePr>
  </w:style>
  <w:style w:type="paragraph" w:styleId="SPcoverheading" w:customStyle="1">
    <w:name w:val="SP cover heading"/>
    <w:qFormat/>
    <w:rsid w:val="007F4689"/>
    <w:pPr>
      <w:spacing w:after="240"/>
    </w:pPr>
    <w:rPr>
      <w:rFonts w:ascii="Open Sans" w:hAnsi="Open Sans"/>
      <w:color w:val="DC2D27" w:themeColor="accent1"/>
      <w:spacing w:val="-12"/>
      <w:sz w:val="64"/>
      <w:szCs w:val="60"/>
      <w:lang w:val="en-AU"/>
    </w:rPr>
  </w:style>
  <w:style w:type="paragraph" w:styleId="SPcoversubheading" w:customStyle="1">
    <w:name w:val="SP cover subheading"/>
    <w:qFormat/>
    <w:rsid w:val="007F4689"/>
    <w:pPr>
      <w:spacing w:line="216" w:lineRule="auto"/>
    </w:pPr>
    <w:rPr>
      <w:rFonts w:ascii="Open Sans" w:hAnsi="Open Sans"/>
      <w:color w:val="000000" w:themeColor="text1"/>
      <w:spacing w:val="-4"/>
      <w:sz w:val="32"/>
      <w:szCs w:val="36"/>
      <w:lang w:val="en-AU"/>
    </w:rPr>
  </w:style>
  <w:style w:type="paragraph" w:styleId="SPlinedparagraph" w:customStyle="1">
    <w:name w:val="SP lined paragraph"/>
    <w:basedOn w:val="SPbodytext"/>
    <w:link w:val="SPlinedparagraphChar"/>
    <w:qFormat/>
    <w:rsid w:val="007F4689"/>
    <w:pPr>
      <w:pBdr>
        <w:between w:val="single" w:color="777877" w:sz="4" w:space="0"/>
      </w:pBdr>
      <w:spacing w:after="220" w:line="240" w:lineRule="auto"/>
    </w:pPr>
  </w:style>
  <w:style w:type="character" w:styleId="SPlinedparagraphChar" w:customStyle="1">
    <w:name w:val="SP lined paragraph Char"/>
    <w:basedOn w:val="SPbodytextChar"/>
    <w:link w:val="SPlinedparagraph"/>
    <w:rsid w:val="007F4689"/>
    <w:rPr>
      <w:rFonts w:ascii="Open Sans" w:hAnsi="Open Sans"/>
      <w:color w:val="000000" w:themeColor="text1"/>
      <w:sz w:val="20"/>
      <w:szCs w:val="20"/>
    </w:rPr>
  </w:style>
  <w:style w:type="paragraph" w:styleId="Footer">
    <w:name w:val="footer"/>
    <w:basedOn w:val="Normal"/>
    <w:link w:val="FooterChar"/>
    <w:unhideWhenUsed/>
    <w:rsid w:val="007F4689"/>
    <w:pPr>
      <w:tabs>
        <w:tab w:val="center" w:pos="4320"/>
        <w:tab w:val="right" w:pos="8640"/>
      </w:tabs>
    </w:pPr>
  </w:style>
  <w:style w:type="character" w:styleId="FooterChar" w:customStyle="1">
    <w:name w:val="Footer Char"/>
    <w:basedOn w:val="DefaultParagraphFont"/>
    <w:link w:val="Footer"/>
    <w:rsid w:val="007F4689"/>
    <w:rPr>
      <w:rFonts w:ascii="Open Sans Light" w:hAnsi="Open Sans Light"/>
      <w:color w:val="3C3C3B"/>
      <w:sz w:val="18"/>
      <w:lang w:val="en-AU"/>
    </w:rPr>
  </w:style>
  <w:style w:type="paragraph" w:styleId="SPReference" w:customStyle="1">
    <w:name w:val="SP Reference"/>
    <w:basedOn w:val="SPQuoteFeature"/>
    <w:link w:val="SPReferenceChar"/>
    <w:qFormat/>
    <w:rsid w:val="007F4689"/>
    <w:pPr>
      <w:spacing w:before="160"/>
      <w:jc w:val="right"/>
    </w:pPr>
    <w:rPr>
      <w:b w:val="0"/>
      <w:color w:val="595959" w:themeColor="text1" w:themeTint="A6"/>
      <w:sz w:val="18"/>
      <w:lang w:val="en" w:eastAsia="en-AU"/>
    </w:rPr>
  </w:style>
  <w:style w:type="character" w:styleId="eventdescription" w:customStyle="1">
    <w:name w:val="eventdescription"/>
    <w:basedOn w:val="DefaultParagraphFont"/>
    <w:rsid w:val="007F4689"/>
  </w:style>
  <w:style w:type="paragraph" w:styleId="BodyText">
    <w:name w:val="Body Text"/>
    <w:aliases w:val="1 Body Text BWS"/>
    <w:basedOn w:val="Normal"/>
    <w:link w:val="BodyTextChar"/>
    <w:autoRedefine/>
    <w:rsid w:val="007F4689"/>
    <w:pPr>
      <w:spacing w:before="120" w:after="120"/>
    </w:pPr>
    <w:rPr>
      <w:rFonts w:eastAsia="Times New Roman" w:cs="Arial"/>
      <w:color w:val="auto"/>
      <w:kern w:val="12"/>
      <w:szCs w:val="18"/>
      <w:lang w:eastAsia="en-AU"/>
    </w:rPr>
  </w:style>
  <w:style w:type="character" w:styleId="BodyTextChar" w:customStyle="1">
    <w:name w:val="Body Text Char"/>
    <w:aliases w:val="1 Body Text BWS Char"/>
    <w:basedOn w:val="DefaultParagraphFont"/>
    <w:link w:val="BodyText"/>
    <w:rsid w:val="007F4689"/>
    <w:rPr>
      <w:rFonts w:ascii="Open Sans Light" w:hAnsi="Open Sans Light" w:eastAsia="Times New Roman" w:cs="Arial"/>
      <w:kern w:val="12"/>
      <w:sz w:val="18"/>
      <w:szCs w:val="18"/>
      <w:lang w:val="en-AU" w:eastAsia="en-AU"/>
    </w:rPr>
  </w:style>
  <w:style w:type="paragraph" w:styleId="Bullet" w:customStyle="1">
    <w:name w:val="Bullet"/>
    <w:basedOn w:val="BodyText"/>
    <w:autoRedefine/>
    <w:rsid w:val="007F4689"/>
    <w:pPr>
      <w:spacing w:before="40" w:after="40"/>
    </w:pPr>
    <w:rPr>
      <w:rFonts w:ascii="Arial" w:hAnsi="Arial"/>
      <w:sz w:val="22"/>
      <w:szCs w:val="22"/>
      <w:lang w:val="en-US"/>
    </w:rPr>
  </w:style>
  <w:style w:type="paragraph" w:styleId="Default" w:customStyle="1">
    <w:name w:val="Default"/>
    <w:rsid w:val="007F4689"/>
    <w:pPr>
      <w:autoSpaceDE w:val="0"/>
      <w:autoSpaceDN w:val="0"/>
      <w:adjustRightInd w:val="0"/>
    </w:pPr>
    <w:rPr>
      <w:rFonts w:ascii="Arial" w:hAnsi="Arial" w:cs="Arial"/>
      <w:color w:val="000000"/>
      <w:lang w:val="en-AU"/>
    </w:rPr>
  </w:style>
  <w:style w:type="paragraph" w:styleId="EndnoteText">
    <w:name w:val="endnote text"/>
    <w:basedOn w:val="Normal"/>
    <w:link w:val="EndnoteTextChar"/>
    <w:uiPriority w:val="99"/>
    <w:semiHidden/>
    <w:unhideWhenUsed/>
    <w:rsid w:val="007F4689"/>
    <w:rPr>
      <w:szCs w:val="20"/>
    </w:rPr>
  </w:style>
  <w:style w:type="character" w:styleId="EndnoteTextChar" w:customStyle="1">
    <w:name w:val="Endnote Text Char"/>
    <w:basedOn w:val="DefaultParagraphFont"/>
    <w:link w:val="EndnoteText"/>
    <w:uiPriority w:val="99"/>
    <w:semiHidden/>
    <w:rsid w:val="007F4689"/>
    <w:rPr>
      <w:rFonts w:ascii="Open Sans Light" w:hAnsi="Open Sans Light"/>
      <w:color w:val="3C3C3B"/>
      <w:sz w:val="18"/>
      <w:szCs w:val="20"/>
      <w:lang w:val="en-AU"/>
    </w:rPr>
  </w:style>
  <w:style w:type="paragraph" w:styleId="NormalWeb">
    <w:name w:val="Normal (Web)"/>
    <w:basedOn w:val="Normal"/>
    <w:uiPriority w:val="99"/>
    <w:rsid w:val="007F4689"/>
    <w:pPr>
      <w:spacing w:before="100" w:beforeAutospacing="1" w:after="100" w:afterAutospacing="1" w:line="360" w:lineRule="auto"/>
    </w:pPr>
    <w:rPr>
      <w:rFonts w:ascii="Verdana" w:hAnsi="Verdana" w:eastAsia="Times New Roman" w:cs="Times New Roman"/>
      <w:color w:val="auto"/>
      <w:sz w:val="22"/>
      <w:szCs w:val="20"/>
    </w:rPr>
  </w:style>
  <w:style w:type="character" w:styleId="SPReferenceChar" w:customStyle="1">
    <w:name w:val="SP Reference Char"/>
    <w:basedOn w:val="SPQuoteFeatureChar"/>
    <w:link w:val="SPReference"/>
    <w:rsid w:val="007F4689"/>
    <w:rPr>
      <w:rFonts w:ascii="Open Sans" w:hAnsi="Open Sans"/>
      <w:b w:val="0"/>
      <w:i/>
      <w:color w:val="595959" w:themeColor="text1" w:themeTint="A6"/>
      <w:sz w:val="18"/>
      <w:szCs w:val="20"/>
      <w:lang w:val="en" w:eastAsia="en-AU"/>
    </w:rPr>
  </w:style>
  <w:style w:type="paragraph" w:styleId="ListBullet3">
    <w:name w:val="List Bullet 3"/>
    <w:basedOn w:val="Normal"/>
    <w:autoRedefine/>
    <w:semiHidden/>
    <w:rsid w:val="007F4689"/>
    <w:pPr>
      <w:numPr>
        <w:numId w:val="4"/>
      </w:numPr>
      <w:spacing w:before="120" w:after="120"/>
    </w:pPr>
    <w:rPr>
      <w:rFonts w:eastAsia="Times New Roman" w:cs="Times New Roman"/>
      <w:color w:val="auto"/>
    </w:rPr>
  </w:style>
  <w:style w:type="paragraph" w:styleId="ListBullet2">
    <w:name w:val="List Bullet 2"/>
    <w:basedOn w:val="Normal"/>
    <w:uiPriority w:val="99"/>
    <w:semiHidden/>
    <w:unhideWhenUsed/>
    <w:rsid w:val="007F4689"/>
    <w:pPr>
      <w:ind w:left="720" w:hanging="360"/>
      <w:contextualSpacing/>
    </w:pPr>
  </w:style>
  <w:style w:type="paragraph" w:styleId="Tabletext" w:customStyle="1">
    <w:name w:val="Table text"/>
    <w:basedOn w:val="Normal"/>
    <w:rsid w:val="007F4689"/>
    <w:pPr>
      <w:spacing w:before="80" w:after="80"/>
      <w:jc w:val="both"/>
    </w:pPr>
    <w:rPr>
      <w:rFonts w:ascii="Arial Narrow" w:hAnsi="Arial Narrow" w:eastAsia="Times New Roman" w:cs="Times New Roman"/>
      <w:color w:val="auto"/>
      <w:szCs w:val="20"/>
    </w:rPr>
  </w:style>
  <w:style w:type="paragraph" w:styleId="Tableheading" w:customStyle="1">
    <w:name w:val="Table heading"/>
    <w:basedOn w:val="Heading3"/>
    <w:rsid w:val="007F4689"/>
    <w:pPr>
      <w:keepLines w:val="0"/>
      <w:numPr>
        <w:ilvl w:val="0"/>
        <w:numId w:val="0"/>
      </w:numPr>
      <w:tabs>
        <w:tab w:val="left" w:pos="300"/>
      </w:tabs>
      <w:spacing w:before="60" w:after="60"/>
    </w:pPr>
    <w:rPr>
      <w:rFonts w:ascii="Arial" w:hAnsi="Arial" w:eastAsia="Times New Roman" w:cs="Times New Roman"/>
      <w:bCs w:val="0"/>
      <w:color w:val="000000"/>
      <w:szCs w:val="20"/>
    </w:rPr>
  </w:style>
  <w:style w:type="character" w:styleId="Head3Char" w:customStyle="1">
    <w:name w:val="Head3 Char"/>
    <w:rsid w:val="007F4689"/>
    <w:rPr>
      <w:rFonts w:ascii="Arial Black" w:hAnsi="Arial Black"/>
      <w:sz w:val="22"/>
      <w:lang w:eastAsia="en-US"/>
    </w:rPr>
  </w:style>
  <w:style w:type="paragraph" w:styleId="Activitytext" w:customStyle="1">
    <w:name w:val="Activity text"/>
    <w:basedOn w:val="Normal"/>
    <w:rsid w:val="007F4689"/>
    <w:pPr>
      <w:spacing w:before="120" w:after="120"/>
      <w:ind w:left="851"/>
      <w:jc w:val="both"/>
    </w:pPr>
    <w:rPr>
      <w:rFonts w:ascii="Arial" w:hAnsi="Arial" w:eastAsia="Times New Roman" w:cs="Times New Roman"/>
      <w:color w:val="auto"/>
      <w:szCs w:val="20"/>
    </w:rPr>
  </w:style>
  <w:style w:type="paragraph" w:styleId="BlockText">
    <w:name w:val="Block Text"/>
    <w:basedOn w:val="Normal"/>
    <w:rsid w:val="007F4689"/>
    <w:pPr>
      <w:ind w:left="567" w:right="855"/>
    </w:pPr>
    <w:rPr>
      <w:rFonts w:ascii="Times New Roman" w:hAnsi="Times New Roman" w:eastAsia="Times New Roman" w:cs="Times New Roman"/>
      <w:color w:val="auto"/>
      <w:sz w:val="22"/>
      <w:szCs w:val="20"/>
    </w:rPr>
  </w:style>
  <w:style w:type="character" w:styleId="apple-converted-space" w:customStyle="1">
    <w:name w:val="apple-converted-space"/>
    <w:basedOn w:val="DefaultParagraphFont"/>
    <w:rsid w:val="007F4689"/>
  </w:style>
  <w:style w:type="paragraph" w:styleId="H4NoTOC" w:customStyle="1">
    <w:name w:val="H4 No TOC"/>
    <w:basedOn w:val="Heading4"/>
    <w:next w:val="BodyText"/>
    <w:rsid w:val="007F4689"/>
    <w:pPr>
      <w:keepLines w:val="0"/>
      <w:numPr>
        <w:ilvl w:val="0"/>
        <w:numId w:val="0"/>
      </w:numPr>
      <w:spacing w:before="0" w:after="60"/>
    </w:pPr>
    <w:rPr>
      <w:rFonts w:ascii="Century Gothic" w:hAnsi="Century Gothic" w:eastAsia="Times New Roman" w:cs="Times New Roman"/>
      <w:b w:val="0"/>
      <w:bCs w:val="0"/>
      <w:i w:val="0"/>
      <w:iCs w:val="0"/>
      <w:color w:val="auto"/>
      <w:sz w:val="22"/>
      <w:szCs w:val="20"/>
    </w:rPr>
  </w:style>
  <w:style w:type="paragraph" w:styleId="Hint" w:customStyle="1">
    <w:name w:val="Hint"/>
    <w:basedOn w:val="BodyText"/>
    <w:next w:val="BodyText"/>
    <w:rsid w:val="007F4689"/>
    <w:pPr>
      <w:keepNext/>
      <w:keepLines/>
      <w:spacing w:before="0"/>
    </w:pPr>
    <w:rPr>
      <w:rFonts w:ascii="Arial" w:hAnsi="Arial" w:cs="Times New Roman"/>
      <w:b/>
      <w:color w:val="000080"/>
      <w:kern w:val="0"/>
      <w:sz w:val="28"/>
      <w:szCs w:val="24"/>
      <w:lang w:eastAsia="en-US"/>
    </w:rPr>
  </w:style>
  <w:style w:type="table" w:styleId="LightList-Accent11" w:customStyle="1">
    <w:name w:val="Light List - Accent 11"/>
    <w:basedOn w:val="TableNormal"/>
    <w:next w:val="LightList-Accent1"/>
    <w:uiPriority w:val="61"/>
    <w:rsid w:val="007F4689"/>
    <w:pPr>
      <w:spacing w:before="200" w:after="200"/>
    </w:pPr>
    <w:rPr>
      <w:sz w:val="22"/>
      <w:szCs w:val="22"/>
      <w:lang w:bidi="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paragraph" w:styleId="indenttext1" w:customStyle="1">
    <w:name w:val="indent text 1"/>
    <w:basedOn w:val="Normal"/>
    <w:link w:val="indenttext1CharChar"/>
    <w:rsid w:val="007F4689"/>
    <w:pPr>
      <w:tabs>
        <w:tab w:val="left" w:pos="397"/>
      </w:tabs>
      <w:ind w:left="284"/>
    </w:pPr>
    <w:rPr>
      <w:rFonts w:ascii="Arial" w:hAnsi="Arial" w:eastAsia="Times New Roman" w:cs="Times New Roman"/>
      <w:color w:val="auto"/>
      <w:sz w:val="22"/>
      <w:szCs w:val="22"/>
      <w:lang w:val="en-GB"/>
    </w:rPr>
  </w:style>
  <w:style w:type="character" w:styleId="indenttext1CharChar" w:customStyle="1">
    <w:name w:val="indent text 1 Char Char"/>
    <w:link w:val="indenttext1"/>
    <w:rsid w:val="007F4689"/>
    <w:rPr>
      <w:rFonts w:ascii="Arial" w:hAnsi="Arial" w:eastAsia="Times New Roman" w:cs="Times New Roman"/>
      <w:sz w:val="22"/>
      <w:szCs w:val="22"/>
      <w:lang w:val="en-GB"/>
    </w:rPr>
  </w:style>
  <w:style w:type="paragraph" w:styleId="BodyTextIndent">
    <w:name w:val="Body Text Indent"/>
    <w:basedOn w:val="Normal"/>
    <w:link w:val="BodyTextIndentChar"/>
    <w:unhideWhenUsed/>
    <w:rsid w:val="007F4689"/>
    <w:pPr>
      <w:spacing w:after="120"/>
      <w:ind w:left="283"/>
    </w:pPr>
  </w:style>
  <w:style w:type="character" w:styleId="BodyTextIndentChar" w:customStyle="1">
    <w:name w:val="Body Text Indent Char"/>
    <w:basedOn w:val="DefaultParagraphFont"/>
    <w:link w:val="BodyTextIndent"/>
    <w:rsid w:val="007F4689"/>
    <w:rPr>
      <w:rFonts w:ascii="Open Sans Light" w:hAnsi="Open Sans Light"/>
      <w:color w:val="3C3C3B"/>
      <w:sz w:val="18"/>
      <w:lang w:val="en-AU"/>
    </w:rPr>
  </w:style>
  <w:style w:type="paragraph" w:styleId="BodyText2">
    <w:name w:val="Body Text 2"/>
    <w:basedOn w:val="Normal"/>
    <w:link w:val="BodyText2Char"/>
    <w:unhideWhenUsed/>
    <w:rsid w:val="007F4689"/>
    <w:pPr>
      <w:spacing w:after="120" w:line="480" w:lineRule="auto"/>
    </w:pPr>
  </w:style>
  <w:style w:type="character" w:styleId="BodyText2Char" w:customStyle="1">
    <w:name w:val="Body Text 2 Char"/>
    <w:basedOn w:val="DefaultParagraphFont"/>
    <w:link w:val="BodyText2"/>
    <w:rsid w:val="007F4689"/>
    <w:rPr>
      <w:rFonts w:ascii="Open Sans Light" w:hAnsi="Open Sans Light"/>
      <w:color w:val="3C3C3B"/>
      <w:sz w:val="18"/>
      <w:lang w:val="en-AU"/>
    </w:rPr>
  </w:style>
  <w:style w:type="paragraph" w:styleId="CoverPageCourse" w:customStyle="1">
    <w:name w:val="Cover Page Course"/>
    <w:basedOn w:val="Normal"/>
    <w:rsid w:val="007F4689"/>
    <w:rPr>
      <w:rFonts w:ascii="Arial" w:hAnsi="Arial" w:eastAsia="Times New Roman" w:cs="Times New Roman"/>
      <w:b/>
      <w:color w:val="auto"/>
      <w:sz w:val="44"/>
      <w:szCs w:val="44"/>
      <w:lang w:val="en-GB"/>
    </w:rPr>
  </w:style>
  <w:style w:type="paragraph" w:styleId="CoverPageSUT" w:customStyle="1">
    <w:name w:val="Cover Page SUT"/>
    <w:basedOn w:val="GeneralHeading"/>
    <w:rsid w:val="007F4689"/>
    <w:pPr>
      <w:spacing w:before="0" w:beforeAutospacing="0" w:after="0" w:afterAutospacing="0"/>
    </w:pPr>
    <w:rPr>
      <w:rFonts w:ascii="Arial Narrow" w:hAnsi="Arial Narrow"/>
    </w:rPr>
  </w:style>
  <w:style w:type="paragraph" w:styleId="GeneralHeading" w:customStyle="1">
    <w:name w:val="General Heading"/>
    <w:basedOn w:val="Normal"/>
    <w:next w:val="indenttext1"/>
    <w:rsid w:val="007F4689"/>
    <w:pPr>
      <w:spacing w:before="100" w:beforeAutospacing="1" w:after="100" w:afterAutospacing="1"/>
    </w:pPr>
    <w:rPr>
      <w:rFonts w:ascii="Arial" w:hAnsi="Arial" w:eastAsia="Times New Roman" w:cs="Times New Roman"/>
      <w:b/>
      <w:color w:val="auto"/>
      <w:sz w:val="24"/>
      <w:lang w:val="en-GB"/>
    </w:rPr>
  </w:style>
  <w:style w:type="paragraph" w:styleId="FooterRight" w:customStyle="1">
    <w:name w:val="Footer Right"/>
    <w:basedOn w:val="Normal"/>
    <w:rsid w:val="007F4689"/>
    <w:pPr>
      <w:framePr w:wrap="around" w:hAnchor="text" w:vAnchor="text" w:y="1"/>
      <w:tabs>
        <w:tab w:val="right" w:pos="7711"/>
      </w:tabs>
      <w:suppressOverlap/>
      <w:jc w:val="right"/>
    </w:pPr>
    <w:rPr>
      <w:rFonts w:ascii="Arial" w:hAnsi="Arial" w:eastAsia="Times New Roman" w:cs="Times New Roman"/>
      <w:color w:val="auto"/>
      <w:sz w:val="16"/>
      <w:szCs w:val="20"/>
      <w:lang w:val="en-GB"/>
    </w:rPr>
  </w:style>
  <w:style w:type="paragraph" w:styleId="FooterCentre" w:customStyle="1">
    <w:name w:val="Footer Centre"/>
    <w:basedOn w:val="Normal"/>
    <w:rsid w:val="007F4689"/>
    <w:pPr>
      <w:framePr w:wrap="around" w:hAnchor="text" w:vAnchor="text" w:y="1"/>
      <w:tabs>
        <w:tab w:val="right" w:pos="7711"/>
      </w:tabs>
      <w:suppressOverlap/>
      <w:jc w:val="center"/>
    </w:pPr>
    <w:rPr>
      <w:rFonts w:ascii="Arial" w:hAnsi="Arial" w:eastAsia="Times New Roman" w:cs="Times New Roman"/>
      <w:color w:val="auto"/>
      <w:sz w:val="16"/>
      <w:szCs w:val="20"/>
      <w:lang w:val="en-GB"/>
    </w:rPr>
  </w:style>
  <w:style w:type="paragraph" w:styleId="FooterLeft" w:customStyle="1">
    <w:name w:val="Footer Left"/>
    <w:basedOn w:val="Normal"/>
    <w:rsid w:val="007F4689"/>
    <w:pPr>
      <w:framePr w:wrap="around" w:hAnchor="text" w:vAnchor="text" w:y="1"/>
      <w:tabs>
        <w:tab w:val="right" w:pos="7711"/>
      </w:tabs>
      <w:suppressOverlap/>
    </w:pPr>
    <w:rPr>
      <w:rFonts w:ascii="Arial" w:hAnsi="Arial" w:eastAsia="Times New Roman" w:cs="Times New Roman"/>
      <w:color w:val="auto"/>
      <w:sz w:val="16"/>
      <w:szCs w:val="20"/>
      <w:lang w:val="en-GB"/>
    </w:rPr>
  </w:style>
  <w:style w:type="paragraph" w:styleId="indenttext2" w:customStyle="1">
    <w:name w:val="indent text 2"/>
    <w:basedOn w:val="Normal"/>
    <w:link w:val="indenttext2Char"/>
    <w:rsid w:val="007F4689"/>
    <w:pPr>
      <w:tabs>
        <w:tab w:val="left" w:pos="1134"/>
      </w:tabs>
      <w:ind w:left="567"/>
    </w:pPr>
    <w:rPr>
      <w:rFonts w:ascii="Arial" w:hAnsi="Arial" w:eastAsia="Times New Roman" w:cs="Times New Roman"/>
      <w:snapToGrid w:val="0"/>
      <w:color w:val="auto"/>
      <w:sz w:val="22"/>
      <w:szCs w:val="22"/>
      <w:lang w:val="en-GB"/>
    </w:rPr>
  </w:style>
  <w:style w:type="character" w:styleId="indenttext2Char" w:customStyle="1">
    <w:name w:val="indent text 2 Char"/>
    <w:link w:val="indenttext2"/>
    <w:rsid w:val="007F4689"/>
    <w:rPr>
      <w:rFonts w:ascii="Arial" w:hAnsi="Arial" w:eastAsia="Times New Roman" w:cs="Times New Roman"/>
      <w:snapToGrid w:val="0"/>
      <w:sz w:val="22"/>
      <w:szCs w:val="22"/>
      <w:lang w:val="en-GB"/>
    </w:rPr>
  </w:style>
  <w:style w:type="character" w:styleId="indenttext1Char" w:customStyle="1">
    <w:name w:val="indent text 1 Char"/>
    <w:rsid w:val="007F4689"/>
    <w:rPr>
      <w:rFonts w:ascii="Arial" w:hAnsi="Arial"/>
      <w:sz w:val="22"/>
      <w:szCs w:val="22"/>
      <w:lang w:val="en-GB" w:eastAsia="en-US" w:bidi="ar-SA"/>
    </w:rPr>
  </w:style>
  <w:style w:type="paragraph" w:styleId="indenttext12" w:customStyle="1">
    <w:name w:val="indent text 1=2"/>
    <w:basedOn w:val="Normal"/>
    <w:rsid w:val="007F4689"/>
    <w:pPr>
      <w:numPr>
        <w:numId w:val="5"/>
      </w:numPr>
    </w:pPr>
    <w:rPr>
      <w:rFonts w:ascii="Arial" w:hAnsi="Arial" w:eastAsia="Times New Roman" w:cs="Times New Roman"/>
      <w:color w:val="auto"/>
      <w:sz w:val="22"/>
      <w:szCs w:val="22"/>
      <w:lang w:val="en-GB"/>
    </w:rPr>
  </w:style>
  <w:style w:type="paragraph" w:styleId="Para1" w:customStyle="1">
    <w:name w:val="Para 1"/>
    <w:basedOn w:val="Normal"/>
    <w:rsid w:val="007F4689"/>
    <w:pPr>
      <w:spacing w:line="360" w:lineRule="auto"/>
    </w:pPr>
    <w:rPr>
      <w:rFonts w:ascii="Arial" w:hAnsi="Arial" w:eastAsia="Times New Roman" w:cs="Arial"/>
      <w:color w:val="auto"/>
      <w:sz w:val="24"/>
    </w:rPr>
  </w:style>
  <w:style w:type="paragraph" w:styleId="Head" w:customStyle="1">
    <w:name w:val="Head"/>
    <w:basedOn w:val="Normal"/>
    <w:rsid w:val="007F4689"/>
    <w:pPr>
      <w:keepNext/>
      <w:outlineLvl w:val="0"/>
    </w:pPr>
    <w:rPr>
      <w:rFonts w:ascii="Arial" w:hAnsi="Arial" w:eastAsia="Times New Roman" w:cs="Times New Roman"/>
      <w:b/>
      <w:bCs/>
      <w:color w:val="auto"/>
      <w:sz w:val="28"/>
      <w:szCs w:val="20"/>
    </w:rPr>
  </w:style>
  <w:style w:type="paragraph" w:styleId="Head2" w:customStyle="1">
    <w:name w:val="Head 2"/>
    <w:basedOn w:val="Heading2"/>
    <w:rsid w:val="007F4689"/>
    <w:pPr>
      <w:keepLines w:val="0"/>
      <w:numPr>
        <w:ilvl w:val="0"/>
        <w:numId w:val="0"/>
      </w:numPr>
      <w:spacing w:before="0"/>
    </w:pPr>
    <w:rPr>
      <w:rFonts w:ascii="Arial" w:hAnsi="Arial" w:eastAsia="Times New Roman" w:cs="Times New Roman"/>
      <w:bCs w:val="0"/>
      <w:color w:val="auto"/>
      <w:sz w:val="24"/>
      <w:szCs w:val="20"/>
    </w:rPr>
  </w:style>
  <w:style w:type="paragraph" w:styleId="indenttext3" w:customStyle="1">
    <w:name w:val="indent text 3"/>
    <w:basedOn w:val="Normal"/>
    <w:link w:val="indenttext3Char"/>
    <w:rsid w:val="007F4689"/>
    <w:pPr>
      <w:widowControl w:val="0"/>
      <w:tabs>
        <w:tab w:val="left" w:pos="1418"/>
      </w:tabs>
      <w:adjustRightInd w:val="0"/>
      <w:spacing w:line="360" w:lineRule="atLeast"/>
      <w:ind w:left="851"/>
      <w:jc w:val="both"/>
      <w:textAlignment w:val="baseline"/>
    </w:pPr>
    <w:rPr>
      <w:rFonts w:ascii="Arial" w:hAnsi="Arial" w:eastAsia="Times New Roman" w:cs="Times New Roman"/>
      <w:color w:val="auto"/>
      <w:sz w:val="22"/>
      <w:szCs w:val="22"/>
      <w:lang w:val="en-GB"/>
    </w:rPr>
  </w:style>
  <w:style w:type="character" w:styleId="indenttext3Char" w:customStyle="1">
    <w:name w:val="indent text 3 Char"/>
    <w:link w:val="indenttext3"/>
    <w:rsid w:val="007F4689"/>
    <w:rPr>
      <w:rFonts w:ascii="Arial" w:hAnsi="Arial" w:eastAsia="Times New Roman" w:cs="Times New Roman"/>
      <w:sz w:val="22"/>
      <w:szCs w:val="22"/>
      <w:lang w:val="en-GB"/>
    </w:rPr>
  </w:style>
  <w:style w:type="paragraph" w:styleId="TOCHeading">
    <w:name w:val="TOC Heading"/>
    <w:basedOn w:val="Heading1"/>
    <w:next w:val="Normal"/>
    <w:uiPriority w:val="39"/>
    <w:rsid w:val="007F4689"/>
    <w:pPr>
      <w:numPr>
        <w:numId w:val="0"/>
      </w:numPr>
      <w:spacing w:line="276" w:lineRule="auto"/>
      <w:outlineLvl w:val="9"/>
    </w:pPr>
    <w:rPr>
      <w:rFonts w:ascii="Cambria" w:hAnsi="Cambria" w:eastAsia="MS Gothic" w:cs="Times New Roman"/>
      <w:color w:val="365F91"/>
      <w:sz w:val="28"/>
      <w:szCs w:val="28"/>
      <w:lang w:eastAsia="ja-JP"/>
    </w:rPr>
  </w:style>
  <w:style w:type="paragraph" w:styleId="normaltabletext" w:customStyle="1">
    <w:name w:val="normal table text"/>
    <w:basedOn w:val="Normal"/>
    <w:rsid w:val="007F4689"/>
    <w:pPr>
      <w:tabs>
        <w:tab w:val="left" w:pos="135"/>
      </w:tabs>
      <w:spacing w:before="100" w:beforeAutospacing="1" w:after="100" w:afterAutospacing="1"/>
      <w:jc w:val="center"/>
    </w:pPr>
    <w:rPr>
      <w:rFonts w:ascii="Arial" w:hAnsi="Arial" w:eastAsia="Times New Roman" w:cs="Times New Roman"/>
      <w:snapToGrid w:val="0"/>
      <w:color w:val="000000"/>
      <w:kern w:val="28"/>
      <w:szCs w:val="20"/>
      <w:lang w:val="en-GB"/>
    </w:rPr>
  </w:style>
  <w:style w:type="paragraph" w:styleId="SPblock" w:customStyle="1">
    <w:name w:val="SP block"/>
    <w:basedOn w:val="SPbodytext"/>
    <w:link w:val="SPblockChar"/>
    <w:qFormat/>
    <w:rsid w:val="007F4689"/>
    <w:pPr>
      <w:spacing w:line="240" w:lineRule="auto"/>
      <w:jc w:val="left"/>
    </w:pPr>
    <w:rPr>
      <w:b/>
    </w:rPr>
  </w:style>
  <w:style w:type="paragraph" w:styleId="SPQuoteFeature" w:customStyle="1">
    <w:name w:val="SP Quote_Feature"/>
    <w:basedOn w:val="SPbodytext"/>
    <w:link w:val="SPQuoteFeatureChar"/>
    <w:qFormat/>
    <w:rsid w:val="007F4689"/>
    <w:pPr>
      <w:spacing w:before="200" w:after="200"/>
      <w:ind w:left="567"/>
      <w:jc w:val="left"/>
    </w:pPr>
    <w:rPr>
      <w:b/>
      <w:i/>
      <w:color w:val="DC2D27" w:themeColor="accent1"/>
      <w:sz w:val="22"/>
    </w:rPr>
  </w:style>
  <w:style w:type="character" w:styleId="SPblockChar" w:customStyle="1">
    <w:name w:val="SP block Char"/>
    <w:basedOn w:val="SPbodytextChar"/>
    <w:link w:val="SPblock"/>
    <w:rsid w:val="007F4689"/>
    <w:rPr>
      <w:rFonts w:ascii="Open Sans" w:hAnsi="Open Sans"/>
      <w:b/>
      <w:color w:val="000000" w:themeColor="text1"/>
      <w:sz w:val="20"/>
      <w:szCs w:val="20"/>
    </w:rPr>
  </w:style>
  <w:style w:type="paragraph" w:styleId="SPActivity" w:customStyle="1">
    <w:name w:val="SP Activity"/>
    <w:basedOn w:val="SPbodytext"/>
    <w:next w:val="SPbodytext"/>
    <w:link w:val="SPActivityChar"/>
    <w:qFormat/>
    <w:rsid w:val="007F4689"/>
    <w:pPr>
      <w:widowControl w:val="0"/>
      <w:tabs>
        <w:tab w:val="left" w:pos="284"/>
        <w:tab w:val="left" w:pos="567"/>
      </w:tabs>
      <w:spacing w:before="240" w:after="120" w:line="276" w:lineRule="auto"/>
    </w:pPr>
    <w:rPr>
      <w:rFonts w:cs="Arial"/>
      <w:b/>
      <w:snapToGrid w:val="0"/>
      <w:color w:val="DC2D27" w:themeColor="accent1"/>
      <w:sz w:val="22"/>
      <w:szCs w:val="22"/>
    </w:rPr>
  </w:style>
  <w:style w:type="character" w:styleId="SPQuoteFeatureChar" w:customStyle="1">
    <w:name w:val="SP Quote_Feature Char"/>
    <w:basedOn w:val="SPbodytextChar"/>
    <w:link w:val="SPQuoteFeature"/>
    <w:rsid w:val="007F4689"/>
    <w:rPr>
      <w:rFonts w:ascii="Open Sans" w:hAnsi="Open Sans"/>
      <w:b/>
      <w:i/>
      <w:color w:val="DC2D27" w:themeColor="accent1"/>
      <w:sz w:val="22"/>
      <w:szCs w:val="20"/>
    </w:rPr>
  </w:style>
  <w:style w:type="character" w:styleId="SPActivityChar" w:customStyle="1">
    <w:name w:val="SP Activity Char"/>
    <w:basedOn w:val="DefaultParagraphFont"/>
    <w:link w:val="SPActivity"/>
    <w:rsid w:val="007F4689"/>
    <w:rPr>
      <w:rFonts w:ascii="Open Sans" w:hAnsi="Open Sans" w:cs="Arial"/>
      <w:b/>
      <w:snapToGrid w:val="0"/>
      <w:color w:val="DC2D27" w:themeColor="accent1"/>
      <w:sz w:val="22"/>
      <w:szCs w:val="22"/>
    </w:rPr>
  </w:style>
  <w:style w:type="paragraph" w:styleId="SPTableBullet" w:customStyle="1">
    <w:name w:val="SP Table Bullet"/>
    <w:basedOn w:val="SPtabletext"/>
    <w:link w:val="SPTableBulletChar"/>
    <w:qFormat/>
    <w:rsid w:val="007F4689"/>
    <w:pPr>
      <w:numPr>
        <w:numId w:val="6"/>
      </w:numPr>
      <w:spacing w:before="40" w:after="40"/>
      <w:ind w:left="568" w:hanging="284"/>
    </w:pPr>
    <w:rPr>
      <w:lang w:val="en-AU"/>
    </w:rPr>
  </w:style>
  <w:style w:type="character" w:styleId="ListParagraphChar" w:customStyle="1">
    <w:name w:val="List Paragraph Char"/>
    <w:aliases w:val="List Paragraph_ Char"/>
    <w:basedOn w:val="DefaultParagraphFont"/>
    <w:link w:val="ListParagraph"/>
    <w:uiPriority w:val="34"/>
    <w:rsid w:val="007F4689"/>
    <w:rPr>
      <w:rFonts w:ascii="Open Sans Light" w:hAnsi="Open Sans Light"/>
      <w:color w:val="000000" w:themeColor="text1"/>
      <w:sz w:val="22"/>
      <w:lang w:val="en-AU"/>
    </w:rPr>
  </w:style>
  <w:style w:type="character" w:styleId="SPTableBulletChar" w:customStyle="1">
    <w:name w:val="SP Table Bullet Char"/>
    <w:basedOn w:val="ListParagraphChar"/>
    <w:link w:val="SPTableBullet"/>
    <w:rsid w:val="007F4689"/>
    <w:rPr>
      <w:rFonts w:ascii="Open Sans" w:hAnsi="Open Sans"/>
      <w:color w:val="000000" w:themeColor="text1"/>
      <w:sz w:val="20"/>
      <w:szCs w:val="20"/>
      <w:lang w:val="en-AU"/>
    </w:rPr>
  </w:style>
  <w:style w:type="paragraph" w:styleId="SPboxhead" w:customStyle="1">
    <w:name w:val="SP box_head"/>
    <w:basedOn w:val="SPbodytext"/>
    <w:link w:val="SPboxheadChar"/>
    <w:qFormat/>
    <w:rsid w:val="007F4689"/>
    <w:pPr>
      <w:spacing w:line="260" w:lineRule="atLeast"/>
      <w:jc w:val="center"/>
    </w:pPr>
    <w:rPr>
      <w:b/>
      <w:color w:val="DC2D27" w:themeColor="accent1"/>
      <w:sz w:val="26"/>
    </w:rPr>
  </w:style>
  <w:style w:type="paragraph" w:styleId="SPboxtext" w:customStyle="1">
    <w:name w:val="SP box_text"/>
    <w:basedOn w:val="SPbodytext"/>
    <w:link w:val="SPboxtextChar"/>
    <w:qFormat/>
    <w:rsid w:val="007F4689"/>
    <w:pPr>
      <w:spacing w:line="260" w:lineRule="atLeast"/>
    </w:pPr>
    <w:rPr>
      <w:rFonts w:cstheme="majorHAnsi"/>
      <w:color w:val="DC2D27" w:themeColor="accent1"/>
      <w:sz w:val="18"/>
    </w:rPr>
  </w:style>
  <w:style w:type="character" w:styleId="SPboxheadChar" w:customStyle="1">
    <w:name w:val="SP box_head Char"/>
    <w:basedOn w:val="SPbodytextChar"/>
    <w:link w:val="SPboxhead"/>
    <w:rsid w:val="007F4689"/>
    <w:rPr>
      <w:rFonts w:ascii="Open Sans" w:hAnsi="Open Sans"/>
      <w:b/>
      <w:color w:val="DC2D27" w:themeColor="accent1"/>
      <w:sz w:val="26"/>
      <w:szCs w:val="20"/>
    </w:rPr>
  </w:style>
  <w:style w:type="table" w:styleId="GridTable6Colorful-Accent1">
    <w:name w:val="Grid Table 6 Colorful Accent 1"/>
    <w:basedOn w:val="TableNormal"/>
    <w:uiPriority w:val="51"/>
    <w:rsid w:val="007F4689"/>
    <w:rPr>
      <w:color w:val="A61F1B" w:themeColor="accent1" w:themeShade="BF"/>
    </w:rPr>
    <w:tblPr>
      <w:tblStyleRowBandSize w:val="1"/>
      <w:tblStyleColBandSize w:val="1"/>
      <w:tblBorders>
        <w:top w:val="single" w:color="EA807D" w:themeColor="accent1" w:themeTint="99" w:sz="4" w:space="0"/>
        <w:left w:val="single" w:color="EA807D" w:themeColor="accent1" w:themeTint="99" w:sz="4" w:space="0"/>
        <w:bottom w:val="single" w:color="EA807D" w:themeColor="accent1" w:themeTint="99" w:sz="4" w:space="0"/>
        <w:right w:val="single" w:color="EA807D" w:themeColor="accent1" w:themeTint="99" w:sz="4" w:space="0"/>
        <w:insideH w:val="single" w:color="EA807D" w:themeColor="accent1" w:themeTint="99" w:sz="4" w:space="0"/>
        <w:insideV w:val="single" w:color="EA807D" w:themeColor="accent1" w:themeTint="99" w:sz="4" w:space="0"/>
      </w:tblBorders>
    </w:tblPr>
    <w:tblStylePr w:type="firstRow">
      <w:rPr>
        <w:b/>
        <w:bCs/>
      </w:rPr>
      <w:tblPr/>
      <w:tcPr>
        <w:tcBorders>
          <w:bottom w:val="single" w:color="EA807D" w:themeColor="accent1" w:themeTint="99" w:sz="12" w:space="0"/>
        </w:tcBorders>
      </w:tcPr>
    </w:tblStylePr>
    <w:tblStylePr w:type="lastRow">
      <w:rPr>
        <w:b/>
        <w:bCs/>
      </w:rPr>
      <w:tblPr/>
      <w:tcPr>
        <w:tcBorders>
          <w:top w:val="double" w:color="EA807D" w:themeColor="accent1" w:themeTint="99" w:sz="4" w:space="0"/>
        </w:tcBorders>
      </w:tcPr>
    </w:tblStylePr>
    <w:tblStylePr w:type="firstCol">
      <w:rPr>
        <w:b/>
        <w:bCs/>
      </w:rPr>
    </w:tblStylePr>
    <w:tblStylePr w:type="lastCol">
      <w:rPr>
        <w:b/>
        <w:bCs/>
      </w:rPr>
    </w:tblStylePr>
    <w:tblStylePr w:type="band1Vert">
      <w:tblPr/>
      <w:tcPr>
        <w:shd w:val="clear" w:color="auto" w:fill="F8D4D3" w:themeFill="accent1" w:themeFillTint="33"/>
      </w:tcPr>
    </w:tblStylePr>
    <w:tblStylePr w:type="band1Horz">
      <w:tblPr/>
      <w:tcPr>
        <w:shd w:val="clear" w:color="auto" w:fill="F8D4D3" w:themeFill="accent1" w:themeFillTint="33"/>
      </w:tcPr>
    </w:tblStylePr>
  </w:style>
  <w:style w:type="character" w:styleId="SPboxtextChar" w:customStyle="1">
    <w:name w:val="SP box_text Char"/>
    <w:basedOn w:val="SPbodytextChar"/>
    <w:link w:val="SPboxtext"/>
    <w:rsid w:val="007F4689"/>
    <w:rPr>
      <w:rFonts w:ascii="Open Sans" w:hAnsi="Open Sans" w:cstheme="majorHAnsi"/>
      <w:color w:val="DC2D27" w:themeColor="accent1"/>
      <w:sz w:val="18"/>
      <w:szCs w:val="20"/>
    </w:rPr>
  </w:style>
  <w:style w:type="paragraph" w:styleId="SPQuoteSimple" w:customStyle="1">
    <w:name w:val="SP Quote_Simple"/>
    <w:basedOn w:val="SPQuoteFeature"/>
    <w:link w:val="SPQuoteSimpleChar"/>
    <w:qFormat/>
    <w:rsid w:val="007F4689"/>
    <w:rPr>
      <w:b w:val="0"/>
      <w:color w:val="404040" w:themeColor="text2" w:themeTint="BF"/>
      <w:sz w:val="21"/>
    </w:rPr>
  </w:style>
  <w:style w:type="paragraph" w:styleId="SPBoxList" w:customStyle="1">
    <w:name w:val="SP Box_List"/>
    <w:basedOn w:val="SPboxtext"/>
    <w:link w:val="SPBoxListChar"/>
    <w:qFormat/>
    <w:rsid w:val="007F4689"/>
    <w:pPr>
      <w:spacing w:before="100" w:after="100" w:line="240" w:lineRule="auto"/>
      <w:jc w:val="center"/>
    </w:pPr>
    <w:rPr>
      <w:sz w:val="22"/>
    </w:rPr>
  </w:style>
  <w:style w:type="character" w:styleId="SPQuoteSimpleChar" w:customStyle="1">
    <w:name w:val="SP Quote_Simple Char"/>
    <w:basedOn w:val="SPQuoteFeatureChar"/>
    <w:link w:val="SPQuoteSimple"/>
    <w:rsid w:val="007F4689"/>
    <w:rPr>
      <w:rFonts w:ascii="Open Sans" w:hAnsi="Open Sans"/>
      <w:b w:val="0"/>
      <w:i/>
      <w:color w:val="404040" w:themeColor="text2" w:themeTint="BF"/>
      <w:sz w:val="21"/>
      <w:szCs w:val="20"/>
    </w:rPr>
  </w:style>
  <w:style w:type="character" w:styleId="SPBoxListChar" w:customStyle="1">
    <w:name w:val="SP Box_List Char"/>
    <w:basedOn w:val="SPboxtextChar"/>
    <w:link w:val="SPBoxList"/>
    <w:rsid w:val="007F4689"/>
    <w:rPr>
      <w:rFonts w:ascii="Open Sans" w:hAnsi="Open Sans" w:cstheme="majorHAnsi"/>
      <w:color w:val="DC2D27" w:themeColor="accent1"/>
      <w:sz w:val="22"/>
      <w:szCs w:val="20"/>
    </w:rPr>
  </w:style>
  <w:style w:type="paragraph" w:styleId="SPHead1" w:customStyle="1">
    <w:name w:val="SP Head1"/>
    <w:link w:val="SPHead1Char"/>
    <w:rsid w:val="007F4689"/>
    <w:pPr>
      <w:spacing w:before="40" w:after="360"/>
    </w:pPr>
    <w:rPr>
      <w:rFonts w:ascii="Open Sans" w:hAnsi="Open Sans"/>
      <w:color w:val="595959" w:themeColor="text2" w:themeTint="A6"/>
      <w:sz w:val="18"/>
      <w:lang w:val="en-AU"/>
    </w:rPr>
  </w:style>
  <w:style w:type="paragraph" w:styleId="SPHead2" w:customStyle="1">
    <w:name w:val="SP Head2"/>
    <w:link w:val="SPHead2Char"/>
    <w:rsid w:val="007F4689"/>
    <w:pPr>
      <w:pBdr>
        <w:bottom w:val="single" w:color="auto" w:sz="4" w:space="1"/>
      </w:pBdr>
    </w:pPr>
    <w:rPr>
      <w:rFonts w:ascii="Open Sans" w:hAnsi="Open Sans"/>
      <w:color w:val="595959" w:themeColor="text2" w:themeTint="A6"/>
      <w:szCs w:val="26"/>
      <w:lang w:val="en-AU"/>
    </w:rPr>
  </w:style>
  <w:style w:type="character" w:styleId="SPHead1Char" w:customStyle="1">
    <w:name w:val="SP Head1 Char"/>
    <w:basedOn w:val="DefaultParagraphFont"/>
    <w:link w:val="SPHead1"/>
    <w:rsid w:val="007F4689"/>
    <w:rPr>
      <w:rFonts w:ascii="Open Sans" w:hAnsi="Open Sans"/>
      <w:color w:val="595959" w:themeColor="text2" w:themeTint="A6"/>
      <w:sz w:val="18"/>
      <w:lang w:val="en-AU"/>
    </w:rPr>
  </w:style>
  <w:style w:type="paragraph" w:styleId="SPFooter" w:customStyle="1">
    <w:name w:val="SP Footer"/>
    <w:link w:val="SPFooterChar"/>
    <w:rsid w:val="007F4689"/>
    <w:pPr>
      <w:spacing w:before="500"/>
    </w:pPr>
    <w:rPr>
      <w:rFonts w:ascii="Open Sans" w:hAnsi="Open Sans"/>
      <w:b/>
      <w:color w:val="595959" w:themeColor="text2" w:themeTint="A6"/>
      <w:sz w:val="18"/>
      <w:szCs w:val="18"/>
      <w:lang w:val="en-AU"/>
    </w:rPr>
  </w:style>
  <w:style w:type="character" w:styleId="SPHead2Char" w:customStyle="1">
    <w:name w:val="SP Head2 Char"/>
    <w:basedOn w:val="DefaultParagraphFont"/>
    <w:link w:val="SPHead2"/>
    <w:rsid w:val="007F4689"/>
    <w:rPr>
      <w:rFonts w:ascii="Open Sans" w:hAnsi="Open Sans"/>
      <w:color w:val="595959" w:themeColor="text2" w:themeTint="A6"/>
      <w:szCs w:val="26"/>
      <w:lang w:val="en-AU"/>
    </w:rPr>
  </w:style>
  <w:style w:type="character" w:styleId="SPFooterChar" w:customStyle="1">
    <w:name w:val="SP Footer Char"/>
    <w:basedOn w:val="DefaultParagraphFont"/>
    <w:link w:val="SPFooter"/>
    <w:rsid w:val="007F4689"/>
    <w:rPr>
      <w:rFonts w:ascii="Open Sans" w:hAnsi="Open Sans"/>
      <w:b/>
      <w:color w:val="595959" w:themeColor="text2" w:themeTint="A6"/>
      <w:sz w:val="18"/>
      <w:szCs w:val="18"/>
      <w:lang w:val="en-AU"/>
    </w:rPr>
  </w:style>
  <w:style w:type="paragraph" w:styleId="SPTableHeadWhite" w:customStyle="1">
    <w:name w:val="SP Table Head White"/>
    <w:basedOn w:val="SPtableheading"/>
    <w:link w:val="SPTableHeadWhiteChar"/>
    <w:qFormat/>
    <w:rsid w:val="007F4689"/>
    <w:pPr>
      <w:jc w:val="left"/>
    </w:pPr>
    <w:rPr>
      <w:color w:val="FFFFFF" w:themeColor="background1"/>
    </w:rPr>
  </w:style>
  <w:style w:type="paragraph" w:styleId="SPImage" w:customStyle="1">
    <w:name w:val="SP Image"/>
    <w:basedOn w:val="SPbodytext"/>
    <w:link w:val="SPImageChar"/>
    <w:qFormat/>
    <w:rsid w:val="007F4689"/>
    <w:pPr>
      <w:jc w:val="center"/>
    </w:pPr>
  </w:style>
  <w:style w:type="character" w:styleId="SPTableHeadWhiteChar" w:customStyle="1">
    <w:name w:val="SP Table Head White Char"/>
    <w:basedOn w:val="SPtableheadingChar"/>
    <w:link w:val="SPTableHeadWhite"/>
    <w:rsid w:val="007F4689"/>
    <w:rPr>
      <w:rFonts w:ascii="Open Sans SemiBold" w:hAnsi="Open Sans SemiBold"/>
      <w:caps/>
      <w:color w:val="FFFFFF" w:themeColor="background1"/>
      <w:sz w:val="20"/>
      <w:szCs w:val="20"/>
    </w:rPr>
  </w:style>
  <w:style w:type="character" w:styleId="SPImageChar" w:customStyle="1">
    <w:name w:val="SP Image Char"/>
    <w:basedOn w:val="SPbodytextChar"/>
    <w:link w:val="SPImage"/>
    <w:rsid w:val="007F4689"/>
    <w:rPr>
      <w:rFonts w:ascii="Open Sans" w:hAnsi="Open Sans"/>
      <w:color w:val="000000" w:themeColor="text1"/>
      <w:sz w:val="20"/>
      <w:szCs w:val="20"/>
    </w:rPr>
  </w:style>
  <w:style w:type="paragraph" w:styleId="SPTableBullet2" w:customStyle="1">
    <w:name w:val="SP Table Bullet2"/>
    <w:basedOn w:val="SPTableBullet"/>
    <w:link w:val="SPTableBullet2Char"/>
    <w:qFormat/>
    <w:rsid w:val="007F4689"/>
    <w:pPr>
      <w:ind w:left="397"/>
    </w:pPr>
  </w:style>
  <w:style w:type="character" w:styleId="SPTableBullet2Char" w:customStyle="1">
    <w:name w:val="SP Table Bullet2 Char"/>
    <w:basedOn w:val="SPTableBulletChar"/>
    <w:link w:val="SPTableBullet2"/>
    <w:rsid w:val="007F4689"/>
    <w:rPr>
      <w:rFonts w:ascii="Open Sans" w:hAnsi="Open Sans"/>
      <w:color w:val="000000" w:themeColor="text1"/>
      <w:sz w:val="20"/>
      <w:szCs w:val="20"/>
      <w:lang w:val="en-AU"/>
    </w:rPr>
  </w:style>
  <w:style w:type="paragraph" w:styleId="SPindentbody" w:customStyle="1">
    <w:name w:val="SP indent_body"/>
    <w:basedOn w:val="SPbodytext"/>
    <w:link w:val="SPindentbodyChar"/>
    <w:qFormat/>
    <w:rsid w:val="007F4689"/>
    <w:pPr>
      <w:ind w:left="567"/>
    </w:pPr>
  </w:style>
  <w:style w:type="paragraph" w:styleId="SPindentbullet" w:customStyle="1">
    <w:name w:val="SP indent_bullet"/>
    <w:basedOn w:val="SPindentbody"/>
    <w:link w:val="SPindentbulletChar"/>
    <w:qFormat/>
    <w:rsid w:val="007F4689"/>
    <w:pPr>
      <w:numPr>
        <w:numId w:val="8"/>
      </w:numPr>
    </w:pPr>
  </w:style>
  <w:style w:type="character" w:styleId="SPindentbodyChar" w:customStyle="1">
    <w:name w:val="SP indent_body Char"/>
    <w:basedOn w:val="SPbodytextChar"/>
    <w:link w:val="SPindentbody"/>
    <w:rsid w:val="007F4689"/>
    <w:rPr>
      <w:rFonts w:ascii="Open Sans" w:hAnsi="Open Sans"/>
      <w:color w:val="000000" w:themeColor="text1"/>
      <w:sz w:val="20"/>
      <w:szCs w:val="20"/>
    </w:rPr>
  </w:style>
  <w:style w:type="paragraph" w:styleId="SPtablenum" w:customStyle="1">
    <w:name w:val="SP table_num"/>
    <w:basedOn w:val="SPtabletext"/>
    <w:link w:val="SPtablenumChar"/>
    <w:qFormat/>
    <w:rsid w:val="007F4689"/>
    <w:pPr>
      <w:numPr>
        <w:numId w:val="9"/>
      </w:numPr>
      <w:ind w:left="227" w:hanging="227"/>
    </w:pPr>
  </w:style>
  <w:style w:type="character" w:styleId="SPindentbulletChar" w:customStyle="1">
    <w:name w:val="SP indent_bullet Char"/>
    <w:basedOn w:val="SPindentbodyChar"/>
    <w:link w:val="SPindentbullet"/>
    <w:rsid w:val="007F4689"/>
    <w:rPr>
      <w:rFonts w:ascii="Open Sans" w:hAnsi="Open Sans"/>
      <w:color w:val="000000" w:themeColor="text1"/>
      <w:sz w:val="20"/>
      <w:szCs w:val="20"/>
    </w:rPr>
  </w:style>
  <w:style w:type="character" w:styleId="SPtablenumChar" w:customStyle="1">
    <w:name w:val="SP table_num Char"/>
    <w:basedOn w:val="SPtabletextChar"/>
    <w:link w:val="SPtablenum"/>
    <w:rsid w:val="007F4689"/>
    <w:rPr>
      <w:rFonts w:ascii="Open Sans" w:hAnsi="Open Sans"/>
      <w:color w:val="000000" w:themeColor="text1"/>
      <w:sz w:val="20"/>
      <w:szCs w:val="20"/>
    </w:rPr>
  </w:style>
  <w:style w:type="paragraph" w:styleId="SPreflist" w:customStyle="1">
    <w:name w:val="SP ref_list"/>
    <w:basedOn w:val="SPbullet"/>
    <w:link w:val="SPreflistChar"/>
    <w:qFormat/>
    <w:rsid w:val="007F4689"/>
    <w:pPr>
      <w:jc w:val="left"/>
    </w:pPr>
  </w:style>
  <w:style w:type="character" w:styleId="SPreflistChar" w:customStyle="1">
    <w:name w:val="SP ref_list Char"/>
    <w:basedOn w:val="SPbulletChar"/>
    <w:link w:val="SPreflist"/>
    <w:rsid w:val="007F4689"/>
    <w:rPr>
      <w:rFonts w:ascii="Open Sans" w:hAnsi="Open Sans"/>
      <w:color w:val="000000" w:themeColor="text1"/>
      <w:sz w:val="20"/>
      <w:szCs w:val="20"/>
    </w:rPr>
  </w:style>
  <w:style w:type="character" w:styleId="Mention1" w:customStyle="1">
    <w:name w:val="Mention1"/>
    <w:basedOn w:val="DefaultParagraphFont"/>
    <w:uiPriority w:val="99"/>
    <w:semiHidden/>
    <w:unhideWhenUsed/>
    <w:rsid w:val="007F4689"/>
    <w:rPr>
      <w:color w:val="2B579A"/>
      <w:shd w:val="clear" w:color="auto" w:fill="E6E6E6"/>
    </w:rPr>
  </w:style>
  <w:style w:type="paragraph" w:styleId="SISbodytext" w:customStyle="1">
    <w:name w:val="SIS body text"/>
    <w:link w:val="SISbodytextChar"/>
    <w:rsid w:val="006531BA"/>
    <w:pPr>
      <w:spacing w:after="200"/>
    </w:pPr>
    <w:rPr>
      <w:rFonts w:ascii="Calibri" w:hAnsi="Calibri"/>
      <w:color w:val="000000" w:themeColor="text1"/>
      <w:sz w:val="20"/>
      <w:szCs w:val="20"/>
    </w:rPr>
  </w:style>
  <w:style w:type="character" w:styleId="SISbodytextChar" w:customStyle="1">
    <w:name w:val="SIS body text Char"/>
    <w:basedOn w:val="DefaultParagraphFont"/>
    <w:link w:val="SISbodytext"/>
    <w:rsid w:val="006531BA"/>
    <w:rPr>
      <w:rFonts w:ascii="Calibri" w:hAnsi="Calibri"/>
      <w:color w:val="000000" w:themeColor="text1"/>
      <w:sz w:val="20"/>
      <w:szCs w:val="20"/>
    </w:rPr>
  </w:style>
  <w:style w:type="paragraph" w:styleId="SISheading1" w:customStyle="1">
    <w:name w:val="SIS heading 1"/>
    <w:basedOn w:val="SISbodytext"/>
    <w:rsid w:val="006531BA"/>
    <w:pPr>
      <w:keepNext/>
      <w:spacing w:before="400" w:line="216" w:lineRule="auto"/>
    </w:pPr>
    <w:rPr>
      <w:b/>
      <w:sz w:val="36"/>
      <w:szCs w:val="40"/>
    </w:rPr>
  </w:style>
  <w:style w:type="paragraph" w:styleId="SISnumberedlist" w:customStyle="1">
    <w:name w:val="SIS numbered list"/>
    <w:basedOn w:val="SISbodytext"/>
    <w:rsid w:val="006531BA"/>
    <w:pPr>
      <w:numPr>
        <w:numId w:val="10"/>
      </w:numPr>
      <w:spacing w:after="100"/>
    </w:pPr>
  </w:style>
  <w:style w:type="paragraph" w:styleId="SISheading2" w:customStyle="1">
    <w:name w:val="SIS heading 2"/>
    <w:basedOn w:val="SISbodytext"/>
    <w:link w:val="SISheading2Char"/>
    <w:rsid w:val="006531BA"/>
    <w:pPr>
      <w:keepNext/>
      <w:spacing w:before="200" w:after="100"/>
    </w:pPr>
    <w:rPr>
      <w:b/>
      <w:spacing w:val="-4"/>
      <w:sz w:val="26"/>
      <w:szCs w:val="28"/>
    </w:rPr>
  </w:style>
  <w:style w:type="character" w:styleId="SISheading2Char" w:customStyle="1">
    <w:name w:val="SIS heading 2 Char"/>
    <w:basedOn w:val="SISbodytextChar"/>
    <w:link w:val="SISheading2"/>
    <w:rsid w:val="006531BA"/>
    <w:rPr>
      <w:rFonts w:ascii="Calibri" w:hAnsi="Calibri"/>
      <w:b/>
      <w:color w:val="000000" w:themeColor="text1"/>
      <w:spacing w:val="-4"/>
      <w:sz w:val="26"/>
      <w:szCs w:val="28"/>
    </w:rPr>
  </w:style>
  <w:style w:type="paragraph" w:styleId="SISbulletpoint" w:customStyle="1">
    <w:name w:val="SIS bullet point"/>
    <w:basedOn w:val="SISbodytext"/>
    <w:link w:val="SISbulletpointChar"/>
    <w:rsid w:val="006531BA"/>
    <w:pPr>
      <w:keepLines/>
      <w:spacing w:after="100"/>
      <w:ind w:left="284" w:hanging="284"/>
    </w:pPr>
  </w:style>
  <w:style w:type="character" w:styleId="SISbulletpointChar" w:customStyle="1">
    <w:name w:val="SIS bullet point Char"/>
    <w:basedOn w:val="SISbodytextChar"/>
    <w:link w:val="SISbulletpoint"/>
    <w:rsid w:val="006531BA"/>
    <w:rPr>
      <w:rFonts w:ascii="Calibri" w:hAnsi="Calibri"/>
      <w:color w:val="000000" w:themeColor="text1"/>
      <w:sz w:val="20"/>
      <w:szCs w:val="20"/>
    </w:rPr>
  </w:style>
  <w:style w:type="paragraph" w:styleId="SISheading3" w:customStyle="1">
    <w:name w:val="SIS heading 3"/>
    <w:basedOn w:val="SISbodytext"/>
    <w:link w:val="SISheading3Char"/>
    <w:rsid w:val="002E79AF"/>
    <w:pPr>
      <w:keepNext/>
      <w:spacing w:before="200" w:after="100"/>
    </w:pPr>
    <w:rPr>
      <w:b/>
      <w:sz w:val="22"/>
      <w:szCs w:val="22"/>
    </w:rPr>
  </w:style>
  <w:style w:type="character" w:styleId="SISheading3Char" w:customStyle="1">
    <w:name w:val="SIS heading 3 Char"/>
    <w:basedOn w:val="SISbodytextChar"/>
    <w:link w:val="SISheading3"/>
    <w:rsid w:val="002E79AF"/>
    <w:rPr>
      <w:rFonts w:ascii="Calibri" w:hAnsi="Calibri"/>
      <w:b/>
      <w:color w:val="000000" w:themeColor="text1"/>
      <w:sz w:val="22"/>
      <w:szCs w:val="22"/>
    </w:rPr>
  </w:style>
  <w:style w:type="paragraph" w:styleId="SISlinedparagraph" w:customStyle="1">
    <w:name w:val="SIS lined paragraph"/>
    <w:basedOn w:val="SISbodytext"/>
    <w:link w:val="SISlinedparagraphChar"/>
    <w:rsid w:val="002E79AF"/>
    <w:pPr>
      <w:pBdr>
        <w:between w:val="single" w:color="777877" w:sz="4" w:space="0"/>
      </w:pBdr>
      <w:spacing w:after="300"/>
    </w:pPr>
  </w:style>
  <w:style w:type="character" w:styleId="SISlinedparagraphChar" w:customStyle="1">
    <w:name w:val="SIS lined paragraph Char"/>
    <w:basedOn w:val="SISbodytextChar"/>
    <w:link w:val="SISlinedparagraph"/>
    <w:rsid w:val="002E79AF"/>
    <w:rPr>
      <w:rFonts w:ascii="Calibri" w:hAnsi="Calibri"/>
      <w:color w:val="000000" w:themeColor="text1"/>
      <w:sz w:val="20"/>
      <w:szCs w:val="20"/>
    </w:rPr>
  </w:style>
  <w:style w:type="paragraph" w:styleId="SIStabletext" w:customStyle="1">
    <w:name w:val="SIS table text"/>
    <w:basedOn w:val="SISbodytext"/>
    <w:link w:val="SIStabletextChar"/>
    <w:rsid w:val="002E168C"/>
    <w:pPr>
      <w:spacing w:after="100"/>
    </w:pPr>
  </w:style>
  <w:style w:type="character" w:styleId="SIStabletextChar" w:customStyle="1">
    <w:name w:val="SIS table text Char"/>
    <w:basedOn w:val="SISbodytextChar"/>
    <w:link w:val="SIStabletext"/>
    <w:rsid w:val="002E168C"/>
    <w:rPr>
      <w:rFonts w:ascii="Calibri" w:hAnsi="Calibri"/>
      <w:color w:val="000000" w:themeColor="text1"/>
      <w:sz w:val="20"/>
      <w:szCs w:val="20"/>
    </w:rPr>
  </w:style>
  <w:style w:type="paragraph" w:styleId="SIStableheading" w:customStyle="1">
    <w:name w:val="SIS table heading"/>
    <w:basedOn w:val="SISbodytext"/>
    <w:link w:val="SIStableheadingChar"/>
    <w:rsid w:val="002E168C"/>
    <w:pPr>
      <w:spacing w:after="0"/>
    </w:pPr>
    <w:rPr>
      <w:caps/>
      <w:color w:val="FFFFFF" w:themeColor="background1"/>
      <w:sz w:val="22"/>
    </w:rPr>
  </w:style>
  <w:style w:type="character" w:styleId="SIStableheadingChar" w:customStyle="1">
    <w:name w:val="SIS table heading Char"/>
    <w:basedOn w:val="SISbodytextChar"/>
    <w:link w:val="SIStableheading"/>
    <w:rsid w:val="002E168C"/>
    <w:rPr>
      <w:rFonts w:ascii="Calibri" w:hAnsi="Calibri"/>
      <w:caps/>
      <w:color w:val="FFFFFF" w:themeColor="background1"/>
      <w:sz w:val="22"/>
      <w:szCs w:val="20"/>
    </w:rPr>
  </w:style>
  <w:style w:type="paragraph" w:styleId="Listbulleted" w:customStyle="1">
    <w:name w:val="List (bulleted)"/>
    <w:basedOn w:val="Normal"/>
    <w:rsid w:val="002E168C"/>
    <w:pPr>
      <w:numPr>
        <w:numId w:val="11"/>
      </w:numPr>
      <w:spacing w:after="180"/>
      <w:contextualSpacing/>
    </w:pPr>
    <w:rPr>
      <w:rFonts w:ascii="Arial" w:hAnsi="Arial" w:eastAsia="Times New Roman" w:cs="Times New Roman"/>
      <w:lang w:eastAsia="en-AU"/>
    </w:rPr>
  </w:style>
  <w:style w:type="table" w:styleId="PlainTable2">
    <w:name w:val="Plain Table 2"/>
    <w:basedOn w:val="TableNormal"/>
    <w:uiPriority w:val="42"/>
    <w:rsid w:val="0048738C"/>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TableGridLight">
    <w:name w:val="Grid Table Light"/>
    <w:basedOn w:val="TableNormal"/>
    <w:uiPriority w:val="40"/>
    <w:rsid w:val="0048738C"/>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Table-Heading" w:customStyle="1">
    <w:name w:val="Table - Heading"/>
    <w:basedOn w:val="Normal"/>
    <w:qFormat/>
    <w:rsid w:val="001717D4"/>
    <w:pPr>
      <w:keepNext/>
      <w:spacing w:before="120" w:after="120"/>
    </w:pPr>
    <w:rPr>
      <w:rFonts w:ascii="Arial" w:hAnsi="Arial" w:eastAsia="Times New Roman" w:cs="Times New Roman"/>
      <w:b/>
      <w:sz w:val="22"/>
      <w:lang w:eastAsia="en-AU"/>
    </w:rPr>
  </w:style>
  <w:style w:type="table" w:styleId="ListTable3-Accent1">
    <w:name w:val="List Table 3 Accent 1"/>
    <w:basedOn w:val="TableNormal"/>
    <w:uiPriority w:val="48"/>
    <w:rsid w:val="00E326E9"/>
    <w:tblPr>
      <w:tblStyleRowBandSize w:val="1"/>
      <w:tblStyleColBandSize w:val="1"/>
      <w:tblBorders>
        <w:top w:val="single" w:color="DC2D27" w:themeColor="accent1" w:sz="4" w:space="0"/>
        <w:left w:val="single" w:color="DC2D27" w:themeColor="accent1" w:sz="4" w:space="0"/>
        <w:bottom w:val="single" w:color="DC2D27" w:themeColor="accent1" w:sz="4" w:space="0"/>
        <w:right w:val="single" w:color="DC2D27" w:themeColor="accent1" w:sz="4" w:space="0"/>
      </w:tblBorders>
    </w:tblPr>
    <w:tblStylePr w:type="firstRow">
      <w:rPr>
        <w:b/>
        <w:bCs/>
        <w:color w:val="FFFFFF" w:themeColor="background1"/>
      </w:rPr>
      <w:tblPr/>
      <w:tcPr>
        <w:shd w:val="clear" w:color="auto" w:fill="DC2D27" w:themeFill="accent1"/>
      </w:tcPr>
    </w:tblStylePr>
    <w:tblStylePr w:type="lastRow">
      <w:rPr>
        <w:b/>
        <w:bCs/>
      </w:rPr>
      <w:tblPr/>
      <w:tcPr>
        <w:tcBorders>
          <w:top w:val="double" w:color="DC2D27"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DC2D27" w:themeColor="accent1" w:sz="4" w:space="0"/>
          <w:right w:val="single" w:color="DC2D27" w:themeColor="accent1" w:sz="4" w:space="0"/>
        </w:tcBorders>
      </w:tcPr>
    </w:tblStylePr>
    <w:tblStylePr w:type="band1Horz">
      <w:tblPr/>
      <w:tcPr>
        <w:tcBorders>
          <w:top w:val="single" w:color="DC2D27" w:themeColor="accent1" w:sz="4" w:space="0"/>
          <w:bottom w:val="single" w:color="DC2D27"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DC2D27" w:themeColor="accent1" w:sz="4" w:space="0"/>
          <w:left w:val="nil"/>
        </w:tcBorders>
      </w:tcPr>
    </w:tblStylePr>
    <w:tblStylePr w:type="swCell">
      <w:tblPr/>
      <w:tcPr>
        <w:tcBorders>
          <w:top w:val="double" w:color="DC2D27" w:themeColor="accent1" w:sz="4" w:space="0"/>
          <w:right w:val="nil"/>
        </w:tcBorders>
      </w:tcPr>
    </w:tblStylePr>
  </w:style>
  <w:style w:type="paragraph" w:styleId="SP4PM" w:customStyle="1">
    <w:name w:val="SP 4PM"/>
    <w:basedOn w:val="SPbodytext"/>
    <w:link w:val="SP4PMChar"/>
    <w:rsid w:val="009D4635"/>
    <w:pPr>
      <w:jc w:val="center"/>
    </w:pPr>
    <w:rPr>
      <w:sz w:val="18"/>
    </w:rPr>
  </w:style>
  <w:style w:type="paragraph" w:styleId="SP4PM2" w:customStyle="1">
    <w:name w:val="SP 4PM2"/>
    <w:basedOn w:val="SP4PM"/>
    <w:link w:val="SP4PM2Char"/>
    <w:rsid w:val="006B7609"/>
    <w:pPr>
      <w:spacing w:before="0" w:line="260" w:lineRule="atLeast"/>
      <w:jc w:val="left"/>
    </w:pPr>
  </w:style>
  <w:style w:type="character" w:styleId="SP4PMChar" w:customStyle="1">
    <w:name w:val="SP 4PM Char"/>
    <w:basedOn w:val="SPbodytextChar"/>
    <w:link w:val="SP4PM"/>
    <w:rsid w:val="009D4635"/>
    <w:rPr>
      <w:rFonts w:ascii="Open Sans Light" w:hAnsi="Open Sans Light"/>
      <w:color w:val="000000" w:themeColor="text1"/>
      <w:sz w:val="18"/>
      <w:szCs w:val="20"/>
    </w:rPr>
  </w:style>
  <w:style w:type="paragraph" w:styleId="SP4PM3" w:customStyle="1">
    <w:name w:val="SP 4PM3"/>
    <w:basedOn w:val="SP4PM2"/>
    <w:link w:val="SP4PM3Char"/>
    <w:rsid w:val="009D4635"/>
    <w:pPr>
      <w:spacing w:after="0"/>
    </w:pPr>
    <w:rPr>
      <w:color w:val="006098" w:themeColor="accent3"/>
    </w:rPr>
  </w:style>
  <w:style w:type="character" w:styleId="SP4PM2Char" w:customStyle="1">
    <w:name w:val="SP 4PM2 Char"/>
    <w:basedOn w:val="SP4PMChar"/>
    <w:link w:val="SP4PM2"/>
    <w:rsid w:val="006B7609"/>
    <w:rPr>
      <w:rFonts w:ascii="Open Sans Light" w:hAnsi="Open Sans Light"/>
      <w:color w:val="000000" w:themeColor="text1"/>
      <w:sz w:val="18"/>
      <w:szCs w:val="20"/>
    </w:rPr>
  </w:style>
  <w:style w:type="paragraph" w:styleId="TableParagraph" w:customStyle="1">
    <w:name w:val="Table Paragraph"/>
    <w:basedOn w:val="Normal"/>
    <w:uiPriority w:val="1"/>
    <w:qFormat/>
    <w:rsid w:val="006B7609"/>
    <w:pPr>
      <w:widowControl w:val="0"/>
    </w:pPr>
    <w:rPr>
      <w:rFonts w:asciiTheme="minorHAnsi" w:hAnsiTheme="minorHAnsi"/>
      <w:sz w:val="22"/>
      <w:lang w:val="en-US"/>
    </w:rPr>
  </w:style>
  <w:style w:type="character" w:styleId="SP4PM3Char" w:customStyle="1">
    <w:name w:val="SP 4PM3 Char"/>
    <w:basedOn w:val="SP4PM2Char"/>
    <w:link w:val="SP4PM3"/>
    <w:rsid w:val="009D4635"/>
    <w:rPr>
      <w:rFonts w:ascii="Open Sans Light" w:hAnsi="Open Sans Light"/>
      <w:color w:val="006098" w:themeColor="accent3"/>
      <w:sz w:val="18"/>
      <w:szCs w:val="20"/>
    </w:rPr>
  </w:style>
  <w:style w:type="paragraph" w:styleId="StyleSPtabletext8pt" w:customStyle="1">
    <w:name w:val="Style SP table text + 8 pt"/>
    <w:basedOn w:val="SPtabletext"/>
    <w:rsid w:val="007E226D"/>
    <w:pPr>
      <w:spacing w:before="40" w:after="40"/>
    </w:pPr>
    <w:rPr>
      <w:sz w:val="16"/>
    </w:rPr>
  </w:style>
  <w:style w:type="paragraph" w:styleId="StyleSPTableHeadWhite10ptBoldCentered" w:customStyle="1">
    <w:name w:val="Style SP Table Head White + 10 pt Bold Centered"/>
    <w:basedOn w:val="SPTableHeadWhite"/>
    <w:rsid w:val="007E226D"/>
    <w:pPr>
      <w:jc w:val="center"/>
    </w:pPr>
    <w:rPr>
      <w:rFonts w:eastAsia="Times New Roman" w:cs="Times New Roman"/>
      <w:bCs/>
    </w:rPr>
  </w:style>
  <w:style w:type="paragraph" w:styleId="SPActivity2" w:customStyle="1">
    <w:name w:val="SP Activity2"/>
    <w:basedOn w:val="SPActivity"/>
    <w:link w:val="SPActivity2Char"/>
    <w:qFormat/>
    <w:rsid w:val="00854E51"/>
    <w:rPr>
      <w:rFonts w:cs="Open Sans"/>
    </w:rPr>
  </w:style>
  <w:style w:type="character" w:styleId="SPActivity2Char" w:customStyle="1">
    <w:name w:val="SP Activity2 Char"/>
    <w:basedOn w:val="SPActivityChar"/>
    <w:link w:val="SPActivity2"/>
    <w:rsid w:val="00854E51"/>
    <w:rPr>
      <w:rFonts w:ascii="Open Sans" w:hAnsi="Open Sans" w:cs="Open Sans"/>
      <w:b/>
      <w:snapToGrid w:val="0"/>
      <w:color w:val="DC2D27" w:themeColor="accent1"/>
      <w:sz w:val="22"/>
      <w:szCs w:val="22"/>
    </w:rPr>
  </w:style>
  <w:style w:type="paragraph" w:styleId="SPBlock2" w:customStyle="1">
    <w:name w:val="SP Block2"/>
    <w:basedOn w:val="SPblock"/>
    <w:link w:val="SPBlock2Char"/>
    <w:qFormat/>
    <w:rsid w:val="001D7513"/>
    <w:rPr>
      <w:sz w:val="22"/>
    </w:rPr>
  </w:style>
  <w:style w:type="character" w:styleId="SPBlock2Char" w:customStyle="1">
    <w:name w:val="SP Block2 Char"/>
    <w:basedOn w:val="SPblockChar"/>
    <w:link w:val="SPBlock2"/>
    <w:rsid w:val="001D7513"/>
    <w:rPr>
      <w:rFonts w:ascii="Open Sans" w:hAnsi="Open Sans"/>
      <w:b/>
      <w:color w:val="000000" w:themeColor="text1"/>
      <w:sz w:val="22"/>
      <w:szCs w:val="20"/>
    </w:rPr>
  </w:style>
  <w:style w:type="character" w:styleId="UnresolvedMention1" w:customStyle="1">
    <w:name w:val="Unresolved Mention1"/>
    <w:basedOn w:val="DefaultParagraphFont"/>
    <w:uiPriority w:val="99"/>
    <w:semiHidden/>
    <w:unhideWhenUsed/>
    <w:rsid w:val="007F4689"/>
    <w:rPr>
      <w:color w:val="808080"/>
      <w:shd w:val="clear" w:color="auto" w:fill="E6E6E6"/>
    </w:rPr>
  </w:style>
  <w:style w:type="paragraph" w:styleId="SPTTS" w:customStyle="1">
    <w:name w:val="SP TTS"/>
    <w:basedOn w:val="SPtabletext"/>
    <w:link w:val="SPTTSChar"/>
    <w:qFormat/>
    <w:rsid w:val="007F4689"/>
    <w:pPr>
      <w:spacing w:before="40" w:after="40"/>
    </w:pPr>
    <w:rPr>
      <w:sz w:val="18"/>
    </w:rPr>
  </w:style>
  <w:style w:type="character" w:styleId="SPTTSChar" w:customStyle="1">
    <w:name w:val="SP TTS Char"/>
    <w:basedOn w:val="SPtabletextChar"/>
    <w:link w:val="SPTTS"/>
    <w:rsid w:val="007F4689"/>
    <w:rPr>
      <w:rFonts w:ascii="Open Sans" w:hAnsi="Open Sans"/>
      <w:color w:val="000000" w:themeColor="text1"/>
      <w:sz w:val="18"/>
      <w:szCs w:val="20"/>
    </w:rPr>
  </w:style>
  <w:style w:type="paragraph" w:styleId="SPtts0" w:customStyle="1">
    <w:name w:val="SP tts"/>
    <w:basedOn w:val="SPtabletext"/>
    <w:link w:val="SPttsChar0"/>
    <w:qFormat/>
    <w:rsid w:val="00756606"/>
    <w:pPr>
      <w:spacing w:before="40" w:after="40"/>
    </w:pPr>
    <w:rPr>
      <w:sz w:val="18"/>
    </w:rPr>
  </w:style>
  <w:style w:type="paragraph" w:styleId="SPChecklist" w:customStyle="1">
    <w:name w:val="SP Checklist"/>
    <w:basedOn w:val="SPbodytext"/>
    <w:qFormat/>
    <w:rsid w:val="00756606"/>
    <w:pPr>
      <w:numPr>
        <w:numId w:val="19"/>
      </w:numPr>
      <w:ind w:left="568" w:hanging="284"/>
      <w:jc w:val="left"/>
    </w:pPr>
  </w:style>
  <w:style w:type="character" w:styleId="SPttsChar0" w:customStyle="1">
    <w:name w:val="SP tts Char"/>
    <w:basedOn w:val="SPtabletextChar"/>
    <w:link w:val="SPtts0"/>
    <w:rsid w:val="00756606"/>
    <w:rPr>
      <w:rFonts w:ascii="Open Sans" w:hAnsi="Open Sans"/>
      <w:color w:val="000000" w:themeColor="text1"/>
      <w:sz w:val="18"/>
      <w:szCs w:val="20"/>
    </w:rPr>
  </w:style>
  <w:style w:type="paragraph" w:styleId="Revision">
    <w:name w:val="Revision"/>
    <w:hidden/>
    <w:uiPriority w:val="99"/>
    <w:semiHidden/>
    <w:rsid w:val="001E566A"/>
    <w:rPr>
      <w:rFonts w:ascii="Open Sans Light" w:hAnsi="Open Sans Light"/>
      <w:color w:val="3C3C3B"/>
      <w:sz w:val="18"/>
      <w:lang w:val="en-AU"/>
    </w:rPr>
  </w:style>
  <w:style w:type="paragraph" w:styleId="Bibliography">
    <w:name w:val="Bibliography"/>
    <w:basedOn w:val="Normal"/>
    <w:next w:val="Normal"/>
    <w:uiPriority w:val="37"/>
    <w:semiHidden/>
    <w:unhideWhenUsed/>
    <w:rsid w:val="00E2793A"/>
  </w:style>
  <w:style w:type="paragraph" w:styleId="BodyText3">
    <w:name w:val="Body Text 3"/>
    <w:basedOn w:val="Normal"/>
    <w:link w:val="BodyText3Char"/>
    <w:uiPriority w:val="99"/>
    <w:semiHidden/>
    <w:unhideWhenUsed/>
    <w:rsid w:val="00E2793A"/>
    <w:pPr>
      <w:spacing w:after="120"/>
    </w:pPr>
    <w:rPr>
      <w:sz w:val="16"/>
      <w:szCs w:val="16"/>
    </w:rPr>
  </w:style>
  <w:style w:type="character" w:styleId="BodyText3Char" w:customStyle="1">
    <w:name w:val="Body Text 3 Char"/>
    <w:basedOn w:val="DefaultParagraphFont"/>
    <w:link w:val="BodyText3"/>
    <w:uiPriority w:val="99"/>
    <w:semiHidden/>
    <w:rsid w:val="00E2793A"/>
    <w:rPr>
      <w:rFonts w:ascii="Open Sans Light" w:hAnsi="Open Sans Light"/>
      <w:color w:val="3C3C3B"/>
      <w:sz w:val="16"/>
      <w:szCs w:val="16"/>
      <w:lang w:val="en-AU"/>
    </w:rPr>
  </w:style>
  <w:style w:type="paragraph" w:styleId="BodyTextFirstIndent">
    <w:name w:val="Body Text First Indent"/>
    <w:basedOn w:val="BodyText"/>
    <w:link w:val="BodyTextFirstIndentChar"/>
    <w:uiPriority w:val="99"/>
    <w:semiHidden/>
    <w:unhideWhenUsed/>
    <w:rsid w:val="00E2793A"/>
    <w:pPr>
      <w:spacing w:before="0" w:after="0"/>
      <w:ind w:firstLine="360"/>
    </w:pPr>
    <w:rPr>
      <w:rFonts w:eastAsiaTheme="minorEastAsia" w:cstheme="minorBidi"/>
      <w:color w:val="3C3C3B"/>
      <w:kern w:val="0"/>
      <w:szCs w:val="24"/>
      <w:lang w:eastAsia="en-US"/>
    </w:rPr>
  </w:style>
  <w:style w:type="character" w:styleId="BodyTextFirstIndentChar" w:customStyle="1">
    <w:name w:val="Body Text First Indent Char"/>
    <w:basedOn w:val="BodyTextChar"/>
    <w:link w:val="BodyTextFirstIndent"/>
    <w:uiPriority w:val="99"/>
    <w:semiHidden/>
    <w:rsid w:val="00E2793A"/>
    <w:rPr>
      <w:rFonts w:ascii="Open Sans Light" w:hAnsi="Open Sans Light" w:eastAsia="Times New Roman" w:cs="Arial"/>
      <w:color w:val="3C3C3B"/>
      <w:kern w:val="12"/>
      <w:sz w:val="18"/>
      <w:szCs w:val="18"/>
      <w:lang w:val="en-AU" w:eastAsia="en-AU"/>
    </w:rPr>
  </w:style>
  <w:style w:type="paragraph" w:styleId="BodyTextFirstIndent2">
    <w:name w:val="Body Text First Indent 2"/>
    <w:basedOn w:val="BodyTextIndent"/>
    <w:link w:val="BodyTextFirstIndent2Char"/>
    <w:uiPriority w:val="99"/>
    <w:semiHidden/>
    <w:unhideWhenUsed/>
    <w:rsid w:val="00E2793A"/>
    <w:pPr>
      <w:spacing w:after="0"/>
      <w:ind w:left="360" w:firstLine="360"/>
    </w:pPr>
  </w:style>
  <w:style w:type="character" w:styleId="BodyTextFirstIndent2Char" w:customStyle="1">
    <w:name w:val="Body Text First Indent 2 Char"/>
    <w:basedOn w:val="BodyTextIndentChar"/>
    <w:link w:val="BodyTextFirstIndent2"/>
    <w:uiPriority w:val="99"/>
    <w:semiHidden/>
    <w:rsid w:val="00E2793A"/>
    <w:rPr>
      <w:rFonts w:ascii="Open Sans Light" w:hAnsi="Open Sans Light"/>
      <w:color w:val="3C3C3B"/>
      <w:sz w:val="18"/>
      <w:lang w:val="en-AU"/>
    </w:rPr>
  </w:style>
  <w:style w:type="paragraph" w:styleId="BodyTextIndent2">
    <w:name w:val="Body Text Indent 2"/>
    <w:basedOn w:val="Normal"/>
    <w:link w:val="BodyTextIndent2Char"/>
    <w:uiPriority w:val="99"/>
    <w:semiHidden/>
    <w:unhideWhenUsed/>
    <w:rsid w:val="00E2793A"/>
    <w:pPr>
      <w:spacing w:after="120" w:line="480" w:lineRule="auto"/>
      <w:ind w:left="283"/>
    </w:pPr>
  </w:style>
  <w:style w:type="character" w:styleId="BodyTextIndent2Char" w:customStyle="1">
    <w:name w:val="Body Text Indent 2 Char"/>
    <w:basedOn w:val="DefaultParagraphFont"/>
    <w:link w:val="BodyTextIndent2"/>
    <w:uiPriority w:val="99"/>
    <w:semiHidden/>
    <w:rsid w:val="00E2793A"/>
    <w:rPr>
      <w:rFonts w:ascii="Open Sans Light" w:hAnsi="Open Sans Light"/>
      <w:color w:val="3C3C3B"/>
      <w:sz w:val="18"/>
      <w:lang w:val="en-AU"/>
    </w:rPr>
  </w:style>
  <w:style w:type="paragraph" w:styleId="BodyTextIndent3">
    <w:name w:val="Body Text Indent 3"/>
    <w:basedOn w:val="Normal"/>
    <w:link w:val="BodyTextIndent3Char"/>
    <w:uiPriority w:val="99"/>
    <w:semiHidden/>
    <w:unhideWhenUsed/>
    <w:rsid w:val="00E2793A"/>
    <w:pPr>
      <w:spacing w:after="120"/>
      <w:ind w:left="283"/>
    </w:pPr>
    <w:rPr>
      <w:sz w:val="16"/>
      <w:szCs w:val="16"/>
    </w:rPr>
  </w:style>
  <w:style w:type="character" w:styleId="BodyTextIndent3Char" w:customStyle="1">
    <w:name w:val="Body Text Indent 3 Char"/>
    <w:basedOn w:val="DefaultParagraphFont"/>
    <w:link w:val="BodyTextIndent3"/>
    <w:uiPriority w:val="99"/>
    <w:semiHidden/>
    <w:rsid w:val="00E2793A"/>
    <w:rPr>
      <w:rFonts w:ascii="Open Sans Light" w:hAnsi="Open Sans Light"/>
      <w:color w:val="3C3C3B"/>
      <w:sz w:val="16"/>
      <w:szCs w:val="16"/>
      <w:lang w:val="en-AU"/>
    </w:rPr>
  </w:style>
  <w:style w:type="paragraph" w:styleId="Caption">
    <w:name w:val="caption"/>
    <w:basedOn w:val="Normal"/>
    <w:next w:val="Normal"/>
    <w:uiPriority w:val="35"/>
    <w:semiHidden/>
    <w:unhideWhenUsed/>
    <w:qFormat/>
    <w:rsid w:val="00E2793A"/>
    <w:pPr>
      <w:spacing w:after="200"/>
    </w:pPr>
    <w:rPr>
      <w:i/>
      <w:iCs/>
      <w:color w:val="000000" w:themeColor="text2"/>
      <w:szCs w:val="18"/>
    </w:rPr>
  </w:style>
  <w:style w:type="paragraph" w:styleId="Closing">
    <w:name w:val="Closing"/>
    <w:basedOn w:val="Normal"/>
    <w:link w:val="ClosingChar"/>
    <w:uiPriority w:val="99"/>
    <w:semiHidden/>
    <w:unhideWhenUsed/>
    <w:rsid w:val="00E2793A"/>
    <w:pPr>
      <w:ind w:left="4252"/>
    </w:pPr>
  </w:style>
  <w:style w:type="character" w:styleId="ClosingChar" w:customStyle="1">
    <w:name w:val="Closing Char"/>
    <w:basedOn w:val="DefaultParagraphFont"/>
    <w:link w:val="Closing"/>
    <w:uiPriority w:val="99"/>
    <w:semiHidden/>
    <w:rsid w:val="00E2793A"/>
    <w:rPr>
      <w:rFonts w:ascii="Open Sans Light" w:hAnsi="Open Sans Light"/>
      <w:color w:val="3C3C3B"/>
      <w:sz w:val="18"/>
      <w:lang w:val="en-AU"/>
    </w:rPr>
  </w:style>
  <w:style w:type="paragraph" w:styleId="CommentText">
    <w:name w:val="annotation text"/>
    <w:basedOn w:val="Normal"/>
    <w:link w:val="CommentTextChar"/>
    <w:uiPriority w:val="99"/>
    <w:semiHidden/>
    <w:unhideWhenUsed/>
    <w:rsid w:val="00E2793A"/>
    <w:rPr>
      <w:sz w:val="20"/>
      <w:szCs w:val="20"/>
    </w:rPr>
  </w:style>
  <w:style w:type="character" w:styleId="CommentTextChar" w:customStyle="1">
    <w:name w:val="Comment Text Char"/>
    <w:basedOn w:val="DefaultParagraphFont"/>
    <w:link w:val="CommentText"/>
    <w:uiPriority w:val="99"/>
    <w:semiHidden/>
    <w:rsid w:val="00E2793A"/>
    <w:rPr>
      <w:rFonts w:ascii="Open Sans Light" w:hAnsi="Open Sans Light"/>
      <w:color w:val="3C3C3B"/>
      <w:sz w:val="20"/>
      <w:szCs w:val="20"/>
      <w:lang w:val="en-AU"/>
    </w:rPr>
  </w:style>
  <w:style w:type="paragraph" w:styleId="CommentSubject">
    <w:name w:val="annotation subject"/>
    <w:basedOn w:val="CommentText"/>
    <w:next w:val="CommentText"/>
    <w:link w:val="CommentSubjectChar"/>
    <w:uiPriority w:val="99"/>
    <w:semiHidden/>
    <w:unhideWhenUsed/>
    <w:rsid w:val="00E2793A"/>
    <w:rPr>
      <w:b/>
      <w:bCs/>
    </w:rPr>
  </w:style>
  <w:style w:type="character" w:styleId="CommentSubjectChar" w:customStyle="1">
    <w:name w:val="Comment Subject Char"/>
    <w:basedOn w:val="CommentTextChar"/>
    <w:link w:val="CommentSubject"/>
    <w:uiPriority w:val="99"/>
    <w:semiHidden/>
    <w:rsid w:val="00E2793A"/>
    <w:rPr>
      <w:rFonts w:ascii="Open Sans Light" w:hAnsi="Open Sans Light"/>
      <w:b/>
      <w:bCs/>
      <w:color w:val="3C3C3B"/>
      <w:sz w:val="20"/>
      <w:szCs w:val="20"/>
      <w:lang w:val="en-AU"/>
    </w:rPr>
  </w:style>
  <w:style w:type="paragraph" w:styleId="Date">
    <w:name w:val="Date"/>
    <w:basedOn w:val="Normal"/>
    <w:next w:val="Normal"/>
    <w:link w:val="DateChar"/>
    <w:uiPriority w:val="99"/>
    <w:semiHidden/>
    <w:unhideWhenUsed/>
    <w:rsid w:val="00E2793A"/>
  </w:style>
  <w:style w:type="character" w:styleId="DateChar" w:customStyle="1">
    <w:name w:val="Date Char"/>
    <w:basedOn w:val="DefaultParagraphFont"/>
    <w:link w:val="Date"/>
    <w:uiPriority w:val="99"/>
    <w:semiHidden/>
    <w:rsid w:val="00E2793A"/>
    <w:rPr>
      <w:rFonts w:ascii="Open Sans Light" w:hAnsi="Open Sans Light"/>
      <w:color w:val="3C3C3B"/>
      <w:sz w:val="18"/>
      <w:lang w:val="en-AU"/>
    </w:rPr>
  </w:style>
  <w:style w:type="paragraph" w:styleId="E-mailSignature">
    <w:name w:val="E-mail Signature"/>
    <w:basedOn w:val="Normal"/>
    <w:link w:val="E-mailSignatureChar"/>
    <w:uiPriority w:val="99"/>
    <w:semiHidden/>
    <w:unhideWhenUsed/>
    <w:rsid w:val="00E2793A"/>
  </w:style>
  <w:style w:type="character" w:styleId="E-mailSignatureChar" w:customStyle="1">
    <w:name w:val="E-mail Signature Char"/>
    <w:basedOn w:val="DefaultParagraphFont"/>
    <w:link w:val="E-mailSignature"/>
    <w:uiPriority w:val="99"/>
    <w:semiHidden/>
    <w:rsid w:val="00E2793A"/>
    <w:rPr>
      <w:rFonts w:ascii="Open Sans Light" w:hAnsi="Open Sans Light"/>
      <w:color w:val="3C3C3B"/>
      <w:sz w:val="18"/>
      <w:lang w:val="en-AU"/>
    </w:rPr>
  </w:style>
  <w:style w:type="paragraph" w:styleId="HTMLAddress">
    <w:name w:val="HTML Address"/>
    <w:basedOn w:val="Normal"/>
    <w:link w:val="HTMLAddressChar"/>
    <w:uiPriority w:val="99"/>
    <w:semiHidden/>
    <w:unhideWhenUsed/>
    <w:rsid w:val="00E2793A"/>
    <w:rPr>
      <w:i/>
      <w:iCs/>
    </w:rPr>
  </w:style>
  <w:style w:type="character" w:styleId="HTMLAddressChar" w:customStyle="1">
    <w:name w:val="HTML Address Char"/>
    <w:basedOn w:val="DefaultParagraphFont"/>
    <w:link w:val="HTMLAddress"/>
    <w:uiPriority w:val="99"/>
    <w:semiHidden/>
    <w:rsid w:val="00E2793A"/>
    <w:rPr>
      <w:rFonts w:ascii="Open Sans Light" w:hAnsi="Open Sans Light"/>
      <w:i/>
      <w:iCs/>
      <w:color w:val="3C3C3B"/>
      <w:sz w:val="18"/>
      <w:lang w:val="en-AU"/>
    </w:rPr>
  </w:style>
  <w:style w:type="paragraph" w:styleId="HTMLPreformatted">
    <w:name w:val="HTML Preformatted"/>
    <w:basedOn w:val="Normal"/>
    <w:link w:val="HTMLPreformattedChar"/>
    <w:uiPriority w:val="99"/>
    <w:semiHidden/>
    <w:unhideWhenUsed/>
    <w:rsid w:val="00E2793A"/>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E2793A"/>
    <w:rPr>
      <w:rFonts w:ascii="Consolas" w:hAnsi="Consolas"/>
      <w:color w:val="3C3C3B"/>
      <w:sz w:val="20"/>
      <w:szCs w:val="20"/>
      <w:lang w:val="en-AU"/>
    </w:rPr>
  </w:style>
  <w:style w:type="paragraph" w:styleId="Index2">
    <w:name w:val="index 2"/>
    <w:basedOn w:val="Normal"/>
    <w:next w:val="Normal"/>
    <w:autoRedefine/>
    <w:uiPriority w:val="99"/>
    <w:semiHidden/>
    <w:unhideWhenUsed/>
    <w:rsid w:val="00E2793A"/>
    <w:pPr>
      <w:ind w:left="360" w:hanging="180"/>
    </w:pPr>
  </w:style>
  <w:style w:type="paragraph" w:styleId="Index3">
    <w:name w:val="index 3"/>
    <w:basedOn w:val="Normal"/>
    <w:next w:val="Normal"/>
    <w:autoRedefine/>
    <w:uiPriority w:val="99"/>
    <w:semiHidden/>
    <w:unhideWhenUsed/>
    <w:rsid w:val="00E2793A"/>
    <w:pPr>
      <w:ind w:left="540" w:hanging="180"/>
    </w:pPr>
  </w:style>
  <w:style w:type="paragraph" w:styleId="Index4">
    <w:name w:val="index 4"/>
    <w:basedOn w:val="Normal"/>
    <w:next w:val="Normal"/>
    <w:autoRedefine/>
    <w:uiPriority w:val="99"/>
    <w:semiHidden/>
    <w:unhideWhenUsed/>
    <w:rsid w:val="00E2793A"/>
    <w:pPr>
      <w:ind w:left="720" w:hanging="180"/>
    </w:pPr>
  </w:style>
  <w:style w:type="paragraph" w:styleId="Index5">
    <w:name w:val="index 5"/>
    <w:basedOn w:val="Normal"/>
    <w:next w:val="Normal"/>
    <w:autoRedefine/>
    <w:uiPriority w:val="99"/>
    <w:semiHidden/>
    <w:unhideWhenUsed/>
    <w:rsid w:val="00E2793A"/>
    <w:pPr>
      <w:ind w:left="900" w:hanging="180"/>
    </w:pPr>
  </w:style>
  <w:style w:type="paragraph" w:styleId="Index6">
    <w:name w:val="index 6"/>
    <w:basedOn w:val="Normal"/>
    <w:next w:val="Normal"/>
    <w:autoRedefine/>
    <w:uiPriority w:val="99"/>
    <w:semiHidden/>
    <w:unhideWhenUsed/>
    <w:rsid w:val="00E2793A"/>
    <w:pPr>
      <w:ind w:left="1080" w:hanging="180"/>
    </w:pPr>
  </w:style>
  <w:style w:type="paragraph" w:styleId="Index7">
    <w:name w:val="index 7"/>
    <w:basedOn w:val="Normal"/>
    <w:next w:val="Normal"/>
    <w:autoRedefine/>
    <w:uiPriority w:val="99"/>
    <w:semiHidden/>
    <w:unhideWhenUsed/>
    <w:rsid w:val="00E2793A"/>
    <w:pPr>
      <w:ind w:left="1260" w:hanging="180"/>
    </w:pPr>
  </w:style>
  <w:style w:type="paragraph" w:styleId="Index8">
    <w:name w:val="index 8"/>
    <w:basedOn w:val="Normal"/>
    <w:next w:val="Normal"/>
    <w:autoRedefine/>
    <w:uiPriority w:val="99"/>
    <w:semiHidden/>
    <w:unhideWhenUsed/>
    <w:rsid w:val="00E2793A"/>
    <w:pPr>
      <w:ind w:left="1440" w:hanging="180"/>
    </w:pPr>
  </w:style>
  <w:style w:type="paragraph" w:styleId="Index9">
    <w:name w:val="index 9"/>
    <w:basedOn w:val="Normal"/>
    <w:next w:val="Normal"/>
    <w:autoRedefine/>
    <w:uiPriority w:val="99"/>
    <w:semiHidden/>
    <w:unhideWhenUsed/>
    <w:rsid w:val="00E2793A"/>
    <w:pPr>
      <w:ind w:left="1620" w:hanging="180"/>
    </w:pPr>
  </w:style>
  <w:style w:type="paragraph" w:styleId="List">
    <w:name w:val="List"/>
    <w:basedOn w:val="Normal"/>
    <w:uiPriority w:val="99"/>
    <w:semiHidden/>
    <w:unhideWhenUsed/>
    <w:rsid w:val="00E2793A"/>
    <w:pPr>
      <w:ind w:left="283" w:hanging="283"/>
      <w:contextualSpacing/>
    </w:pPr>
  </w:style>
  <w:style w:type="paragraph" w:styleId="List2">
    <w:name w:val="List 2"/>
    <w:basedOn w:val="Normal"/>
    <w:uiPriority w:val="99"/>
    <w:semiHidden/>
    <w:unhideWhenUsed/>
    <w:rsid w:val="00E2793A"/>
    <w:pPr>
      <w:ind w:left="566" w:hanging="283"/>
      <w:contextualSpacing/>
    </w:pPr>
  </w:style>
  <w:style w:type="paragraph" w:styleId="List3">
    <w:name w:val="List 3"/>
    <w:basedOn w:val="Normal"/>
    <w:uiPriority w:val="99"/>
    <w:semiHidden/>
    <w:unhideWhenUsed/>
    <w:rsid w:val="00E2793A"/>
    <w:pPr>
      <w:ind w:left="849" w:hanging="283"/>
      <w:contextualSpacing/>
    </w:pPr>
  </w:style>
  <w:style w:type="paragraph" w:styleId="List4">
    <w:name w:val="List 4"/>
    <w:basedOn w:val="Normal"/>
    <w:uiPriority w:val="99"/>
    <w:semiHidden/>
    <w:unhideWhenUsed/>
    <w:rsid w:val="00E2793A"/>
    <w:pPr>
      <w:ind w:left="1132" w:hanging="283"/>
      <w:contextualSpacing/>
    </w:pPr>
  </w:style>
  <w:style w:type="paragraph" w:styleId="List5">
    <w:name w:val="List 5"/>
    <w:basedOn w:val="Normal"/>
    <w:uiPriority w:val="99"/>
    <w:semiHidden/>
    <w:unhideWhenUsed/>
    <w:rsid w:val="00E2793A"/>
    <w:pPr>
      <w:ind w:left="1415" w:hanging="283"/>
      <w:contextualSpacing/>
    </w:pPr>
  </w:style>
  <w:style w:type="paragraph" w:styleId="ListBullet">
    <w:name w:val="List Bullet"/>
    <w:basedOn w:val="Normal"/>
    <w:uiPriority w:val="99"/>
    <w:semiHidden/>
    <w:unhideWhenUsed/>
    <w:rsid w:val="00E2793A"/>
    <w:pPr>
      <w:numPr>
        <w:numId w:val="27"/>
      </w:numPr>
      <w:contextualSpacing/>
    </w:pPr>
  </w:style>
  <w:style w:type="paragraph" w:styleId="ListBullet4">
    <w:name w:val="List Bullet 4"/>
    <w:basedOn w:val="Normal"/>
    <w:uiPriority w:val="99"/>
    <w:semiHidden/>
    <w:unhideWhenUsed/>
    <w:rsid w:val="00E2793A"/>
    <w:pPr>
      <w:numPr>
        <w:numId w:val="28"/>
      </w:numPr>
      <w:contextualSpacing/>
    </w:pPr>
  </w:style>
  <w:style w:type="paragraph" w:styleId="ListBullet5">
    <w:name w:val="List Bullet 5"/>
    <w:basedOn w:val="Normal"/>
    <w:uiPriority w:val="99"/>
    <w:semiHidden/>
    <w:unhideWhenUsed/>
    <w:rsid w:val="00E2793A"/>
    <w:pPr>
      <w:numPr>
        <w:numId w:val="29"/>
      </w:numPr>
      <w:contextualSpacing/>
    </w:pPr>
  </w:style>
  <w:style w:type="paragraph" w:styleId="ListContinue">
    <w:name w:val="List Continue"/>
    <w:basedOn w:val="Normal"/>
    <w:uiPriority w:val="99"/>
    <w:semiHidden/>
    <w:unhideWhenUsed/>
    <w:rsid w:val="00E2793A"/>
    <w:pPr>
      <w:spacing w:after="120"/>
      <w:ind w:left="283"/>
      <w:contextualSpacing/>
    </w:pPr>
  </w:style>
  <w:style w:type="paragraph" w:styleId="ListContinue2">
    <w:name w:val="List Continue 2"/>
    <w:basedOn w:val="Normal"/>
    <w:uiPriority w:val="99"/>
    <w:semiHidden/>
    <w:unhideWhenUsed/>
    <w:rsid w:val="00E2793A"/>
    <w:pPr>
      <w:spacing w:after="120"/>
      <w:ind w:left="566"/>
      <w:contextualSpacing/>
    </w:pPr>
  </w:style>
  <w:style w:type="paragraph" w:styleId="ListContinue3">
    <w:name w:val="List Continue 3"/>
    <w:basedOn w:val="Normal"/>
    <w:uiPriority w:val="99"/>
    <w:semiHidden/>
    <w:unhideWhenUsed/>
    <w:rsid w:val="00E2793A"/>
    <w:pPr>
      <w:spacing w:after="120"/>
      <w:ind w:left="849"/>
      <w:contextualSpacing/>
    </w:pPr>
  </w:style>
  <w:style w:type="paragraph" w:styleId="ListContinue4">
    <w:name w:val="List Continue 4"/>
    <w:basedOn w:val="Normal"/>
    <w:uiPriority w:val="99"/>
    <w:semiHidden/>
    <w:unhideWhenUsed/>
    <w:rsid w:val="00E2793A"/>
    <w:pPr>
      <w:spacing w:after="120"/>
      <w:ind w:left="1132"/>
      <w:contextualSpacing/>
    </w:pPr>
  </w:style>
  <w:style w:type="paragraph" w:styleId="ListContinue5">
    <w:name w:val="List Continue 5"/>
    <w:basedOn w:val="Normal"/>
    <w:uiPriority w:val="99"/>
    <w:semiHidden/>
    <w:unhideWhenUsed/>
    <w:rsid w:val="00E2793A"/>
    <w:pPr>
      <w:spacing w:after="120"/>
      <w:ind w:left="1415"/>
      <w:contextualSpacing/>
    </w:pPr>
  </w:style>
  <w:style w:type="paragraph" w:styleId="ListNumber">
    <w:name w:val="List Number"/>
    <w:basedOn w:val="Normal"/>
    <w:uiPriority w:val="99"/>
    <w:semiHidden/>
    <w:unhideWhenUsed/>
    <w:rsid w:val="00E2793A"/>
    <w:pPr>
      <w:numPr>
        <w:numId w:val="30"/>
      </w:numPr>
      <w:contextualSpacing/>
    </w:pPr>
  </w:style>
  <w:style w:type="paragraph" w:styleId="ListNumber2">
    <w:name w:val="List Number 2"/>
    <w:basedOn w:val="Normal"/>
    <w:uiPriority w:val="99"/>
    <w:semiHidden/>
    <w:unhideWhenUsed/>
    <w:rsid w:val="00E2793A"/>
    <w:pPr>
      <w:numPr>
        <w:numId w:val="31"/>
      </w:numPr>
      <w:contextualSpacing/>
    </w:pPr>
  </w:style>
  <w:style w:type="paragraph" w:styleId="ListNumber3">
    <w:name w:val="List Number 3"/>
    <w:basedOn w:val="Normal"/>
    <w:uiPriority w:val="99"/>
    <w:semiHidden/>
    <w:unhideWhenUsed/>
    <w:rsid w:val="00E2793A"/>
    <w:pPr>
      <w:numPr>
        <w:numId w:val="32"/>
      </w:numPr>
      <w:contextualSpacing/>
    </w:pPr>
  </w:style>
  <w:style w:type="paragraph" w:styleId="ListNumber4">
    <w:name w:val="List Number 4"/>
    <w:basedOn w:val="Normal"/>
    <w:uiPriority w:val="99"/>
    <w:semiHidden/>
    <w:unhideWhenUsed/>
    <w:rsid w:val="00E2793A"/>
    <w:pPr>
      <w:numPr>
        <w:numId w:val="33"/>
      </w:numPr>
      <w:contextualSpacing/>
    </w:pPr>
  </w:style>
  <w:style w:type="paragraph" w:styleId="ListNumber5">
    <w:name w:val="List Number 5"/>
    <w:basedOn w:val="Normal"/>
    <w:uiPriority w:val="99"/>
    <w:semiHidden/>
    <w:unhideWhenUsed/>
    <w:rsid w:val="00E2793A"/>
    <w:pPr>
      <w:numPr>
        <w:numId w:val="34"/>
      </w:numPr>
      <w:contextualSpacing/>
    </w:pPr>
  </w:style>
  <w:style w:type="paragraph" w:styleId="MacroText">
    <w:name w:val="macro"/>
    <w:link w:val="MacroTextChar"/>
    <w:uiPriority w:val="99"/>
    <w:semiHidden/>
    <w:unhideWhenUsed/>
    <w:rsid w:val="00E2793A"/>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3C3C3B"/>
      <w:sz w:val="20"/>
      <w:szCs w:val="20"/>
      <w:lang w:val="en-AU"/>
    </w:rPr>
  </w:style>
  <w:style w:type="character" w:styleId="MacroTextChar" w:customStyle="1">
    <w:name w:val="Macro Text Char"/>
    <w:basedOn w:val="DefaultParagraphFont"/>
    <w:link w:val="MacroText"/>
    <w:uiPriority w:val="99"/>
    <w:semiHidden/>
    <w:rsid w:val="00E2793A"/>
    <w:rPr>
      <w:rFonts w:ascii="Consolas" w:hAnsi="Consolas"/>
      <w:color w:val="3C3C3B"/>
      <w:sz w:val="20"/>
      <w:szCs w:val="20"/>
      <w:lang w:val="en-AU"/>
    </w:rPr>
  </w:style>
  <w:style w:type="paragraph" w:styleId="NormalIndent">
    <w:name w:val="Normal Indent"/>
    <w:basedOn w:val="Normal"/>
    <w:uiPriority w:val="99"/>
    <w:semiHidden/>
    <w:unhideWhenUsed/>
    <w:rsid w:val="00E2793A"/>
    <w:pPr>
      <w:ind w:left="720"/>
    </w:pPr>
  </w:style>
  <w:style w:type="paragraph" w:styleId="NoteHeading">
    <w:name w:val="Note Heading"/>
    <w:basedOn w:val="Normal"/>
    <w:next w:val="Normal"/>
    <w:link w:val="NoteHeadingChar"/>
    <w:uiPriority w:val="99"/>
    <w:semiHidden/>
    <w:unhideWhenUsed/>
    <w:rsid w:val="00E2793A"/>
  </w:style>
  <w:style w:type="character" w:styleId="NoteHeadingChar" w:customStyle="1">
    <w:name w:val="Note Heading Char"/>
    <w:basedOn w:val="DefaultParagraphFont"/>
    <w:link w:val="NoteHeading"/>
    <w:uiPriority w:val="99"/>
    <w:semiHidden/>
    <w:rsid w:val="00E2793A"/>
    <w:rPr>
      <w:rFonts w:ascii="Open Sans Light" w:hAnsi="Open Sans Light"/>
      <w:color w:val="3C3C3B"/>
      <w:sz w:val="18"/>
      <w:lang w:val="en-AU"/>
    </w:rPr>
  </w:style>
  <w:style w:type="paragraph" w:styleId="PlainText">
    <w:name w:val="Plain Text"/>
    <w:basedOn w:val="Normal"/>
    <w:link w:val="PlainTextChar"/>
    <w:uiPriority w:val="99"/>
    <w:semiHidden/>
    <w:unhideWhenUsed/>
    <w:rsid w:val="00E2793A"/>
    <w:rPr>
      <w:rFonts w:ascii="Consolas" w:hAnsi="Consolas"/>
      <w:sz w:val="21"/>
      <w:szCs w:val="21"/>
    </w:rPr>
  </w:style>
  <w:style w:type="character" w:styleId="PlainTextChar" w:customStyle="1">
    <w:name w:val="Plain Text Char"/>
    <w:basedOn w:val="DefaultParagraphFont"/>
    <w:link w:val="PlainText"/>
    <w:uiPriority w:val="99"/>
    <w:semiHidden/>
    <w:rsid w:val="00E2793A"/>
    <w:rPr>
      <w:rFonts w:ascii="Consolas" w:hAnsi="Consolas"/>
      <w:color w:val="3C3C3B"/>
      <w:sz w:val="21"/>
      <w:szCs w:val="21"/>
      <w:lang w:val="en-AU"/>
    </w:rPr>
  </w:style>
  <w:style w:type="paragraph" w:styleId="Salutation">
    <w:name w:val="Salutation"/>
    <w:basedOn w:val="Normal"/>
    <w:next w:val="Normal"/>
    <w:link w:val="SalutationChar"/>
    <w:uiPriority w:val="99"/>
    <w:semiHidden/>
    <w:unhideWhenUsed/>
    <w:rsid w:val="00E2793A"/>
  </w:style>
  <w:style w:type="character" w:styleId="SalutationChar" w:customStyle="1">
    <w:name w:val="Salutation Char"/>
    <w:basedOn w:val="DefaultParagraphFont"/>
    <w:link w:val="Salutation"/>
    <w:uiPriority w:val="99"/>
    <w:semiHidden/>
    <w:rsid w:val="00E2793A"/>
    <w:rPr>
      <w:rFonts w:ascii="Open Sans Light" w:hAnsi="Open Sans Light"/>
      <w:color w:val="3C3C3B"/>
      <w:sz w:val="18"/>
      <w:lang w:val="en-AU"/>
    </w:rPr>
  </w:style>
  <w:style w:type="paragraph" w:styleId="Signature">
    <w:name w:val="Signature"/>
    <w:basedOn w:val="Normal"/>
    <w:link w:val="SignatureChar"/>
    <w:uiPriority w:val="99"/>
    <w:semiHidden/>
    <w:unhideWhenUsed/>
    <w:rsid w:val="00E2793A"/>
    <w:pPr>
      <w:ind w:left="4252"/>
    </w:pPr>
  </w:style>
  <w:style w:type="character" w:styleId="SignatureChar" w:customStyle="1">
    <w:name w:val="Signature Char"/>
    <w:basedOn w:val="DefaultParagraphFont"/>
    <w:link w:val="Signature"/>
    <w:uiPriority w:val="99"/>
    <w:semiHidden/>
    <w:rsid w:val="00E2793A"/>
    <w:rPr>
      <w:rFonts w:ascii="Open Sans Light" w:hAnsi="Open Sans Light"/>
      <w:color w:val="3C3C3B"/>
      <w:sz w:val="18"/>
      <w:lang w:val="en-AU"/>
    </w:rPr>
  </w:style>
  <w:style w:type="paragraph" w:styleId="TableofAuthorities">
    <w:name w:val="table of authorities"/>
    <w:basedOn w:val="Normal"/>
    <w:next w:val="Normal"/>
    <w:uiPriority w:val="99"/>
    <w:semiHidden/>
    <w:unhideWhenUsed/>
    <w:rsid w:val="00E2793A"/>
    <w:pPr>
      <w:ind w:left="180" w:hanging="180"/>
    </w:pPr>
  </w:style>
  <w:style w:type="paragraph" w:styleId="TableofFigures">
    <w:name w:val="table of figures"/>
    <w:basedOn w:val="Normal"/>
    <w:next w:val="Normal"/>
    <w:uiPriority w:val="99"/>
    <w:semiHidden/>
    <w:unhideWhenUsed/>
    <w:rsid w:val="00E279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6800">
      <w:bodyDiv w:val="1"/>
      <w:marLeft w:val="0"/>
      <w:marRight w:val="0"/>
      <w:marTop w:val="0"/>
      <w:marBottom w:val="0"/>
      <w:divBdr>
        <w:top w:val="none" w:sz="0" w:space="0" w:color="auto"/>
        <w:left w:val="none" w:sz="0" w:space="0" w:color="auto"/>
        <w:bottom w:val="none" w:sz="0" w:space="0" w:color="auto"/>
        <w:right w:val="none" w:sz="0" w:space="0" w:color="auto"/>
      </w:divBdr>
    </w:div>
    <w:div w:id="54210633">
      <w:bodyDiv w:val="1"/>
      <w:marLeft w:val="0"/>
      <w:marRight w:val="0"/>
      <w:marTop w:val="0"/>
      <w:marBottom w:val="0"/>
      <w:divBdr>
        <w:top w:val="none" w:sz="0" w:space="0" w:color="auto"/>
        <w:left w:val="none" w:sz="0" w:space="0" w:color="auto"/>
        <w:bottom w:val="none" w:sz="0" w:space="0" w:color="auto"/>
        <w:right w:val="none" w:sz="0" w:space="0" w:color="auto"/>
      </w:divBdr>
    </w:div>
    <w:div w:id="54745245">
      <w:bodyDiv w:val="1"/>
      <w:marLeft w:val="0"/>
      <w:marRight w:val="0"/>
      <w:marTop w:val="0"/>
      <w:marBottom w:val="0"/>
      <w:divBdr>
        <w:top w:val="none" w:sz="0" w:space="0" w:color="auto"/>
        <w:left w:val="none" w:sz="0" w:space="0" w:color="auto"/>
        <w:bottom w:val="none" w:sz="0" w:space="0" w:color="auto"/>
        <w:right w:val="none" w:sz="0" w:space="0" w:color="auto"/>
      </w:divBdr>
    </w:div>
    <w:div w:id="65812086">
      <w:bodyDiv w:val="1"/>
      <w:marLeft w:val="0"/>
      <w:marRight w:val="0"/>
      <w:marTop w:val="0"/>
      <w:marBottom w:val="0"/>
      <w:divBdr>
        <w:top w:val="none" w:sz="0" w:space="0" w:color="auto"/>
        <w:left w:val="none" w:sz="0" w:space="0" w:color="auto"/>
        <w:bottom w:val="none" w:sz="0" w:space="0" w:color="auto"/>
        <w:right w:val="none" w:sz="0" w:space="0" w:color="auto"/>
      </w:divBdr>
    </w:div>
    <w:div w:id="192034495">
      <w:bodyDiv w:val="1"/>
      <w:marLeft w:val="0"/>
      <w:marRight w:val="0"/>
      <w:marTop w:val="0"/>
      <w:marBottom w:val="0"/>
      <w:divBdr>
        <w:top w:val="none" w:sz="0" w:space="0" w:color="auto"/>
        <w:left w:val="none" w:sz="0" w:space="0" w:color="auto"/>
        <w:bottom w:val="none" w:sz="0" w:space="0" w:color="auto"/>
        <w:right w:val="none" w:sz="0" w:space="0" w:color="auto"/>
      </w:divBdr>
    </w:div>
    <w:div w:id="213002955">
      <w:bodyDiv w:val="1"/>
      <w:marLeft w:val="0"/>
      <w:marRight w:val="0"/>
      <w:marTop w:val="0"/>
      <w:marBottom w:val="0"/>
      <w:divBdr>
        <w:top w:val="none" w:sz="0" w:space="0" w:color="auto"/>
        <w:left w:val="none" w:sz="0" w:space="0" w:color="auto"/>
        <w:bottom w:val="none" w:sz="0" w:space="0" w:color="auto"/>
        <w:right w:val="none" w:sz="0" w:space="0" w:color="auto"/>
      </w:divBdr>
    </w:div>
    <w:div w:id="228464200">
      <w:bodyDiv w:val="1"/>
      <w:marLeft w:val="0"/>
      <w:marRight w:val="0"/>
      <w:marTop w:val="0"/>
      <w:marBottom w:val="0"/>
      <w:divBdr>
        <w:top w:val="none" w:sz="0" w:space="0" w:color="auto"/>
        <w:left w:val="none" w:sz="0" w:space="0" w:color="auto"/>
        <w:bottom w:val="none" w:sz="0" w:space="0" w:color="auto"/>
        <w:right w:val="none" w:sz="0" w:space="0" w:color="auto"/>
      </w:divBdr>
      <w:divsChild>
        <w:div w:id="1646541345">
          <w:marLeft w:val="0"/>
          <w:marRight w:val="0"/>
          <w:marTop w:val="30"/>
          <w:marBottom w:val="0"/>
          <w:divBdr>
            <w:top w:val="none" w:sz="0" w:space="0" w:color="auto"/>
            <w:left w:val="none" w:sz="0" w:space="0" w:color="auto"/>
            <w:bottom w:val="none" w:sz="0" w:space="0" w:color="auto"/>
            <w:right w:val="none" w:sz="0" w:space="0" w:color="auto"/>
          </w:divBdr>
        </w:div>
      </w:divsChild>
    </w:div>
    <w:div w:id="233591667">
      <w:bodyDiv w:val="1"/>
      <w:marLeft w:val="0"/>
      <w:marRight w:val="0"/>
      <w:marTop w:val="0"/>
      <w:marBottom w:val="0"/>
      <w:divBdr>
        <w:top w:val="none" w:sz="0" w:space="0" w:color="auto"/>
        <w:left w:val="none" w:sz="0" w:space="0" w:color="auto"/>
        <w:bottom w:val="none" w:sz="0" w:space="0" w:color="auto"/>
        <w:right w:val="none" w:sz="0" w:space="0" w:color="auto"/>
      </w:divBdr>
    </w:div>
    <w:div w:id="251474001">
      <w:bodyDiv w:val="1"/>
      <w:marLeft w:val="0"/>
      <w:marRight w:val="0"/>
      <w:marTop w:val="0"/>
      <w:marBottom w:val="0"/>
      <w:divBdr>
        <w:top w:val="none" w:sz="0" w:space="0" w:color="auto"/>
        <w:left w:val="none" w:sz="0" w:space="0" w:color="auto"/>
        <w:bottom w:val="none" w:sz="0" w:space="0" w:color="auto"/>
        <w:right w:val="none" w:sz="0" w:space="0" w:color="auto"/>
      </w:divBdr>
    </w:div>
    <w:div w:id="289670126">
      <w:bodyDiv w:val="1"/>
      <w:marLeft w:val="0"/>
      <w:marRight w:val="0"/>
      <w:marTop w:val="0"/>
      <w:marBottom w:val="0"/>
      <w:divBdr>
        <w:top w:val="none" w:sz="0" w:space="0" w:color="auto"/>
        <w:left w:val="none" w:sz="0" w:space="0" w:color="auto"/>
        <w:bottom w:val="none" w:sz="0" w:space="0" w:color="auto"/>
        <w:right w:val="none" w:sz="0" w:space="0" w:color="auto"/>
      </w:divBdr>
      <w:divsChild>
        <w:div w:id="1318653660">
          <w:marLeft w:val="0"/>
          <w:marRight w:val="0"/>
          <w:marTop w:val="30"/>
          <w:marBottom w:val="0"/>
          <w:divBdr>
            <w:top w:val="none" w:sz="0" w:space="0" w:color="auto"/>
            <w:left w:val="none" w:sz="0" w:space="0" w:color="auto"/>
            <w:bottom w:val="none" w:sz="0" w:space="0" w:color="auto"/>
            <w:right w:val="none" w:sz="0" w:space="0" w:color="auto"/>
          </w:divBdr>
        </w:div>
      </w:divsChild>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5732877">
      <w:bodyDiv w:val="1"/>
      <w:marLeft w:val="0"/>
      <w:marRight w:val="0"/>
      <w:marTop w:val="0"/>
      <w:marBottom w:val="0"/>
      <w:divBdr>
        <w:top w:val="none" w:sz="0" w:space="0" w:color="auto"/>
        <w:left w:val="none" w:sz="0" w:space="0" w:color="auto"/>
        <w:bottom w:val="none" w:sz="0" w:space="0" w:color="auto"/>
        <w:right w:val="none" w:sz="0" w:space="0" w:color="auto"/>
      </w:divBdr>
    </w:div>
    <w:div w:id="387076822">
      <w:bodyDiv w:val="1"/>
      <w:marLeft w:val="0"/>
      <w:marRight w:val="0"/>
      <w:marTop w:val="0"/>
      <w:marBottom w:val="0"/>
      <w:divBdr>
        <w:top w:val="none" w:sz="0" w:space="0" w:color="auto"/>
        <w:left w:val="none" w:sz="0" w:space="0" w:color="auto"/>
        <w:bottom w:val="none" w:sz="0" w:space="0" w:color="auto"/>
        <w:right w:val="none" w:sz="0" w:space="0" w:color="auto"/>
      </w:divBdr>
    </w:div>
    <w:div w:id="399135756">
      <w:bodyDiv w:val="1"/>
      <w:marLeft w:val="0"/>
      <w:marRight w:val="0"/>
      <w:marTop w:val="0"/>
      <w:marBottom w:val="0"/>
      <w:divBdr>
        <w:top w:val="none" w:sz="0" w:space="0" w:color="auto"/>
        <w:left w:val="none" w:sz="0" w:space="0" w:color="auto"/>
        <w:bottom w:val="none" w:sz="0" w:space="0" w:color="auto"/>
        <w:right w:val="none" w:sz="0" w:space="0" w:color="auto"/>
      </w:divBdr>
    </w:div>
    <w:div w:id="473452450">
      <w:bodyDiv w:val="1"/>
      <w:marLeft w:val="0"/>
      <w:marRight w:val="0"/>
      <w:marTop w:val="0"/>
      <w:marBottom w:val="0"/>
      <w:divBdr>
        <w:top w:val="none" w:sz="0" w:space="0" w:color="auto"/>
        <w:left w:val="none" w:sz="0" w:space="0" w:color="auto"/>
        <w:bottom w:val="none" w:sz="0" w:space="0" w:color="auto"/>
        <w:right w:val="none" w:sz="0" w:space="0" w:color="auto"/>
      </w:divBdr>
    </w:div>
    <w:div w:id="481772249">
      <w:bodyDiv w:val="1"/>
      <w:marLeft w:val="0"/>
      <w:marRight w:val="0"/>
      <w:marTop w:val="0"/>
      <w:marBottom w:val="0"/>
      <w:divBdr>
        <w:top w:val="none" w:sz="0" w:space="0" w:color="auto"/>
        <w:left w:val="none" w:sz="0" w:space="0" w:color="auto"/>
        <w:bottom w:val="none" w:sz="0" w:space="0" w:color="auto"/>
        <w:right w:val="none" w:sz="0" w:space="0" w:color="auto"/>
      </w:divBdr>
    </w:div>
    <w:div w:id="513762355">
      <w:bodyDiv w:val="1"/>
      <w:marLeft w:val="0"/>
      <w:marRight w:val="0"/>
      <w:marTop w:val="0"/>
      <w:marBottom w:val="0"/>
      <w:divBdr>
        <w:top w:val="none" w:sz="0" w:space="0" w:color="auto"/>
        <w:left w:val="none" w:sz="0" w:space="0" w:color="auto"/>
        <w:bottom w:val="none" w:sz="0" w:space="0" w:color="auto"/>
        <w:right w:val="none" w:sz="0" w:space="0" w:color="auto"/>
      </w:divBdr>
    </w:div>
    <w:div w:id="523520354">
      <w:bodyDiv w:val="1"/>
      <w:marLeft w:val="0"/>
      <w:marRight w:val="0"/>
      <w:marTop w:val="0"/>
      <w:marBottom w:val="0"/>
      <w:divBdr>
        <w:top w:val="none" w:sz="0" w:space="0" w:color="auto"/>
        <w:left w:val="none" w:sz="0" w:space="0" w:color="auto"/>
        <w:bottom w:val="none" w:sz="0" w:space="0" w:color="auto"/>
        <w:right w:val="none" w:sz="0" w:space="0" w:color="auto"/>
      </w:divBdr>
    </w:div>
    <w:div w:id="559631188">
      <w:bodyDiv w:val="1"/>
      <w:marLeft w:val="0"/>
      <w:marRight w:val="0"/>
      <w:marTop w:val="0"/>
      <w:marBottom w:val="0"/>
      <w:divBdr>
        <w:top w:val="none" w:sz="0" w:space="0" w:color="auto"/>
        <w:left w:val="none" w:sz="0" w:space="0" w:color="auto"/>
        <w:bottom w:val="none" w:sz="0" w:space="0" w:color="auto"/>
        <w:right w:val="none" w:sz="0" w:space="0" w:color="auto"/>
      </w:divBdr>
    </w:div>
    <w:div w:id="568224667">
      <w:bodyDiv w:val="1"/>
      <w:marLeft w:val="0"/>
      <w:marRight w:val="0"/>
      <w:marTop w:val="0"/>
      <w:marBottom w:val="0"/>
      <w:divBdr>
        <w:top w:val="none" w:sz="0" w:space="0" w:color="auto"/>
        <w:left w:val="none" w:sz="0" w:space="0" w:color="auto"/>
        <w:bottom w:val="none" w:sz="0" w:space="0" w:color="auto"/>
        <w:right w:val="none" w:sz="0" w:space="0" w:color="auto"/>
      </w:divBdr>
    </w:div>
    <w:div w:id="570893021">
      <w:bodyDiv w:val="1"/>
      <w:marLeft w:val="0"/>
      <w:marRight w:val="0"/>
      <w:marTop w:val="0"/>
      <w:marBottom w:val="0"/>
      <w:divBdr>
        <w:top w:val="none" w:sz="0" w:space="0" w:color="auto"/>
        <w:left w:val="none" w:sz="0" w:space="0" w:color="auto"/>
        <w:bottom w:val="none" w:sz="0" w:space="0" w:color="auto"/>
        <w:right w:val="none" w:sz="0" w:space="0" w:color="auto"/>
      </w:divBdr>
      <w:divsChild>
        <w:div w:id="290285626">
          <w:marLeft w:val="0"/>
          <w:marRight w:val="0"/>
          <w:marTop w:val="0"/>
          <w:marBottom w:val="0"/>
          <w:divBdr>
            <w:top w:val="none" w:sz="0" w:space="0" w:color="auto"/>
            <w:left w:val="none" w:sz="0" w:space="0" w:color="auto"/>
            <w:bottom w:val="none" w:sz="0" w:space="0" w:color="auto"/>
            <w:right w:val="none" w:sz="0" w:space="0" w:color="auto"/>
          </w:divBdr>
        </w:div>
        <w:div w:id="2096126702">
          <w:marLeft w:val="0"/>
          <w:marRight w:val="0"/>
          <w:marTop w:val="0"/>
          <w:marBottom w:val="0"/>
          <w:divBdr>
            <w:top w:val="none" w:sz="0" w:space="0" w:color="auto"/>
            <w:left w:val="none" w:sz="0" w:space="0" w:color="auto"/>
            <w:bottom w:val="none" w:sz="0" w:space="0" w:color="auto"/>
            <w:right w:val="none" w:sz="0" w:space="0" w:color="auto"/>
          </w:divBdr>
        </w:div>
      </w:divsChild>
    </w:div>
    <w:div w:id="603463080">
      <w:bodyDiv w:val="1"/>
      <w:marLeft w:val="0"/>
      <w:marRight w:val="0"/>
      <w:marTop w:val="0"/>
      <w:marBottom w:val="0"/>
      <w:divBdr>
        <w:top w:val="none" w:sz="0" w:space="0" w:color="auto"/>
        <w:left w:val="none" w:sz="0" w:space="0" w:color="auto"/>
        <w:bottom w:val="none" w:sz="0" w:space="0" w:color="auto"/>
        <w:right w:val="none" w:sz="0" w:space="0" w:color="auto"/>
      </w:divBdr>
    </w:div>
    <w:div w:id="614794159">
      <w:bodyDiv w:val="1"/>
      <w:marLeft w:val="0"/>
      <w:marRight w:val="0"/>
      <w:marTop w:val="0"/>
      <w:marBottom w:val="0"/>
      <w:divBdr>
        <w:top w:val="none" w:sz="0" w:space="0" w:color="auto"/>
        <w:left w:val="none" w:sz="0" w:space="0" w:color="auto"/>
        <w:bottom w:val="none" w:sz="0" w:space="0" w:color="auto"/>
        <w:right w:val="none" w:sz="0" w:space="0" w:color="auto"/>
      </w:divBdr>
      <w:divsChild>
        <w:div w:id="452283704">
          <w:marLeft w:val="0"/>
          <w:marRight w:val="0"/>
          <w:marTop w:val="0"/>
          <w:marBottom w:val="0"/>
          <w:divBdr>
            <w:top w:val="none" w:sz="0" w:space="0" w:color="auto"/>
            <w:left w:val="none" w:sz="0" w:space="0" w:color="auto"/>
            <w:bottom w:val="none" w:sz="0" w:space="0" w:color="auto"/>
            <w:right w:val="none" w:sz="0" w:space="0" w:color="auto"/>
          </w:divBdr>
        </w:div>
        <w:div w:id="863909006">
          <w:marLeft w:val="0"/>
          <w:marRight w:val="0"/>
          <w:marTop w:val="0"/>
          <w:marBottom w:val="0"/>
          <w:divBdr>
            <w:top w:val="none" w:sz="0" w:space="0" w:color="auto"/>
            <w:left w:val="none" w:sz="0" w:space="0" w:color="auto"/>
            <w:bottom w:val="none" w:sz="0" w:space="0" w:color="auto"/>
            <w:right w:val="none" w:sz="0" w:space="0" w:color="auto"/>
          </w:divBdr>
        </w:div>
        <w:div w:id="942148946">
          <w:marLeft w:val="0"/>
          <w:marRight w:val="0"/>
          <w:marTop w:val="0"/>
          <w:marBottom w:val="0"/>
          <w:divBdr>
            <w:top w:val="none" w:sz="0" w:space="0" w:color="auto"/>
            <w:left w:val="none" w:sz="0" w:space="0" w:color="auto"/>
            <w:bottom w:val="none" w:sz="0" w:space="0" w:color="auto"/>
            <w:right w:val="none" w:sz="0" w:space="0" w:color="auto"/>
          </w:divBdr>
        </w:div>
        <w:div w:id="1128008372">
          <w:marLeft w:val="0"/>
          <w:marRight w:val="0"/>
          <w:marTop w:val="0"/>
          <w:marBottom w:val="0"/>
          <w:divBdr>
            <w:top w:val="none" w:sz="0" w:space="0" w:color="auto"/>
            <w:left w:val="none" w:sz="0" w:space="0" w:color="auto"/>
            <w:bottom w:val="none" w:sz="0" w:space="0" w:color="auto"/>
            <w:right w:val="none" w:sz="0" w:space="0" w:color="auto"/>
          </w:divBdr>
        </w:div>
        <w:div w:id="1161970905">
          <w:marLeft w:val="0"/>
          <w:marRight w:val="0"/>
          <w:marTop w:val="0"/>
          <w:marBottom w:val="0"/>
          <w:divBdr>
            <w:top w:val="none" w:sz="0" w:space="0" w:color="auto"/>
            <w:left w:val="none" w:sz="0" w:space="0" w:color="auto"/>
            <w:bottom w:val="none" w:sz="0" w:space="0" w:color="auto"/>
            <w:right w:val="none" w:sz="0" w:space="0" w:color="auto"/>
          </w:divBdr>
        </w:div>
        <w:div w:id="1473131554">
          <w:marLeft w:val="0"/>
          <w:marRight w:val="0"/>
          <w:marTop w:val="0"/>
          <w:marBottom w:val="0"/>
          <w:divBdr>
            <w:top w:val="none" w:sz="0" w:space="0" w:color="auto"/>
            <w:left w:val="none" w:sz="0" w:space="0" w:color="auto"/>
            <w:bottom w:val="none" w:sz="0" w:space="0" w:color="auto"/>
            <w:right w:val="none" w:sz="0" w:space="0" w:color="auto"/>
          </w:divBdr>
        </w:div>
        <w:div w:id="1649631015">
          <w:marLeft w:val="0"/>
          <w:marRight w:val="0"/>
          <w:marTop w:val="0"/>
          <w:marBottom w:val="0"/>
          <w:divBdr>
            <w:top w:val="none" w:sz="0" w:space="0" w:color="auto"/>
            <w:left w:val="none" w:sz="0" w:space="0" w:color="auto"/>
            <w:bottom w:val="none" w:sz="0" w:space="0" w:color="auto"/>
            <w:right w:val="none" w:sz="0" w:space="0" w:color="auto"/>
          </w:divBdr>
        </w:div>
        <w:div w:id="1798908939">
          <w:marLeft w:val="0"/>
          <w:marRight w:val="0"/>
          <w:marTop w:val="0"/>
          <w:marBottom w:val="0"/>
          <w:divBdr>
            <w:top w:val="none" w:sz="0" w:space="0" w:color="auto"/>
            <w:left w:val="none" w:sz="0" w:space="0" w:color="auto"/>
            <w:bottom w:val="none" w:sz="0" w:space="0" w:color="auto"/>
            <w:right w:val="none" w:sz="0" w:space="0" w:color="auto"/>
          </w:divBdr>
        </w:div>
        <w:div w:id="1841198074">
          <w:marLeft w:val="0"/>
          <w:marRight w:val="0"/>
          <w:marTop w:val="0"/>
          <w:marBottom w:val="0"/>
          <w:divBdr>
            <w:top w:val="none" w:sz="0" w:space="0" w:color="auto"/>
            <w:left w:val="none" w:sz="0" w:space="0" w:color="auto"/>
            <w:bottom w:val="none" w:sz="0" w:space="0" w:color="auto"/>
            <w:right w:val="none" w:sz="0" w:space="0" w:color="auto"/>
          </w:divBdr>
        </w:div>
      </w:divsChild>
    </w:div>
    <w:div w:id="621568953">
      <w:bodyDiv w:val="1"/>
      <w:marLeft w:val="0"/>
      <w:marRight w:val="0"/>
      <w:marTop w:val="0"/>
      <w:marBottom w:val="0"/>
      <w:divBdr>
        <w:top w:val="none" w:sz="0" w:space="0" w:color="auto"/>
        <w:left w:val="none" w:sz="0" w:space="0" w:color="auto"/>
        <w:bottom w:val="none" w:sz="0" w:space="0" w:color="auto"/>
        <w:right w:val="none" w:sz="0" w:space="0" w:color="auto"/>
      </w:divBdr>
    </w:div>
    <w:div w:id="664169554">
      <w:bodyDiv w:val="1"/>
      <w:marLeft w:val="0"/>
      <w:marRight w:val="0"/>
      <w:marTop w:val="0"/>
      <w:marBottom w:val="0"/>
      <w:divBdr>
        <w:top w:val="none" w:sz="0" w:space="0" w:color="auto"/>
        <w:left w:val="none" w:sz="0" w:space="0" w:color="auto"/>
        <w:bottom w:val="none" w:sz="0" w:space="0" w:color="auto"/>
        <w:right w:val="none" w:sz="0" w:space="0" w:color="auto"/>
      </w:divBdr>
      <w:divsChild>
        <w:div w:id="1543596330">
          <w:marLeft w:val="547"/>
          <w:marRight w:val="0"/>
          <w:marTop w:val="160"/>
          <w:marBottom w:val="0"/>
          <w:divBdr>
            <w:top w:val="none" w:sz="0" w:space="0" w:color="auto"/>
            <w:left w:val="none" w:sz="0" w:space="0" w:color="auto"/>
            <w:bottom w:val="none" w:sz="0" w:space="0" w:color="auto"/>
            <w:right w:val="none" w:sz="0" w:space="0" w:color="auto"/>
          </w:divBdr>
        </w:div>
      </w:divsChild>
    </w:div>
    <w:div w:id="671643527">
      <w:bodyDiv w:val="1"/>
      <w:marLeft w:val="0"/>
      <w:marRight w:val="0"/>
      <w:marTop w:val="0"/>
      <w:marBottom w:val="0"/>
      <w:divBdr>
        <w:top w:val="none" w:sz="0" w:space="0" w:color="auto"/>
        <w:left w:val="none" w:sz="0" w:space="0" w:color="auto"/>
        <w:bottom w:val="none" w:sz="0" w:space="0" w:color="auto"/>
        <w:right w:val="none" w:sz="0" w:space="0" w:color="auto"/>
      </w:divBdr>
    </w:div>
    <w:div w:id="672296360">
      <w:bodyDiv w:val="1"/>
      <w:marLeft w:val="0"/>
      <w:marRight w:val="0"/>
      <w:marTop w:val="0"/>
      <w:marBottom w:val="0"/>
      <w:divBdr>
        <w:top w:val="none" w:sz="0" w:space="0" w:color="auto"/>
        <w:left w:val="none" w:sz="0" w:space="0" w:color="auto"/>
        <w:bottom w:val="none" w:sz="0" w:space="0" w:color="auto"/>
        <w:right w:val="none" w:sz="0" w:space="0" w:color="auto"/>
      </w:divBdr>
      <w:divsChild>
        <w:div w:id="120468050">
          <w:marLeft w:val="0"/>
          <w:marRight w:val="0"/>
          <w:marTop w:val="0"/>
          <w:marBottom w:val="0"/>
          <w:divBdr>
            <w:top w:val="none" w:sz="0" w:space="0" w:color="auto"/>
            <w:left w:val="none" w:sz="0" w:space="0" w:color="auto"/>
            <w:bottom w:val="none" w:sz="0" w:space="0" w:color="auto"/>
            <w:right w:val="none" w:sz="0" w:space="0" w:color="auto"/>
          </w:divBdr>
        </w:div>
        <w:div w:id="595751218">
          <w:marLeft w:val="0"/>
          <w:marRight w:val="0"/>
          <w:marTop w:val="0"/>
          <w:marBottom w:val="0"/>
          <w:divBdr>
            <w:top w:val="none" w:sz="0" w:space="0" w:color="auto"/>
            <w:left w:val="none" w:sz="0" w:space="0" w:color="auto"/>
            <w:bottom w:val="none" w:sz="0" w:space="0" w:color="auto"/>
            <w:right w:val="none" w:sz="0" w:space="0" w:color="auto"/>
          </w:divBdr>
        </w:div>
        <w:div w:id="900478762">
          <w:marLeft w:val="0"/>
          <w:marRight w:val="0"/>
          <w:marTop w:val="0"/>
          <w:marBottom w:val="0"/>
          <w:divBdr>
            <w:top w:val="none" w:sz="0" w:space="0" w:color="auto"/>
            <w:left w:val="none" w:sz="0" w:space="0" w:color="auto"/>
            <w:bottom w:val="none" w:sz="0" w:space="0" w:color="auto"/>
            <w:right w:val="none" w:sz="0" w:space="0" w:color="auto"/>
          </w:divBdr>
        </w:div>
        <w:div w:id="1420635019">
          <w:marLeft w:val="0"/>
          <w:marRight w:val="0"/>
          <w:marTop w:val="0"/>
          <w:marBottom w:val="0"/>
          <w:divBdr>
            <w:top w:val="none" w:sz="0" w:space="0" w:color="auto"/>
            <w:left w:val="none" w:sz="0" w:space="0" w:color="auto"/>
            <w:bottom w:val="none" w:sz="0" w:space="0" w:color="auto"/>
            <w:right w:val="none" w:sz="0" w:space="0" w:color="auto"/>
          </w:divBdr>
        </w:div>
        <w:div w:id="1944070879">
          <w:marLeft w:val="0"/>
          <w:marRight w:val="0"/>
          <w:marTop w:val="0"/>
          <w:marBottom w:val="0"/>
          <w:divBdr>
            <w:top w:val="none" w:sz="0" w:space="0" w:color="auto"/>
            <w:left w:val="none" w:sz="0" w:space="0" w:color="auto"/>
            <w:bottom w:val="none" w:sz="0" w:space="0" w:color="auto"/>
            <w:right w:val="none" w:sz="0" w:space="0" w:color="auto"/>
          </w:divBdr>
        </w:div>
        <w:div w:id="2113429922">
          <w:marLeft w:val="0"/>
          <w:marRight w:val="0"/>
          <w:marTop w:val="0"/>
          <w:marBottom w:val="0"/>
          <w:divBdr>
            <w:top w:val="none" w:sz="0" w:space="0" w:color="auto"/>
            <w:left w:val="none" w:sz="0" w:space="0" w:color="auto"/>
            <w:bottom w:val="none" w:sz="0" w:space="0" w:color="auto"/>
            <w:right w:val="none" w:sz="0" w:space="0" w:color="auto"/>
          </w:divBdr>
        </w:div>
      </w:divsChild>
    </w:div>
    <w:div w:id="735203734">
      <w:bodyDiv w:val="1"/>
      <w:marLeft w:val="0"/>
      <w:marRight w:val="0"/>
      <w:marTop w:val="0"/>
      <w:marBottom w:val="0"/>
      <w:divBdr>
        <w:top w:val="none" w:sz="0" w:space="0" w:color="auto"/>
        <w:left w:val="none" w:sz="0" w:space="0" w:color="auto"/>
        <w:bottom w:val="none" w:sz="0" w:space="0" w:color="auto"/>
        <w:right w:val="none" w:sz="0" w:space="0" w:color="auto"/>
      </w:divBdr>
    </w:div>
    <w:div w:id="769156477">
      <w:bodyDiv w:val="1"/>
      <w:marLeft w:val="0"/>
      <w:marRight w:val="0"/>
      <w:marTop w:val="0"/>
      <w:marBottom w:val="0"/>
      <w:divBdr>
        <w:top w:val="none" w:sz="0" w:space="0" w:color="auto"/>
        <w:left w:val="none" w:sz="0" w:space="0" w:color="auto"/>
        <w:bottom w:val="none" w:sz="0" w:space="0" w:color="auto"/>
        <w:right w:val="none" w:sz="0" w:space="0" w:color="auto"/>
      </w:divBdr>
    </w:div>
    <w:div w:id="835995147">
      <w:bodyDiv w:val="1"/>
      <w:marLeft w:val="0"/>
      <w:marRight w:val="0"/>
      <w:marTop w:val="0"/>
      <w:marBottom w:val="0"/>
      <w:divBdr>
        <w:top w:val="none" w:sz="0" w:space="0" w:color="auto"/>
        <w:left w:val="none" w:sz="0" w:space="0" w:color="auto"/>
        <w:bottom w:val="none" w:sz="0" w:space="0" w:color="auto"/>
        <w:right w:val="none" w:sz="0" w:space="0" w:color="auto"/>
      </w:divBdr>
    </w:div>
    <w:div w:id="946812184">
      <w:bodyDiv w:val="1"/>
      <w:marLeft w:val="0"/>
      <w:marRight w:val="0"/>
      <w:marTop w:val="0"/>
      <w:marBottom w:val="0"/>
      <w:divBdr>
        <w:top w:val="none" w:sz="0" w:space="0" w:color="auto"/>
        <w:left w:val="none" w:sz="0" w:space="0" w:color="auto"/>
        <w:bottom w:val="none" w:sz="0" w:space="0" w:color="auto"/>
        <w:right w:val="none" w:sz="0" w:space="0" w:color="auto"/>
      </w:divBdr>
    </w:div>
    <w:div w:id="961886843">
      <w:bodyDiv w:val="1"/>
      <w:marLeft w:val="0"/>
      <w:marRight w:val="0"/>
      <w:marTop w:val="0"/>
      <w:marBottom w:val="0"/>
      <w:divBdr>
        <w:top w:val="none" w:sz="0" w:space="0" w:color="auto"/>
        <w:left w:val="none" w:sz="0" w:space="0" w:color="auto"/>
        <w:bottom w:val="none" w:sz="0" w:space="0" w:color="auto"/>
        <w:right w:val="none" w:sz="0" w:space="0" w:color="auto"/>
      </w:divBdr>
    </w:div>
    <w:div w:id="1042093767">
      <w:bodyDiv w:val="1"/>
      <w:marLeft w:val="0"/>
      <w:marRight w:val="0"/>
      <w:marTop w:val="0"/>
      <w:marBottom w:val="0"/>
      <w:divBdr>
        <w:top w:val="none" w:sz="0" w:space="0" w:color="auto"/>
        <w:left w:val="none" w:sz="0" w:space="0" w:color="auto"/>
        <w:bottom w:val="none" w:sz="0" w:space="0" w:color="auto"/>
        <w:right w:val="none" w:sz="0" w:space="0" w:color="auto"/>
      </w:divBdr>
    </w:div>
    <w:div w:id="1052583850">
      <w:bodyDiv w:val="1"/>
      <w:marLeft w:val="0"/>
      <w:marRight w:val="0"/>
      <w:marTop w:val="0"/>
      <w:marBottom w:val="0"/>
      <w:divBdr>
        <w:top w:val="none" w:sz="0" w:space="0" w:color="auto"/>
        <w:left w:val="none" w:sz="0" w:space="0" w:color="auto"/>
        <w:bottom w:val="none" w:sz="0" w:space="0" w:color="auto"/>
        <w:right w:val="none" w:sz="0" w:space="0" w:color="auto"/>
      </w:divBdr>
      <w:divsChild>
        <w:div w:id="126159826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7012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9376808">
      <w:bodyDiv w:val="1"/>
      <w:marLeft w:val="0"/>
      <w:marRight w:val="0"/>
      <w:marTop w:val="0"/>
      <w:marBottom w:val="0"/>
      <w:divBdr>
        <w:top w:val="none" w:sz="0" w:space="0" w:color="auto"/>
        <w:left w:val="none" w:sz="0" w:space="0" w:color="auto"/>
        <w:bottom w:val="none" w:sz="0" w:space="0" w:color="auto"/>
        <w:right w:val="none" w:sz="0" w:space="0" w:color="auto"/>
      </w:divBdr>
      <w:divsChild>
        <w:div w:id="1216547253">
          <w:marLeft w:val="547"/>
          <w:marRight w:val="0"/>
          <w:marTop w:val="0"/>
          <w:marBottom w:val="0"/>
          <w:divBdr>
            <w:top w:val="none" w:sz="0" w:space="0" w:color="auto"/>
            <w:left w:val="none" w:sz="0" w:space="0" w:color="auto"/>
            <w:bottom w:val="none" w:sz="0" w:space="0" w:color="auto"/>
            <w:right w:val="none" w:sz="0" w:space="0" w:color="auto"/>
          </w:divBdr>
        </w:div>
        <w:div w:id="1494293278">
          <w:marLeft w:val="547"/>
          <w:marRight w:val="0"/>
          <w:marTop w:val="0"/>
          <w:marBottom w:val="0"/>
          <w:divBdr>
            <w:top w:val="none" w:sz="0" w:space="0" w:color="auto"/>
            <w:left w:val="none" w:sz="0" w:space="0" w:color="auto"/>
            <w:bottom w:val="none" w:sz="0" w:space="0" w:color="auto"/>
            <w:right w:val="none" w:sz="0" w:space="0" w:color="auto"/>
          </w:divBdr>
        </w:div>
        <w:div w:id="1959025702">
          <w:marLeft w:val="547"/>
          <w:marRight w:val="0"/>
          <w:marTop w:val="0"/>
          <w:marBottom w:val="0"/>
          <w:divBdr>
            <w:top w:val="none" w:sz="0" w:space="0" w:color="auto"/>
            <w:left w:val="none" w:sz="0" w:space="0" w:color="auto"/>
            <w:bottom w:val="none" w:sz="0" w:space="0" w:color="auto"/>
            <w:right w:val="none" w:sz="0" w:space="0" w:color="auto"/>
          </w:divBdr>
        </w:div>
      </w:divsChild>
    </w:div>
    <w:div w:id="1084910887">
      <w:bodyDiv w:val="1"/>
      <w:marLeft w:val="0"/>
      <w:marRight w:val="0"/>
      <w:marTop w:val="0"/>
      <w:marBottom w:val="0"/>
      <w:divBdr>
        <w:top w:val="none" w:sz="0" w:space="0" w:color="auto"/>
        <w:left w:val="none" w:sz="0" w:space="0" w:color="auto"/>
        <w:bottom w:val="none" w:sz="0" w:space="0" w:color="auto"/>
        <w:right w:val="none" w:sz="0" w:space="0" w:color="auto"/>
      </w:divBdr>
      <w:divsChild>
        <w:div w:id="118839207">
          <w:marLeft w:val="0"/>
          <w:marRight w:val="0"/>
          <w:marTop w:val="0"/>
          <w:marBottom w:val="0"/>
          <w:divBdr>
            <w:top w:val="none" w:sz="0" w:space="0" w:color="auto"/>
            <w:left w:val="none" w:sz="0" w:space="0" w:color="auto"/>
            <w:bottom w:val="none" w:sz="0" w:space="0" w:color="auto"/>
            <w:right w:val="none" w:sz="0" w:space="0" w:color="auto"/>
          </w:divBdr>
        </w:div>
      </w:divsChild>
    </w:div>
    <w:div w:id="1159343010">
      <w:bodyDiv w:val="1"/>
      <w:marLeft w:val="0"/>
      <w:marRight w:val="0"/>
      <w:marTop w:val="0"/>
      <w:marBottom w:val="0"/>
      <w:divBdr>
        <w:top w:val="none" w:sz="0" w:space="0" w:color="auto"/>
        <w:left w:val="none" w:sz="0" w:space="0" w:color="auto"/>
        <w:bottom w:val="none" w:sz="0" w:space="0" w:color="auto"/>
        <w:right w:val="none" w:sz="0" w:space="0" w:color="auto"/>
      </w:divBdr>
    </w:div>
    <w:div w:id="1270164173">
      <w:bodyDiv w:val="1"/>
      <w:marLeft w:val="0"/>
      <w:marRight w:val="0"/>
      <w:marTop w:val="0"/>
      <w:marBottom w:val="0"/>
      <w:divBdr>
        <w:top w:val="none" w:sz="0" w:space="0" w:color="auto"/>
        <w:left w:val="none" w:sz="0" w:space="0" w:color="auto"/>
        <w:bottom w:val="none" w:sz="0" w:space="0" w:color="auto"/>
        <w:right w:val="none" w:sz="0" w:space="0" w:color="auto"/>
      </w:divBdr>
    </w:div>
    <w:div w:id="1285962490">
      <w:bodyDiv w:val="1"/>
      <w:marLeft w:val="0"/>
      <w:marRight w:val="0"/>
      <w:marTop w:val="0"/>
      <w:marBottom w:val="0"/>
      <w:divBdr>
        <w:top w:val="none" w:sz="0" w:space="0" w:color="auto"/>
        <w:left w:val="none" w:sz="0" w:space="0" w:color="auto"/>
        <w:bottom w:val="none" w:sz="0" w:space="0" w:color="auto"/>
        <w:right w:val="none" w:sz="0" w:space="0" w:color="auto"/>
      </w:divBdr>
    </w:div>
    <w:div w:id="1373113225">
      <w:bodyDiv w:val="1"/>
      <w:marLeft w:val="0"/>
      <w:marRight w:val="0"/>
      <w:marTop w:val="0"/>
      <w:marBottom w:val="0"/>
      <w:divBdr>
        <w:top w:val="none" w:sz="0" w:space="0" w:color="auto"/>
        <w:left w:val="none" w:sz="0" w:space="0" w:color="auto"/>
        <w:bottom w:val="none" w:sz="0" w:space="0" w:color="auto"/>
        <w:right w:val="none" w:sz="0" w:space="0" w:color="auto"/>
      </w:divBdr>
    </w:div>
    <w:div w:id="1376198235">
      <w:bodyDiv w:val="1"/>
      <w:marLeft w:val="0"/>
      <w:marRight w:val="0"/>
      <w:marTop w:val="0"/>
      <w:marBottom w:val="0"/>
      <w:divBdr>
        <w:top w:val="none" w:sz="0" w:space="0" w:color="auto"/>
        <w:left w:val="none" w:sz="0" w:space="0" w:color="auto"/>
        <w:bottom w:val="none" w:sz="0" w:space="0" w:color="auto"/>
        <w:right w:val="none" w:sz="0" w:space="0" w:color="auto"/>
      </w:divBdr>
    </w:div>
    <w:div w:id="1400130943">
      <w:bodyDiv w:val="1"/>
      <w:marLeft w:val="0"/>
      <w:marRight w:val="0"/>
      <w:marTop w:val="0"/>
      <w:marBottom w:val="0"/>
      <w:divBdr>
        <w:top w:val="none" w:sz="0" w:space="0" w:color="auto"/>
        <w:left w:val="none" w:sz="0" w:space="0" w:color="auto"/>
        <w:bottom w:val="none" w:sz="0" w:space="0" w:color="auto"/>
        <w:right w:val="none" w:sz="0" w:space="0" w:color="auto"/>
      </w:divBdr>
    </w:div>
    <w:div w:id="1446537849">
      <w:bodyDiv w:val="1"/>
      <w:marLeft w:val="0"/>
      <w:marRight w:val="0"/>
      <w:marTop w:val="0"/>
      <w:marBottom w:val="0"/>
      <w:divBdr>
        <w:top w:val="none" w:sz="0" w:space="0" w:color="auto"/>
        <w:left w:val="none" w:sz="0" w:space="0" w:color="auto"/>
        <w:bottom w:val="none" w:sz="0" w:space="0" w:color="auto"/>
        <w:right w:val="none" w:sz="0" w:space="0" w:color="auto"/>
      </w:divBdr>
    </w:div>
    <w:div w:id="1451053499">
      <w:bodyDiv w:val="1"/>
      <w:marLeft w:val="0"/>
      <w:marRight w:val="0"/>
      <w:marTop w:val="0"/>
      <w:marBottom w:val="0"/>
      <w:divBdr>
        <w:top w:val="none" w:sz="0" w:space="0" w:color="auto"/>
        <w:left w:val="none" w:sz="0" w:space="0" w:color="auto"/>
        <w:bottom w:val="none" w:sz="0" w:space="0" w:color="auto"/>
        <w:right w:val="none" w:sz="0" w:space="0" w:color="auto"/>
      </w:divBdr>
    </w:div>
    <w:div w:id="1474251873">
      <w:bodyDiv w:val="1"/>
      <w:marLeft w:val="0"/>
      <w:marRight w:val="0"/>
      <w:marTop w:val="0"/>
      <w:marBottom w:val="0"/>
      <w:divBdr>
        <w:top w:val="none" w:sz="0" w:space="0" w:color="auto"/>
        <w:left w:val="none" w:sz="0" w:space="0" w:color="auto"/>
        <w:bottom w:val="none" w:sz="0" w:space="0" w:color="auto"/>
        <w:right w:val="none" w:sz="0" w:space="0" w:color="auto"/>
      </w:divBdr>
    </w:div>
    <w:div w:id="1518731724">
      <w:bodyDiv w:val="1"/>
      <w:marLeft w:val="0"/>
      <w:marRight w:val="0"/>
      <w:marTop w:val="0"/>
      <w:marBottom w:val="0"/>
      <w:divBdr>
        <w:top w:val="none" w:sz="0" w:space="0" w:color="auto"/>
        <w:left w:val="none" w:sz="0" w:space="0" w:color="auto"/>
        <w:bottom w:val="none" w:sz="0" w:space="0" w:color="auto"/>
        <w:right w:val="none" w:sz="0" w:space="0" w:color="auto"/>
      </w:divBdr>
    </w:div>
    <w:div w:id="1528785822">
      <w:bodyDiv w:val="1"/>
      <w:marLeft w:val="0"/>
      <w:marRight w:val="0"/>
      <w:marTop w:val="0"/>
      <w:marBottom w:val="0"/>
      <w:divBdr>
        <w:top w:val="none" w:sz="0" w:space="0" w:color="auto"/>
        <w:left w:val="none" w:sz="0" w:space="0" w:color="auto"/>
        <w:bottom w:val="none" w:sz="0" w:space="0" w:color="auto"/>
        <w:right w:val="none" w:sz="0" w:space="0" w:color="auto"/>
      </w:divBdr>
    </w:div>
    <w:div w:id="1559246674">
      <w:bodyDiv w:val="1"/>
      <w:marLeft w:val="0"/>
      <w:marRight w:val="0"/>
      <w:marTop w:val="0"/>
      <w:marBottom w:val="0"/>
      <w:divBdr>
        <w:top w:val="none" w:sz="0" w:space="0" w:color="auto"/>
        <w:left w:val="none" w:sz="0" w:space="0" w:color="auto"/>
        <w:bottom w:val="none" w:sz="0" w:space="0" w:color="auto"/>
        <w:right w:val="none" w:sz="0" w:space="0" w:color="auto"/>
      </w:divBdr>
    </w:div>
    <w:div w:id="1616788416">
      <w:bodyDiv w:val="1"/>
      <w:marLeft w:val="0"/>
      <w:marRight w:val="0"/>
      <w:marTop w:val="0"/>
      <w:marBottom w:val="0"/>
      <w:divBdr>
        <w:top w:val="none" w:sz="0" w:space="0" w:color="auto"/>
        <w:left w:val="none" w:sz="0" w:space="0" w:color="auto"/>
        <w:bottom w:val="none" w:sz="0" w:space="0" w:color="auto"/>
        <w:right w:val="none" w:sz="0" w:space="0" w:color="auto"/>
      </w:divBdr>
    </w:div>
    <w:div w:id="1656762276">
      <w:bodyDiv w:val="1"/>
      <w:marLeft w:val="0"/>
      <w:marRight w:val="0"/>
      <w:marTop w:val="0"/>
      <w:marBottom w:val="0"/>
      <w:divBdr>
        <w:top w:val="none" w:sz="0" w:space="0" w:color="auto"/>
        <w:left w:val="none" w:sz="0" w:space="0" w:color="auto"/>
        <w:bottom w:val="none" w:sz="0" w:space="0" w:color="auto"/>
        <w:right w:val="none" w:sz="0" w:space="0" w:color="auto"/>
      </w:divBdr>
    </w:div>
    <w:div w:id="1719014330">
      <w:bodyDiv w:val="1"/>
      <w:marLeft w:val="0"/>
      <w:marRight w:val="0"/>
      <w:marTop w:val="0"/>
      <w:marBottom w:val="0"/>
      <w:divBdr>
        <w:top w:val="none" w:sz="0" w:space="0" w:color="auto"/>
        <w:left w:val="none" w:sz="0" w:space="0" w:color="auto"/>
        <w:bottom w:val="none" w:sz="0" w:space="0" w:color="auto"/>
        <w:right w:val="none" w:sz="0" w:space="0" w:color="auto"/>
      </w:divBdr>
    </w:div>
    <w:div w:id="1796751560">
      <w:bodyDiv w:val="1"/>
      <w:marLeft w:val="0"/>
      <w:marRight w:val="0"/>
      <w:marTop w:val="0"/>
      <w:marBottom w:val="0"/>
      <w:divBdr>
        <w:top w:val="none" w:sz="0" w:space="0" w:color="auto"/>
        <w:left w:val="none" w:sz="0" w:space="0" w:color="auto"/>
        <w:bottom w:val="none" w:sz="0" w:space="0" w:color="auto"/>
        <w:right w:val="none" w:sz="0" w:space="0" w:color="auto"/>
      </w:divBdr>
    </w:div>
    <w:div w:id="1800420618">
      <w:bodyDiv w:val="1"/>
      <w:marLeft w:val="0"/>
      <w:marRight w:val="0"/>
      <w:marTop w:val="0"/>
      <w:marBottom w:val="0"/>
      <w:divBdr>
        <w:top w:val="none" w:sz="0" w:space="0" w:color="auto"/>
        <w:left w:val="none" w:sz="0" w:space="0" w:color="auto"/>
        <w:bottom w:val="none" w:sz="0" w:space="0" w:color="auto"/>
        <w:right w:val="none" w:sz="0" w:space="0" w:color="auto"/>
      </w:divBdr>
    </w:div>
    <w:div w:id="1867985689">
      <w:bodyDiv w:val="1"/>
      <w:marLeft w:val="0"/>
      <w:marRight w:val="0"/>
      <w:marTop w:val="0"/>
      <w:marBottom w:val="0"/>
      <w:divBdr>
        <w:top w:val="none" w:sz="0" w:space="0" w:color="auto"/>
        <w:left w:val="none" w:sz="0" w:space="0" w:color="auto"/>
        <w:bottom w:val="none" w:sz="0" w:space="0" w:color="auto"/>
        <w:right w:val="none" w:sz="0" w:space="0" w:color="auto"/>
      </w:divBdr>
    </w:div>
    <w:div w:id="1869876738">
      <w:bodyDiv w:val="1"/>
      <w:marLeft w:val="0"/>
      <w:marRight w:val="0"/>
      <w:marTop w:val="0"/>
      <w:marBottom w:val="0"/>
      <w:divBdr>
        <w:top w:val="none" w:sz="0" w:space="0" w:color="auto"/>
        <w:left w:val="none" w:sz="0" w:space="0" w:color="auto"/>
        <w:bottom w:val="none" w:sz="0" w:space="0" w:color="auto"/>
        <w:right w:val="none" w:sz="0" w:space="0" w:color="auto"/>
      </w:divBdr>
    </w:div>
    <w:div w:id="1874075924">
      <w:bodyDiv w:val="1"/>
      <w:marLeft w:val="0"/>
      <w:marRight w:val="0"/>
      <w:marTop w:val="0"/>
      <w:marBottom w:val="0"/>
      <w:divBdr>
        <w:top w:val="none" w:sz="0" w:space="0" w:color="auto"/>
        <w:left w:val="none" w:sz="0" w:space="0" w:color="auto"/>
        <w:bottom w:val="none" w:sz="0" w:space="0" w:color="auto"/>
        <w:right w:val="none" w:sz="0" w:space="0" w:color="auto"/>
      </w:divBdr>
    </w:div>
    <w:div w:id="1874535509">
      <w:bodyDiv w:val="1"/>
      <w:marLeft w:val="0"/>
      <w:marRight w:val="0"/>
      <w:marTop w:val="0"/>
      <w:marBottom w:val="0"/>
      <w:divBdr>
        <w:top w:val="none" w:sz="0" w:space="0" w:color="auto"/>
        <w:left w:val="none" w:sz="0" w:space="0" w:color="auto"/>
        <w:bottom w:val="none" w:sz="0" w:space="0" w:color="auto"/>
        <w:right w:val="none" w:sz="0" w:space="0" w:color="auto"/>
      </w:divBdr>
    </w:div>
    <w:div w:id="1874802717">
      <w:bodyDiv w:val="1"/>
      <w:marLeft w:val="0"/>
      <w:marRight w:val="0"/>
      <w:marTop w:val="0"/>
      <w:marBottom w:val="0"/>
      <w:divBdr>
        <w:top w:val="none" w:sz="0" w:space="0" w:color="auto"/>
        <w:left w:val="none" w:sz="0" w:space="0" w:color="auto"/>
        <w:bottom w:val="none" w:sz="0" w:space="0" w:color="auto"/>
        <w:right w:val="none" w:sz="0" w:space="0" w:color="auto"/>
      </w:divBdr>
    </w:div>
    <w:div w:id="1951862107">
      <w:bodyDiv w:val="1"/>
      <w:marLeft w:val="0"/>
      <w:marRight w:val="0"/>
      <w:marTop w:val="0"/>
      <w:marBottom w:val="0"/>
      <w:divBdr>
        <w:top w:val="none" w:sz="0" w:space="0" w:color="auto"/>
        <w:left w:val="none" w:sz="0" w:space="0" w:color="auto"/>
        <w:bottom w:val="none" w:sz="0" w:space="0" w:color="auto"/>
        <w:right w:val="none" w:sz="0" w:space="0" w:color="auto"/>
      </w:divBdr>
      <w:divsChild>
        <w:div w:id="795296538">
          <w:blockQuote w:val="1"/>
          <w:marLeft w:val="0"/>
          <w:marRight w:val="0"/>
          <w:marTop w:val="0"/>
          <w:marBottom w:val="300"/>
          <w:divBdr>
            <w:top w:val="none" w:sz="0" w:space="0" w:color="auto"/>
            <w:left w:val="single" w:sz="36" w:space="11" w:color="EEEEEE"/>
            <w:bottom w:val="none" w:sz="0" w:space="0" w:color="auto"/>
            <w:right w:val="none" w:sz="0" w:space="0" w:color="auto"/>
          </w:divBdr>
        </w:div>
        <w:div w:id="1269697333">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 w:id="1952932485">
      <w:bodyDiv w:val="1"/>
      <w:marLeft w:val="0"/>
      <w:marRight w:val="0"/>
      <w:marTop w:val="0"/>
      <w:marBottom w:val="0"/>
      <w:divBdr>
        <w:top w:val="none" w:sz="0" w:space="0" w:color="auto"/>
        <w:left w:val="none" w:sz="0" w:space="0" w:color="auto"/>
        <w:bottom w:val="none" w:sz="0" w:space="0" w:color="auto"/>
        <w:right w:val="none" w:sz="0" w:space="0" w:color="auto"/>
      </w:divBdr>
    </w:div>
    <w:div w:id="1983003336">
      <w:bodyDiv w:val="1"/>
      <w:marLeft w:val="0"/>
      <w:marRight w:val="0"/>
      <w:marTop w:val="0"/>
      <w:marBottom w:val="0"/>
      <w:divBdr>
        <w:top w:val="none" w:sz="0" w:space="0" w:color="auto"/>
        <w:left w:val="none" w:sz="0" w:space="0" w:color="auto"/>
        <w:bottom w:val="none" w:sz="0" w:space="0" w:color="auto"/>
        <w:right w:val="none" w:sz="0" w:space="0" w:color="auto"/>
      </w:divBdr>
    </w:div>
    <w:div w:id="1996716697">
      <w:bodyDiv w:val="1"/>
      <w:marLeft w:val="0"/>
      <w:marRight w:val="0"/>
      <w:marTop w:val="0"/>
      <w:marBottom w:val="0"/>
      <w:divBdr>
        <w:top w:val="none" w:sz="0" w:space="0" w:color="auto"/>
        <w:left w:val="none" w:sz="0" w:space="0" w:color="auto"/>
        <w:bottom w:val="none" w:sz="0" w:space="0" w:color="auto"/>
        <w:right w:val="none" w:sz="0" w:space="0" w:color="auto"/>
      </w:divBdr>
    </w:div>
    <w:div w:id="2076858291">
      <w:bodyDiv w:val="1"/>
      <w:marLeft w:val="0"/>
      <w:marRight w:val="0"/>
      <w:marTop w:val="0"/>
      <w:marBottom w:val="0"/>
      <w:divBdr>
        <w:top w:val="none" w:sz="0" w:space="0" w:color="auto"/>
        <w:left w:val="none" w:sz="0" w:space="0" w:color="auto"/>
        <w:bottom w:val="none" w:sz="0" w:space="0" w:color="auto"/>
        <w:right w:val="none" w:sz="0" w:space="0" w:color="auto"/>
      </w:divBdr>
    </w:div>
    <w:div w:id="2099476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diagramData" Target="diagrams/data2.xml" Id="rId26" /><Relationship Type="http://schemas.openxmlformats.org/officeDocument/2006/relationships/diagramLayout" Target="diagrams/layout1.xml" Id="rId21" /><Relationship Type="http://schemas.openxmlformats.org/officeDocument/2006/relationships/diagramData" Target="diagrams/data4.xml" Id="rId42" /><Relationship Type="http://schemas.openxmlformats.org/officeDocument/2006/relationships/diagramData" Target="diagrams/data5.xml" Id="rId47" /><Relationship Type="http://schemas.openxmlformats.org/officeDocument/2006/relationships/diagramQuickStyle" Target="diagrams/quickStyle7.xml" Id="rId63" /><Relationship Type="http://schemas.openxmlformats.org/officeDocument/2006/relationships/diagramQuickStyle" Target="diagrams/quickStyle8.xml" Id="rId68" /><Relationship Type="http://schemas.openxmlformats.org/officeDocument/2006/relationships/fontTable" Target="fontTable.xml" Id="rId84" /><Relationship Type="http://schemas.openxmlformats.org/officeDocument/2006/relationships/footer" Target="footer3.xml" Id="rId16" /><Relationship Type="http://schemas.openxmlformats.org/officeDocument/2006/relationships/header" Target="header1.xml" Id="rId11" /><Relationship Type="http://schemas.openxmlformats.org/officeDocument/2006/relationships/image" Target="media/image5.png" Id="rId32" /><Relationship Type="http://schemas.microsoft.com/office/2007/relationships/diagramDrawing" Target="diagrams/drawing3.xml" Id="rId37" /><Relationship Type="http://schemas.openxmlformats.org/officeDocument/2006/relationships/image" Target="media/image11.png" Id="rId53" /><Relationship Type="http://schemas.openxmlformats.org/officeDocument/2006/relationships/diagramQuickStyle" Target="diagrams/quickStyle6.xml" Id="rId58" /><Relationship Type="http://schemas.openxmlformats.org/officeDocument/2006/relationships/diagramColors" Target="diagrams/colors9.xml" Id="rId74" /><Relationship Type="http://schemas.openxmlformats.org/officeDocument/2006/relationships/image" Target="media/image16.jpg" Id="rId79" /><Relationship Type="http://schemas.openxmlformats.org/officeDocument/2006/relationships/numbering" Target="numbering.xml" Id="rId5" /><Relationship Type="http://schemas.openxmlformats.org/officeDocument/2006/relationships/header" Target="header5.xml" Id="rId19" /><Relationship Type="http://schemas.openxmlformats.org/officeDocument/2006/relationships/footer" Target="footer2.xml" Id="rId14" /><Relationship Type="http://schemas.openxmlformats.org/officeDocument/2006/relationships/diagramQuickStyle" Target="diagrams/quickStyle1.xml" Id="rId22" /><Relationship Type="http://schemas.openxmlformats.org/officeDocument/2006/relationships/diagramLayout" Target="diagrams/layout2.xml" Id="rId27" /><Relationship Type="http://schemas.microsoft.com/office/2007/relationships/diagramDrawing" Target="diagrams/drawing2.xml" Id="rId30" /><Relationship Type="http://schemas.openxmlformats.org/officeDocument/2006/relationships/diagramQuickStyle" Target="diagrams/quickStyle3.xml" Id="rId35" /><Relationship Type="http://schemas.openxmlformats.org/officeDocument/2006/relationships/diagramLayout" Target="diagrams/layout4.xml" Id="rId43" /><Relationship Type="http://schemas.openxmlformats.org/officeDocument/2006/relationships/diagramLayout" Target="diagrams/layout5.xml" Id="rId48" /><Relationship Type="http://schemas.openxmlformats.org/officeDocument/2006/relationships/diagramData" Target="diagrams/data6.xml" Id="rId56" /><Relationship Type="http://schemas.openxmlformats.org/officeDocument/2006/relationships/diagramColors" Target="diagrams/colors7.xml" Id="rId64" /><Relationship Type="http://schemas.openxmlformats.org/officeDocument/2006/relationships/diagramColors" Target="diagrams/colors8.xml" Id="rId69" /><Relationship Type="http://schemas.openxmlformats.org/officeDocument/2006/relationships/image" Target="media/image15.svg" Id="rId77" /><Relationship Type="http://schemas.openxmlformats.org/officeDocument/2006/relationships/webSettings" Target="webSettings.xml" Id="rId8" /><Relationship Type="http://schemas.microsoft.com/office/2007/relationships/diagramDrawing" Target="diagrams/drawing5.xml" Id="rId51" /><Relationship Type="http://schemas.openxmlformats.org/officeDocument/2006/relationships/diagramLayout" Target="diagrams/layout9.xml" Id="rId72" /><Relationship Type="http://schemas.openxmlformats.org/officeDocument/2006/relationships/header" Target="header6.xml" Id="rId80" /><Relationship Type="http://schemas.openxmlformats.org/officeDocument/2006/relationships/theme" Target="theme/theme1.xml" Id="rId85"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eader" Target="header4.xml" Id="rId17" /><Relationship Type="http://schemas.openxmlformats.org/officeDocument/2006/relationships/diagramData" Target="diagrams/data3.xml" Id="rId33" /><Relationship Type="http://schemas.openxmlformats.org/officeDocument/2006/relationships/image" Target="media/image6.png" Id="rId38" /><Relationship Type="http://schemas.microsoft.com/office/2007/relationships/diagramDrawing" Target="diagrams/drawing4.xml" Id="rId46" /><Relationship Type="http://schemas.openxmlformats.org/officeDocument/2006/relationships/diagramColors" Target="diagrams/colors6.xml" Id="rId59" /><Relationship Type="http://schemas.openxmlformats.org/officeDocument/2006/relationships/diagramLayout" Target="diagrams/layout8.xml" Id="rId67" /><Relationship Type="http://schemas.openxmlformats.org/officeDocument/2006/relationships/diagramData" Target="diagrams/data1.xml" Id="rId20" /><Relationship Type="http://schemas.openxmlformats.org/officeDocument/2006/relationships/image" Target="media/image9.png" Id="rId41" /><Relationship Type="http://schemas.openxmlformats.org/officeDocument/2006/relationships/diagramLayout" Target="diagrams/layout7.xml" Id="rId62" /><Relationship Type="http://schemas.microsoft.com/office/2007/relationships/diagramDrawing" Target="diagrams/drawing8.xml" Id="rId70" /><Relationship Type="http://schemas.microsoft.com/office/2007/relationships/diagramDrawing" Target="diagrams/drawing9.xml" Id="rId75" /><Relationship Type="http://schemas.openxmlformats.org/officeDocument/2006/relationships/header" Target="header8.xml" Id="rId8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diagramColors" Target="diagrams/colors1.xml" Id="rId23" /><Relationship Type="http://schemas.openxmlformats.org/officeDocument/2006/relationships/diagramQuickStyle" Target="diagrams/quickStyle2.xml" Id="rId28" /><Relationship Type="http://schemas.openxmlformats.org/officeDocument/2006/relationships/diagramColors" Target="diagrams/colors3.xml" Id="rId36" /><Relationship Type="http://schemas.openxmlformats.org/officeDocument/2006/relationships/diagramQuickStyle" Target="diagrams/quickStyle5.xml" Id="rId49" /><Relationship Type="http://schemas.openxmlformats.org/officeDocument/2006/relationships/diagramLayout" Target="diagrams/layout6.xml" Id="rId57" /><Relationship Type="http://schemas.openxmlformats.org/officeDocument/2006/relationships/endnotes" Target="endnotes.xml" Id="rId10" /><Relationship Type="http://schemas.openxmlformats.org/officeDocument/2006/relationships/diagramQuickStyle" Target="diagrams/quickStyle4.xml" Id="rId44" /><Relationship Type="http://schemas.openxmlformats.org/officeDocument/2006/relationships/image" Target="media/image10.png" Id="rId52" /><Relationship Type="http://schemas.microsoft.com/office/2007/relationships/diagramDrawing" Target="diagrams/drawing6.xml" Id="rId60" /><Relationship Type="http://schemas.microsoft.com/office/2007/relationships/diagramDrawing" Target="diagrams/drawing7.xml" Id="rId65" /><Relationship Type="http://schemas.openxmlformats.org/officeDocument/2006/relationships/diagramQuickStyle" Target="diagrams/quickStyle9.xml" Id="rId73" /><Relationship Type="http://schemas.openxmlformats.org/officeDocument/2006/relationships/image" Target="media/image15.png" Id="rId78" /><Relationship Type="http://schemas.openxmlformats.org/officeDocument/2006/relationships/header" Target="header7.xml" Id="rId8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footer" Target="footer4.xml" Id="rId18" /><Relationship Type="http://schemas.openxmlformats.org/officeDocument/2006/relationships/image" Target="media/image7.png" Id="rId39" /><Relationship Type="http://schemas.openxmlformats.org/officeDocument/2006/relationships/diagramLayout" Target="diagrams/layout3.xml" Id="rId34" /><Relationship Type="http://schemas.openxmlformats.org/officeDocument/2006/relationships/diagramColors" Target="diagrams/colors5.xml" Id="rId50" /><Relationship Type="http://schemas.openxmlformats.org/officeDocument/2006/relationships/image" Target="media/image13.png" Id="rId55" /><Relationship Type="http://schemas.openxmlformats.org/officeDocument/2006/relationships/image" Target="media/image14.png" Id="rId76" /><Relationship Type="http://schemas.openxmlformats.org/officeDocument/2006/relationships/settings" Target="settings.xml" Id="rId7" /><Relationship Type="http://schemas.openxmlformats.org/officeDocument/2006/relationships/diagramData" Target="diagrams/data9.xml" Id="rId71" /><Relationship Type="http://schemas.openxmlformats.org/officeDocument/2006/relationships/customXml" Target="../customXml/item2.xml" Id="rId2" /><Relationship Type="http://schemas.openxmlformats.org/officeDocument/2006/relationships/diagramColors" Target="diagrams/colors2.xml" Id="rId29" /><Relationship Type="http://schemas.microsoft.com/office/2007/relationships/diagramDrawing" Target="diagrams/drawing1.xml" Id="rId24" /><Relationship Type="http://schemas.openxmlformats.org/officeDocument/2006/relationships/diagramColors" Target="diagrams/colors4.xml" Id="rId45" /><Relationship Type="http://schemas.openxmlformats.org/officeDocument/2006/relationships/diagramData" Target="diagrams/data8.xml" Id="rId66" /><Relationship Type="http://schemas.openxmlformats.org/officeDocument/2006/relationships/diagramData" Target="diagrams/data7.xml" Id="rId61" /><Relationship Type="http://schemas.openxmlformats.org/officeDocument/2006/relationships/footer" Target="footer5.xml" Id="rId82" /><Relationship Type="http://schemas.openxmlformats.org/officeDocument/2006/relationships/image" Target="/media/image5.jpg" Id="Raab51bbb5a1c45f3" /><Relationship Type="http://schemas.openxmlformats.org/officeDocument/2006/relationships/image" Target="/media/imagee.png" Id="R7b2dadfc76794dc5" /><Relationship Type="http://schemas.openxmlformats.org/officeDocument/2006/relationships/image" Target="/media/imagef.png" Id="R134aa7a1dfb14874" /><Relationship Type="http://schemas.openxmlformats.org/officeDocument/2006/relationships/image" Target="/media/image10.png" Id="R4812267af2e941e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nky\Documents\Swinburne\4.%20Template_Manual_Swinburne%20Professional_v2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F9C61D-EF31-4143-82D9-F261FD8B3CF6}" type="doc">
      <dgm:prSet loTypeId="urn:microsoft.com/office/officeart/2005/8/layout/process1" loCatId="process" qsTypeId="urn:microsoft.com/office/officeart/2005/8/quickstyle/simple1" qsCatId="simple" csTypeId="urn:microsoft.com/office/officeart/2005/8/colors/accent1_1" csCatId="accent1" phldr="1"/>
      <dgm:spPr/>
    </dgm:pt>
    <dgm:pt modelId="{EC8E76A5-9F20-4A84-B0DF-1AA81C38D6A9}">
      <dgm:prSet phldrT="[Text]" custT="1"/>
      <dgm:spPr/>
      <dgm:t>
        <a:bodyPr/>
        <a:lstStyle/>
        <a:p>
          <a:pPr algn="ctr"/>
          <a:r>
            <a:rPr lang="en-US" sz="1100" b="0" i="0">
              <a:latin typeface="Open Sans" panose="020B0606030504020204" pitchFamily="34" charset="0"/>
              <a:ea typeface="Open Sans" panose="020B0606030504020204" pitchFamily="34" charset="0"/>
              <a:cs typeface="Open Sans" panose="020B0606030504020204" pitchFamily="34" charset="0"/>
            </a:rPr>
            <a:t>Starting the project</a:t>
          </a:r>
        </a:p>
      </dgm:t>
    </dgm:pt>
    <dgm:pt modelId="{4BAE4E26-30CC-4E2D-9E09-EF19C2FE567A}" type="parTrans" cxnId="{6E5CFBBD-0AB6-43C3-A1DF-C64C3E04C5B9}">
      <dgm:prSet/>
      <dgm:spPr/>
      <dgm:t>
        <a:bodyPr/>
        <a:lstStyle/>
        <a:p>
          <a:endParaRPr lang="en-US" sz="1000" b="0" i="0">
            <a:latin typeface="Open Sans" panose="020B0606030504020204" pitchFamily="34" charset="0"/>
            <a:ea typeface="Open Sans" panose="020B0606030504020204" pitchFamily="34" charset="0"/>
            <a:cs typeface="Open Sans" panose="020B0606030504020204" pitchFamily="34" charset="0"/>
          </a:endParaRPr>
        </a:p>
      </dgm:t>
    </dgm:pt>
    <dgm:pt modelId="{67B2E6D7-8813-4902-B08E-3005A872DFB4}" type="sibTrans" cxnId="{6E5CFBBD-0AB6-43C3-A1DF-C64C3E04C5B9}">
      <dgm:prSet/>
      <dgm:spPr>
        <a:solidFill>
          <a:schemeClr val="tx1">
            <a:lumMod val="50000"/>
            <a:lumOff val="50000"/>
          </a:schemeClr>
        </a:solidFill>
      </dgm:spPr>
      <dgm:t>
        <a:bodyPr/>
        <a:lstStyle/>
        <a:p>
          <a:endParaRPr lang="en-US" sz="1000" b="0" i="0">
            <a:latin typeface="Open Sans" panose="020B0606030504020204" pitchFamily="34" charset="0"/>
            <a:ea typeface="Open Sans" panose="020B0606030504020204" pitchFamily="34" charset="0"/>
            <a:cs typeface="Open Sans" panose="020B0606030504020204" pitchFamily="34" charset="0"/>
          </a:endParaRPr>
        </a:p>
      </dgm:t>
    </dgm:pt>
    <dgm:pt modelId="{4303C13A-D02A-4232-A105-AFA8D94D73A9}">
      <dgm:prSet phldrT="[Text]" custT="1"/>
      <dgm:spPr>
        <a:ln>
          <a:solidFill>
            <a:schemeClr val="accent4"/>
          </a:solidFill>
        </a:ln>
      </dgm:spPr>
      <dgm:t>
        <a:bodyPr/>
        <a:lstStyle/>
        <a:p>
          <a:pPr algn="ctr"/>
          <a:r>
            <a:rPr lang="en-US" sz="1100" b="0" i="0">
              <a:latin typeface="Open Sans" panose="020B0606030504020204" pitchFamily="34" charset="0"/>
              <a:ea typeface="Open Sans" panose="020B0606030504020204" pitchFamily="34" charset="0"/>
              <a:cs typeface="Open Sans" panose="020B0606030504020204" pitchFamily="34" charset="0"/>
            </a:rPr>
            <a:t>Organising and preparing the project</a:t>
          </a:r>
        </a:p>
      </dgm:t>
    </dgm:pt>
    <dgm:pt modelId="{26117987-BB63-4C47-823B-80F286C6F4FD}" type="parTrans" cxnId="{A4ECBC9E-A193-4AF8-9A77-A8F75222F086}">
      <dgm:prSet/>
      <dgm:spPr/>
      <dgm:t>
        <a:bodyPr/>
        <a:lstStyle/>
        <a:p>
          <a:endParaRPr lang="en-US" sz="1000" b="0" i="0">
            <a:latin typeface="Open Sans" panose="020B0606030504020204" pitchFamily="34" charset="0"/>
            <a:ea typeface="Open Sans" panose="020B0606030504020204" pitchFamily="34" charset="0"/>
            <a:cs typeface="Open Sans" panose="020B0606030504020204" pitchFamily="34" charset="0"/>
          </a:endParaRPr>
        </a:p>
      </dgm:t>
    </dgm:pt>
    <dgm:pt modelId="{950C252D-C8AD-4BF8-988D-B7D39A7E9CCE}" type="sibTrans" cxnId="{A4ECBC9E-A193-4AF8-9A77-A8F75222F086}">
      <dgm:prSet/>
      <dgm:spPr>
        <a:solidFill>
          <a:schemeClr val="tx1">
            <a:lumMod val="50000"/>
            <a:lumOff val="50000"/>
          </a:schemeClr>
        </a:solidFill>
      </dgm:spPr>
      <dgm:t>
        <a:bodyPr/>
        <a:lstStyle/>
        <a:p>
          <a:endParaRPr lang="en-US" sz="1000" b="0" i="0">
            <a:latin typeface="Open Sans" panose="020B0606030504020204" pitchFamily="34" charset="0"/>
            <a:ea typeface="Open Sans" panose="020B0606030504020204" pitchFamily="34" charset="0"/>
            <a:cs typeface="Open Sans" panose="020B0606030504020204" pitchFamily="34" charset="0"/>
          </a:endParaRPr>
        </a:p>
      </dgm:t>
    </dgm:pt>
    <dgm:pt modelId="{BA0458B4-89AC-47F7-980D-73EF4703D618}">
      <dgm:prSet phldrT="[Text]" custT="1"/>
      <dgm:spPr>
        <a:ln>
          <a:solidFill>
            <a:schemeClr val="accent5"/>
          </a:solidFill>
        </a:ln>
      </dgm:spPr>
      <dgm:t>
        <a:bodyPr/>
        <a:lstStyle/>
        <a:p>
          <a:pPr algn="ctr"/>
          <a:r>
            <a:rPr lang="en-US" sz="1100" b="0" i="0">
              <a:latin typeface="Open Sans" panose="020B0606030504020204" pitchFamily="34" charset="0"/>
              <a:ea typeface="Open Sans" panose="020B0606030504020204" pitchFamily="34" charset="0"/>
              <a:cs typeface="Open Sans" panose="020B0606030504020204" pitchFamily="34" charset="0"/>
            </a:rPr>
            <a:t>Carrying out the work</a:t>
          </a:r>
        </a:p>
      </dgm:t>
    </dgm:pt>
    <dgm:pt modelId="{11826BE5-9EB3-4681-8E60-2B66C6114061}" type="parTrans" cxnId="{A5224437-843D-4CFB-BB71-5D02323D39BC}">
      <dgm:prSet/>
      <dgm:spPr/>
      <dgm:t>
        <a:bodyPr/>
        <a:lstStyle/>
        <a:p>
          <a:endParaRPr lang="en-US" sz="1000" b="0" i="0">
            <a:latin typeface="Open Sans" panose="020B0606030504020204" pitchFamily="34" charset="0"/>
            <a:ea typeface="Open Sans" panose="020B0606030504020204" pitchFamily="34" charset="0"/>
            <a:cs typeface="Open Sans" panose="020B0606030504020204" pitchFamily="34" charset="0"/>
          </a:endParaRPr>
        </a:p>
      </dgm:t>
    </dgm:pt>
    <dgm:pt modelId="{A14E83A6-64FA-4A8D-8EBD-90E7046DB727}" type="sibTrans" cxnId="{A5224437-843D-4CFB-BB71-5D02323D39BC}">
      <dgm:prSet/>
      <dgm:spPr>
        <a:solidFill>
          <a:schemeClr val="tx1">
            <a:lumMod val="50000"/>
            <a:lumOff val="50000"/>
          </a:schemeClr>
        </a:solidFill>
      </dgm:spPr>
      <dgm:t>
        <a:bodyPr/>
        <a:lstStyle/>
        <a:p>
          <a:endParaRPr lang="en-US" sz="1000" b="0" i="0">
            <a:latin typeface="Open Sans" panose="020B0606030504020204" pitchFamily="34" charset="0"/>
            <a:ea typeface="Open Sans" panose="020B0606030504020204" pitchFamily="34" charset="0"/>
            <a:cs typeface="Open Sans" panose="020B0606030504020204" pitchFamily="34" charset="0"/>
          </a:endParaRPr>
        </a:p>
      </dgm:t>
    </dgm:pt>
    <dgm:pt modelId="{5B95B110-5959-40FC-B65E-5CC08CE8A20C}">
      <dgm:prSet phldrT="[Text]" custT="1"/>
      <dgm:spPr>
        <a:ln>
          <a:solidFill>
            <a:schemeClr val="accent2"/>
          </a:solidFill>
        </a:ln>
      </dgm:spPr>
      <dgm:t>
        <a:bodyPr/>
        <a:lstStyle/>
        <a:p>
          <a:pPr algn="ctr"/>
          <a:r>
            <a:rPr lang="en-US" sz="1100" b="0" i="0">
              <a:latin typeface="Open Sans" panose="020B0606030504020204" pitchFamily="34" charset="0"/>
              <a:ea typeface="Open Sans" panose="020B0606030504020204" pitchFamily="34" charset="0"/>
              <a:cs typeface="Open Sans" panose="020B0606030504020204" pitchFamily="34" charset="0"/>
            </a:rPr>
            <a:t>Closing the project</a:t>
          </a:r>
        </a:p>
      </dgm:t>
    </dgm:pt>
    <dgm:pt modelId="{3F75B12A-D3BA-4541-9C89-191C509CD1A7}" type="parTrans" cxnId="{9D4BAB37-C087-4553-8E52-6F9243C7A473}">
      <dgm:prSet/>
      <dgm:spPr/>
      <dgm:t>
        <a:bodyPr/>
        <a:lstStyle/>
        <a:p>
          <a:endParaRPr lang="en-US" sz="1000" b="0" i="0">
            <a:latin typeface="Open Sans" panose="020B0606030504020204" pitchFamily="34" charset="0"/>
            <a:ea typeface="Open Sans" panose="020B0606030504020204" pitchFamily="34" charset="0"/>
            <a:cs typeface="Open Sans" panose="020B0606030504020204" pitchFamily="34" charset="0"/>
          </a:endParaRPr>
        </a:p>
      </dgm:t>
    </dgm:pt>
    <dgm:pt modelId="{A7B3C90B-0692-4EB2-8BC0-441FA3DA999D}" type="sibTrans" cxnId="{9D4BAB37-C087-4553-8E52-6F9243C7A473}">
      <dgm:prSet/>
      <dgm:spPr/>
      <dgm:t>
        <a:bodyPr/>
        <a:lstStyle/>
        <a:p>
          <a:endParaRPr lang="en-US" sz="1000" b="0" i="0">
            <a:latin typeface="Open Sans" panose="020B0606030504020204" pitchFamily="34" charset="0"/>
            <a:ea typeface="Open Sans" panose="020B0606030504020204" pitchFamily="34" charset="0"/>
            <a:cs typeface="Open Sans" panose="020B0606030504020204" pitchFamily="34" charset="0"/>
          </a:endParaRPr>
        </a:p>
      </dgm:t>
    </dgm:pt>
    <dgm:pt modelId="{0F95BFD8-06D5-4DC2-91E5-09821B7CC74F}" type="pres">
      <dgm:prSet presAssocID="{09F9C61D-EF31-4143-82D9-F261FD8B3CF6}" presName="Name0" presStyleCnt="0">
        <dgm:presLayoutVars>
          <dgm:dir/>
          <dgm:resizeHandles val="exact"/>
        </dgm:presLayoutVars>
      </dgm:prSet>
      <dgm:spPr/>
    </dgm:pt>
    <dgm:pt modelId="{9479AA4F-F261-47B1-9244-462A15D2EF81}" type="pres">
      <dgm:prSet presAssocID="{EC8E76A5-9F20-4A84-B0DF-1AA81C38D6A9}" presName="node" presStyleLbl="node1" presStyleIdx="0" presStyleCnt="4" custScaleY="170446">
        <dgm:presLayoutVars>
          <dgm:bulletEnabled val="1"/>
        </dgm:presLayoutVars>
      </dgm:prSet>
      <dgm:spPr/>
    </dgm:pt>
    <dgm:pt modelId="{C8CF4673-67B7-4293-B380-ABFD20C2CC4A}" type="pres">
      <dgm:prSet presAssocID="{67B2E6D7-8813-4902-B08E-3005A872DFB4}" presName="sibTrans" presStyleLbl="sibTrans2D1" presStyleIdx="0" presStyleCnt="3"/>
      <dgm:spPr/>
    </dgm:pt>
    <dgm:pt modelId="{62DE34F0-962E-49C1-B26E-8DAC9453A378}" type="pres">
      <dgm:prSet presAssocID="{67B2E6D7-8813-4902-B08E-3005A872DFB4}" presName="connectorText" presStyleLbl="sibTrans2D1" presStyleIdx="0" presStyleCnt="3"/>
      <dgm:spPr/>
    </dgm:pt>
    <dgm:pt modelId="{4E98C7E9-7336-4265-823F-78FD2255DD6F}" type="pres">
      <dgm:prSet presAssocID="{4303C13A-D02A-4232-A105-AFA8D94D73A9}" presName="node" presStyleLbl="node1" presStyleIdx="1" presStyleCnt="4" custScaleY="170446">
        <dgm:presLayoutVars>
          <dgm:bulletEnabled val="1"/>
        </dgm:presLayoutVars>
      </dgm:prSet>
      <dgm:spPr/>
    </dgm:pt>
    <dgm:pt modelId="{8F064C1C-9ABB-4BC7-971F-A4DAAEF3AC43}" type="pres">
      <dgm:prSet presAssocID="{950C252D-C8AD-4BF8-988D-B7D39A7E9CCE}" presName="sibTrans" presStyleLbl="sibTrans2D1" presStyleIdx="1" presStyleCnt="3"/>
      <dgm:spPr/>
    </dgm:pt>
    <dgm:pt modelId="{CB56B8FD-4E29-4850-B278-0EF71DB7CF31}" type="pres">
      <dgm:prSet presAssocID="{950C252D-C8AD-4BF8-988D-B7D39A7E9CCE}" presName="connectorText" presStyleLbl="sibTrans2D1" presStyleIdx="1" presStyleCnt="3"/>
      <dgm:spPr/>
    </dgm:pt>
    <dgm:pt modelId="{1C3450C4-E862-4765-AA0C-68FC42261C7E}" type="pres">
      <dgm:prSet presAssocID="{BA0458B4-89AC-47F7-980D-73EF4703D618}" presName="node" presStyleLbl="node1" presStyleIdx="2" presStyleCnt="4" custScaleY="170446">
        <dgm:presLayoutVars>
          <dgm:bulletEnabled val="1"/>
        </dgm:presLayoutVars>
      </dgm:prSet>
      <dgm:spPr/>
    </dgm:pt>
    <dgm:pt modelId="{1599BF49-90F0-46FD-8F41-EA96ED598B97}" type="pres">
      <dgm:prSet presAssocID="{A14E83A6-64FA-4A8D-8EBD-90E7046DB727}" presName="sibTrans" presStyleLbl="sibTrans2D1" presStyleIdx="2" presStyleCnt="3"/>
      <dgm:spPr/>
    </dgm:pt>
    <dgm:pt modelId="{FDD8B050-9CCF-4B9B-8C36-EF1823666099}" type="pres">
      <dgm:prSet presAssocID="{A14E83A6-64FA-4A8D-8EBD-90E7046DB727}" presName="connectorText" presStyleLbl="sibTrans2D1" presStyleIdx="2" presStyleCnt="3"/>
      <dgm:spPr/>
    </dgm:pt>
    <dgm:pt modelId="{72137790-CE06-412C-8F61-DB0A293C71DD}" type="pres">
      <dgm:prSet presAssocID="{5B95B110-5959-40FC-B65E-5CC08CE8A20C}" presName="node" presStyleLbl="node1" presStyleIdx="3" presStyleCnt="4" custScaleY="170446">
        <dgm:presLayoutVars>
          <dgm:bulletEnabled val="1"/>
        </dgm:presLayoutVars>
      </dgm:prSet>
      <dgm:spPr/>
    </dgm:pt>
  </dgm:ptLst>
  <dgm:cxnLst>
    <dgm:cxn modelId="{A5224437-843D-4CFB-BB71-5D02323D39BC}" srcId="{09F9C61D-EF31-4143-82D9-F261FD8B3CF6}" destId="{BA0458B4-89AC-47F7-980D-73EF4703D618}" srcOrd="2" destOrd="0" parTransId="{11826BE5-9EB3-4681-8E60-2B66C6114061}" sibTransId="{A14E83A6-64FA-4A8D-8EBD-90E7046DB727}"/>
    <dgm:cxn modelId="{9D4BAB37-C087-4553-8E52-6F9243C7A473}" srcId="{09F9C61D-EF31-4143-82D9-F261FD8B3CF6}" destId="{5B95B110-5959-40FC-B65E-5CC08CE8A20C}" srcOrd="3" destOrd="0" parTransId="{3F75B12A-D3BA-4541-9C89-191C509CD1A7}" sibTransId="{A7B3C90B-0692-4EB2-8BC0-441FA3DA999D}"/>
    <dgm:cxn modelId="{D23C3239-2A5A-44DB-A098-F9DD1BF8CF68}" type="presOf" srcId="{09F9C61D-EF31-4143-82D9-F261FD8B3CF6}" destId="{0F95BFD8-06D5-4DC2-91E5-09821B7CC74F}" srcOrd="0" destOrd="0" presId="urn:microsoft.com/office/officeart/2005/8/layout/process1"/>
    <dgm:cxn modelId="{0997F447-0E8C-49D2-B57C-4584197C6F8C}" type="presOf" srcId="{A14E83A6-64FA-4A8D-8EBD-90E7046DB727}" destId="{FDD8B050-9CCF-4B9B-8C36-EF1823666099}" srcOrd="1" destOrd="0" presId="urn:microsoft.com/office/officeart/2005/8/layout/process1"/>
    <dgm:cxn modelId="{3A030249-7FAC-4CB9-89BD-65515166773D}" type="presOf" srcId="{950C252D-C8AD-4BF8-988D-B7D39A7E9CCE}" destId="{8F064C1C-9ABB-4BC7-971F-A4DAAEF3AC43}" srcOrd="0" destOrd="0" presId="urn:microsoft.com/office/officeart/2005/8/layout/process1"/>
    <dgm:cxn modelId="{2C613954-34B0-4D3D-8D78-CD6CF5C8EA75}" type="presOf" srcId="{5B95B110-5959-40FC-B65E-5CC08CE8A20C}" destId="{72137790-CE06-412C-8F61-DB0A293C71DD}" srcOrd="0" destOrd="0" presId="urn:microsoft.com/office/officeart/2005/8/layout/process1"/>
    <dgm:cxn modelId="{FC38357E-43E0-4DBC-ACAD-5FA5EC1992F0}" type="presOf" srcId="{EC8E76A5-9F20-4A84-B0DF-1AA81C38D6A9}" destId="{9479AA4F-F261-47B1-9244-462A15D2EF81}" srcOrd="0" destOrd="0" presId="urn:microsoft.com/office/officeart/2005/8/layout/process1"/>
    <dgm:cxn modelId="{27BD438D-4FE8-47CC-902F-B6E6E700D0D6}" type="presOf" srcId="{A14E83A6-64FA-4A8D-8EBD-90E7046DB727}" destId="{1599BF49-90F0-46FD-8F41-EA96ED598B97}" srcOrd="0" destOrd="0" presId="urn:microsoft.com/office/officeart/2005/8/layout/process1"/>
    <dgm:cxn modelId="{38FECC90-0DCC-4FC6-ABE4-1E82B39769DD}" type="presOf" srcId="{950C252D-C8AD-4BF8-988D-B7D39A7E9CCE}" destId="{CB56B8FD-4E29-4850-B278-0EF71DB7CF31}" srcOrd="1" destOrd="0" presId="urn:microsoft.com/office/officeart/2005/8/layout/process1"/>
    <dgm:cxn modelId="{A4ECBC9E-A193-4AF8-9A77-A8F75222F086}" srcId="{09F9C61D-EF31-4143-82D9-F261FD8B3CF6}" destId="{4303C13A-D02A-4232-A105-AFA8D94D73A9}" srcOrd="1" destOrd="0" parTransId="{26117987-BB63-4C47-823B-80F286C6F4FD}" sibTransId="{950C252D-C8AD-4BF8-988D-B7D39A7E9CCE}"/>
    <dgm:cxn modelId="{CBBB2AAC-CE1D-4BE5-B368-1FAC01C57F0A}" type="presOf" srcId="{BA0458B4-89AC-47F7-980D-73EF4703D618}" destId="{1C3450C4-E862-4765-AA0C-68FC42261C7E}" srcOrd="0" destOrd="0" presId="urn:microsoft.com/office/officeart/2005/8/layout/process1"/>
    <dgm:cxn modelId="{6E5CFBBD-0AB6-43C3-A1DF-C64C3E04C5B9}" srcId="{09F9C61D-EF31-4143-82D9-F261FD8B3CF6}" destId="{EC8E76A5-9F20-4A84-B0DF-1AA81C38D6A9}" srcOrd="0" destOrd="0" parTransId="{4BAE4E26-30CC-4E2D-9E09-EF19C2FE567A}" sibTransId="{67B2E6D7-8813-4902-B08E-3005A872DFB4}"/>
    <dgm:cxn modelId="{EFDE6AC1-6218-4072-90A8-D3CE815C68A1}" type="presOf" srcId="{67B2E6D7-8813-4902-B08E-3005A872DFB4}" destId="{62DE34F0-962E-49C1-B26E-8DAC9453A378}" srcOrd="1" destOrd="0" presId="urn:microsoft.com/office/officeart/2005/8/layout/process1"/>
    <dgm:cxn modelId="{61D45BC4-D13B-45FE-B003-31F387C9D1AF}" type="presOf" srcId="{4303C13A-D02A-4232-A105-AFA8D94D73A9}" destId="{4E98C7E9-7336-4265-823F-78FD2255DD6F}" srcOrd="0" destOrd="0" presId="urn:microsoft.com/office/officeart/2005/8/layout/process1"/>
    <dgm:cxn modelId="{DCD464D4-282A-444A-BFCD-1535207C5AB2}" type="presOf" srcId="{67B2E6D7-8813-4902-B08E-3005A872DFB4}" destId="{C8CF4673-67B7-4293-B380-ABFD20C2CC4A}" srcOrd="0" destOrd="0" presId="urn:microsoft.com/office/officeart/2005/8/layout/process1"/>
    <dgm:cxn modelId="{B16048F3-C761-4AF6-B696-B4C6639D590B}" type="presParOf" srcId="{0F95BFD8-06D5-4DC2-91E5-09821B7CC74F}" destId="{9479AA4F-F261-47B1-9244-462A15D2EF81}" srcOrd="0" destOrd="0" presId="urn:microsoft.com/office/officeart/2005/8/layout/process1"/>
    <dgm:cxn modelId="{EE9041C9-D9B9-4A54-A071-9504BB9ED490}" type="presParOf" srcId="{0F95BFD8-06D5-4DC2-91E5-09821B7CC74F}" destId="{C8CF4673-67B7-4293-B380-ABFD20C2CC4A}" srcOrd="1" destOrd="0" presId="urn:microsoft.com/office/officeart/2005/8/layout/process1"/>
    <dgm:cxn modelId="{BAD6CEE5-70A4-49E9-9CC1-3EBE5F6DFE02}" type="presParOf" srcId="{C8CF4673-67B7-4293-B380-ABFD20C2CC4A}" destId="{62DE34F0-962E-49C1-B26E-8DAC9453A378}" srcOrd="0" destOrd="0" presId="urn:microsoft.com/office/officeart/2005/8/layout/process1"/>
    <dgm:cxn modelId="{B6C39A30-C8F5-4F33-9563-8649E7B5E142}" type="presParOf" srcId="{0F95BFD8-06D5-4DC2-91E5-09821B7CC74F}" destId="{4E98C7E9-7336-4265-823F-78FD2255DD6F}" srcOrd="2" destOrd="0" presId="urn:microsoft.com/office/officeart/2005/8/layout/process1"/>
    <dgm:cxn modelId="{9402AF33-EE17-4936-A2B5-C4BCD23529A0}" type="presParOf" srcId="{0F95BFD8-06D5-4DC2-91E5-09821B7CC74F}" destId="{8F064C1C-9ABB-4BC7-971F-A4DAAEF3AC43}" srcOrd="3" destOrd="0" presId="urn:microsoft.com/office/officeart/2005/8/layout/process1"/>
    <dgm:cxn modelId="{CF194425-1D39-47E6-9343-8E991CA4979A}" type="presParOf" srcId="{8F064C1C-9ABB-4BC7-971F-A4DAAEF3AC43}" destId="{CB56B8FD-4E29-4850-B278-0EF71DB7CF31}" srcOrd="0" destOrd="0" presId="urn:microsoft.com/office/officeart/2005/8/layout/process1"/>
    <dgm:cxn modelId="{63FE4441-B126-444C-B6E7-410CA9CA8701}" type="presParOf" srcId="{0F95BFD8-06D5-4DC2-91E5-09821B7CC74F}" destId="{1C3450C4-E862-4765-AA0C-68FC42261C7E}" srcOrd="4" destOrd="0" presId="urn:microsoft.com/office/officeart/2005/8/layout/process1"/>
    <dgm:cxn modelId="{5E295740-7B13-4170-96A2-1AC19CA4B218}" type="presParOf" srcId="{0F95BFD8-06D5-4DC2-91E5-09821B7CC74F}" destId="{1599BF49-90F0-46FD-8F41-EA96ED598B97}" srcOrd="5" destOrd="0" presId="urn:microsoft.com/office/officeart/2005/8/layout/process1"/>
    <dgm:cxn modelId="{96C74EE6-DE08-4E5A-A2FA-F7E55A2024DC}" type="presParOf" srcId="{1599BF49-90F0-46FD-8F41-EA96ED598B97}" destId="{FDD8B050-9CCF-4B9B-8C36-EF1823666099}" srcOrd="0" destOrd="0" presId="urn:microsoft.com/office/officeart/2005/8/layout/process1"/>
    <dgm:cxn modelId="{36969C68-EAFF-4C4A-B90C-D292467536A1}" type="presParOf" srcId="{0F95BFD8-06D5-4DC2-91E5-09821B7CC74F}" destId="{72137790-CE06-412C-8F61-DB0A293C71DD}" srcOrd="6"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E84BC6-7521-46C3-A6E3-41882A4B73EC}" type="doc">
      <dgm:prSet loTypeId="urn:microsoft.com/office/officeart/2005/8/layout/radial4" loCatId="relationship" qsTypeId="urn:microsoft.com/office/officeart/2005/8/quickstyle/simple1" qsCatId="simple" csTypeId="urn:microsoft.com/office/officeart/2005/8/colors/accent2_1" csCatId="accent2" phldr="1"/>
      <dgm:spPr/>
      <dgm:t>
        <a:bodyPr/>
        <a:lstStyle/>
        <a:p>
          <a:endParaRPr lang="en-US"/>
        </a:p>
      </dgm:t>
    </dgm:pt>
    <dgm:pt modelId="{E6631C3C-2A0F-4397-A3D4-7909E44FFA49}">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Project</a:t>
          </a:r>
        </a:p>
      </dgm:t>
    </dgm:pt>
    <dgm:pt modelId="{FBCD57BF-1E22-4457-B54B-10A8092FDD6E}" type="parTrans" cxnId="{3B964527-3EAB-4008-993F-D4066EDA7883}">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C1A3B884-70B4-4CE9-8D25-7A1BB5E63D1A}" type="sibTrans" cxnId="{3B964527-3EAB-4008-993F-D4066EDA7883}">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4D5BB5A8-585E-4F54-A509-056B34BA6E4D}">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Drivers</a:t>
          </a:r>
        </a:p>
      </dgm:t>
    </dgm:pt>
    <dgm:pt modelId="{147051BE-5970-42B9-A7F4-DE1D9EF44567}" type="parTrans" cxnId="{935903C5-4F61-4BAF-B369-890802EBC7E6}">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D9ABD878-66DD-423C-ACC8-2E49DE64F7B9}" type="sibTrans" cxnId="{935903C5-4F61-4BAF-B369-890802EBC7E6}">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E45C119E-CD95-4408-B3AD-3741FD7B13E7}">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Supporters</a:t>
          </a:r>
        </a:p>
      </dgm:t>
    </dgm:pt>
    <dgm:pt modelId="{13911DB7-EF71-418A-AD2C-317358E1FBF3}" type="parTrans" cxnId="{7E2C034E-A4E2-426F-B36A-9E6D3E6B4026}">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E76BEA75-05B9-487A-A749-564FA6AC3355}" type="sibTrans" cxnId="{7E2C034E-A4E2-426F-B36A-9E6D3E6B4026}">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07EEDE32-BAE0-4897-AB0C-B996E78FCB13}">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Opposers</a:t>
          </a:r>
        </a:p>
      </dgm:t>
    </dgm:pt>
    <dgm:pt modelId="{BED2DA18-8CD5-4204-AD6F-A565A2D225E6}" type="parTrans" cxnId="{645A57F4-1566-4FE9-94A1-3C2AE97B3644}">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4BAA7420-C936-4517-824E-EEA0529DC0B8}" type="sibTrans" cxnId="{645A57F4-1566-4FE9-94A1-3C2AE97B3644}">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0607E83A-89CB-45C4-9B46-0C1BE7AA5CB3}">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Observers</a:t>
          </a:r>
        </a:p>
      </dgm:t>
    </dgm:pt>
    <dgm:pt modelId="{A3B489E8-C81E-4566-AFD6-784E078C212E}" type="parTrans" cxnId="{4A19B4C3-C244-48B4-A79A-DCC0DDA6E400}">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906F8592-4154-412B-B3FD-46BA5944FDE7}" type="sibTrans" cxnId="{4A19B4C3-C244-48B4-A79A-DCC0DDA6E400}">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400D9446-458A-4338-AA9A-5E0EC0FEE130}" type="pres">
      <dgm:prSet presAssocID="{CFE84BC6-7521-46C3-A6E3-41882A4B73EC}" presName="cycle" presStyleCnt="0">
        <dgm:presLayoutVars>
          <dgm:chMax val="1"/>
          <dgm:dir/>
          <dgm:animLvl val="ctr"/>
          <dgm:resizeHandles val="exact"/>
        </dgm:presLayoutVars>
      </dgm:prSet>
      <dgm:spPr/>
    </dgm:pt>
    <dgm:pt modelId="{AF6197E3-68D0-4BDD-9AC0-EBDC17305419}" type="pres">
      <dgm:prSet presAssocID="{E6631C3C-2A0F-4397-A3D4-7909E44FFA49}" presName="centerShape" presStyleLbl="node0" presStyleIdx="0" presStyleCnt="1"/>
      <dgm:spPr/>
    </dgm:pt>
    <dgm:pt modelId="{A584638F-932E-4DA4-9AED-ED5E4089910F}" type="pres">
      <dgm:prSet presAssocID="{147051BE-5970-42B9-A7F4-DE1D9EF44567}" presName="parTrans" presStyleLbl="bgSibTrans2D1" presStyleIdx="0" presStyleCnt="4"/>
      <dgm:spPr/>
    </dgm:pt>
    <dgm:pt modelId="{9B89E70A-69AA-4F32-8F66-187BA671762E}" type="pres">
      <dgm:prSet presAssocID="{4D5BB5A8-585E-4F54-A509-056B34BA6E4D}" presName="node" presStyleLbl="node1" presStyleIdx="0" presStyleCnt="4">
        <dgm:presLayoutVars>
          <dgm:bulletEnabled val="1"/>
        </dgm:presLayoutVars>
      </dgm:prSet>
      <dgm:spPr/>
    </dgm:pt>
    <dgm:pt modelId="{A59082CB-89AB-46A6-8F4C-DF85967C197F}" type="pres">
      <dgm:prSet presAssocID="{13911DB7-EF71-418A-AD2C-317358E1FBF3}" presName="parTrans" presStyleLbl="bgSibTrans2D1" presStyleIdx="1" presStyleCnt="4"/>
      <dgm:spPr/>
    </dgm:pt>
    <dgm:pt modelId="{E232C322-DFF8-4F61-B068-AD02ECC22DAF}" type="pres">
      <dgm:prSet presAssocID="{E45C119E-CD95-4408-B3AD-3741FD7B13E7}" presName="node" presStyleLbl="node1" presStyleIdx="1" presStyleCnt="4">
        <dgm:presLayoutVars>
          <dgm:bulletEnabled val="1"/>
        </dgm:presLayoutVars>
      </dgm:prSet>
      <dgm:spPr/>
    </dgm:pt>
    <dgm:pt modelId="{4CBDDE68-53F3-4ECE-A28C-CCACCF660815}" type="pres">
      <dgm:prSet presAssocID="{BED2DA18-8CD5-4204-AD6F-A565A2D225E6}" presName="parTrans" presStyleLbl="bgSibTrans2D1" presStyleIdx="2" presStyleCnt="4"/>
      <dgm:spPr/>
    </dgm:pt>
    <dgm:pt modelId="{E33B5994-EE04-408A-BBCF-940A44F988CE}" type="pres">
      <dgm:prSet presAssocID="{07EEDE32-BAE0-4897-AB0C-B996E78FCB13}" presName="node" presStyleLbl="node1" presStyleIdx="2" presStyleCnt="4">
        <dgm:presLayoutVars>
          <dgm:bulletEnabled val="1"/>
        </dgm:presLayoutVars>
      </dgm:prSet>
      <dgm:spPr/>
    </dgm:pt>
    <dgm:pt modelId="{20A81EB5-10F5-4C71-8221-936D0ED1F054}" type="pres">
      <dgm:prSet presAssocID="{A3B489E8-C81E-4566-AFD6-784E078C212E}" presName="parTrans" presStyleLbl="bgSibTrans2D1" presStyleIdx="3" presStyleCnt="4"/>
      <dgm:spPr/>
    </dgm:pt>
    <dgm:pt modelId="{A7B1722F-FA1F-4F86-9FCF-766FAB6C3BE6}" type="pres">
      <dgm:prSet presAssocID="{0607E83A-89CB-45C4-9B46-0C1BE7AA5CB3}" presName="node" presStyleLbl="node1" presStyleIdx="3" presStyleCnt="4">
        <dgm:presLayoutVars>
          <dgm:bulletEnabled val="1"/>
        </dgm:presLayoutVars>
      </dgm:prSet>
      <dgm:spPr/>
    </dgm:pt>
  </dgm:ptLst>
  <dgm:cxnLst>
    <dgm:cxn modelId="{76771C09-19C3-42DE-814F-647318168C6A}" type="presOf" srcId="{E6631C3C-2A0F-4397-A3D4-7909E44FFA49}" destId="{AF6197E3-68D0-4BDD-9AC0-EBDC17305419}" srcOrd="0" destOrd="0" presId="urn:microsoft.com/office/officeart/2005/8/layout/radial4"/>
    <dgm:cxn modelId="{DE78811B-2703-4AA5-8C86-7A5AAF14019A}" type="presOf" srcId="{E45C119E-CD95-4408-B3AD-3741FD7B13E7}" destId="{E232C322-DFF8-4F61-B068-AD02ECC22DAF}" srcOrd="0" destOrd="0" presId="urn:microsoft.com/office/officeart/2005/8/layout/radial4"/>
    <dgm:cxn modelId="{3B964527-3EAB-4008-993F-D4066EDA7883}" srcId="{CFE84BC6-7521-46C3-A6E3-41882A4B73EC}" destId="{E6631C3C-2A0F-4397-A3D4-7909E44FFA49}" srcOrd="0" destOrd="0" parTransId="{FBCD57BF-1E22-4457-B54B-10A8092FDD6E}" sibTransId="{C1A3B884-70B4-4CE9-8D25-7A1BB5E63D1A}"/>
    <dgm:cxn modelId="{A023FD3F-FA15-4919-8F66-5AA880D602DC}" type="presOf" srcId="{A3B489E8-C81E-4566-AFD6-784E078C212E}" destId="{20A81EB5-10F5-4C71-8221-936D0ED1F054}" srcOrd="0" destOrd="0" presId="urn:microsoft.com/office/officeart/2005/8/layout/radial4"/>
    <dgm:cxn modelId="{8746586B-3A8F-4D6B-A821-A700F4B0F72A}" type="presOf" srcId="{4D5BB5A8-585E-4F54-A509-056B34BA6E4D}" destId="{9B89E70A-69AA-4F32-8F66-187BA671762E}" srcOrd="0" destOrd="0" presId="urn:microsoft.com/office/officeart/2005/8/layout/radial4"/>
    <dgm:cxn modelId="{7E2C034E-A4E2-426F-B36A-9E6D3E6B4026}" srcId="{E6631C3C-2A0F-4397-A3D4-7909E44FFA49}" destId="{E45C119E-CD95-4408-B3AD-3741FD7B13E7}" srcOrd="1" destOrd="0" parTransId="{13911DB7-EF71-418A-AD2C-317358E1FBF3}" sibTransId="{E76BEA75-05B9-487A-A749-564FA6AC3355}"/>
    <dgm:cxn modelId="{D38F0E51-F09A-436B-A697-F886CF564CA9}" type="presOf" srcId="{147051BE-5970-42B9-A7F4-DE1D9EF44567}" destId="{A584638F-932E-4DA4-9AED-ED5E4089910F}" srcOrd="0" destOrd="0" presId="urn:microsoft.com/office/officeart/2005/8/layout/radial4"/>
    <dgm:cxn modelId="{449A229D-EF9D-4552-9E3A-6322A5A94E78}" type="presOf" srcId="{CFE84BC6-7521-46C3-A6E3-41882A4B73EC}" destId="{400D9446-458A-4338-AA9A-5E0EC0FEE130}" srcOrd="0" destOrd="0" presId="urn:microsoft.com/office/officeart/2005/8/layout/radial4"/>
    <dgm:cxn modelId="{7C5249A0-3AE1-4F8D-82D3-F14545294113}" type="presOf" srcId="{0607E83A-89CB-45C4-9B46-0C1BE7AA5CB3}" destId="{A7B1722F-FA1F-4F86-9FCF-766FAB6C3BE6}" srcOrd="0" destOrd="0" presId="urn:microsoft.com/office/officeart/2005/8/layout/radial4"/>
    <dgm:cxn modelId="{901F15BA-A3B1-431D-B29A-B2A72D939DE7}" type="presOf" srcId="{BED2DA18-8CD5-4204-AD6F-A565A2D225E6}" destId="{4CBDDE68-53F3-4ECE-A28C-CCACCF660815}" srcOrd="0" destOrd="0" presId="urn:microsoft.com/office/officeart/2005/8/layout/radial4"/>
    <dgm:cxn modelId="{4A19B4C3-C244-48B4-A79A-DCC0DDA6E400}" srcId="{E6631C3C-2A0F-4397-A3D4-7909E44FFA49}" destId="{0607E83A-89CB-45C4-9B46-0C1BE7AA5CB3}" srcOrd="3" destOrd="0" parTransId="{A3B489E8-C81E-4566-AFD6-784E078C212E}" sibTransId="{906F8592-4154-412B-B3FD-46BA5944FDE7}"/>
    <dgm:cxn modelId="{50ED67C4-D161-4599-8933-C716C2061DAB}" type="presOf" srcId="{13911DB7-EF71-418A-AD2C-317358E1FBF3}" destId="{A59082CB-89AB-46A6-8F4C-DF85967C197F}" srcOrd="0" destOrd="0" presId="urn:microsoft.com/office/officeart/2005/8/layout/radial4"/>
    <dgm:cxn modelId="{935903C5-4F61-4BAF-B369-890802EBC7E6}" srcId="{E6631C3C-2A0F-4397-A3D4-7909E44FFA49}" destId="{4D5BB5A8-585E-4F54-A509-056B34BA6E4D}" srcOrd="0" destOrd="0" parTransId="{147051BE-5970-42B9-A7F4-DE1D9EF44567}" sibTransId="{D9ABD878-66DD-423C-ACC8-2E49DE64F7B9}"/>
    <dgm:cxn modelId="{7D73A8EC-9B11-4B17-AB31-BA5CC7B86A88}" type="presOf" srcId="{07EEDE32-BAE0-4897-AB0C-B996E78FCB13}" destId="{E33B5994-EE04-408A-BBCF-940A44F988CE}" srcOrd="0" destOrd="0" presId="urn:microsoft.com/office/officeart/2005/8/layout/radial4"/>
    <dgm:cxn modelId="{645A57F4-1566-4FE9-94A1-3C2AE97B3644}" srcId="{E6631C3C-2A0F-4397-A3D4-7909E44FFA49}" destId="{07EEDE32-BAE0-4897-AB0C-B996E78FCB13}" srcOrd="2" destOrd="0" parTransId="{BED2DA18-8CD5-4204-AD6F-A565A2D225E6}" sibTransId="{4BAA7420-C936-4517-824E-EEA0529DC0B8}"/>
    <dgm:cxn modelId="{A96E115E-10C2-4011-9450-521467E88157}" type="presParOf" srcId="{400D9446-458A-4338-AA9A-5E0EC0FEE130}" destId="{AF6197E3-68D0-4BDD-9AC0-EBDC17305419}" srcOrd="0" destOrd="0" presId="urn:microsoft.com/office/officeart/2005/8/layout/radial4"/>
    <dgm:cxn modelId="{D0C84FD8-8F42-412A-BDC5-F7BF46DD8601}" type="presParOf" srcId="{400D9446-458A-4338-AA9A-5E0EC0FEE130}" destId="{A584638F-932E-4DA4-9AED-ED5E4089910F}" srcOrd="1" destOrd="0" presId="urn:microsoft.com/office/officeart/2005/8/layout/radial4"/>
    <dgm:cxn modelId="{E4B3277B-CC72-4A79-AFBE-B5C20413EACE}" type="presParOf" srcId="{400D9446-458A-4338-AA9A-5E0EC0FEE130}" destId="{9B89E70A-69AA-4F32-8F66-187BA671762E}" srcOrd="2" destOrd="0" presId="urn:microsoft.com/office/officeart/2005/8/layout/radial4"/>
    <dgm:cxn modelId="{861043C8-AC94-41D4-8CD2-A915F3C38CD8}" type="presParOf" srcId="{400D9446-458A-4338-AA9A-5E0EC0FEE130}" destId="{A59082CB-89AB-46A6-8F4C-DF85967C197F}" srcOrd="3" destOrd="0" presId="urn:microsoft.com/office/officeart/2005/8/layout/radial4"/>
    <dgm:cxn modelId="{7129DBBD-3FB2-48AF-BC2F-C094492A8039}" type="presParOf" srcId="{400D9446-458A-4338-AA9A-5E0EC0FEE130}" destId="{E232C322-DFF8-4F61-B068-AD02ECC22DAF}" srcOrd="4" destOrd="0" presId="urn:microsoft.com/office/officeart/2005/8/layout/radial4"/>
    <dgm:cxn modelId="{99CBCA61-7085-4FEE-A479-DC422848BF30}" type="presParOf" srcId="{400D9446-458A-4338-AA9A-5E0EC0FEE130}" destId="{4CBDDE68-53F3-4ECE-A28C-CCACCF660815}" srcOrd="5" destOrd="0" presId="urn:microsoft.com/office/officeart/2005/8/layout/radial4"/>
    <dgm:cxn modelId="{BEF29EBC-6FB4-4B6D-BC01-EA090A190CA1}" type="presParOf" srcId="{400D9446-458A-4338-AA9A-5E0EC0FEE130}" destId="{E33B5994-EE04-408A-BBCF-940A44F988CE}" srcOrd="6" destOrd="0" presId="urn:microsoft.com/office/officeart/2005/8/layout/radial4"/>
    <dgm:cxn modelId="{E62E05B6-0469-4658-A699-AD8A6A3B0CFC}" type="presParOf" srcId="{400D9446-458A-4338-AA9A-5E0EC0FEE130}" destId="{20A81EB5-10F5-4C71-8221-936D0ED1F054}" srcOrd="7" destOrd="0" presId="urn:microsoft.com/office/officeart/2005/8/layout/radial4"/>
    <dgm:cxn modelId="{06BC2761-70DE-4C9A-8B3C-07AF4CB02EC9}" type="presParOf" srcId="{400D9446-458A-4338-AA9A-5E0EC0FEE130}" destId="{A7B1722F-FA1F-4F86-9FCF-766FAB6C3BE6}" srcOrd="8" destOrd="0" presId="urn:microsoft.com/office/officeart/2005/8/layout/radial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BED226D-C199-4A84-9DD2-E15C9BFB2987}" type="doc">
      <dgm:prSet loTypeId="urn:microsoft.com/office/officeart/2005/8/layout/venn3" loCatId="relationship" qsTypeId="urn:microsoft.com/office/officeart/2005/8/quickstyle/simple1" qsCatId="simple" csTypeId="urn:microsoft.com/office/officeart/2005/8/colors/accent2_1" csCatId="accent2" phldr="1"/>
      <dgm:spPr/>
      <dgm:t>
        <a:bodyPr/>
        <a:lstStyle/>
        <a:p>
          <a:endParaRPr lang="en-US"/>
        </a:p>
      </dgm:t>
    </dgm:pt>
    <dgm:pt modelId="{5F097C6F-2E5E-4BFA-BDE5-219DFBD7A53D}">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How you'll deliver it</a:t>
          </a:r>
        </a:p>
      </dgm:t>
    </dgm:pt>
    <dgm:pt modelId="{CC0B1A3B-56C0-407F-ABA6-0CCA65249DD7}" type="parTrans" cxnId="{C0D003F3-6EBD-4BD5-886A-58E02F86B837}">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1420F5AA-79A5-4CC4-80B1-96A982E0B52D}" type="sibTrans" cxnId="{C0D003F3-6EBD-4BD5-886A-58E02F86B837}">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211B05B3-055F-410F-9440-ED30FF863F30}">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When you'll deliver it</a:t>
          </a:r>
        </a:p>
      </dgm:t>
    </dgm:pt>
    <dgm:pt modelId="{8060BDD9-818E-4E71-8C7E-6BD67D268E0F}" type="parTrans" cxnId="{4170C4A2-2209-4DED-AD37-5FB689739DB4}">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FC726783-E629-4871-8942-160D361DD4D9}" type="sibTrans" cxnId="{4170C4A2-2209-4DED-AD37-5FB689739DB4}">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E03BD7A5-8DB3-4153-9772-7919ADB50AAA}">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The resources required</a:t>
          </a:r>
        </a:p>
      </dgm:t>
    </dgm:pt>
    <dgm:pt modelId="{34833107-8C92-4839-B087-F86E66AACFEA}" type="parTrans" cxnId="{7C939182-2D6B-4262-AE10-14872A282DDE}">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42C13267-4031-442E-9A08-FDBD9207ADEB}" type="sibTrans" cxnId="{7C939182-2D6B-4262-AE10-14872A282DDE}">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4E9019EB-E0F9-4E30-A9FD-CF2BD5A88179}">
      <dgm:prSet phldrT="[Text]"/>
      <dgm:spPr/>
      <dgm:t>
        <a:bodyPr/>
        <a:lstStyle/>
        <a:p>
          <a:r>
            <a:rPr lang="en-US">
              <a:latin typeface="Open Sans" panose="020B0606030504020204" pitchFamily="34" charset="0"/>
              <a:ea typeface="Open Sans" panose="020B0606030504020204" pitchFamily="34" charset="0"/>
              <a:cs typeface="Open Sans" panose="020B0606030504020204" pitchFamily="34" charset="0"/>
            </a:rPr>
            <a:t>What you'll deliver</a:t>
          </a:r>
        </a:p>
      </dgm:t>
    </dgm:pt>
    <dgm:pt modelId="{116A5988-1161-45D9-AF46-51E246E739B2}" type="parTrans" cxnId="{663B2182-E469-4ACA-A862-FFC1451A6F85}">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F7C46365-5E94-4DA2-B35F-859067906C50}" type="sibTrans" cxnId="{663B2182-E469-4ACA-A862-FFC1451A6F85}">
      <dgm:prSet/>
      <dgm:spPr/>
      <dgm:t>
        <a:bodyPr/>
        <a:lstStyle/>
        <a:p>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E19BDC99-9232-47ED-AB52-8A1DE25729F8}" type="pres">
      <dgm:prSet presAssocID="{5BED226D-C199-4A84-9DD2-E15C9BFB2987}" presName="Name0" presStyleCnt="0">
        <dgm:presLayoutVars>
          <dgm:dir/>
          <dgm:resizeHandles val="exact"/>
        </dgm:presLayoutVars>
      </dgm:prSet>
      <dgm:spPr/>
    </dgm:pt>
    <dgm:pt modelId="{A7BE1D79-13D5-4AC8-A0C4-E5C827542C8A}" type="pres">
      <dgm:prSet presAssocID="{4E9019EB-E0F9-4E30-A9FD-CF2BD5A88179}" presName="Name5" presStyleLbl="vennNode1" presStyleIdx="0" presStyleCnt="4">
        <dgm:presLayoutVars>
          <dgm:bulletEnabled val="1"/>
        </dgm:presLayoutVars>
      </dgm:prSet>
      <dgm:spPr/>
    </dgm:pt>
    <dgm:pt modelId="{1BF31758-98DD-4C64-BA2D-11DBE21561E7}" type="pres">
      <dgm:prSet presAssocID="{F7C46365-5E94-4DA2-B35F-859067906C50}" presName="space" presStyleCnt="0"/>
      <dgm:spPr/>
    </dgm:pt>
    <dgm:pt modelId="{2D27C19E-7E0D-48C4-A860-6814EEB919E7}" type="pres">
      <dgm:prSet presAssocID="{5F097C6F-2E5E-4BFA-BDE5-219DFBD7A53D}" presName="Name5" presStyleLbl="vennNode1" presStyleIdx="1" presStyleCnt="4">
        <dgm:presLayoutVars>
          <dgm:bulletEnabled val="1"/>
        </dgm:presLayoutVars>
      </dgm:prSet>
      <dgm:spPr/>
    </dgm:pt>
    <dgm:pt modelId="{889D1A07-0FF8-4205-AEC4-1C88310B3A0A}" type="pres">
      <dgm:prSet presAssocID="{1420F5AA-79A5-4CC4-80B1-96A982E0B52D}" presName="space" presStyleCnt="0"/>
      <dgm:spPr/>
    </dgm:pt>
    <dgm:pt modelId="{8EEE9C89-D243-4EC6-8C1D-425C31E99751}" type="pres">
      <dgm:prSet presAssocID="{211B05B3-055F-410F-9440-ED30FF863F30}" presName="Name5" presStyleLbl="vennNode1" presStyleIdx="2" presStyleCnt="4">
        <dgm:presLayoutVars>
          <dgm:bulletEnabled val="1"/>
        </dgm:presLayoutVars>
      </dgm:prSet>
      <dgm:spPr/>
    </dgm:pt>
    <dgm:pt modelId="{E4450C16-9AE4-4DBC-B3E2-E9DEE9E217F4}" type="pres">
      <dgm:prSet presAssocID="{FC726783-E629-4871-8942-160D361DD4D9}" presName="space" presStyleCnt="0"/>
      <dgm:spPr/>
    </dgm:pt>
    <dgm:pt modelId="{0EC38B62-41B4-4A56-A2B5-DC5D265F84A4}" type="pres">
      <dgm:prSet presAssocID="{E03BD7A5-8DB3-4153-9772-7919ADB50AAA}" presName="Name5" presStyleLbl="vennNode1" presStyleIdx="3" presStyleCnt="4">
        <dgm:presLayoutVars>
          <dgm:bulletEnabled val="1"/>
        </dgm:presLayoutVars>
      </dgm:prSet>
      <dgm:spPr/>
    </dgm:pt>
  </dgm:ptLst>
  <dgm:cxnLst>
    <dgm:cxn modelId="{920BE970-D456-4103-9937-5B7F91211EA7}" type="presOf" srcId="{5F097C6F-2E5E-4BFA-BDE5-219DFBD7A53D}" destId="{2D27C19E-7E0D-48C4-A860-6814EEB919E7}" srcOrd="0" destOrd="0" presId="urn:microsoft.com/office/officeart/2005/8/layout/venn3"/>
    <dgm:cxn modelId="{A5CEC856-5305-46C0-9AAE-174736903EB1}" type="presOf" srcId="{5BED226D-C199-4A84-9DD2-E15C9BFB2987}" destId="{E19BDC99-9232-47ED-AB52-8A1DE25729F8}" srcOrd="0" destOrd="0" presId="urn:microsoft.com/office/officeart/2005/8/layout/venn3"/>
    <dgm:cxn modelId="{6C1B197E-8C5A-4E47-9B55-3629B12A9655}" type="presOf" srcId="{E03BD7A5-8DB3-4153-9772-7919ADB50AAA}" destId="{0EC38B62-41B4-4A56-A2B5-DC5D265F84A4}" srcOrd="0" destOrd="0" presId="urn:microsoft.com/office/officeart/2005/8/layout/venn3"/>
    <dgm:cxn modelId="{663B2182-E469-4ACA-A862-FFC1451A6F85}" srcId="{5BED226D-C199-4A84-9DD2-E15C9BFB2987}" destId="{4E9019EB-E0F9-4E30-A9FD-CF2BD5A88179}" srcOrd="0" destOrd="0" parTransId="{116A5988-1161-45D9-AF46-51E246E739B2}" sibTransId="{F7C46365-5E94-4DA2-B35F-859067906C50}"/>
    <dgm:cxn modelId="{7C939182-2D6B-4262-AE10-14872A282DDE}" srcId="{5BED226D-C199-4A84-9DD2-E15C9BFB2987}" destId="{E03BD7A5-8DB3-4153-9772-7919ADB50AAA}" srcOrd="3" destOrd="0" parTransId="{34833107-8C92-4839-B087-F86E66AACFEA}" sibTransId="{42C13267-4031-442E-9A08-FDBD9207ADEB}"/>
    <dgm:cxn modelId="{4170C4A2-2209-4DED-AD37-5FB689739DB4}" srcId="{5BED226D-C199-4A84-9DD2-E15C9BFB2987}" destId="{211B05B3-055F-410F-9440-ED30FF863F30}" srcOrd="2" destOrd="0" parTransId="{8060BDD9-818E-4E71-8C7E-6BD67D268E0F}" sibTransId="{FC726783-E629-4871-8942-160D361DD4D9}"/>
    <dgm:cxn modelId="{276BD9A7-FF3D-4491-ABFF-99F65BF0D348}" type="presOf" srcId="{211B05B3-055F-410F-9440-ED30FF863F30}" destId="{8EEE9C89-D243-4EC6-8C1D-425C31E99751}" srcOrd="0" destOrd="0" presId="urn:microsoft.com/office/officeart/2005/8/layout/venn3"/>
    <dgm:cxn modelId="{DE5219CD-C12F-4BC5-9221-55CD594F7F88}" type="presOf" srcId="{4E9019EB-E0F9-4E30-A9FD-CF2BD5A88179}" destId="{A7BE1D79-13D5-4AC8-A0C4-E5C827542C8A}" srcOrd="0" destOrd="0" presId="urn:microsoft.com/office/officeart/2005/8/layout/venn3"/>
    <dgm:cxn modelId="{C0D003F3-6EBD-4BD5-886A-58E02F86B837}" srcId="{5BED226D-C199-4A84-9DD2-E15C9BFB2987}" destId="{5F097C6F-2E5E-4BFA-BDE5-219DFBD7A53D}" srcOrd="1" destOrd="0" parTransId="{CC0B1A3B-56C0-407F-ABA6-0CCA65249DD7}" sibTransId="{1420F5AA-79A5-4CC4-80B1-96A982E0B52D}"/>
    <dgm:cxn modelId="{9FBE28A7-E948-4EDD-BBC1-35E3CD3FE195}" type="presParOf" srcId="{E19BDC99-9232-47ED-AB52-8A1DE25729F8}" destId="{A7BE1D79-13D5-4AC8-A0C4-E5C827542C8A}" srcOrd="0" destOrd="0" presId="urn:microsoft.com/office/officeart/2005/8/layout/venn3"/>
    <dgm:cxn modelId="{EEDFACF1-4851-4949-8789-DB8C7001B690}" type="presParOf" srcId="{E19BDC99-9232-47ED-AB52-8A1DE25729F8}" destId="{1BF31758-98DD-4C64-BA2D-11DBE21561E7}" srcOrd="1" destOrd="0" presId="urn:microsoft.com/office/officeart/2005/8/layout/venn3"/>
    <dgm:cxn modelId="{53D4D086-0148-4D17-8A22-C222BF9A98BE}" type="presParOf" srcId="{E19BDC99-9232-47ED-AB52-8A1DE25729F8}" destId="{2D27C19E-7E0D-48C4-A860-6814EEB919E7}" srcOrd="2" destOrd="0" presId="urn:microsoft.com/office/officeart/2005/8/layout/venn3"/>
    <dgm:cxn modelId="{9D8DBB3B-C0DB-44AB-BEB3-C811C941818E}" type="presParOf" srcId="{E19BDC99-9232-47ED-AB52-8A1DE25729F8}" destId="{889D1A07-0FF8-4205-AEC4-1C88310B3A0A}" srcOrd="3" destOrd="0" presId="urn:microsoft.com/office/officeart/2005/8/layout/venn3"/>
    <dgm:cxn modelId="{DB8FFEA5-494A-4E42-A831-0334B9186401}" type="presParOf" srcId="{E19BDC99-9232-47ED-AB52-8A1DE25729F8}" destId="{8EEE9C89-D243-4EC6-8C1D-425C31E99751}" srcOrd="4" destOrd="0" presId="urn:microsoft.com/office/officeart/2005/8/layout/venn3"/>
    <dgm:cxn modelId="{82CD91CB-EF93-41AC-BC79-0DC13A1A8400}" type="presParOf" srcId="{E19BDC99-9232-47ED-AB52-8A1DE25729F8}" destId="{E4450C16-9AE4-4DBC-B3E2-E9DEE9E217F4}" srcOrd="5" destOrd="0" presId="urn:microsoft.com/office/officeart/2005/8/layout/venn3"/>
    <dgm:cxn modelId="{8D44F9CB-04C1-4127-89F9-181619818EDD}" type="presParOf" srcId="{E19BDC99-9232-47ED-AB52-8A1DE25729F8}" destId="{0EC38B62-41B4-4A56-A2B5-DC5D265F84A4}" srcOrd="6" destOrd="0" presId="urn:microsoft.com/office/officeart/2005/8/layout/venn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D2A7BE6-FD0B-4A1A-8FE6-7B129588B05F}" type="doc">
      <dgm:prSet loTypeId="urn:microsoft.com/office/officeart/2005/8/layout/equation1" loCatId="relationship" qsTypeId="urn:microsoft.com/office/officeart/2005/8/quickstyle/simple1" qsCatId="simple" csTypeId="urn:microsoft.com/office/officeart/2005/8/colors/accent2_1" csCatId="accent2" phldr="1"/>
      <dgm:spPr/>
    </dgm:pt>
    <dgm:pt modelId="{462C1637-3AEA-476A-A7FF-0BAFEABA1FE1}">
      <dgm:prSet phldrT="[Text]" custT="1"/>
      <dgm:spPr/>
      <dgm:t>
        <a:bodyPr/>
        <a:lstStyle/>
        <a:p>
          <a:r>
            <a:rPr lang="en-US" sz="1050"/>
            <a:t>Consistent</a:t>
          </a:r>
        </a:p>
      </dgm:t>
    </dgm:pt>
    <dgm:pt modelId="{58B2C9B9-3683-4625-B189-8768CB7A1BB9}" type="parTrans" cxnId="{C8730DEB-F1C5-437B-A86C-8FE888F194F6}">
      <dgm:prSet/>
      <dgm:spPr/>
      <dgm:t>
        <a:bodyPr/>
        <a:lstStyle/>
        <a:p>
          <a:endParaRPr lang="en-US" sz="1050"/>
        </a:p>
      </dgm:t>
    </dgm:pt>
    <dgm:pt modelId="{39DD6338-5542-4E7C-B62E-FAB7BEA15D5F}" type="sibTrans" cxnId="{C8730DEB-F1C5-437B-A86C-8FE888F194F6}">
      <dgm:prSet custT="1"/>
      <dgm:spPr/>
      <dgm:t>
        <a:bodyPr/>
        <a:lstStyle/>
        <a:p>
          <a:endParaRPr lang="en-US" sz="1050"/>
        </a:p>
      </dgm:t>
    </dgm:pt>
    <dgm:pt modelId="{81EDC1D7-2727-4613-8BEA-D385A3D9E1D7}">
      <dgm:prSet phldrT="[Text]" custT="1"/>
      <dgm:spPr/>
      <dgm:t>
        <a:bodyPr/>
        <a:lstStyle/>
        <a:p>
          <a:r>
            <a:rPr lang="en-US" sz="1050"/>
            <a:t>Timely</a:t>
          </a:r>
        </a:p>
      </dgm:t>
    </dgm:pt>
    <dgm:pt modelId="{051A8C51-CDAD-48A3-B0B6-120012409FBE}" type="parTrans" cxnId="{0B4C278B-48D3-455E-A998-BAE941A5D3AA}">
      <dgm:prSet/>
      <dgm:spPr/>
      <dgm:t>
        <a:bodyPr/>
        <a:lstStyle/>
        <a:p>
          <a:endParaRPr lang="en-US" sz="1050"/>
        </a:p>
      </dgm:t>
    </dgm:pt>
    <dgm:pt modelId="{5D0C083F-731B-4DCA-8BDB-ACA60726F514}" type="sibTrans" cxnId="{0B4C278B-48D3-455E-A998-BAE941A5D3AA}">
      <dgm:prSet custT="1"/>
      <dgm:spPr/>
      <dgm:t>
        <a:bodyPr/>
        <a:lstStyle/>
        <a:p>
          <a:endParaRPr lang="en-US" sz="1050"/>
        </a:p>
      </dgm:t>
    </dgm:pt>
    <dgm:pt modelId="{DE9C9E7D-9829-4206-8690-4AAE1F131473}">
      <dgm:prSet phldrT="[Text]" custT="1"/>
      <dgm:spPr/>
      <dgm:t>
        <a:bodyPr/>
        <a:lstStyle/>
        <a:p>
          <a:r>
            <a:rPr lang="en-US" sz="1050"/>
            <a:t>Trust &amp; Confidence</a:t>
          </a:r>
        </a:p>
      </dgm:t>
    </dgm:pt>
    <dgm:pt modelId="{6576CB6F-27B1-419C-A42C-9062D5171995}" type="parTrans" cxnId="{080FA702-CB15-43FE-A8DA-E30F59C16D32}">
      <dgm:prSet/>
      <dgm:spPr/>
      <dgm:t>
        <a:bodyPr/>
        <a:lstStyle/>
        <a:p>
          <a:endParaRPr lang="en-US" sz="1050"/>
        </a:p>
      </dgm:t>
    </dgm:pt>
    <dgm:pt modelId="{A458B4CB-07DE-43D9-B4EF-A7541A7FBEBA}" type="sibTrans" cxnId="{080FA702-CB15-43FE-A8DA-E30F59C16D32}">
      <dgm:prSet/>
      <dgm:spPr/>
      <dgm:t>
        <a:bodyPr/>
        <a:lstStyle/>
        <a:p>
          <a:endParaRPr lang="en-US" sz="1050"/>
        </a:p>
      </dgm:t>
    </dgm:pt>
    <dgm:pt modelId="{A30D25D9-38FB-4F9F-B30E-0C39DA97B45D}" type="pres">
      <dgm:prSet presAssocID="{AD2A7BE6-FD0B-4A1A-8FE6-7B129588B05F}" presName="linearFlow" presStyleCnt="0">
        <dgm:presLayoutVars>
          <dgm:dir/>
          <dgm:resizeHandles val="exact"/>
        </dgm:presLayoutVars>
      </dgm:prSet>
      <dgm:spPr/>
    </dgm:pt>
    <dgm:pt modelId="{EFB0D5F7-0C3D-4FEE-B8C9-AB9DE0CF69B8}" type="pres">
      <dgm:prSet presAssocID="{462C1637-3AEA-476A-A7FF-0BAFEABA1FE1}" presName="node" presStyleLbl="node1" presStyleIdx="0" presStyleCnt="3">
        <dgm:presLayoutVars>
          <dgm:bulletEnabled val="1"/>
        </dgm:presLayoutVars>
      </dgm:prSet>
      <dgm:spPr/>
    </dgm:pt>
    <dgm:pt modelId="{5541BC68-9174-409D-904C-0A9978D0FF22}" type="pres">
      <dgm:prSet presAssocID="{39DD6338-5542-4E7C-B62E-FAB7BEA15D5F}" presName="spacerL" presStyleCnt="0"/>
      <dgm:spPr/>
    </dgm:pt>
    <dgm:pt modelId="{BA14B911-F8B6-46D6-89BD-A2C21436A4F0}" type="pres">
      <dgm:prSet presAssocID="{39DD6338-5542-4E7C-B62E-FAB7BEA15D5F}" presName="sibTrans" presStyleLbl="sibTrans2D1" presStyleIdx="0" presStyleCnt="2"/>
      <dgm:spPr/>
    </dgm:pt>
    <dgm:pt modelId="{F04C61B7-D63E-40F0-B860-E82B8BCF58DB}" type="pres">
      <dgm:prSet presAssocID="{39DD6338-5542-4E7C-B62E-FAB7BEA15D5F}" presName="spacerR" presStyleCnt="0"/>
      <dgm:spPr/>
    </dgm:pt>
    <dgm:pt modelId="{7E5926AA-B0C7-4BE6-88F6-87FF7F6883E2}" type="pres">
      <dgm:prSet presAssocID="{81EDC1D7-2727-4613-8BEA-D385A3D9E1D7}" presName="node" presStyleLbl="node1" presStyleIdx="1" presStyleCnt="3">
        <dgm:presLayoutVars>
          <dgm:bulletEnabled val="1"/>
        </dgm:presLayoutVars>
      </dgm:prSet>
      <dgm:spPr/>
    </dgm:pt>
    <dgm:pt modelId="{822CED69-752F-4D0F-89B4-4AC0E0D044F0}" type="pres">
      <dgm:prSet presAssocID="{5D0C083F-731B-4DCA-8BDB-ACA60726F514}" presName="spacerL" presStyleCnt="0"/>
      <dgm:spPr/>
    </dgm:pt>
    <dgm:pt modelId="{C8E78317-4B66-4D62-A837-E7C27888885B}" type="pres">
      <dgm:prSet presAssocID="{5D0C083F-731B-4DCA-8BDB-ACA60726F514}" presName="sibTrans" presStyleLbl="sibTrans2D1" presStyleIdx="1" presStyleCnt="2"/>
      <dgm:spPr/>
    </dgm:pt>
    <dgm:pt modelId="{A66A00F5-7C77-4672-89C0-A1CFA4219C31}" type="pres">
      <dgm:prSet presAssocID="{5D0C083F-731B-4DCA-8BDB-ACA60726F514}" presName="spacerR" presStyleCnt="0"/>
      <dgm:spPr/>
    </dgm:pt>
    <dgm:pt modelId="{38BF109F-BE38-4F7D-8D9E-47FFF949853C}" type="pres">
      <dgm:prSet presAssocID="{DE9C9E7D-9829-4206-8690-4AAE1F131473}" presName="node" presStyleLbl="node1" presStyleIdx="2" presStyleCnt="3">
        <dgm:presLayoutVars>
          <dgm:bulletEnabled val="1"/>
        </dgm:presLayoutVars>
      </dgm:prSet>
      <dgm:spPr/>
    </dgm:pt>
  </dgm:ptLst>
  <dgm:cxnLst>
    <dgm:cxn modelId="{080FA702-CB15-43FE-A8DA-E30F59C16D32}" srcId="{AD2A7BE6-FD0B-4A1A-8FE6-7B129588B05F}" destId="{DE9C9E7D-9829-4206-8690-4AAE1F131473}" srcOrd="2" destOrd="0" parTransId="{6576CB6F-27B1-419C-A42C-9062D5171995}" sibTransId="{A458B4CB-07DE-43D9-B4EF-A7541A7FBEBA}"/>
    <dgm:cxn modelId="{2A1FFB06-DA03-492F-B1B8-144836C37482}" type="presOf" srcId="{81EDC1D7-2727-4613-8BEA-D385A3D9E1D7}" destId="{7E5926AA-B0C7-4BE6-88F6-87FF7F6883E2}" srcOrd="0" destOrd="0" presId="urn:microsoft.com/office/officeart/2005/8/layout/equation1"/>
    <dgm:cxn modelId="{635B892B-0EE2-4DFA-9D7B-2BCD40670C63}" type="presOf" srcId="{DE9C9E7D-9829-4206-8690-4AAE1F131473}" destId="{38BF109F-BE38-4F7D-8D9E-47FFF949853C}" srcOrd="0" destOrd="0" presId="urn:microsoft.com/office/officeart/2005/8/layout/equation1"/>
    <dgm:cxn modelId="{1AA2C346-C3AB-4B37-A4F8-19C7EF59E0F3}" type="presOf" srcId="{5D0C083F-731B-4DCA-8BDB-ACA60726F514}" destId="{C8E78317-4B66-4D62-A837-E7C27888885B}" srcOrd="0" destOrd="0" presId="urn:microsoft.com/office/officeart/2005/8/layout/equation1"/>
    <dgm:cxn modelId="{0B4C278B-48D3-455E-A998-BAE941A5D3AA}" srcId="{AD2A7BE6-FD0B-4A1A-8FE6-7B129588B05F}" destId="{81EDC1D7-2727-4613-8BEA-D385A3D9E1D7}" srcOrd="1" destOrd="0" parTransId="{051A8C51-CDAD-48A3-B0B6-120012409FBE}" sibTransId="{5D0C083F-731B-4DCA-8BDB-ACA60726F514}"/>
    <dgm:cxn modelId="{34AD1494-8111-41B4-9166-F538F3E162DB}" type="presOf" srcId="{AD2A7BE6-FD0B-4A1A-8FE6-7B129588B05F}" destId="{A30D25D9-38FB-4F9F-B30E-0C39DA97B45D}" srcOrd="0" destOrd="0" presId="urn:microsoft.com/office/officeart/2005/8/layout/equation1"/>
    <dgm:cxn modelId="{DE055B99-FC5A-4703-9658-C788FF027B07}" type="presOf" srcId="{39DD6338-5542-4E7C-B62E-FAB7BEA15D5F}" destId="{BA14B911-F8B6-46D6-89BD-A2C21436A4F0}" srcOrd="0" destOrd="0" presId="urn:microsoft.com/office/officeart/2005/8/layout/equation1"/>
    <dgm:cxn modelId="{C8730DEB-F1C5-437B-A86C-8FE888F194F6}" srcId="{AD2A7BE6-FD0B-4A1A-8FE6-7B129588B05F}" destId="{462C1637-3AEA-476A-A7FF-0BAFEABA1FE1}" srcOrd="0" destOrd="0" parTransId="{58B2C9B9-3683-4625-B189-8768CB7A1BB9}" sibTransId="{39DD6338-5542-4E7C-B62E-FAB7BEA15D5F}"/>
    <dgm:cxn modelId="{BF76A4F0-E80A-47F8-B5FD-FA183FEC0FBE}" type="presOf" srcId="{462C1637-3AEA-476A-A7FF-0BAFEABA1FE1}" destId="{EFB0D5F7-0C3D-4FEE-B8C9-AB9DE0CF69B8}" srcOrd="0" destOrd="0" presId="urn:microsoft.com/office/officeart/2005/8/layout/equation1"/>
    <dgm:cxn modelId="{22055965-B194-4448-A4D8-BF6E345CA15A}" type="presParOf" srcId="{A30D25D9-38FB-4F9F-B30E-0C39DA97B45D}" destId="{EFB0D5F7-0C3D-4FEE-B8C9-AB9DE0CF69B8}" srcOrd="0" destOrd="0" presId="urn:microsoft.com/office/officeart/2005/8/layout/equation1"/>
    <dgm:cxn modelId="{1648FABE-8B3C-4F6A-87EA-B3FDDC16F0FF}" type="presParOf" srcId="{A30D25D9-38FB-4F9F-B30E-0C39DA97B45D}" destId="{5541BC68-9174-409D-904C-0A9978D0FF22}" srcOrd="1" destOrd="0" presId="urn:microsoft.com/office/officeart/2005/8/layout/equation1"/>
    <dgm:cxn modelId="{CF4B7746-DD87-4F07-A7F4-90C5E7F412A6}" type="presParOf" srcId="{A30D25D9-38FB-4F9F-B30E-0C39DA97B45D}" destId="{BA14B911-F8B6-46D6-89BD-A2C21436A4F0}" srcOrd="2" destOrd="0" presId="urn:microsoft.com/office/officeart/2005/8/layout/equation1"/>
    <dgm:cxn modelId="{EDA94164-0127-4C35-8A15-8B3F325E79F3}" type="presParOf" srcId="{A30D25D9-38FB-4F9F-B30E-0C39DA97B45D}" destId="{F04C61B7-D63E-40F0-B860-E82B8BCF58DB}" srcOrd="3" destOrd="0" presId="urn:microsoft.com/office/officeart/2005/8/layout/equation1"/>
    <dgm:cxn modelId="{7267034D-9758-4F14-A94F-D0DC7A534195}" type="presParOf" srcId="{A30D25D9-38FB-4F9F-B30E-0C39DA97B45D}" destId="{7E5926AA-B0C7-4BE6-88F6-87FF7F6883E2}" srcOrd="4" destOrd="0" presId="urn:microsoft.com/office/officeart/2005/8/layout/equation1"/>
    <dgm:cxn modelId="{C27FA72C-A367-423B-8107-8D83F1A0B740}" type="presParOf" srcId="{A30D25D9-38FB-4F9F-B30E-0C39DA97B45D}" destId="{822CED69-752F-4D0F-89B4-4AC0E0D044F0}" srcOrd="5" destOrd="0" presId="urn:microsoft.com/office/officeart/2005/8/layout/equation1"/>
    <dgm:cxn modelId="{CF1A668F-888E-4507-9F1C-F0D01691FA1B}" type="presParOf" srcId="{A30D25D9-38FB-4F9F-B30E-0C39DA97B45D}" destId="{C8E78317-4B66-4D62-A837-E7C27888885B}" srcOrd="6" destOrd="0" presId="urn:microsoft.com/office/officeart/2005/8/layout/equation1"/>
    <dgm:cxn modelId="{EE703A1F-837F-4B48-A600-ABA419F3DCC4}" type="presParOf" srcId="{A30D25D9-38FB-4F9F-B30E-0C39DA97B45D}" destId="{A66A00F5-7C77-4672-89C0-A1CFA4219C31}" srcOrd="7" destOrd="0" presId="urn:microsoft.com/office/officeart/2005/8/layout/equation1"/>
    <dgm:cxn modelId="{DB388D79-459E-42CF-A115-50C0D4E663BD}" type="presParOf" srcId="{A30D25D9-38FB-4F9F-B30E-0C39DA97B45D}" destId="{38BF109F-BE38-4F7D-8D9E-47FFF949853C}" srcOrd="8" destOrd="0" presId="urn:microsoft.com/office/officeart/2005/8/layout/equation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383BD9E-9A12-4752-ACE5-3096DA3A97FD}" type="doc">
      <dgm:prSet loTypeId="urn:microsoft.com/office/officeart/2005/8/layout/hProcess11" loCatId="process" qsTypeId="urn:microsoft.com/office/officeart/2005/8/quickstyle/simple1" qsCatId="simple" csTypeId="urn:microsoft.com/office/officeart/2005/8/colors/accent2_1" csCatId="accent2" phldr="1"/>
      <dgm:spPr/>
      <dgm:t>
        <a:bodyPr/>
        <a:lstStyle/>
        <a:p>
          <a:endParaRPr lang="en-US"/>
        </a:p>
      </dgm:t>
    </dgm:pt>
    <dgm:pt modelId="{F62BB7A9-B85A-4AE9-A9B0-5E779E95A27B}">
      <dgm:prSet phldrT="[Text]" custT="1"/>
      <dgm:spPr/>
      <dgm:t>
        <a:bodyPr/>
        <a:lstStyle/>
        <a:p>
          <a:r>
            <a:rPr lang="en-US" sz="1100" b="0">
              <a:latin typeface="Open Sans" panose="020B0606030504020204" pitchFamily="34" charset="0"/>
              <a:ea typeface="Open Sans" panose="020B0606030504020204" pitchFamily="34" charset="0"/>
              <a:cs typeface="Open Sans" panose="020B0606030504020204" pitchFamily="34" charset="0"/>
            </a:rPr>
            <a:t>Ending, Losing &amp; Letting Go</a:t>
          </a:r>
        </a:p>
      </dgm:t>
    </dgm:pt>
    <dgm:pt modelId="{C8CD116C-1787-4428-9170-36E36DB3706F}" type="parTrans" cxnId="{EB4CC57A-F7BF-4C4C-A523-BCE47DC33174}">
      <dgm:prSet/>
      <dgm:spPr/>
      <dgm:t>
        <a:bodyPr/>
        <a:lstStyle/>
        <a:p>
          <a:endParaRPr lang="en-US" sz="1100" b="0">
            <a:solidFill>
              <a:schemeClr val="tx1"/>
            </a:solidFill>
            <a:latin typeface="Open Sans" panose="020B0606030504020204" pitchFamily="34" charset="0"/>
            <a:ea typeface="Open Sans" panose="020B0606030504020204" pitchFamily="34" charset="0"/>
            <a:cs typeface="Open Sans" panose="020B0606030504020204" pitchFamily="34" charset="0"/>
          </a:endParaRPr>
        </a:p>
      </dgm:t>
    </dgm:pt>
    <dgm:pt modelId="{07A79876-78C5-45C7-8465-47F344218B53}" type="sibTrans" cxnId="{EB4CC57A-F7BF-4C4C-A523-BCE47DC33174}">
      <dgm:prSet/>
      <dgm:spPr/>
      <dgm:t>
        <a:bodyPr/>
        <a:lstStyle/>
        <a:p>
          <a:endParaRPr lang="en-US" sz="1100" b="0">
            <a:solidFill>
              <a:schemeClr val="tx1"/>
            </a:solidFill>
            <a:latin typeface="Open Sans" panose="020B0606030504020204" pitchFamily="34" charset="0"/>
            <a:ea typeface="Open Sans" panose="020B0606030504020204" pitchFamily="34" charset="0"/>
            <a:cs typeface="Open Sans" panose="020B0606030504020204" pitchFamily="34" charset="0"/>
          </a:endParaRPr>
        </a:p>
      </dgm:t>
    </dgm:pt>
    <dgm:pt modelId="{CF45EC04-AFEC-4013-AC04-07B5B808FD40}">
      <dgm:prSet phldrT="[Text]" custT="1"/>
      <dgm:spPr/>
      <dgm:t>
        <a:bodyPr/>
        <a:lstStyle/>
        <a:p>
          <a:r>
            <a:rPr lang="en-US" sz="1100" b="0">
              <a:latin typeface="Open Sans" panose="020B0606030504020204" pitchFamily="34" charset="0"/>
              <a:ea typeface="Open Sans" panose="020B0606030504020204" pitchFamily="34" charset="0"/>
              <a:cs typeface="Open Sans" panose="020B0606030504020204" pitchFamily="34" charset="0"/>
            </a:rPr>
            <a:t>Neutral Zone</a:t>
          </a:r>
        </a:p>
      </dgm:t>
    </dgm:pt>
    <dgm:pt modelId="{ECCCF1A1-B710-4D1E-B333-EB250E29C05A}" type="parTrans" cxnId="{D35EFD13-CB83-497B-87CA-949F00038C2A}">
      <dgm:prSet/>
      <dgm:spPr/>
      <dgm:t>
        <a:bodyPr/>
        <a:lstStyle/>
        <a:p>
          <a:endParaRPr lang="en-US" sz="1100" b="0">
            <a:solidFill>
              <a:schemeClr val="tx1"/>
            </a:solidFill>
            <a:latin typeface="Open Sans" panose="020B0606030504020204" pitchFamily="34" charset="0"/>
            <a:ea typeface="Open Sans" panose="020B0606030504020204" pitchFamily="34" charset="0"/>
            <a:cs typeface="Open Sans" panose="020B0606030504020204" pitchFamily="34" charset="0"/>
          </a:endParaRPr>
        </a:p>
      </dgm:t>
    </dgm:pt>
    <dgm:pt modelId="{9DD14B99-6DA1-4EFC-9EC2-4A052EF89B67}" type="sibTrans" cxnId="{D35EFD13-CB83-497B-87CA-949F00038C2A}">
      <dgm:prSet/>
      <dgm:spPr/>
      <dgm:t>
        <a:bodyPr/>
        <a:lstStyle/>
        <a:p>
          <a:endParaRPr lang="en-US" sz="1100" b="0">
            <a:solidFill>
              <a:schemeClr val="tx1"/>
            </a:solidFill>
            <a:latin typeface="Open Sans" panose="020B0606030504020204" pitchFamily="34" charset="0"/>
            <a:ea typeface="Open Sans" panose="020B0606030504020204" pitchFamily="34" charset="0"/>
            <a:cs typeface="Open Sans" panose="020B0606030504020204" pitchFamily="34" charset="0"/>
          </a:endParaRPr>
        </a:p>
      </dgm:t>
    </dgm:pt>
    <dgm:pt modelId="{76F3CE92-5F78-4550-8BF7-29B07DE94648}">
      <dgm:prSet phldrT="[Text]" custT="1"/>
      <dgm:spPr/>
      <dgm:t>
        <a:bodyPr/>
        <a:lstStyle/>
        <a:p>
          <a:r>
            <a:rPr lang="en-US" sz="1100" b="0">
              <a:latin typeface="Open Sans" panose="020B0606030504020204" pitchFamily="34" charset="0"/>
              <a:ea typeface="Open Sans" panose="020B0606030504020204" pitchFamily="34" charset="0"/>
              <a:cs typeface="Open Sans" panose="020B0606030504020204" pitchFamily="34" charset="0"/>
            </a:rPr>
            <a:t>New Beginning</a:t>
          </a:r>
        </a:p>
      </dgm:t>
    </dgm:pt>
    <dgm:pt modelId="{D1BC2AA7-4F26-440F-BC90-34BB9D134A77}" type="parTrans" cxnId="{6B986DA0-A6B1-4EDB-87D2-CD80445572A0}">
      <dgm:prSet/>
      <dgm:spPr/>
      <dgm:t>
        <a:bodyPr/>
        <a:lstStyle/>
        <a:p>
          <a:endParaRPr lang="en-US" sz="1100" b="0">
            <a:solidFill>
              <a:schemeClr val="tx1"/>
            </a:solidFill>
            <a:latin typeface="Open Sans" panose="020B0606030504020204" pitchFamily="34" charset="0"/>
            <a:ea typeface="Open Sans" panose="020B0606030504020204" pitchFamily="34" charset="0"/>
            <a:cs typeface="Open Sans" panose="020B0606030504020204" pitchFamily="34" charset="0"/>
          </a:endParaRPr>
        </a:p>
      </dgm:t>
    </dgm:pt>
    <dgm:pt modelId="{FCCEA8FE-08C3-4342-B43E-74BF1E80AAE9}" type="sibTrans" cxnId="{6B986DA0-A6B1-4EDB-87D2-CD80445572A0}">
      <dgm:prSet/>
      <dgm:spPr/>
      <dgm:t>
        <a:bodyPr/>
        <a:lstStyle/>
        <a:p>
          <a:endParaRPr lang="en-US" sz="1100" b="0">
            <a:solidFill>
              <a:schemeClr val="tx1"/>
            </a:solidFill>
            <a:latin typeface="Open Sans" panose="020B0606030504020204" pitchFamily="34" charset="0"/>
            <a:ea typeface="Open Sans" panose="020B0606030504020204" pitchFamily="34" charset="0"/>
            <a:cs typeface="Open Sans" panose="020B0606030504020204" pitchFamily="34" charset="0"/>
          </a:endParaRPr>
        </a:p>
      </dgm:t>
    </dgm:pt>
    <dgm:pt modelId="{4A9A9443-B462-4C57-9F08-31F4960A70B9}" type="pres">
      <dgm:prSet presAssocID="{F383BD9E-9A12-4752-ACE5-3096DA3A97FD}" presName="Name0" presStyleCnt="0">
        <dgm:presLayoutVars>
          <dgm:dir/>
          <dgm:resizeHandles val="exact"/>
        </dgm:presLayoutVars>
      </dgm:prSet>
      <dgm:spPr/>
    </dgm:pt>
    <dgm:pt modelId="{80330284-2B2E-4796-BADE-C3CFAE3336E2}" type="pres">
      <dgm:prSet presAssocID="{F383BD9E-9A12-4752-ACE5-3096DA3A97FD}" presName="arrow" presStyleLbl="bgShp" presStyleIdx="0" presStyleCnt="1"/>
      <dgm:spPr/>
    </dgm:pt>
    <dgm:pt modelId="{30A8F646-69DE-4ABA-BEF7-669BA4435589}" type="pres">
      <dgm:prSet presAssocID="{F383BD9E-9A12-4752-ACE5-3096DA3A97FD}" presName="points" presStyleCnt="0"/>
      <dgm:spPr/>
    </dgm:pt>
    <dgm:pt modelId="{D925FF39-8234-451C-B691-F357D4B0B4F8}" type="pres">
      <dgm:prSet presAssocID="{F62BB7A9-B85A-4AE9-A9B0-5E779E95A27B}" presName="compositeA" presStyleCnt="0"/>
      <dgm:spPr/>
    </dgm:pt>
    <dgm:pt modelId="{507CC2C5-00AC-4EF5-B678-18DE2B919F2B}" type="pres">
      <dgm:prSet presAssocID="{F62BB7A9-B85A-4AE9-A9B0-5E779E95A27B}" presName="textA" presStyleLbl="revTx" presStyleIdx="0" presStyleCnt="3">
        <dgm:presLayoutVars>
          <dgm:bulletEnabled val="1"/>
        </dgm:presLayoutVars>
      </dgm:prSet>
      <dgm:spPr/>
    </dgm:pt>
    <dgm:pt modelId="{CD561078-BA6F-40A4-80D8-F49E95EF5BD9}" type="pres">
      <dgm:prSet presAssocID="{F62BB7A9-B85A-4AE9-A9B0-5E779E95A27B}" presName="circleA" presStyleLbl="node1" presStyleIdx="0" presStyleCnt="3"/>
      <dgm:spPr/>
    </dgm:pt>
    <dgm:pt modelId="{332D1865-F492-4FE6-96E5-983A0BDD3044}" type="pres">
      <dgm:prSet presAssocID="{F62BB7A9-B85A-4AE9-A9B0-5E779E95A27B}" presName="spaceA" presStyleCnt="0"/>
      <dgm:spPr/>
    </dgm:pt>
    <dgm:pt modelId="{8CCB95F1-0026-47FA-BE8B-88299A6A3AB3}" type="pres">
      <dgm:prSet presAssocID="{07A79876-78C5-45C7-8465-47F344218B53}" presName="space" presStyleCnt="0"/>
      <dgm:spPr/>
    </dgm:pt>
    <dgm:pt modelId="{2D6F9F3A-92A4-42A4-9BA5-5A9714E386A9}" type="pres">
      <dgm:prSet presAssocID="{CF45EC04-AFEC-4013-AC04-07B5B808FD40}" presName="compositeB" presStyleCnt="0"/>
      <dgm:spPr/>
    </dgm:pt>
    <dgm:pt modelId="{AE3D051D-9B42-49C0-B089-97AA8765E712}" type="pres">
      <dgm:prSet presAssocID="{CF45EC04-AFEC-4013-AC04-07B5B808FD40}" presName="textB" presStyleLbl="revTx" presStyleIdx="1" presStyleCnt="3">
        <dgm:presLayoutVars>
          <dgm:bulletEnabled val="1"/>
        </dgm:presLayoutVars>
      </dgm:prSet>
      <dgm:spPr/>
    </dgm:pt>
    <dgm:pt modelId="{51921559-5638-4D10-A9D9-57804744DD1E}" type="pres">
      <dgm:prSet presAssocID="{CF45EC04-AFEC-4013-AC04-07B5B808FD40}" presName="circleB" presStyleLbl="node1" presStyleIdx="1" presStyleCnt="3"/>
      <dgm:spPr/>
    </dgm:pt>
    <dgm:pt modelId="{522E5873-D7BD-4849-9DB1-B2C771EF3439}" type="pres">
      <dgm:prSet presAssocID="{CF45EC04-AFEC-4013-AC04-07B5B808FD40}" presName="spaceB" presStyleCnt="0"/>
      <dgm:spPr/>
    </dgm:pt>
    <dgm:pt modelId="{F6D267AA-B20C-48D5-B4AB-F500E0D926E1}" type="pres">
      <dgm:prSet presAssocID="{9DD14B99-6DA1-4EFC-9EC2-4A052EF89B67}" presName="space" presStyleCnt="0"/>
      <dgm:spPr/>
    </dgm:pt>
    <dgm:pt modelId="{1EE30051-BA22-4002-B51C-8FAD9437123C}" type="pres">
      <dgm:prSet presAssocID="{76F3CE92-5F78-4550-8BF7-29B07DE94648}" presName="compositeA" presStyleCnt="0"/>
      <dgm:spPr/>
    </dgm:pt>
    <dgm:pt modelId="{0D86CB4E-D93C-48F2-96E4-22BCB74D49C2}" type="pres">
      <dgm:prSet presAssocID="{76F3CE92-5F78-4550-8BF7-29B07DE94648}" presName="textA" presStyleLbl="revTx" presStyleIdx="2" presStyleCnt="3">
        <dgm:presLayoutVars>
          <dgm:bulletEnabled val="1"/>
        </dgm:presLayoutVars>
      </dgm:prSet>
      <dgm:spPr/>
    </dgm:pt>
    <dgm:pt modelId="{237DFA5A-ECBA-4183-AED2-C1603B69A2C4}" type="pres">
      <dgm:prSet presAssocID="{76F3CE92-5F78-4550-8BF7-29B07DE94648}" presName="circleA" presStyleLbl="node1" presStyleIdx="2" presStyleCnt="3"/>
      <dgm:spPr/>
    </dgm:pt>
    <dgm:pt modelId="{6B16BD38-EFAD-4E64-9BB5-E54AA0AFE774}" type="pres">
      <dgm:prSet presAssocID="{76F3CE92-5F78-4550-8BF7-29B07DE94648}" presName="spaceA" presStyleCnt="0"/>
      <dgm:spPr/>
    </dgm:pt>
  </dgm:ptLst>
  <dgm:cxnLst>
    <dgm:cxn modelId="{0D88740F-DF2E-4D42-A4FE-BCA3C4F7188C}" type="presOf" srcId="{F62BB7A9-B85A-4AE9-A9B0-5E779E95A27B}" destId="{507CC2C5-00AC-4EF5-B678-18DE2B919F2B}" srcOrd="0" destOrd="0" presId="urn:microsoft.com/office/officeart/2005/8/layout/hProcess11"/>
    <dgm:cxn modelId="{D35EFD13-CB83-497B-87CA-949F00038C2A}" srcId="{F383BD9E-9A12-4752-ACE5-3096DA3A97FD}" destId="{CF45EC04-AFEC-4013-AC04-07B5B808FD40}" srcOrd="1" destOrd="0" parTransId="{ECCCF1A1-B710-4D1E-B333-EB250E29C05A}" sibTransId="{9DD14B99-6DA1-4EFC-9EC2-4A052EF89B67}"/>
    <dgm:cxn modelId="{EB4CC57A-F7BF-4C4C-A523-BCE47DC33174}" srcId="{F383BD9E-9A12-4752-ACE5-3096DA3A97FD}" destId="{F62BB7A9-B85A-4AE9-A9B0-5E779E95A27B}" srcOrd="0" destOrd="0" parTransId="{C8CD116C-1787-4428-9170-36E36DB3706F}" sibTransId="{07A79876-78C5-45C7-8465-47F344218B53}"/>
    <dgm:cxn modelId="{619D078B-BC21-4EED-B9EB-9A9B0A643BBD}" type="presOf" srcId="{76F3CE92-5F78-4550-8BF7-29B07DE94648}" destId="{0D86CB4E-D93C-48F2-96E4-22BCB74D49C2}" srcOrd="0" destOrd="0" presId="urn:microsoft.com/office/officeart/2005/8/layout/hProcess11"/>
    <dgm:cxn modelId="{73774D8F-4F8E-4DA1-A9FF-EE73203D5A32}" type="presOf" srcId="{CF45EC04-AFEC-4013-AC04-07B5B808FD40}" destId="{AE3D051D-9B42-49C0-B089-97AA8765E712}" srcOrd="0" destOrd="0" presId="urn:microsoft.com/office/officeart/2005/8/layout/hProcess11"/>
    <dgm:cxn modelId="{6B986DA0-A6B1-4EDB-87D2-CD80445572A0}" srcId="{F383BD9E-9A12-4752-ACE5-3096DA3A97FD}" destId="{76F3CE92-5F78-4550-8BF7-29B07DE94648}" srcOrd="2" destOrd="0" parTransId="{D1BC2AA7-4F26-440F-BC90-34BB9D134A77}" sibTransId="{FCCEA8FE-08C3-4342-B43E-74BF1E80AAE9}"/>
    <dgm:cxn modelId="{4C84D0C4-9CC9-4B7B-B678-97FDB0724AE3}" type="presOf" srcId="{F383BD9E-9A12-4752-ACE5-3096DA3A97FD}" destId="{4A9A9443-B462-4C57-9F08-31F4960A70B9}" srcOrd="0" destOrd="0" presId="urn:microsoft.com/office/officeart/2005/8/layout/hProcess11"/>
    <dgm:cxn modelId="{1F297CCF-6035-4C7C-B41A-DF8AD5889045}" type="presParOf" srcId="{4A9A9443-B462-4C57-9F08-31F4960A70B9}" destId="{80330284-2B2E-4796-BADE-C3CFAE3336E2}" srcOrd="0" destOrd="0" presId="urn:microsoft.com/office/officeart/2005/8/layout/hProcess11"/>
    <dgm:cxn modelId="{164298F6-0D8E-4DE5-B858-6E7569546157}" type="presParOf" srcId="{4A9A9443-B462-4C57-9F08-31F4960A70B9}" destId="{30A8F646-69DE-4ABA-BEF7-669BA4435589}" srcOrd="1" destOrd="0" presId="urn:microsoft.com/office/officeart/2005/8/layout/hProcess11"/>
    <dgm:cxn modelId="{2F2C74C3-F585-4A0C-AC07-A8251EFFD1F4}" type="presParOf" srcId="{30A8F646-69DE-4ABA-BEF7-669BA4435589}" destId="{D925FF39-8234-451C-B691-F357D4B0B4F8}" srcOrd="0" destOrd="0" presId="urn:microsoft.com/office/officeart/2005/8/layout/hProcess11"/>
    <dgm:cxn modelId="{CFF12A2A-AF28-4EE1-B228-734424437985}" type="presParOf" srcId="{D925FF39-8234-451C-B691-F357D4B0B4F8}" destId="{507CC2C5-00AC-4EF5-B678-18DE2B919F2B}" srcOrd="0" destOrd="0" presId="urn:microsoft.com/office/officeart/2005/8/layout/hProcess11"/>
    <dgm:cxn modelId="{9BB05081-4954-4246-9041-E555173ED319}" type="presParOf" srcId="{D925FF39-8234-451C-B691-F357D4B0B4F8}" destId="{CD561078-BA6F-40A4-80D8-F49E95EF5BD9}" srcOrd="1" destOrd="0" presId="urn:microsoft.com/office/officeart/2005/8/layout/hProcess11"/>
    <dgm:cxn modelId="{85B0D21F-C183-460A-90F2-011AFD187AF2}" type="presParOf" srcId="{D925FF39-8234-451C-B691-F357D4B0B4F8}" destId="{332D1865-F492-4FE6-96E5-983A0BDD3044}" srcOrd="2" destOrd="0" presId="urn:microsoft.com/office/officeart/2005/8/layout/hProcess11"/>
    <dgm:cxn modelId="{CC07F0C7-BEBC-4A23-85E4-AA86E9B662C5}" type="presParOf" srcId="{30A8F646-69DE-4ABA-BEF7-669BA4435589}" destId="{8CCB95F1-0026-47FA-BE8B-88299A6A3AB3}" srcOrd="1" destOrd="0" presId="urn:microsoft.com/office/officeart/2005/8/layout/hProcess11"/>
    <dgm:cxn modelId="{EDBB66C6-0BEF-4E5E-864A-7FECA622191F}" type="presParOf" srcId="{30A8F646-69DE-4ABA-BEF7-669BA4435589}" destId="{2D6F9F3A-92A4-42A4-9BA5-5A9714E386A9}" srcOrd="2" destOrd="0" presId="urn:microsoft.com/office/officeart/2005/8/layout/hProcess11"/>
    <dgm:cxn modelId="{86646B69-ED7A-46E2-87F8-BEBD595667E8}" type="presParOf" srcId="{2D6F9F3A-92A4-42A4-9BA5-5A9714E386A9}" destId="{AE3D051D-9B42-49C0-B089-97AA8765E712}" srcOrd="0" destOrd="0" presId="urn:microsoft.com/office/officeart/2005/8/layout/hProcess11"/>
    <dgm:cxn modelId="{6EA4FB0D-B7BA-400C-9DC2-1A0447B0FDD5}" type="presParOf" srcId="{2D6F9F3A-92A4-42A4-9BA5-5A9714E386A9}" destId="{51921559-5638-4D10-A9D9-57804744DD1E}" srcOrd="1" destOrd="0" presId="urn:microsoft.com/office/officeart/2005/8/layout/hProcess11"/>
    <dgm:cxn modelId="{9F8E6AB8-85DE-4953-920A-31828908D5F7}" type="presParOf" srcId="{2D6F9F3A-92A4-42A4-9BA5-5A9714E386A9}" destId="{522E5873-D7BD-4849-9DB1-B2C771EF3439}" srcOrd="2" destOrd="0" presId="urn:microsoft.com/office/officeart/2005/8/layout/hProcess11"/>
    <dgm:cxn modelId="{6524D4D6-072E-4ED0-8AC3-DA94FA3A371E}" type="presParOf" srcId="{30A8F646-69DE-4ABA-BEF7-669BA4435589}" destId="{F6D267AA-B20C-48D5-B4AB-F500E0D926E1}" srcOrd="3" destOrd="0" presId="urn:microsoft.com/office/officeart/2005/8/layout/hProcess11"/>
    <dgm:cxn modelId="{664063F0-4912-4AF4-B7E2-E1AA9CE4CDA4}" type="presParOf" srcId="{30A8F646-69DE-4ABA-BEF7-669BA4435589}" destId="{1EE30051-BA22-4002-B51C-8FAD9437123C}" srcOrd="4" destOrd="0" presId="urn:microsoft.com/office/officeart/2005/8/layout/hProcess11"/>
    <dgm:cxn modelId="{2F5C523E-C0ED-4207-A294-0BCDC84CB48E}" type="presParOf" srcId="{1EE30051-BA22-4002-B51C-8FAD9437123C}" destId="{0D86CB4E-D93C-48F2-96E4-22BCB74D49C2}" srcOrd="0" destOrd="0" presId="urn:microsoft.com/office/officeart/2005/8/layout/hProcess11"/>
    <dgm:cxn modelId="{72FF4F6C-1985-4A84-8B4F-9AD693FC7456}" type="presParOf" srcId="{1EE30051-BA22-4002-B51C-8FAD9437123C}" destId="{237DFA5A-ECBA-4183-AED2-C1603B69A2C4}" srcOrd="1" destOrd="0" presId="urn:microsoft.com/office/officeart/2005/8/layout/hProcess11"/>
    <dgm:cxn modelId="{D6FBDB7B-20EA-4543-ABD9-ACB4B45FF18A}" type="presParOf" srcId="{1EE30051-BA22-4002-B51C-8FAD9437123C}" destId="{6B16BD38-EFAD-4E64-9BB5-E54AA0AFE774}" srcOrd="2" destOrd="0" presId="urn:microsoft.com/office/officeart/2005/8/layout/hProcess1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86740FC-9825-456E-A376-6EDCF2061B64}" type="doc">
      <dgm:prSet loTypeId="urn:microsoft.com/office/officeart/2005/8/layout/default" loCatId="list" qsTypeId="urn:microsoft.com/office/officeart/2005/8/quickstyle/simple1" qsCatId="simple" csTypeId="urn:microsoft.com/office/officeart/2005/8/colors/accent3_1" csCatId="accent3" phldr="1"/>
      <dgm:spPr/>
      <dgm:t>
        <a:bodyPr/>
        <a:lstStyle/>
        <a:p>
          <a:endParaRPr lang="en-US"/>
        </a:p>
      </dgm:t>
    </dgm:pt>
    <dgm:pt modelId="{F94195BA-3D9A-447A-913F-32249C7AE709}">
      <dgm:prSet phldrT="[Text]" custT="1"/>
      <dgm:spPr/>
      <dgm:t>
        <a:bodyPr/>
        <a:lstStyle/>
        <a:p>
          <a:r>
            <a:rPr lang="en-US" sz="1400"/>
            <a:t>Identify &amp; select</a:t>
          </a:r>
        </a:p>
      </dgm:t>
    </dgm:pt>
    <dgm:pt modelId="{A5E710EE-C629-4218-ADD3-F0D8BE6DDBDA}" type="parTrans" cxnId="{5F66ACE3-3851-4F80-AE37-F57C1B9ABC76}">
      <dgm:prSet/>
      <dgm:spPr/>
      <dgm:t>
        <a:bodyPr/>
        <a:lstStyle/>
        <a:p>
          <a:endParaRPr lang="en-US" sz="1100"/>
        </a:p>
      </dgm:t>
    </dgm:pt>
    <dgm:pt modelId="{91881F92-50A5-43E8-B624-743E01AF8FFD}" type="sibTrans" cxnId="{5F66ACE3-3851-4F80-AE37-F57C1B9ABC76}">
      <dgm:prSet/>
      <dgm:spPr/>
      <dgm:t>
        <a:bodyPr/>
        <a:lstStyle/>
        <a:p>
          <a:endParaRPr lang="en-US" sz="1100"/>
        </a:p>
      </dgm:t>
    </dgm:pt>
    <dgm:pt modelId="{177EA482-AD07-481B-BC0A-B86266C220E6}">
      <dgm:prSet phldrT="[Text]" custT="1"/>
      <dgm:spPr>
        <a:ln>
          <a:solidFill>
            <a:schemeClr val="accent2"/>
          </a:solidFill>
        </a:ln>
      </dgm:spPr>
      <dgm:t>
        <a:bodyPr/>
        <a:lstStyle/>
        <a:p>
          <a:r>
            <a:rPr lang="en-US" sz="1400"/>
            <a:t>Introduce &amp; induct</a:t>
          </a:r>
        </a:p>
      </dgm:t>
    </dgm:pt>
    <dgm:pt modelId="{9C00E855-C637-4660-A081-B8FC4E4C794D}" type="parTrans" cxnId="{DAF08235-2D51-4E77-91C9-6C708EB24960}">
      <dgm:prSet/>
      <dgm:spPr/>
      <dgm:t>
        <a:bodyPr/>
        <a:lstStyle/>
        <a:p>
          <a:endParaRPr lang="en-US" sz="1100"/>
        </a:p>
      </dgm:t>
    </dgm:pt>
    <dgm:pt modelId="{9753162E-4E72-456B-A589-9DDE61E45A25}" type="sibTrans" cxnId="{DAF08235-2D51-4E77-91C9-6C708EB24960}">
      <dgm:prSet/>
      <dgm:spPr/>
      <dgm:t>
        <a:bodyPr/>
        <a:lstStyle/>
        <a:p>
          <a:endParaRPr lang="en-US" sz="1100"/>
        </a:p>
      </dgm:t>
    </dgm:pt>
    <dgm:pt modelId="{6D496044-EAE0-4D41-8139-24D37C640B90}">
      <dgm:prSet phldrT="[Text]" custT="1"/>
      <dgm:spPr>
        <a:ln>
          <a:solidFill>
            <a:schemeClr val="accent4"/>
          </a:solidFill>
        </a:ln>
      </dgm:spPr>
      <dgm:t>
        <a:bodyPr/>
        <a:lstStyle/>
        <a:p>
          <a:r>
            <a:rPr lang="en-US" sz="1400"/>
            <a:t>Roles &amp; responsibilities</a:t>
          </a:r>
        </a:p>
      </dgm:t>
    </dgm:pt>
    <dgm:pt modelId="{9D4FEA06-D2B6-4CA3-9CC7-3CAFDC1B07A9}" type="parTrans" cxnId="{92E2C6EA-F3CD-499F-AB3B-93C414E4C1DE}">
      <dgm:prSet/>
      <dgm:spPr/>
      <dgm:t>
        <a:bodyPr/>
        <a:lstStyle/>
        <a:p>
          <a:endParaRPr lang="en-US" sz="1100"/>
        </a:p>
      </dgm:t>
    </dgm:pt>
    <dgm:pt modelId="{D912A0F1-95CF-40FA-BD20-8C8C4A35A1C2}" type="sibTrans" cxnId="{92E2C6EA-F3CD-499F-AB3B-93C414E4C1DE}">
      <dgm:prSet/>
      <dgm:spPr/>
      <dgm:t>
        <a:bodyPr/>
        <a:lstStyle/>
        <a:p>
          <a:endParaRPr lang="en-US" sz="1100"/>
        </a:p>
      </dgm:t>
    </dgm:pt>
    <dgm:pt modelId="{6A5576E6-C495-4BDD-916E-32AB801E6477}">
      <dgm:prSet phldrT="[Text]" custT="1"/>
      <dgm:spPr>
        <a:ln>
          <a:solidFill>
            <a:schemeClr val="accent5"/>
          </a:solidFill>
        </a:ln>
      </dgm:spPr>
      <dgm:t>
        <a:bodyPr/>
        <a:lstStyle/>
        <a:p>
          <a:r>
            <a:rPr lang="en-US" sz="1400"/>
            <a:t>Common understanding</a:t>
          </a:r>
        </a:p>
      </dgm:t>
    </dgm:pt>
    <dgm:pt modelId="{EFAE3B6A-EC59-4787-99CF-9D2669D25F8C}" type="parTrans" cxnId="{D40D41C4-DF36-4603-B9D9-FE21A18AC4D3}">
      <dgm:prSet/>
      <dgm:spPr/>
      <dgm:t>
        <a:bodyPr/>
        <a:lstStyle/>
        <a:p>
          <a:endParaRPr lang="en-US" sz="1100"/>
        </a:p>
      </dgm:t>
    </dgm:pt>
    <dgm:pt modelId="{7DB535C5-3933-4FFE-AB0B-FFB6ABEFD1B5}" type="sibTrans" cxnId="{D40D41C4-DF36-4603-B9D9-FE21A18AC4D3}">
      <dgm:prSet/>
      <dgm:spPr/>
      <dgm:t>
        <a:bodyPr/>
        <a:lstStyle/>
        <a:p>
          <a:endParaRPr lang="en-US" sz="1100"/>
        </a:p>
      </dgm:t>
    </dgm:pt>
    <dgm:pt modelId="{64BD637F-9086-417C-9C69-86B2FC84E7D8}" type="pres">
      <dgm:prSet presAssocID="{B86740FC-9825-456E-A376-6EDCF2061B64}" presName="diagram" presStyleCnt="0">
        <dgm:presLayoutVars>
          <dgm:dir/>
          <dgm:resizeHandles val="exact"/>
        </dgm:presLayoutVars>
      </dgm:prSet>
      <dgm:spPr/>
    </dgm:pt>
    <dgm:pt modelId="{BF71F165-A9BD-4489-99CA-B70AC133BF9D}" type="pres">
      <dgm:prSet presAssocID="{F94195BA-3D9A-447A-913F-32249C7AE709}" presName="node" presStyleLbl="node1" presStyleIdx="0" presStyleCnt="4">
        <dgm:presLayoutVars>
          <dgm:bulletEnabled val="1"/>
        </dgm:presLayoutVars>
      </dgm:prSet>
      <dgm:spPr/>
    </dgm:pt>
    <dgm:pt modelId="{66D22603-7A02-434C-B9C5-637ED9DF99CF}" type="pres">
      <dgm:prSet presAssocID="{91881F92-50A5-43E8-B624-743E01AF8FFD}" presName="sibTrans" presStyleCnt="0"/>
      <dgm:spPr/>
    </dgm:pt>
    <dgm:pt modelId="{B581F6CA-A0FE-4B84-B23A-8818AA3E418F}" type="pres">
      <dgm:prSet presAssocID="{177EA482-AD07-481B-BC0A-B86266C220E6}" presName="node" presStyleLbl="node1" presStyleIdx="1" presStyleCnt="4">
        <dgm:presLayoutVars>
          <dgm:bulletEnabled val="1"/>
        </dgm:presLayoutVars>
      </dgm:prSet>
      <dgm:spPr/>
    </dgm:pt>
    <dgm:pt modelId="{DD3245DA-0D7E-4A12-B8A7-389D4B184FE1}" type="pres">
      <dgm:prSet presAssocID="{9753162E-4E72-456B-A589-9DDE61E45A25}" presName="sibTrans" presStyleCnt="0"/>
      <dgm:spPr/>
    </dgm:pt>
    <dgm:pt modelId="{3C8CBA56-BD7B-4CAC-9270-300014065985}" type="pres">
      <dgm:prSet presAssocID="{6D496044-EAE0-4D41-8139-24D37C640B90}" presName="node" presStyleLbl="node1" presStyleIdx="2" presStyleCnt="4">
        <dgm:presLayoutVars>
          <dgm:bulletEnabled val="1"/>
        </dgm:presLayoutVars>
      </dgm:prSet>
      <dgm:spPr/>
    </dgm:pt>
    <dgm:pt modelId="{816C2A04-0C53-4F08-BE17-0E6912BF4DD1}" type="pres">
      <dgm:prSet presAssocID="{D912A0F1-95CF-40FA-BD20-8C8C4A35A1C2}" presName="sibTrans" presStyleCnt="0"/>
      <dgm:spPr/>
    </dgm:pt>
    <dgm:pt modelId="{B85B23EF-9B83-4C26-8578-A64C879F6DA1}" type="pres">
      <dgm:prSet presAssocID="{6A5576E6-C495-4BDD-916E-32AB801E6477}" presName="node" presStyleLbl="node1" presStyleIdx="3" presStyleCnt="4">
        <dgm:presLayoutVars>
          <dgm:bulletEnabled val="1"/>
        </dgm:presLayoutVars>
      </dgm:prSet>
      <dgm:spPr/>
    </dgm:pt>
  </dgm:ptLst>
  <dgm:cxnLst>
    <dgm:cxn modelId="{DAF08235-2D51-4E77-91C9-6C708EB24960}" srcId="{B86740FC-9825-456E-A376-6EDCF2061B64}" destId="{177EA482-AD07-481B-BC0A-B86266C220E6}" srcOrd="1" destOrd="0" parTransId="{9C00E855-C637-4660-A081-B8FC4E4C794D}" sibTransId="{9753162E-4E72-456B-A589-9DDE61E45A25}"/>
    <dgm:cxn modelId="{4E51613E-EB89-479A-B028-EA5309234560}" type="presOf" srcId="{F94195BA-3D9A-447A-913F-32249C7AE709}" destId="{BF71F165-A9BD-4489-99CA-B70AC133BF9D}" srcOrd="0" destOrd="0" presId="urn:microsoft.com/office/officeart/2005/8/layout/default"/>
    <dgm:cxn modelId="{758EB14E-8127-4356-84CE-19F2E9A749A2}" type="presOf" srcId="{B86740FC-9825-456E-A376-6EDCF2061B64}" destId="{64BD637F-9086-417C-9C69-86B2FC84E7D8}" srcOrd="0" destOrd="0" presId="urn:microsoft.com/office/officeart/2005/8/layout/default"/>
    <dgm:cxn modelId="{A1A81B70-853E-45A9-A8E8-5BD04A7FD4B2}" type="presOf" srcId="{6A5576E6-C495-4BDD-916E-32AB801E6477}" destId="{B85B23EF-9B83-4C26-8578-A64C879F6DA1}" srcOrd="0" destOrd="0" presId="urn:microsoft.com/office/officeart/2005/8/layout/default"/>
    <dgm:cxn modelId="{493E409E-933D-4D1B-A1A3-A1386F2C9825}" type="presOf" srcId="{6D496044-EAE0-4D41-8139-24D37C640B90}" destId="{3C8CBA56-BD7B-4CAC-9270-300014065985}" srcOrd="0" destOrd="0" presId="urn:microsoft.com/office/officeart/2005/8/layout/default"/>
    <dgm:cxn modelId="{D40D41C4-DF36-4603-B9D9-FE21A18AC4D3}" srcId="{B86740FC-9825-456E-A376-6EDCF2061B64}" destId="{6A5576E6-C495-4BDD-916E-32AB801E6477}" srcOrd="3" destOrd="0" parTransId="{EFAE3B6A-EC59-4787-99CF-9D2669D25F8C}" sibTransId="{7DB535C5-3933-4FFE-AB0B-FFB6ABEFD1B5}"/>
    <dgm:cxn modelId="{42EF15CF-0361-44EC-AAEE-6C47BC462B64}" type="presOf" srcId="{177EA482-AD07-481B-BC0A-B86266C220E6}" destId="{B581F6CA-A0FE-4B84-B23A-8818AA3E418F}" srcOrd="0" destOrd="0" presId="urn:microsoft.com/office/officeart/2005/8/layout/default"/>
    <dgm:cxn modelId="{5F66ACE3-3851-4F80-AE37-F57C1B9ABC76}" srcId="{B86740FC-9825-456E-A376-6EDCF2061B64}" destId="{F94195BA-3D9A-447A-913F-32249C7AE709}" srcOrd="0" destOrd="0" parTransId="{A5E710EE-C629-4218-ADD3-F0D8BE6DDBDA}" sibTransId="{91881F92-50A5-43E8-B624-743E01AF8FFD}"/>
    <dgm:cxn modelId="{92E2C6EA-F3CD-499F-AB3B-93C414E4C1DE}" srcId="{B86740FC-9825-456E-A376-6EDCF2061B64}" destId="{6D496044-EAE0-4D41-8139-24D37C640B90}" srcOrd="2" destOrd="0" parTransId="{9D4FEA06-D2B6-4CA3-9CC7-3CAFDC1B07A9}" sibTransId="{D912A0F1-95CF-40FA-BD20-8C8C4A35A1C2}"/>
    <dgm:cxn modelId="{769F5357-A6FB-49B2-BF19-29B47C6E2186}" type="presParOf" srcId="{64BD637F-9086-417C-9C69-86B2FC84E7D8}" destId="{BF71F165-A9BD-4489-99CA-B70AC133BF9D}" srcOrd="0" destOrd="0" presId="urn:microsoft.com/office/officeart/2005/8/layout/default"/>
    <dgm:cxn modelId="{0D90F180-63F7-4504-8337-807EDFD4D5D3}" type="presParOf" srcId="{64BD637F-9086-417C-9C69-86B2FC84E7D8}" destId="{66D22603-7A02-434C-B9C5-637ED9DF99CF}" srcOrd="1" destOrd="0" presId="urn:microsoft.com/office/officeart/2005/8/layout/default"/>
    <dgm:cxn modelId="{F6EFABE1-186B-4608-9FD8-C0E25B5E9558}" type="presParOf" srcId="{64BD637F-9086-417C-9C69-86B2FC84E7D8}" destId="{B581F6CA-A0FE-4B84-B23A-8818AA3E418F}" srcOrd="2" destOrd="0" presId="urn:microsoft.com/office/officeart/2005/8/layout/default"/>
    <dgm:cxn modelId="{C7BD2CF1-E122-43AA-ADBD-C0F55D4E78AD}" type="presParOf" srcId="{64BD637F-9086-417C-9C69-86B2FC84E7D8}" destId="{DD3245DA-0D7E-4A12-B8A7-389D4B184FE1}" srcOrd="3" destOrd="0" presId="urn:microsoft.com/office/officeart/2005/8/layout/default"/>
    <dgm:cxn modelId="{75A930EB-4953-4385-937A-59F2496FE722}" type="presParOf" srcId="{64BD637F-9086-417C-9C69-86B2FC84E7D8}" destId="{3C8CBA56-BD7B-4CAC-9270-300014065985}" srcOrd="4" destOrd="0" presId="urn:microsoft.com/office/officeart/2005/8/layout/default"/>
    <dgm:cxn modelId="{25806882-748E-4743-B417-00941F34FD61}" type="presParOf" srcId="{64BD637F-9086-417C-9C69-86B2FC84E7D8}" destId="{816C2A04-0C53-4F08-BE17-0E6912BF4DD1}" srcOrd="5" destOrd="0" presId="urn:microsoft.com/office/officeart/2005/8/layout/default"/>
    <dgm:cxn modelId="{94CBD2F5-3109-456F-87A1-4EBDAD8B1AFD}" type="presParOf" srcId="{64BD637F-9086-417C-9C69-86B2FC84E7D8}" destId="{B85B23EF-9B83-4C26-8578-A64C879F6DA1}" srcOrd="6" destOrd="0" presId="urn:microsoft.com/office/officeart/2005/8/layout/default"/>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5ADD926-7CF2-45C9-AFC4-0BB852559987}" type="doc">
      <dgm:prSet loTypeId="urn:microsoft.com/office/officeart/2005/8/layout/cycle6" loCatId="relationship" qsTypeId="urn:microsoft.com/office/officeart/2005/8/quickstyle/simple1" qsCatId="simple" csTypeId="urn:microsoft.com/office/officeart/2005/8/colors/accent3_1" csCatId="accent3" phldr="1"/>
      <dgm:spPr/>
      <dgm:t>
        <a:bodyPr/>
        <a:lstStyle/>
        <a:p>
          <a:endParaRPr lang="en-US"/>
        </a:p>
      </dgm:t>
    </dgm:pt>
    <dgm:pt modelId="{F0CD515F-DF87-4235-995F-12C005603E18}">
      <dgm:prSet phldrT="[Text]"/>
      <dgm:spPr>
        <a:ln>
          <a:noFill/>
        </a:ln>
      </dgm:spPr>
      <dgm:t>
        <a:bodyPr/>
        <a:lstStyle/>
        <a:p>
          <a:r>
            <a:rPr lang="en-US"/>
            <a:t>Coordinating the project's work</a:t>
          </a:r>
        </a:p>
      </dgm:t>
    </dgm:pt>
    <dgm:pt modelId="{9AC8A5A5-DC84-47E7-A544-8FDEA362AAFC}" type="parTrans" cxnId="{F9223E51-8DBC-471E-BBD1-7E34BFF6A133}">
      <dgm:prSet/>
      <dgm:spPr/>
      <dgm:t>
        <a:bodyPr/>
        <a:lstStyle/>
        <a:p>
          <a:endParaRPr lang="en-US"/>
        </a:p>
      </dgm:t>
    </dgm:pt>
    <dgm:pt modelId="{760E1869-6C5A-45C9-B683-F554F0DC4308}" type="sibTrans" cxnId="{F9223E51-8DBC-471E-BBD1-7E34BFF6A133}">
      <dgm:prSet/>
      <dgm:spPr>
        <a:ln>
          <a:noFill/>
        </a:ln>
      </dgm:spPr>
      <dgm:t>
        <a:bodyPr/>
        <a:lstStyle/>
        <a:p>
          <a:endParaRPr lang="en-US"/>
        </a:p>
      </dgm:t>
    </dgm:pt>
    <dgm:pt modelId="{E0CCE5FB-47F4-4281-B522-EB12F4E730BF}">
      <dgm:prSet phldrT="[Text]"/>
      <dgm:spPr>
        <a:ln>
          <a:noFill/>
        </a:ln>
      </dgm:spPr>
      <dgm:t>
        <a:bodyPr/>
        <a:lstStyle/>
        <a:p>
          <a:r>
            <a:rPr lang="en-US"/>
            <a:t>Keeping up administration</a:t>
          </a:r>
        </a:p>
      </dgm:t>
    </dgm:pt>
    <dgm:pt modelId="{DFAC7838-EBF5-4A78-80E6-60EB80EF5432}" type="parTrans" cxnId="{097E8C03-DCDA-4AB2-8172-8ABEE845C103}">
      <dgm:prSet/>
      <dgm:spPr/>
      <dgm:t>
        <a:bodyPr/>
        <a:lstStyle/>
        <a:p>
          <a:endParaRPr lang="en-US"/>
        </a:p>
      </dgm:t>
    </dgm:pt>
    <dgm:pt modelId="{AA90768F-96A4-488E-9838-7569465C31DC}" type="sibTrans" cxnId="{097E8C03-DCDA-4AB2-8172-8ABEE845C103}">
      <dgm:prSet/>
      <dgm:spPr>
        <a:ln>
          <a:noFill/>
        </a:ln>
      </dgm:spPr>
      <dgm:t>
        <a:bodyPr/>
        <a:lstStyle/>
        <a:p>
          <a:endParaRPr lang="en-US"/>
        </a:p>
      </dgm:t>
    </dgm:pt>
    <dgm:pt modelId="{0DB5392F-B1B5-483B-8C9A-B8310F7D272F}">
      <dgm:prSet phldrT="[Text]"/>
      <dgm:spPr>
        <a:ln>
          <a:noFill/>
        </a:ln>
      </dgm:spPr>
      <dgm:t>
        <a:bodyPr/>
        <a:lstStyle/>
        <a:p>
          <a:r>
            <a:rPr lang="en-US"/>
            <a:t>Supporting your team's tasks</a:t>
          </a:r>
        </a:p>
      </dgm:t>
    </dgm:pt>
    <dgm:pt modelId="{9136B540-A062-4A8F-A534-937FFF5C13D3}" type="parTrans" cxnId="{6457B4E4-C2AB-4CFC-B06C-A95853678974}">
      <dgm:prSet/>
      <dgm:spPr/>
      <dgm:t>
        <a:bodyPr/>
        <a:lstStyle/>
        <a:p>
          <a:endParaRPr lang="en-US"/>
        </a:p>
      </dgm:t>
    </dgm:pt>
    <dgm:pt modelId="{19185ADB-452D-4FA2-9591-F0BF9954312E}" type="sibTrans" cxnId="{6457B4E4-C2AB-4CFC-B06C-A95853678974}">
      <dgm:prSet/>
      <dgm:spPr>
        <a:ln>
          <a:noFill/>
        </a:ln>
      </dgm:spPr>
      <dgm:t>
        <a:bodyPr/>
        <a:lstStyle/>
        <a:p>
          <a:endParaRPr lang="en-US"/>
        </a:p>
      </dgm:t>
    </dgm:pt>
    <dgm:pt modelId="{CC415816-AEE1-49C0-BBDC-A78158E14730}">
      <dgm:prSet phldrT="[Text]"/>
      <dgm:spPr>
        <a:ln>
          <a:noFill/>
        </a:ln>
      </dgm:spPr>
      <dgm:t>
        <a:bodyPr/>
        <a:lstStyle/>
        <a:p>
          <a:r>
            <a:rPr lang="en-US"/>
            <a:t>Supporting your team's process</a:t>
          </a:r>
        </a:p>
      </dgm:t>
    </dgm:pt>
    <dgm:pt modelId="{8D383FD5-00D2-44DC-8380-B0A5D618F36D}" type="parTrans" cxnId="{7F76DE6D-451B-45B9-8ADD-883C5F9B07A2}">
      <dgm:prSet/>
      <dgm:spPr/>
      <dgm:t>
        <a:bodyPr/>
        <a:lstStyle/>
        <a:p>
          <a:endParaRPr lang="en-US"/>
        </a:p>
      </dgm:t>
    </dgm:pt>
    <dgm:pt modelId="{28F05E45-3A2C-4B97-BD54-D94C4E8F5489}" type="sibTrans" cxnId="{7F76DE6D-451B-45B9-8ADD-883C5F9B07A2}">
      <dgm:prSet/>
      <dgm:spPr>
        <a:ln>
          <a:noFill/>
        </a:ln>
      </dgm:spPr>
      <dgm:t>
        <a:bodyPr/>
        <a:lstStyle/>
        <a:p>
          <a:endParaRPr lang="en-US"/>
        </a:p>
      </dgm:t>
    </dgm:pt>
    <dgm:pt modelId="{7A340C67-8BC7-4394-B27D-9B2CA8CE7B93}">
      <dgm:prSet phldrT="[Text]"/>
      <dgm:spPr>
        <a:ln>
          <a:noFill/>
        </a:ln>
      </dgm:spPr>
      <dgm:t>
        <a:bodyPr/>
        <a:lstStyle/>
        <a:p>
          <a:r>
            <a:rPr lang="en-US"/>
            <a:t>Communicating with stakeholders</a:t>
          </a:r>
        </a:p>
      </dgm:t>
    </dgm:pt>
    <dgm:pt modelId="{D4A9DFD4-6DB4-473A-956B-4A3646F30DCF}" type="parTrans" cxnId="{312D1060-0C31-4B46-B63F-655F20623C54}">
      <dgm:prSet/>
      <dgm:spPr/>
      <dgm:t>
        <a:bodyPr/>
        <a:lstStyle/>
        <a:p>
          <a:endParaRPr lang="en-US"/>
        </a:p>
      </dgm:t>
    </dgm:pt>
    <dgm:pt modelId="{C6344DC0-287B-4E83-9E2E-D0BF2604A882}" type="sibTrans" cxnId="{312D1060-0C31-4B46-B63F-655F20623C54}">
      <dgm:prSet/>
      <dgm:spPr>
        <a:ln>
          <a:noFill/>
        </a:ln>
      </dgm:spPr>
      <dgm:t>
        <a:bodyPr/>
        <a:lstStyle/>
        <a:p>
          <a:endParaRPr lang="en-US"/>
        </a:p>
      </dgm:t>
    </dgm:pt>
    <dgm:pt modelId="{6427A9E5-4E9A-4795-A657-7AD457309E32}">
      <dgm:prSet phldrT="[Text]"/>
      <dgm:spPr>
        <a:ln>
          <a:noFill/>
        </a:ln>
      </dgm:spPr>
      <dgm:t>
        <a:bodyPr/>
        <a:lstStyle/>
        <a:p>
          <a:r>
            <a:rPr lang="en-US"/>
            <a:t>Monitoring and managing risks</a:t>
          </a:r>
        </a:p>
      </dgm:t>
    </dgm:pt>
    <dgm:pt modelId="{95ACF304-6B58-41ED-8CA9-500322632543}" type="parTrans" cxnId="{50663BAF-C50D-40C7-BC44-897E9B8DE0DA}">
      <dgm:prSet/>
      <dgm:spPr/>
      <dgm:t>
        <a:bodyPr/>
        <a:lstStyle/>
        <a:p>
          <a:endParaRPr lang="en-US"/>
        </a:p>
      </dgm:t>
    </dgm:pt>
    <dgm:pt modelId="{305F3079-8B9A-4151-91BF-66E364A765D9}" type="sibTrans" cxnId="{50663BAF-C50D-40C7-BC44-897E9B8DE0DA}">
      <dgm:prSet/>
      <dgm:spPr>
        <a:ln>
          <a:noFill/>
        </a:ln>
      </dgm:spPr>
      <dgm:t>
        <a:bodyPr/>
        <a:lstStyle/>
        <a:p>
          <a:endParaRPr lang="en-US"/>
        </a:p>
      </dgm:t>
    </dgm:pt>
    <dgm:pt modelId="{46162711-80B0-4506-A6D9-CB1B2C736054}" type="pres">
      <dgm:prSet presAssocID="{65ADD926-7CF2-45C9-AFC4-0BB852559987}" presName="cycle" presStyleCnt="0">
        <dgm:presLayoutVars>
          <dgm:dir/>
          <dgm:resizeHandles val="exact"/>
        </dgm:presLayoutVars>
      </dgm:prSet>
      <dgm:spPr/>
    </dgm:pt>
    <dgm:pt modelId="{E2BC4F5F-65AB-4618-909B-C0B72E082ABD}" type="pres">
      <dgm:prSet presAssocID="{F0CD515F-DF87-4235-995F-12C005603E18}" presName="node" presStyleLbl="node1" presStyleIdx="0" presStyleCnt="6" custScaleX="120325">
        <dgm:presLayoutVars>
          <dgm:bulletEnabled val="1"/>
        </dgm:presLayoutVars>
      </dgm:prSet>
      <dgm:spPr/>
    </dgm:pt>
    <dgm:pt modelId="{619BB950-4C47-4FE1-86AD-1F3DFE498988}" type="pres">
      <dgm:prSet presAssocID="{F0CD515F-DF87-4235-995F-12C005603E18}" presName="spNode" presStyleCnt="0"/>
      <dgm:spPr/>
    </dgm:pt>
    <dgm:pt modelId="{8F762086-C101-4851-AB29-0AF5435DD6EF}" type="pres">
      <dgm:prSet presAssocID="{760E1869-6C5A-45C9-B683-F554F0DC4308}" presName="sibTrans" presStyleLbl="sibTrans1D1" presStyleIdx="0" presStyleCnt="6"/>
      <dgm:spPr/>
    </dgm:pt>
    <dgm:pt modelId="{34B4A5BA-BC23-497B-914C-7711A81C88B1}" type="pres">
      <dgm:prSet presAssocID="{E0CCE5FB-47F4-4281-B522-EB12F4E730BF}" presName="node" presStyleLbl="node1" presStyleIdx="1" presStyleCnt="6" custScaleX="120325">
        <dgm:presLayoutVars>
          <dgm:bulletEnabled val="1"/>
        </dgm:presLayoutVars>
      </dgm:prSet>
      <dgm:spPr/>
    </dgm:pt>
    <dgm:pt modelId="{A8E076C9-FD71-4416-B09F-CD2704A849EF}" type="pres">
      <dgm:prSet presAssocID="{E0CCE5FB-47F4-4281-B522-EB12F4E730BF}" presName="spNode" presStyleCnt="0"/>
      <dgm:spPr/>
    </dgm:pt>
    <dgm:pt modelId="{100CF9DA-F598-44A3-A1EC-59C33D51D624}" type="pres">
      <dgm:prSet presAssocID="{AA90768F-96A4-488E-9838-7569465C31DC}" presName="sibTrans" presStyleLbl="sibTrans1D1" presStyleIdx="1" presStyleCnt="6"/>
      <dgm:spPr/>
    </dgm:pt>
    <dgm:pt modelId="{DC31DACF-A67C-4330-B62C-F2A049A5945E}" type="pres">
      <dgm:prSet presAssocID="{0DB5392F-B1B5-483B-8C9A-B8310F7D272F}" presName="node" presStyleLbl="node1" presStyleIdx="2" presStyleCnt="6" custScaleX="120325">
        <dgm:presLayoutVars>
          <dgm:bulletEnabled val="1"/>
        </dgm:presLayoutVars>
      </dgm:prSet>
      <dgm:spPr/>
    </dgm:pt>
    <dgm:pt modelId="{8695EDFF-8591-41CA-994F-317B34D0CD00}" type="pres">
      <dgm:prSet presAssocID="{0DB5392F-B1B5-483B-8C9A-B8310F7D272F}" presName="spNode" presStyleCnt="0"/>
      <dgm:spPr/>
    </dgm:pt>
    <dgm:pt modelId="{BFCEAA85-DF89-4C33-984C-47286359614A}" type="pres">
      <dgm:prSet presAssocID="{19185ADB-452D-4FA2-9591-F0BF9954312E}" presName="sibTrans" presStyleLbl="sibTrans1D1" presStyleIdx="2" presStyleCnt="6"/>
      <dgm:spPr/>
    </dgm:pt>
    <dgm:pt modelId="{238B0BB3-6948-40F8-A14B-7AB11434DCBC}" type="pres">
      <dgm:prSet presAssocID="{CC415816-AEE1-49C0-BBDC-A78158E14730}" presName="node" presStyleLbl="node1" presStyleIdx="3" presStyleCnt="6" custScaleX="120325">
        <dgm:presLayoutVars>
          <dgm:bulletEnabled val="1"/>
        </dgm:presLayoutVars>
      </dgm:prSet>
      <dgm:spPr/>
    </dgm:pt>
    <dgm:pt modelId="{4CD055DC-D881-4F0D-A766-7B23C799619E}" type="pres">
      <dgm:prSet presAssocID="{CC415816-AEE1-49C0-BBDC-A78158E14730}" presName="spNode" presStyleCnt="0"/>
      <dgm:spPr/>
    </dgm:pt>
    <dgm:pt modelId="{8C096D87-12F0-4933-922C-C9D42270843E}" type="pres">
      <dgm:prSet presAssocID="{28F05E45-3A2C-4B97-BD54-D94C4E8F5489}" presName="sibTrans" presStyleLbl="sibTrans1D1" presStyleIdx="3" presStyleCnt="6"/>
      <dgm:spPr/>
    </dgm:pt>
    <dgm:pt modelId="{4624F921-9197-4B38-95F5-31DF2110FB0E}" type="pres">
      <dgm:prSet presAssocID="{7A340C67-8BC7-4394-B27D-9B2CA8CE7B93}" presName="node" presStyleLbl="node1" presStyleIdx="4" presStyleCnt="6" custScaleX="120325">
        <dgm:presLayoutVars>
          <dgm:bulletEnabled val="1"/>
        </dgm:presLayoutVars>
      </dgm:prSet>
      <dgm:spPr/>
    </dgm:pt>
    <dgm:pt modelId="{E855B12F-A910-444B-AF86-682734E67338}" type="pres">
      <dgm:prSet presAssocID="{7A340C67-8BC7-4394-B27D-9B2CA8CE7B93}" presName="spNode" presStyleCnt="0"/>
      <dgm:spPr/>
    </dgm:pt>
    <dgm:pt modelId="{18A22531-337B-47BE-ABB8-78A6D4059F05}" type="pres">
      <dgm:prSet presAssocID="{C6344DC0-287B-4E83-9E2E-D0BF2604A882}" presName="sibTrans" presStyleLbl="sibTrans1D1" presStyleIdx="4" presStyleCnt="6"/>
      <dgm:spPr/>
    </dgm:pt>
    <dgm:pt modelId="{D2F52E91-9D12-453D-907E-F8607CCF6842}" type="pres">
      <dgm:prSet presAssocID="{6427A9E5-4E9A-4795-A657-7AD457309E32}" presName="node" presStyleLbl="node1" presStyleIdx="5" presStyleCnt="6" custScaleX="120325">
        <dgm:presLayoutVars>
          <dgm:bulletEnabled val="1"/>
        </dgm:presLayoutVars>
      </dgm:prSet>
      <dgm:spPr/>
    </dgm:pt>
    <dgm:pt modelId="{F1A53FFB-2AC1-4ABE-8EEC-F4EDF9435DE4}" type="pres">
      <dgm:prSet presAssocID="{6427A9E5-4E9A-4795-A657-7AD457309E32}" presName="spNode" presStyleCnt="0"/>
      <dgm:spPr/>
    </dgm:pt>
    <dgm:pt modelId="{30030BCC-9AA6-4B1B-96FA-BFE7CBFFA15E}" type="pres">
      <dgm:prSet presAssocID="{305F3079-8B9A-4151-91BF-66E364A765D9}" presName="sibTrans" presStyleLbl="sibTrans1D1" presStyleIdx="5" presStyleCnt="6"/>
      <dgm:spPr/>
    </dgm:pt>
  </dgm:ptLst>
  <dgm:cxnLst>
    <dgm:cxn modelId="{097E8C03-DCDA-4AB2-8172-8ABEE845C103}" srcId="{65ADD926-7CF2-45C9-AFC4-0BB852559987}" destId="{E0CCE5FB-47F4-4281-B522-EB12F4E730BF}" srcOrd="1" destOrd="0" parTransId="{DFAC7838-EBF5-4A78-80E6-60EB80EF5432}" sibTransId="{AA90768F-96A4-488E-9838-7569465C31DC}"/>
    <dgm:cxn modelId="{312D1060-0C31-4B46-B63F-655F20623C54}" srcId="{65ADD926-7CF2-45C9-AFC4-0BB852559987}" destId="{7A340C67-8BC7-4394-B27D-9B2CA8CE7B93}" srcOrd="4" destOrd="0" parTransId="{D4A9DFD4-6DB4-473A-956B-4A3646F30DCF}" sibTransId="{C6344DC0-287B-4E83-9E2E-D0BF2604A882}"/>
    <dgm:cxn modelId="{18005E67-3FE9-49E9-A438-85FE911E8839}" type="presOf" srcId="{6427A9E5-4E9A-4795-A657-7AD457309E32}" destId="{D2F52E91-9D12-453D-907E-F8607CCF6842}" srcOrd="0" destOrd="0" presId="urn:microsoft.com/office/officeart/2005/8/layout/cycle6"/>
    <dgm:cxn modelId="{8C82A448-9195-4B32-8EF1-B5BAA554C124}" type="presOf" srcId="{28F05E45-3A2C-4B97-BD54-D94C4E8F5489}" destId="{8C096D87-12F0-4933-922C-C9D42270843E}" srcOrd="0" destOrd="0" presId="urn:microsoft.com/office/officeart/2005/8/layout/cycle6"/>
    <dgm:cxn modelId="{7F76DE6D-451B-45B9-8ADD-883C5F9B07A2}" srcId="{65ADD926-7CF2-45C9-AFC4-0BB852559987}" destId="{CC415816-AEE1-49C0-BBDC-A78158E14730}" srcOrd="3" destOrd="0" parTransId="{8D383FD5-00D2-44DC-8380-B0A5D618F36D}" sibTransId="{28F05E45-3A2C-4B97-BD54-D94C4E8F5489}"/>
    <dgm:cxn modelId="{08DA2370-341E-4370-A12B-828FDE29667E}" type="presOf" srcId="{65ADD926-7CF2-45C9-AFC4-0BB852559987}" destId="{46162711-80B0-4506-A6D9-CB1B2C736054}" srcOrd="0" destOrd="0" presId="urn:microsoft.com/office/officeart/2005/8/layout/cycle6"/>
    <dgm:cxn modelId="{F9223E51-8DBC-471E-BBD1-7E34BFF6A133}" srcId="{65ADD926-7CF2-45C9-AFC4-0BB852559987}" destId="{F0CD515F-DF87-4235-995F-12C005603E18}" srcOrd="0" destOrd="0" parTransId="{9AC8A5A5-DC84-47E7-A544-8FDEA362AAFC}" sibTransId="{760E1869-6C5A-45C9-B683-F554F0DC4308}"/>
    <dgm:cxn modelId="{07EC8557-9D10-4314-AFF0-455E8A74EBB2}" type="presOf" srcId="{760E1869-6C5A-45C9-B683-F554F0DC4308}" destId="{8F762086-C101-4851-AB29-0AF5435DD6EF}" srcOrd="0" destOrd="0" presId="urn:microsoft.com/office/officeart/2005/8/layout/cycle6"/>
    <dgm:cxn modelId="{92B09A7F-EDBB-4FC7-9E23-302C06FD24F9}" type="presOf" srcId="{AA90768F-96A4-488E-9838-7569465C31DC}" destId="{100CF9DA-F598-44A3-A1EC-59C33D51D624}" srcOrd="0" destOrd="0" presId="urn:microsoft.com/office/officeart/2005/8/layout/cycle6"/>
    <dgm:cxn modelId="{8C11118A-450A-42F6-9911-77165D9E54AD}" type="presOf" srcId="{F0CD515F-DF87-4235-995F-12C005603E18}" destId="{E2BC4F5F-65AB-4618-909B-C0B72E082ABD}" srcOrd="0" destOrd="0" presId="urn:microsoft.com/office/officeart/2005/8/layout/cycle6"/>
    <dgm:cxn modelId="{50663BAF-C50D-40C7-BC44-897E9B8DE0DA}" srcId="{65ADD926-7CF2-45C9-AFC4-0BB852559987}" destId="{6427A9E5-4E9A-4795-A657-7AD457309E32}" srcOrd="5" destOrd="0" parTransId="{95ACF304-6B58-41ED-8CA9-500322632543}" sibTransId="{305F3079-8B9A-4151-91BF-66E364A765D9}"/>
    <dgm:cxn modelId="{81293BCD-A0A4-4343-9A21-6E164D9A9977}" type="presOf" srcId="{7A340C67-8BC7-4394-B27D-9B2CA8CE7B93}" destId="{4624F921-9197-4B38-95F5-31DF2110FB0E}" srcOrd="0" destOrd="0" presId="urn:microsoft.com/office/officeart/2005/8/layout/cycle6"/>
    <dgm:cxn modelId="{206741CD-D118-4CE6-926F-62225E153F53}" type="presOf" srcId="{19185ADB-452D-4FA2-9591-F0BF9954312E}" destId="{BFCEAA85-DF89-4C33-984C-47286359614A}" srcOrd="0" destOrd="0" presId="urn:microsoft.com/office/officeart/2005/8/layout/cycle6"/>
    <dgm:cxn modelId="{6457B4E4-C2AB-4CFC-B06C-A95853678974}" srcId="{65ADD926-7CF2-45C9-AFC4-0BB852559987}" destId="{0DB5392F-B1B5-483B-8C9A-B8310F7D272F}" srcOrd="2" destOrd="0" parTransId="{9136B540-A062-4A8F-A534-937FFF5C13D3}" sibTransId="{19185ADB-452D-4FA2-9591-F0BF9954312E}"/>
    <dgm:cxn modelId="{E57284E5-7777-414C-A10D-6B436DD0E791}" type="presOf" srcId="{CC415816-AEE1-49C0-BBDC-A78158E14730}" destId="{238B0BB3-6948-40F8-A14B-7AB11434DCBC}" srcOrd="0" destOrd="0" presId="urn:microsoft.com/office/officeart/2005/8/layout/cycle6"/>
    <dgm:cxn modelId="{3A0EBAED-D4AD-4F8C-B294-A95FD9AA1573}" type="presOf" srcId="{305F3079-8B9A-4151-91BF-66E364A765D9}" destId="{30030BCC-9AA6-4B1B-96FA-BFE7CBFFA15E}" srcOrd="0" destOrd="0" presId="urn:microsoft.com/office/officeart/2005/8/layout/cycle6"/>
    <dgm:cxn modelId="{A27FFAFC-0099-4FE4-887B-71E482A793EE}" type="presOf" srcId="{E0CCE5FB-47F4-4281-B522-EB12F4E730BF}" destId="{34B4A5BA-BC23-497B-914C-7711A81C88B1}" srcOrd="0" destOrd="0" presId="urn:microsoft.com/office/officeart/2005/8/layout/cycle6"/>
    <dgm:cxn modelId="{47007EFF-8DED-4523-9CBB-271B36BBEC57}" type="presOf" srcId="{0DB5392F-B1B5-483B-8C9A-B8310F7D272F}" destId="{DC31DACF-A67C-4330-B62C-F2A049A5945E}" srcOrd="0" destOrd="0" presId="urn:microsoft.com/office/officeart/2005/8/layout/cycle6"/>
    <dgm:cxn modelId="{A54C7EFF-6F12-478A-ABE1-4D7F5864B222}" type="presOf" srcId="{C6344DC0-287B-4E83-9E2E-D0BF2604A882}" destId="{18A22531-337B-47BE-ABB8-78A6D4059F05}" srcOrd="0" destOrd="0" presId="urn:microsoft.com/office/officeart/2005/8/layout/cycle6"/>
    <dgm:cxn modelId="{D7860AA3-27EF-4821-AC28-60E915A46CD7}" type="presParOf" srcId="{46162711-80B0-4506-A6D9-CB1B2C736054}" destId="{E2BC4F5F-65AB-4618-909B-C0B72E082ABD}" srcOrd="0" destOrd="0" presId="urn:microsoft.com/office/officeart/2005/8/layout/cycle6"/>
    <dgm:cxn modelId="{497C08D7-D9C1-4AD8-95D0-FF65EAE03BC7}" type="presParOf" srcId="{46162711-80B0-4506-A6D9-CB1B2C736054}" destId="{619BB950-4C47-4FE1-86AD-1F3DFE498988}" srcOrd="1" destOrd="0" presId="urn:microsoft.com/office/officeart/2005/8/layout/cycle6"/>
    <dgm:cxn modelId="{FA589FB7-E873-4E73-8B3B-FE1E2BA19918}" type="presParOf" srcId="{46162711-80B0-4506-A6D9-CB1B2C736054}" destId="{8F762086-C101-4851-AB29-0AF5435DD6EF}" srcOrd="2" destOrd="0" presId="urn:microsoft.com/office/officeart/2005/8/layout/cycle6"/>
    <dgm:cxn modelId="{7534EB87-D69B-4DB3-8E57-6488600B7266}" type="presParOf" srcId="{46162711-80B0-4506-A6D9-CB1B2C736054}" destId="{34B4A5BA-BC23-497B-914C-7711A81C88B1}" srcOrd="3" destOrd="0" presId="urn:microsoft.com/office/officeart/2005/8/layout/cycle6"/>
    <dgm:cxn modelId="{A81EBF3A-77EF-40CC-A64C-B2DF791B732C}" type="presParOf" srcId="{46162711-80B0-4506-A6D9-CB1B2C736054}" destId="{A8E076C9-FD71-4416-B09F-CD2704A849EF}" srcOrd="4" destOrd="0" presId="urn:microsoft.com/office/officeart/2005/8/layout/cycle6"/>
    <dgm:cxn modelId="{5B0804CA-7B21-43C3-AA36-AF2C78919925}" type="presParOf" srcId="{46162711-80B0-4506-A6D9-CB1B2C736054}" destId="{100CF9DA-F598-44A3-A1EC-59C33D51D624}" srcOrd="5" destOrd="0" presId="urn:microsoft.com/office/officeart/2005/8/layout/cycle6"/>
    <dgm:cxn modelId="{A2D80D47-4C4A-4735-9ADE-8BB0052FB563}" type="presParOf" srcId="{46162711-80B0-4506-A6D9-CB1B2C736054}" destId="{DC31DACF-A67C-4330-B62C-F2A049A5945E}" srcOrd="6" destOrd="0" presId="urn:microsoft.com/office/officeart/2005/8/layout/cycle6"/>
    <dgm:cxn modelId="{99C21A25-B5A3-417D-A789-A93502A70004}" type="presParOf" srcId="{46162711-80B0-4506-A6D9-CB1B2C736054}" destId="{8695EDFF-8591-41CA-994F-317B34D0CD00}" srcOrd="7" destOrd="0" presId="urn:microsoft.com/office/officeart/2005/8/layout/cycle6"/>
    <dgm:cxn modelId="{3277FBD1-C066-43F1-AF28-5DADEB37A146}" type="presParOf" srcId="{46162711-80B0-4506-A6D9-CB1B2C736054}" destId="{BFCEAA85-DF89-4C33-984C-47286359614A}" srcOrd="8" destOrd="0" presId="urn:microsoft.com/office/officeart/2005/8/layout/cycle6"/>
    <dgm:cxn modelId="{546E1A2E-60DC-43B7-9DF2-DD893B1152E7}" type="presParOf" srcId="{46162711-80B0-4506-A6D9-CB1B2C736054}" destId="{238B0BB3-6948-40F8-A14B-7AB11434DCBC}" srcOrd="9" destOrd="0" presId="urn:microsoft.com/office/officeart/2005/8/layout/cycle6"/>
    <dgm:cxn modelId="{29A80588-D52F-477E-A273-A7C3C0D268B5}" type="presParOf" srcId="{46162711-80B0-4506-A6D9-CB1B2C736054}" destId="{4CD055DC-D881-4F0D-A766-7B23C799619E}" srcOrd="10" destOrd="0" presId="urn:microsoft.com/office/officeart/2005/8/layout/cycle6"/>
    <dgm:cxn modelId="{35D1DC49-15C9-4836-A94C-C170851343A9}" type="presParOf" srcId="{46162711-80B0-4506-A6D9-CB1B2C736054}" destId="{8C096D87-12F0-4933-922C-C9D42270843E}" srcOrd="11" destOrd="0" presId="urn:microsoft.com/office/officeart/2005/8/layout/cycle6"/>
    <dgm:cxn modelId="{B34D451A-010C-4F12-B7B0-821EAAA60242}" type="presParOf" srcId="{46162711-80B0-4506-A6D9-CB1B2C736054}" destId="{4624F921-9197-4B38-95F5-31DF2110FB0E}" srcOrd="12" destOrd="0" presId="urn:microsoft.com/office/officeart/2005/8/layout/cycle6"/>
    <dgm:cxn modelId="{D0E42C44-2947-456E-9658-01F6FBFE12F3}" type="presParOf" srcId="{46162711-80B0-4506-A6D9-CB1B2C736054}" destId="{E855B12F-A910-444B-AF86-682734E67338}" srcOrd="13" destOrd="0" presId="urn:microsoft.com/office/officeart/2005/8/layout/cycle6"/>
    <dgm:cxn modelId="{D3635D40-72FC-451E-83FA-D344A87B96E3}" type="presParOf" srcId="{46162711-80B0-4506-A6D9-CB1B2C736054}" destId="{18A22531-337B-47BE-ABB8-78A6D4059F05}" srcOrd="14" destOrd="0" presId="urn:microsoft.com/office/officeart/2005/8/layout/cycle6"/>
    <dgm:cxn modelId="{CBEF2EC8-C880-44CE-A37A-9D4B63452A0D}" type="presParOf" srcId="{46162711-80B0-4506-A6D9-CB1B2C736054}" destId="{D2F52E91-9D12-453D-907E-F8607CCF6842}" srcOrd="15" destOrd="0" presId="urn:microsoft.com/office/officeart/2005/8/layout/cycle6"/>
    <dgm:cxn modelId="{20B6532F-23D1-4BF7-8657-864739E90B88}" type="presParOf" srcId="{46162711-80B0-4506-A6D9-CB1B2C736054}" destId="{F1A53FFB-2AC1-4ABE-8EEC-F4EDF9435DE4}" srcOrd="16" destOrd="0" presId="urn:microsoft.com/office/officeart/2005/8/layout/cycle6"/>
    <dgm:cxn modelId="{FC60687E-AFD5-4AFD-B41D-AF089F4E6A2B}" type="presParOf" srcId="{46162711-80B0-4506-A6D9-CB1B2C736054}" destId="{30030BCC-9AA6-4B1B-96FA-BFE7CBFFA15E}" srcOrd="17" destOrd="0" presId="urn:microsoft.com/office/officeart/2005/8/layout/cycle6"/>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0FFC5F3-E301-4BA9-A3D5-B847D244D9E9}" type="doc">
      <dgm:prSet loTypeId="urn:microsoft.com/office/officeart/2005/8/layout/architecture" loCatId="list" qsTypeId="urn:microsoft.com/office/officeart/2005/8/quickstyle/simple1" qsCatId="simple" csTypeId="urn:microsoft.com/office/officeart/2005/8/colors/accent1_1" csCatId="accent1" phldr="1"/>
      <dgm:spPr/>
      <dgm:t>
        <a:bodyPr/>
        <a:lstStyle/>
        <a:p>
          <a:endParaRPr lang="en-US"/>
        </a:p>
      </dgm:t>
    </dgm:pt>
    <dgm:pt modelId="{D9CD74DC-1427-42C6-A860-57234FB2D0BD}">
      <dgm:prSet phldrT="[Text]"/>
      <dgm:spPr/>
      <dgm:t>
        <a:bodyPr/>
        <a:lstStyle/>
        <a:p>
          <a:r>
            <a:rPr lang="en-US"/>
            <a:t>Identify what's been done and what's left to do</a:t>
          </a:r>
        </a:p>
      </dgm:t>
    </dgm:pt>
    <dgm:pt modelId="{BE9613C5-79DC-498B-918B-5BEAAECE1DDA}" type="parTrans" cxnId="{CED79B31-EC39-462B-8207-3F37192A85F5}">
      <dgm:prSet/>
      <dgm:spPr/>
      <dgm:t>
        <a:bodyPr/>
        <a:lstStyle/>
        <a:p>
          <a:endParaRPr lang="en-US"/>
        </a:p>
      </dgm:t>
    </dgm:pt>
    <dgm:pt modelId="{1304E06E-FD1C-4EE9-B035-FFFDE825C3B3}" type="sibTrans" cxnId="{CED79B31-EC39-462B-8207-3F37192A85F5}">
      <dgm:prSet/>
      <dgm:spPr/>
      <dgm:t>
        <a:bodyPr/>
        <a:lstStyle/>
        <a:p>
          <a:endParaRPr lang="en-US"/>
        </a:p>
      </dgm:t>
    </dgm:pt>
    <dgm:pt modelId="{E1223068-84A7-4C20-8159-28F5C79C14E2}">
      <dgm:prSet phldrT="[Text]"/>
      <dgm:spPr/>
      <dgm:t>
        <a:bodyPr/>
        <a:lstStyle/>
        <a:p>
          <a:r>
            <a:rPr lang="en-US"/>
            <a:t>Prepare to handover to the business owner</a:t>
          </a:r>
        </a:p>
      </dgm:t>
    </dgm:pt>
    <dgm:pt modelId="{2348534B-DBED-49FB-949E-A1F90145A890}" type="parTrans" cxnId="{BA7867B4-AB1A-4981-9C2E-9C03647076CB}">
      <dgm:prSet/>
      <dgm:spPr/>
      <dgm:t>
        <a:bodyPr/>
        <a:lstStyle/>
        <a:p>
          <a:endParaRPr lang="en-US"/>
        </a:p>
      </dgm:t>
    </dgm:pt>
    <dgm:pt modelId="{6B9AC252-BA4A-483A-87AA-164C92452382}" type="sibTrans" cxnId="{BA7867B4-AB1A-4981-9C2E-9C03647076CB}">
      <dgm:prSet/>
      <dgm:spPr/>
      <dgm:t>
        <a:bodyPr/>
        <a:lstStyle/>
        <a:p>
          <a:endParaRPr lang="en-US"/>
        </a:p>
      </dgm:t>
    </dgm:pt>
    <dgm:pt modelId="{45116A12-451A-4A7E-ACEC-95CC449B6023}">
      <dgm:prSet phldrT="[Text]"/>
      <dgm:spPr/>
      <dgm:t>
        <a:bodyPr/>
        <a:lstStyle/>
        <a:p>
          <a:r>
            <a:rPr lang="en-US"/>
            <a:t>Finalise and accept all the deliverables</a:t>
          </a:r>
        </a:p>
      </dgm:t>
    </dgm:pt>
    <dgm:pt modelId="{B8B731FF-4EFE-4956-B098-C4B22A630F90}" type="sibTrans" cxnId="{6FA39BFD-1956-4979-94E7-B32F335BBFB0}">
      <dgm:prSet/>
      <dgm:spPr/>
      <dgm:t>
        <a:bodyPr/>
        <a:lstStyle/>
        <a:p>
          <a:endParaRPr lang="en-US"/>
        </a:p>
      </dgm:t>
    </dgm:pt>
    <dgm:pt modelId="{E1FFAD26-D5C8-4992-B82B-3E91CF38A65F}" type="parTrans" cxnId="{6FA39BFD-1956-4979-94E7-B32F335BBFB0}">
      <dgm:prSet/>
      <dgm:spPr/>
      <dgm:t>
        <a:bodyPr/>
        <a:lstStyle/>
        <a:p>
          <a:endParaRPr lang="en-US"/>
        </a:p>
      </dgm:t>
    </dgm:pt>
    <dgm:pt modelId="{8078C7C2-13E3-41F4-8542-2B872C8FEA5D}">
      <dgm:prSet phldrT="[Text]"/>
      <dgm:spPr/>
      <dgm:t>
        <a:bodyPr/>
        <a:lstStyle/>
        <a:p>
          <a:r>
            <a:rPr lang="en-US"/>
            <a:t>Evaluate the project against the plan</a:t>
          </a:r>
        </a:p>
      </dgm:t>
    </dgm:pt>
    <dgm:pt modelId="{A6FE3078-7925-4B99-A327-5B3D7CD29083}" type="parTrans" cxnId="{4CDCDFB6-3F36-40AF-9257-8A24F98F04D4}">
      <dgm:prSet/>
      <dgm:spPr/>
      <dgm:t>
        <a:bodyPr/>
        <a:lstStyle/>
        <a:p>
          <a:endParaRPr lang="en-US"/>
        </a:p>
      </dgm:t>
    </dgm:pt>
    <dgm:pt modelId="{FB080617-5E8A-4632-8EDE-53DAD21CD268}" type="sibTrans" cxnId="{4CDCDFB6-3F36-40AF-9257-8A24F98F04D4}">
      <dgm:prSet/>
      <dgm:spPr/>
      <dgm:t>
        <a:bodyPr/>
        <a:lstStyle/>
        <a:p>
          <a:endParaRPr lang="en-US"/>
        </a:p>
      </dgm:t>
    </dgm:pt>
    <dgm:pt modelId="{C7F46129-6434-4837-AB6C-C067802139CE}">
      <dgm:prSet phldrT="[Text]"/>
      <dgm:spPr/>
      <dgm:t>
        <a:bodyPr/>
        <a:lstStyle/>
        <a:p>
          <a:r>
            <a:rPr lang="en-US"/>
            <a:t>Thank the team, acknowledge and celebrate</a:t>
          </a:r>
        </a:p>
      </dgm:t>
    </dgm:pt>
    <dgm:pt modelId="{0B195286-DDB5-4DE2-8F61-BFD0C62D4FF5}" type="parTrans" cxnId="{25684C7D-D6AC-4798-B5DE-8AEA77B59DBD}">
      <dgm:prSet/>
      <dgm:spPr/>
      <dgm:t>
        <a:bodyPr/>
        <a:lstStyle/>
        <a:p>
          <a:endParaRPr lang="en-US"/>
        </a:p>
      </dgm:t>
    </dgm:pt>
    <dgm:pt modelId="{ADAE7096-95A6-41B8-9F23-23AB07022C77}" type="sibTrans" cxnId="{25684C7D-D6AC-4798-B5DE-8AEA77B59DBD}">
      <dgm:prSet/>
      <dgm:spPr/>
      <dgm:t>
        <a:bodyPr/>
        <a:lstStyle/>
        <a:p>
          <a:endParaRPr lang="en-US"/>
        </a:p>
      </dgm:t>
    </dgm:pt>
    <dgm:pt modelId="{980E97CE-E196-4E29-9162-DF312B3DB0E2}">
      <dgm:prSet phldrT="[Text]"/>
      <dgm:spPr/>
      <dgm:t>
        <a:bodyPr/>
        <a:lstStyle/>
        <a:p>
          <a:r>
            <a:rPr lang="en-US"/>
            <a:t>Get sign-off to close the project and handover</a:t>
          </a:r>
        </a:p>
      </dgm:t>
    </dgm:pt>
    <dgm:pt modelId="{CC56F394-24CC-4296-A0EE-203EF04C4F7E}" type="parTrans" cxnId="{CD9D63F4-DFE0-4469-9058-14F97757FBED}">
      <dgm:prSet/>
      <dgm:spPr/>
      <dgm:t>
        <a:bodyPr/>
        <a:lstStyle/>
        <a:p>
          <a:endParaRPr lang="en-US"/>
        </a:p>
      </dgm:t>
    </dgm:pt>
    <dgm:pt modelId="{A7E50540-C567-40E5-AD7E-C3BDB9285608}" type="sibTrans" cxnId="{CD9D63F4-DFE0-4469-9058-14F97757FBED}">
      <dgm:prSet/>
      <dgm:spPr/>
      <dgm:t>
        <a:bodyPr/>
        <a:lstStyle/>
        <a:p>
          <a:endParaRPr lang="en-US"/>
        </a:p>
      </dgm:t>
    </dgm:pt>
    <dgm:pt modelId="{DBB15822-99F1-4008-8FD4-C3FB0DD3F062}" type="pres">
      <dgm:prSet presAssocID="{00FFC5F3-E301-4BA9-A3D5-B847D244D9E9}" presName="Name0" presStyleCnt="0">
        <dgm:presLayoutVars>
          <dgm:chPref val="1"/>
          <dgm:dir/>
          <dgm:animOne val="branch"/>
          <dgm:animLvl val="lvl"/>
          <dgm:resizeHandles/>
        </dgm:presLayoutVars>
      </dgm:prSet>
      <dgm:spPr/>
    </dgm:pt>
    <dgm:pt modelId="{C1D4633E-A702-48CF-BD2E-8DD31F2AC73A}" type="pres">
      <dgm:prSet presAssocID="{D9CD74DC-1427-42C6-A860-57234FB2D0BD}" presName="vertOne" presStyleCnt="0"/>
      <dgm:spPr/>
    </dgm:pt>
    <dgm:pt modelId="{0DB04E22-CA99-41E5-9F46-FEA3318D6204}" type="pres">
      <dgm:prSet presAssocID="{D9CD74DC-1427-42C6-A860-57234FB2D0BD}" presName="txOne" presStyleLbl="node0" presStyleIdx="0" presStyleCnt="6">
        <dgm:presLayoutVars>
          <dgm:chPref val="3"/>
        </dgm:presLayoutVars>
      </dgm:prSet>
      <dgm:spPr/>
    </dgm:pt>
    <dgm:pt modelId="{A06792C6-54B1-43EB-9927-F28C2161D428}" type="pres">
      <dgm:prSet presAssocID="{D9CD74DC-1427-42C6-A860-57234FB2D0BD}" presName="horzOne" presStyleCnt="0"/>
      <dgm:spPr/>
    </dgm:pt>
    <dgm:pt modelId="{4E8D5440-BFCC-4107-949A-A3D647DE6A52}" type="pres">
      <dgm:prSet presAssocID="{1304E06E-FD1C-4EE9-B035-FFFDE825C3B3}" presName="sibSpaceOne" presStyleCnt="0"/>
      <dgm:spPr/>
    </dgm:pt>
    <dgm:pt modelId="{9AE12F64-81D7-41A5-B63D-042C66EA39CC}" type="pres">
      <dgm:prSet presAssocID="{45116A12-451A-4A7E-ACEC-95CC449B6023}" presName="vertOne" presStyleCnt="0"/>
      <dgm:spPr/>
    </dgm:pt>
    <dgm:pt modelId="{44C54153-9A11-4ED1-A15A-D5D8588E261A}" type="pres">
      <dgm:prSet presAssocID="{45116A12-451A-4A7E-ACEC-95CC449B6023}" presName="txOne" presStyleLbl="node0" presStyleIdx="1" presStyleCnt="6">
        <dgm:presLayoutVars>
          <dgm:chPref val="3"/>
        </dgm:presLayoutVars>
      </dgm:prSet>
      <dgm:spPr/>
    </dgm:pt>
    <dgm:pt modelId="{64132243-5CE7-4DA6-9CB4-81EB4459BBE8}" type="pres">
      <dgm:prSet presAssocID="{45116A12-451A-4A7E-ACEC-95CC449B6023}" presName="horzOne" presStyleCnt="0"/>
      <dgm:spPr/>
    </dgm:pt>
    <dgm:pt modelId="{826B5052-3B79-45D5-AAFC-9D285F940034}" type="pres">
      <dgm:prSet presAssocID="{B8B731FF-4EFE-4956-B098-C4B22A630F90}" presName="sibSpaceOne" presStyleCnt="0"/>
      <dgm:spPr/>
    </dgm:pt>
    <dgm:pt modelId="{61829C8E-B9FA-4C29-80A8-EB1147014A87}" type="pres">
      <dgm:prSet presAssocID="{E1223068-84A7-4C20-8159-28F5C79C14E2}" presName="vertOne" presStyleCnt="0"/>
      <dgm:spPr/>
    </dgm:pt>
    <dgm:pt modelId="{25CD8ECC-FEA5-474C-AFEC-FD44216E9F95}" type="pres">
      <dgm:prSet presAssocID="{E1223068-84A7-4C20-8159-28F5C79C14E2}" presName="txOne" presStyleLbl="node0" presStyleIdx="2" presStyleCnt="6">
        <dgm:presLayoutVars>
          <dgm:chPref val="3"/>
        </dgm:presLayoutVars>
      </dgm:prSet>
      <dgm:spPr/>
    </dgm:pt>
    <dgm:pt modelId="{E13A08B5-46B5-442E-98B0-BF7D0E64522C}" type="pres">
      <dgm:prSet presAssocID="{E1223068-84A7-4C20-8159-28F5C79C14E2}" presName="horzOne" presStyleCnt="0"/>
      <dgm:spPr/>
    </dgm:pt>
    <dgm:pt modelId="{9026F987-13CA-43E1-B093-A209BA7069B3}" type="pres">
      <dgm:prSet presAssocID="{6B9AC252-BA4A-483A-87AA-164C92452382}" presName="sibSpaceOne" presStyleCnt="0"/>
      <dgm:spPr/>
    </dgm:pt>
    <dgm:pt modelId="{BE28685F-3612-46E6-B41C-C2809E3BEF35}" type="pres">
      <dgm:prSet presAssocID="{8078C7C2-13E3-41F4-8542-2B872C8FEA5D}" presName="vertOne" presStyleCnt="0"/>
      <dgm:spPr/>
    </dgm:pt>
    <dgm:pt modelId="{78982BC2-CBEE-4BAE-B777-23233D844A29}" type="pres">
      <dgm:prSet presAssocID="{8078C7C2-13E3-41F4-8542-2B872C8FEA5D}" presName="txOne" presStyleLbl="node0" presStyleIdx="3" presStyleCnt="6">
        <dgm:presLayoutVars>
          <dgm:chPref val="3"/>
        </dgm:presLayoutVars>
      </dgm:prSet>
      <dgm:spPr/>
    </dgm:pt>
    <dgm:pt modelId="{0B51921C-D814-433A-82F9-781369633DE1}" type="pres">
      <dgm:prSet presAssocID="{8078C7C2-13E3-41F4-8542-2B872C8FEA5D}" presName="horzOne" presStyleCnt="0"/>
      <dgm:spPr/>
    </dgm:pt>
    <dgm:pt modelId="{2EF0EC65-2DA4-4FEF-9E46-8537EC981672}" type="pres">
      <dgm:prSet presAssocID="{FB080617-5E8A-4632-8EDE-53DAD21CD268}" presName="sibSpaceOne" presStyleCnt="0"/>
      <dgm:spPr/>
    </dgm:pt>
    <dgm:pt modelId="{CC48C12D-5B90-4808-AC22-A59C7B65CC46}" type="pres">
      <dgm:prSet presAssocID="{C7F46129-6434-4837-AB6C-C067802139CE}" presName="vertOne" presStyleCnt="0"/>
      <dgm:spPr/>
    </dgm:pt>
    <dgm:pt modelId="{52818902-0825-4746-8843-F8A6D917FC7D}" type="pres">
      <dgm:prSet presAssocID="{C7F46129-6434-4837-AB6C-C067802139CE}" presName="txOne" presStyleLbl="node0" presStyleIdx="4" presStyleCnt="6">
        <dgm:presLayoutVars>
          <dgm:chPref val="3"/>
        </dgm:presLayoutVars>
      </dgm:prSet>
      <dgm:spPr/>
    </dgm:pt>
    <dgm:pt modelId="{3B4776CA-67D3-4007-AB06-3D57059037B8}" type="pres">
      <dgm:prSet presAssocID="{C7F46129-6434-4837-AB6C-C067802139CE}" presName="horzOne" presStyleCnt="0"/>
      <dgm:spPr/>
    </dgm:pt>
    <dgm:pt modelId="{CD4826C9-0586-4DA4-A9FA-8E7AB5F822AB}" type="pres">
      <dgm:prSet presAssocID="{ADAE7096-95A6-41B8-9F23-23AB07022C77}" presName="sibSpaceOne" presStyleCnt="0"/>
      <dgm:spPr/>
    </dgm:pt>
    <dgm:pt modelId="{71F1F3DA-522B-4312-9118-A483980AF5F5}" type="pres">
      <dgm:prSet presAssocID="{980E97CE-E196-4E29-9162-DF312B3DB0E2}" presName="vertOne" presStyleCnt="0"/>
      <dgm:spPr/>
    </dgm:pt>
    <dgm:pt modelId="{E6892507-5FF7-4166-AFF7-FD601EAA2938}" type="pres">
      <dgm:prSet presAssocID="{980E97CE-E196-4E29-9162-DF312B3DB0E2}" presName="txOne" presStyleLbl="node0" presStyleIdx="5" presStyleCnt="6">
        <dgm:presLayoutVars>
          <dgm:chPref val="3"/>
        </dgm:presLayoutVars>
      </dgm:prSet>
      <dgm:spPr/>
    </dgm:pt>
    <dgm:pt modelId="{4D4A8056-A476-4E36-9F1A-5AF3C7AA4E17}" type="pres">
      <dgm:prSet presAssocID="{980E97CE-E196-4E29-9162-DF312B3DB0E2}" presName="horzOne" presStyleCnt="0"/>
      <dgm:spPr/>
    </dgm:pt>
  </dgm:ptLst>
  <dgm:cxnLst>
    <dgm:cxn modelId="{43EB7117-B43E-4970-89F5-621638DDFFA2}" type="presOf" srcId="{C7F46129-6434-4837-AB6C-C067802139CE}" destId="{52818902-0825-4746-8843-F8A6D917FC7D}" srcOrd="0" destOrd="0" presId="urn:microsoft.com/office/officeart/2005/8/layout/architecture"/>
    <dgm:cxn modelId="{5C2BAB28-2F4D-40CB-99FC-7C9199B6A519}" type="presOf" srcId="{00FFC5F3-E301-4BA9-A3D5-B847D244D9E9}" destId="{DBB15822-99F1-4008-8FD4-C3FB0DD3F062}" srcOrd="0" destOrd="0" presId="urn:microsoft.com/office/officeart/2005/8/layout/architecture"/>
    <dgm:cxn modelId="{CED79B31-EC39-462B-8207-3F37192A85F5}" srcId="{00FFC5F3-E301-4BA9-A3D5-B847D244D9E9}" destId="{D9CD74DC-1427-42C6-A860-57234FB2D0BD}" srcOrd="0" destOrd="0" parTransId="{BE9613C5-79DC-498B-918B-5BEAAECE1DDA}" sibTransId="{1304E06E-FD1C-4EE9-B035-FFFDE825C3B3}"/>
    <dgm:cxn modelId="{25684C7D-D6AC-4798-B5DE-8AEA77B59DBD}" srcId="{00FFC5F3-E301-4BA9-A3D5-B847D244D9E9}" destId="{C7F46129-6434-4837-AB6C-C067802139CE}" srcOrd="4" destOrd="0" parTransId="{0B195286-DDB5-4DE2-8F61-BFD0C62D4FF5}" sibTransId="{ADAE7096-95A6-41B8-9F23-23AB07022C77}"/>
    <dgm:cxn modelId="{A00B4B80-BBDC-4A51-A5E0-1969422DD5A3}" type="presOf" srcId="{E1223068-84A7-4C20-8159-28F5C79C14E2}" destId="{25CD8ECC-FEA5-474C-AFEC-FD44216E9F95}" srcOrd="0" destOrd="0" presId="urn:microsoft.com/office/officeart/2005/8/layout/architecture"/>
    <dgm:cxn modelId="{91F7549B-0F8B-4531-B048-42E7C99A5463}" type="presOf" srcId="{D9CD74DC-1427-42C6-A860-57234FB2D0BD}" destId="{0DB04E22-CA99-41E5-9F46-FEA3318D6204}" srcOrd="0" destOrd="0" presId="urn:microsoft.com/office/officeart/2005/8/layout/architecture"/>
    <dgm:cxn modelId="{B12A5EA3-1D54-4D53-BA8C-D1953548A168}" type="presOf" srcId="{45116A12-451A-4A7E-ACEC-95CC449B6023}" destId="{44C54153-9A11-4ED1-A15A-D5D8588E261A}" srcOrd="0" destOrd="0" presId="urn:microsoft.com/office/officeart/2005/8/layout/architecture"/>
    <dgm:cxn modelId="{BA7867B4-AB1A-4981-9C2E-9C03647076CB}" srcId="{00FFC5F3-E301-4BA9-A3D5-B847D244D9E9}" destId="{E1223068-84A7-4C20-8159-28F5C79C14E2}" srcOrd="2" destOrd="0" parTransId="{2348534B-DBED-49FB-949E-A1F90145A890}" sibTransId="{6B9AC252-BA4A-483A-87AA-164C92452382}"/>
    <dgm:cxn modelId="{4CDCDFB6-3F36-40AF-9257-8A24F98F04D4}" srcId="{00FFC5F3-E301-4BA9-A3D5-B847D244D9E9}" destId="{8078C7C2-13E3-41F4-8542-2B872C8FEA5D}" srcOrd="3" destOrd="0" parTransId="{A6FE3078-7925-4B99-A327-5B3D7CD29083}" sibTransId="{FB080617-5E8A-4632-8EDE-53DAD21CD268}"/>
    <dgm:cxn modelId="{6C60C0CF-0353-4F3F-A9FC-718271610D9C}" type="presOf" srcId="{980E97CE-E196-4E29-9162-DF312B3DB0E2}" destId="{E6892507-5FF7-4166-AFF7-FD601EAA2938}" srcOrd="0" destOrd="0" presId="urn:microsoft.com/office/officeart/2005/8/layout/architecture"/>
    <dgm:cxn modelId="{6CBD97D4-AC09-4547-AFEA-7BC778633D53}" type="presOf" srcId="{8078C7C2-13E3-41F4-8542-2B872C8FEA5D}" destId="{78982BC2-CBEE-4BAE-B777-23233D844A29}" srcOrd="0" destOrd="0" presId="urn:microsoft.com/office/officeart/2005/8/layout/architecture"/>
    <dgm:cxn modelId="{CD9D63F4-DFE0-4469-9058-14F97757FBED}" srcId="{00FFC5F3-E301-4BA9-A3D5-B847D244D9E9}" destId="{980E97CE-E196-4E29-9162-DF312B3DB0E2}" srcOrd="5" destOrd="0" parTransId="{CC56F394-24CC-4296-A0EE-203EF04C4F7E}" sibTransId="{A7E50540-C567-40E5-AD7E-C3BDB9285608}"/>
    <dgm:cxn modelId="{6FA39BFD-1956-4979-94E7-B32F335BBFB0}" srcId="{00FFC5F3-E301-4BA9-A3D5-B847D244D9E9}" destId="{45116A12-451A-4A7E-ACEC-95CC449B6023}" srcOrd="1" destOrd="0" parTransId="{E1FFAD26-D5C8-4992-B82B-3E91CF38A65F}" sibTransId="{B8B731FF-4EFE-4956-B098-C4B22A630F90}"/>
    <dgm:cxn modelId="{58500B1E-2956-4365-BD2B-D16DF995CB95}" type="presParOf" srcId="{DBB15822-99F1-4008-8FD4-C3FB0DD3F062}" destId="{C1D4633E-A702-48CF-BD2E-8DD31F2AC73A}" srcOrd="0" destOrd="0" presId="urn:microsoft.com/office/officeart/2005/8/layout/architecture"/>
    <dgm:cxn modelId="{C28951C3-8FB2-4332-9645-0EA4CB1A6389}" type="presParOf" srcId="{C1D4633E-A702-48CF-BD2E-8DD31F2AC73A}" destId="{0DB04E22-CA99-41E5-9F46-FEA3318D6204}" srcOrd="0" destOrd="0" presId="urn:microsoft.com/office/officeart/2005/8/layout/architecture"/>
    <dgm:cxn modelId="{6CD67306-6F98-4EF2-8DA5-6ABC3BFEE49A}" type="presParOf" srcId="{C1D4633E-A702-48CF-BD2E-8DD31F2AC73A}" destId="{A06792C6-54B1-43EB-9927-F28C2161D428}" srcOrd="1" destOrd="0" presId="urn:microsoft.com/office/officeart/2005/8/layout/architecture"/>
    <dgm:cxn modelId="{60E29905-23F5-4576-A6D4-BC93F13872D2}" type="presParOf" srcId="{DBB15822-99F1-4008-8FD4-C3FB0DD3F062}" destId="{4E8D5440-BFCC-4107-949A-A3D647DE6A52}" srcOrd="1" destOrd="0" presId="urn:microsoft.com/office/officeart/2005/8/layout/architecture"/>
    <dgm:cxn modelId="{30CA4BBD-69D7-43C6-ADA0-EAE931465F94}" type="presParOf" srcId="{DBB15822-99F1-4008-8FD4-C3FB0DD3F062}" destId="{9AE12F64-81D7-41A5-B63D-042C66EA39CC}" srcOrd="2" destOrd="0" presId="urn:microsoft.com/office/officeart/2005/8/layout/architecture"/>
    <dgm:cxn modelId="{FECF93A9-2DA9-4B06-B8F7-E579DE002BAE}" type="presParOf" srcId="{9AE12F64-81D7-41A5-B63D-042C66EA39CC}" destId="{44C54153-9A11-4ED1-A15A-D5D8588E261A}" srcOrd="0" destOrd="0" presId="urn:microsoft.com/office/officeart/2005/8/layout/architecture"/>
    <dgm:cxn modelId="{DC0FF035-6743-46C0-A4CF-9EB2B5CD2878}" type="presParOf" srcId="{9AE12F64-81D7-41A5-B63D-042C66EA39CC}" destId="{64132243-5CE7-4DA6-9CB4-81EB4459BBE8}" srcOrd="1" destOrd="0" presId="urn:microsoft.com/office/officeart/2005/8/layout/architecture"/>
    <dgm:cxn modelId="{C59E9D56-DE5A-45EF-8D7B-9AD76BB8C641}" type="presParOf" srcId="{DBB15822-99F1-4008-8FD4-C3FB0DD3F062}" destId="{826B5052-3B79-45D5-AAFC-9D285F940034}" srcOrd="3" destOrd="0" presId="urn:microsoft.com/office/officeart/2005/8/layout/architecture"/>
    <dgm:cxn modelId="{0D5BAA51-FD4C-4978-B6F7-E36675B47455}" type="presParOf" srcId="{DBB15822-99F1-4008-8FD4-C3FB0DD3F062}" destId="{61829C8E-B9FA-4C29-80A8-EB1147014A87}" srcOrd="4" destOrd="0" presId="urn:microsoft.com/office/officeart/2005/8/layout/architecture"/>
    <dgm:cxn modelId="{1E9FE728-99C1-4478-AB83-C56EFEDC4138}" type="presParOf" srcId="{61829C8E-B9FA-4C29-80A8-EB1147014A87}" destId="{25CD8ECC-FEA5-474C-AFEC-FD44216E9F95}" srcOrd="0" destOrd="0" presId="urn:microsoft.com/office/officeart/2005/8/layout/architecture"/>
    <dgm:cxn modelId="{4CFBE31E-28AA-48A2-83DB-B5A83A9A0704}" type="presParOf" srcId="{61829C8E-B9FA-4C29-80A8-EB1147014A87}" destId="{E13A08B5-46B5-442E-98B0-BF7D0E64522C}" srcOrd="1" destOrd="0" presId="urn:microsoft.com/office/officeart/2005/8/layout/architecture"/>
    <dgm:cxn modelId="{0817F3B1-24D3-4BE6-A426-784C4F3B0E15}" type="presParOf" srcId="{DBB15822-99F1-4008-8FD4-C3FB0DD3F062}" destId="{9026F987-13CA-43E1-B093-A209BA7069B3}" srcOrd="5" destOrd="0" presId="urn:microsoft.com/office/officeart/2005/8/layout/architecture"/>
    <dgm:cxn modelId="{53212C86-8C21-4BF7-B265-46E47FD3684A}" type="presParOf" srcId="{DBB15822-99F1-4008-8FD4-C3FB0DD3F062}" destId="{BE28685F-3612-46E6-B41C-C2809E3BEF35}" srcOrd="6" destOrd="0" presId="urn:microsoft.com/office/officeart/2005/8/layout/architecture"/>
    <dgm:cxn modelId="{1B87B233-37B5-4E3F-9CD0-F6781CE23DB0}" type="presParOf" srcId="{BE28685F-3612-46E6-B41C-C2809E3BEF35}" destId="{78982BC2-CBEE-4BAE-B777-23233D844A29}" srcOrd="0" destOrd="0" presId="urn:microsoft.com/office/officeart/2005/8/layout/architecture"/>
    <dgm:cxn modelId="{320C1942-CC08-4DE8-979C-62E85D59225C}" type="presParOf" srcId="{BE28685F-3612-46E6-B41C-C2809E3BEF35}" destId="{0B51921C-D814-433A-82F9-781369633DE1}" srcOrd="1" destOrd="0" presId="urn:microsoft.com/office/officeart/2005/8/layout/architecture"/>
    <dgm:cxn modelId="{7977BC4D-2A23-4094-8B95-BFCD947970F7}" type="presParOf" srcId="{DBB15822-99F1-4008-8FD4-C3FB0DD3F062}" destId="{2EF0EC65-2DA4-4FEF-9E46-8537EC981672}" srcOrd="7" destOrd="0" presId="urn:microsoft.com/office/officeart/2005/8/layout/architecture"/>
    <dgm:cxn modelId="{03802A03-1E20-4135-A940-B283C89ECB05}" type="presParOf" srcId="{DBB15822-99F1-4008-8FD4-C3FB0DD3F062}" destId="{CC48C12D-5B90-4808-AC22-A59C7B65CC46}" srcOrd="8" destOrd="0" presId="urn:microsoft.com/office/officeart/2005/8/layout/architecture"/>
    <dgm:cxn modelId="{A0A69150-3172-44E8-B2C7-40416F629881}" type="presParOf" srcId="{CC48C12D-5B90-4808-AC22-A59C7B65CC46}" destId="{52818902-0825-4746-8843-F8A6D917FC7D}" srcOrd="0" destOrd="0" presId="urn:microsoft.com/office/officeart/2005/8/layout/architecture"/>
    <dgm:cxn modelId="{E3CE9FEE-AD38-4E54-B0F0-0F285175BC2B}" type="presParOf" srcId="{CC48C12D-5B90-4808-AC22-A59C7B65CC46}" destId="{3B4776CA-67D3-4007-AB06-3D57059037B8}" srcOrd="1" destOrd="0" presId="urn:microsoft.com/office/officeart/2005/8/layout/architecture"/>
    <dgm:cxn modelId="{2B9F20FB-8C30-48C7-B55C-61D1472C9352}" type="presParOf" srcId="{DBB15822-99F1-4008-8FD4-C3FB0DD3F062}" destId="{CD4826C9-0586-4DA4-A9FA-8E7AB5F822AB}" srcOrd="9" destOrd="0" presId="urn:microsoft.com/office/officeart/2005/8/layout/architecture"/>
    <dgm:cxn modelId="{BD16F0AB-9F4D-4309-8D74-5A0C78885A23}" type="presParOf" srcId="{DBB15822-99F1-4008-8FD4-C3FB0DD3F062}" destId="{71F1F3DA-522B-4312-9118-A483980AF5F5}" srcOrd="10" destOrd="0" presId="urn:microsoft.com/office/officeart/2005/8/layout/architecture"/>
    <dgm:cxn modelId="{6878A644-07C6-4702-BB21-32ABCF97B369}" type="presParOf" srcId="{71F1F3DA-522B-4312-9118-A483980AF5F5}" destId="{E6892507-5FF7-4166-AFF7-FD601EAA2938}" srcOrd="0" destOrd="0" presId="urn:microsoft.com/office/officeart/2005/8/layout/architecture"/>
    <dgm:cxn modelId="{399BFB00-5D57-47E7-A95D-8DD97A4BD7FC}" type="presParOf" srcId="{71F1F3DA-522B-4312-9118-A483980AF5F5}" destId="{4D4A8056-A476-4E36-9F1A-5AF3C7AA4E17}" srcOrd="1" destOrd="0" presId="urn:microsoft.com/office/officeart/2005/8/layout/architecture"/>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5CB83DD-36DD-4B04-A48B-9F83CA023E22}" type="doc">
      <dgm:prSet loTypeId="urn:microsoft.com/office/officeart/2009/3/layout/RandomtoResultProcess" loCatId="process" qsTypeId="urn:microsoft.com/office/officeart/2005/8/quickstyle/simple1" qsCatId="simple" csTypeId="urn:microsoft.com/office/officeart/2005/8/colors/colorful3" csCatId="colorful" phldr="1"/>
      <dgm:spPr/>
      <dgm:t>
        <a:bodyPr/>
        <a:lstStyle/>
        <a:p>
          <a:endParaRPr lang="en-US"/>
        </a:p>
      </dgm:t>
    </dgm:pt>
    <dgm:pt modelId="{1B91A8A3-1AC0-4795-B7F6-8EF2AC730F3A}">
      <dgm:prSet phldrT="[Text]"/>
      <dgm:spPr/>
      <dgm:t>
        <a:bodyPr/>
        <a:lstStyle/>
        <a:p>
          <a:r>
            <a:rPr lang="en-US"/>
            <a:t>Inputs</a:t>
          </a:r>
        </a:p>
      </dgm:t>
    </dgm:pt>
    <dgm:pt modelId="{648D89B8-DF73-45F6-B5C9-FADD8C298223}" type="parTrans" cxnId="{94894D2A-79B0-4943-9198-155776A378DC}">
      <dgm:prSet/>
      <dgm:spPr/>
      <dgm:t>
        <a:bodyPr/>
        <a:lstStyle/>
        <a:p>
          <a:endParaRPr lang="en-US"/>
        </a:p>
      </dgm:t>
    </dgm:pt>
    <dgm:pt modelId="{C320EB48-1755-4692-8490-3D860ADE97FC}" type="sibTrans" cxnId="{94894D2A-79B0-4943-9198-155776A378DC}">
      <dgm:prSet/>
      <dgm:spPr/>
      <dgm:t>
        <a:bodyPr/>
        <a:lstStyle/>
        <a:p>
          <a:endParaRPr lang="en-US"/>
        </a:p>
      </dgm:t>
    </dgm:pt>
    <dgm:pt modelId="{9B4F45ED-87A5-4158-A714-F436FEB8383F}">
      <dgm:prSet phldrT="[Text]"/>
      <dgm:spPr>
        <a:solidFill>
          <a:schemeClr val="bg1"/>
        </a:solidFill>
        <a:ln>
          <a:solidFill>
            <a:schemeClr val="accent4"/>
          </a:solidFill>
        </a:ln>
      </dgm:spPr>
      <dgm:t>
        <a:bodyPr/>
        <a:lstStyle/>
        <a:p>
          <a:r>
            <a:rPr lang="en-US">
              <a:solidFill>
                <a:sysClr val="windowText" lastClr="000000"/>
              </a:solidFill>
            </a:rPr>
            <a:t>Evaluation Report</a:t>
          </a:r>
        </a:p>
      </dgm:t>
    </dgm:pt>
    <dgm:pt modelId="{6CC6B759-6A76-4217-B052-CE7653626513}" type="parTrans" cxnId="{48DAB427-C961-486B-AC6F-5280B289599F}">
      <dgm:prSet/>
      <dgm:spPr/>
      <dgm:t>
        <a:bodyPr/>
        <a:lstStyle/>
        <a:p>
          <a:endParaRPr lang="en-US"/>
        </a:p>
      </dgm:t>
    </dgm:pt>
    <dgm:pt modelId="{030E74F0-F2BE-4554-90EC-07B11CC7FB74}" type="sibTrans" cxnId="{48DAB427-C961-486B-AC6F-5280B289599F}">
      <dgm:prSet/>
      <dgm:spPr/>
      <dgm:t>
        <a:bodyPr/>
        <a:lstStyle/>
        <a:p>
          <a:endParaRPr lang="en-US"/>
        </a:p>
      </dgm:t>
    </dgm:pt>
    <dgm:pt modelId="{9EFF7A7A-B531-4F83-9447-A4DBC38A211D}" type="pres">
      <dgm:prSet presAssocID="{75CB83DD-36DD-4B04-A48B-9F83CA023E22}" presName="Name0" presStyleCnt="0">
        <dgm:presLayoutVars>
          <dgm:dir/>
          <dgm:animOne val="branch"/>
          <dgm:animLvl val="lvl"/>
        </dgm:presLayoutVars>
      </dgm:prSet>
      <dgm:spPr/>
    </dgm:pt>
    <dgm:pt modelId="{D61D6B4E-428C-40B6-91F0-A1BEE94C9F53}" type="pres">
      <dgm:prSet presAssocID="{1B91A8A3-1AC0-4795-B7F6-8EF2AC730F3A}" presName="chaos" presStyleCnt="0"/>
      <dgm:spPr/>
    </dgm:pt>
    <dgm:pt modelId="{BD5BAB61-43BE-427C-9757-8DB81E480A86}" type="pres">
      <dgm:prSet presAssocID="{1B91A8A3-1AC0-4795-B7F6-8EF2AC730F3A}" presName="parTx1" presStyleLbl="revTx" presStyleIdx="0" presStyleCnt="1"/>
      <dgm:spPr/>
    </dgm:pt>
    <dgm:pt modelId="{98BBDD71-4599-4274-AAAD-B5760DA4320C}" type="pres">
      <dgm:prSet presAssocID="{1B91A8A3-1AC0-4795-B7F6-8EF2AC730F3A}" presName="c1" presStyleLbl="node1" presStyleIdx="0" presStyleCnt="19"/>
      <dgm:spPr/>
    </dgm:pt>
    <dgm:pt modelId="{041ED165-CC95-471E-BFA9-AADF5E8195B6}" type="pres">
      <dgm:prSet presAssocID="{1B91A8A3-1AC0-4795-B7F6-8EF2AC730F3A}" presName="c2" presStyleLbl="node1" presStyleIdx="1" presStyleCnt="19"/>
      <dgm:spPr/>
    </dgm:pt>
    <dgm:pt modelId="{88C8CC21-B3FF-4DD8-AC31-F49881046C60}" type="pres">
      <dgm:prSet presAssocID="{1B91A8A3-1AC0-4795-B7F6-8EF2AC730F3A}" presName="c3" presStyleLbl="node1" presStyleIdx="2" presStyleCnt="19"/>
      <dgm:spPr/>
    </dgm:pt>
    <dgm:pt modelId="{4E1A5D56-9F31-4307-9F71-9A21038A652C}" type="pres">
      <dgm:prSet presAssocID="{1B91A8A3-1AC0-4795-B7F6-8EF2AC730F3A}" presName="c4" presStyleLbl="node1" presStyleIdx="3" presStyleCnt="19"/>
      <dgm:spPr/>
    </dgm:pt>
    <dgm:pt modelId="{003615A7-E929-4202-9147-830370E2452F}" type="pres">
      <dgm:prSet presAssocID="{1B91A8A3-1AC0-4795-B7F6-8EF2AC730F3A}" presName="c5" presStyleLbl="node1" presStyleIdx="4" presStyleCnt="19"/>
      <dgm:spPr/>
    </dgm:pt>
    <dgm:pt modelId="{9B08A1B3-49F2-49BC-B456-CABE01A6F976}" type="pres">
      <dgm:prSet presAssocID="{1B91A8A3-1AC0-4795-B7F6-8EF2AC730F3A}" presName="c6" presStyleLbl="node1" presStyleIdx="5" presStyleCnt="19"/>
      <dgm:spPr/>
    </dgm:pt>
    <dgm:pt modelId="{E9D3D2A0-4853-4F3C-ACA8-D14CB6B9794F}" type="pres">
      <dgm:prSet presAssocID="{1B91A8A3-1AC0-4795-B7F6-8EF2AC730F3A}" presName="c7" presStyleLbl="node1" presStyleIdx="6" presStyleCnt="19"/>
      <dgm:spPr/>
    </dgm:pt>
    <dgm:pt modelId="{1BFCD436-0758-49AD-9E25-11BC7B90D1A7}" type="pres">
      <dgm:prSet presAssocID="{1B91A8A3-1AC0-4795-B7F6-8EF2AC730F3A}" presName="c8" presStyleLbl="node1" presStyleIdx="7" presStyleCnt="19"/>
      <dgm:spPr/>
    </dgm:pt>
    <dgm:pt modelId="{9E5458E1-1EE6-4040-AAA3-594D2D18126D}" type="pres">
      <dgm:prSet presAssocID="{1B91A8A3-1AC0-4795-B7F6-8EF2AC730F3A}" presName="c9" presStyleLbl="node1" presStyleIdx="8" presStyleCnt="19"/>
      <dgm:spPr/>
    </dgm:pt>
    <dgm:pt modelId="{57F5DC8A-C76E-4E72-9E8B-101D5B3D804D}" type="pres">
      <dgm:prSet presAssocID="{1B91A8A3-1AC0-4795-B7F6-8EF2AC730F3A}" presName="c10" presStyleLbl="node1" presStyleIdx="9" presStyleCnt="19"/>
      <dgm:spPr/>
    </dgm:pt>
    <dgm:pt modelId="{75258A78-B175-48CE-B78C-55AE00CA24B9}" type="pres">
      <dgm:prSet presAssocID="{1B91A8A3-1AC0-4795-B7F6-8EF2AC730F3A}" presName="c11" presStyleLbl="node1" presStyleIdx="10" presStyleCnt="19"/>
      <dgm:spPr/>
    </dgm:pt>
    <dgm:pt modelId="{D971C680-1914-4779-8A47-3693A10A4E4C}" type="pres">
      <dgm:prSet presAssocID="{1B91A8A3-1AC0-4795-B7F6-8EF2AC730F3A}" presName="c12" presStyleLbl="node1" presStyleIdx="11" presStyleCnt="19"/>
      <dgm:spPr/>
    </dgm:pt>
    <dgm:pt modelId="{86FBBE48-C0EC-483B-9B9B-CE068D17FAE1}" type="pres">
      <dgm:prSet presAssocID="{1B91A8A3-1AC0-4795-B7F6-8EF2AC730F3A}" presName="c13" presStyleLbl="node1" presStyleIdx="12" presStyleCnt="19"/>
      <dgm:spPr/>
    </dgm:pt>
    <dgm:pt modelId="{C95D94C6-DBDB-4ECE-857B-7DCDDA6BE803}" type="pres">
      <dgm:prSet presAssocID="{1B91A8A3-1AC0-4795-B7F6-8EF2AC730F3A}" presName="c14" presStyleLbl="node1" presStyleIdx="13" presStyleCnt="19"/>
      <dgm:spPr/>
    </dgm:pt>
    <dgm:pt modelId="{2AC9947F-1C55-4FBB-BC75-3C32967208D7}" type="pres">
      <dgm:prSet presAssocID="{1B91A8A3-1AC0-4795-B7F6-8EF2AC730F3A}" presName="c15" presStyleLbl="node1" presStyleIdx="14" presStyleCnt="19"/>
      <dgm:spPr/>
    </dgm:pt>
    <dgm:pt modelId="{E94677C9-6E9D-4BD6-AF9C-3C5DF9D53A11}" type="pres">
      <dgm:prSet presAssocID="{1B91A8A3-1AC0-4795-B7F6-8EF2AC730F3A}" presName="c16" presStyleLbl="node1" presStyleIdx="15" presStyleCnt="19"/>
      <dgm:spPr/>
    </dgm:pt>
    <dgm:pt modelId="{C278BB8B-EAEF-47F3-9990-2461807C8233}" type="pres">
      <dgm:prSet presAssocID="{1B91A8A3-1AC0-4795-B7F6-8EF2AC730F3A}" presName="c17" presStyleLbl="node1" presStyleIdx="16" presStyleCnt="19"/>
      <dgm:spPr/>
    </dgm:pt>
    <dgm:pt modelId="{73507A8C-4036-4884-A12B-789DACCEB2A1}" type="pres">
      <dgm:prSet presAssocID="{1B91A8A3-1AC0-4795-B7F6-8EF2AC730F3A}" presName="c18" presStyleLbl="node1" presStyleIdx="17" presStyleCnt="19"/>
      <dgm:spPr/>
    </dgm:pt>
    <dgm:pt modelId="{FF8ACE78-999D-4389-A64F-0F318F89A436}" type="pres">
      <dgm:prSet presAssocID="{C320EB48-1755-4692-8490-3D860ADE97FC}" presName="chevronComposite1" presStyleCnt="0"/>
      <dgm:spPr/>
    </dgm:pt>
    <dgm:pt modelId="{2DCD08E8-4987-4ACC-A4DD-5F991FA2397F}" type="pres">
      <dgm:prSet presAssocID="{C320EB48-1755-4692-8490-3D860ADE97FC}" presName="chevron1" presStyleLbl="sibTrans2D1" presStyleIdx="0" presStyleCnt="2"/>
      <dgm:spPr/>
    </dgm:pt>
    <dgm:pt modelId="{ACC1AE26-2DF9-46C8-8704-43893C906CDC}" type="pres">
      <dgm:prSet presAssocID="{C320EB48-1755-4692-8490-3D860ADE97FC}" presName="spChevron1" presStyleCnt="0"/>
      <dgm:spPr/>
    </dgm:pt>
    <dgm:pt modelId="{2ABE8B7E-0900-49BB-811A-61588CCCE2A2}" type="pres">
      <dgm:prSet presAssocID="{C320EB48-1755-4692-8490-3D860ADE97FC}" presName="overlap" presStyleCnt="0"/>
      <dgm:spPr/>
    </dgm:pt>
    <dgm:pt modelId="{16114CCC-09A8-45ED-AAB4-7BC0204CC0C4}" type="pres">
      <dgm:prSet presAssocID="{C320EB48-1755-4692-8490-3D860ADE97FC}" presName="chevronComposite2" presStyleCnt="0"/>
      <dgm:spPr/>
    </dgm:pt>
    <dgm:pt modelId="{0FF19062-0A32-4972-A4B9-3C3189AFD39C}" type="pres">
      <dgm:prSet presAssocID="{C320EB48-1755-4692-8490-3D860ADE97FC}" presName="chevron2" presStyleLbl="sibTrans2D1" presStyleIdx="1" presStyleCnt="2"/>
      <dgm:spPr/>
    </dgm:pt>
    <dgm:pt modelId="{62253B3B-63D9-4236-9C54-66432E102C43}" type="pres">
      <dgm:prSet presAssocID="{C320EB48-1755-4692-8490-3D860ADE97FC}" presName="spChevron2" presStyleCnt="0"/>
      <dgm:spPr/>
    </dgm:pt>
    <dgm:pt modelId="{19BBC340-EC44-4AA4-975E-B1165A39F61F}" type="pres">
      <dgm:prSet presAssocID="{9B4F45ED-87A5-4158-A714-F436FEB8383F}" presName="last" presStyleCnt="0"/>
      <dgm:spPr/>
    </dgm:pt>
    <dgm:pt modelId="{B47E082B-2617-4283-8414-1857028E9F8E}" type="pres">
      <dgm:prSet presAssocID="{9B4F45ED-87A5-4158-A714-F436FEB8383F}" presName="circleTx" presStyleLbl="node1" presStyleIdx="18" presStyleCnt="19" custLinFactNeighborY="-4074"/>
      <dgm:spPr/>
    </dgm:pt>
    <dgm:pt modelId="{C77F78B8-A19F-4058-9177-8A3DCA53C87E}" type="pres">
      <dgm:prSet presAssocID="{9B4F45ED-87A5-4158-A714-F436FEB8383F}" presName="spN" presStyleCnt="0"/>
      <dgm:spPr/>
    </dgm:pt>
  </dgm:ptLst>
  <dgm:cxnLst>
    <dgm:cxn modelId="{48DAB427-C961-486B-AC6F-5280B289599F}" srcId="{75CB83DD-36DD-4B04-A48B-9F83CA023E22}" destId="{9B4F45ED-87A5-4158-A714-F436FEB8383F}" srcOrd="1" destOrd="0" parTransId="{6CC6B759-6A76-4217-B052-CE7653626513}" sibTransId="{030E74F0-F2BE-4554-90EC-07B11CC7FB74}"/>
    <dgm:cxn modelId="{94894D2A-79B0-4943-9198-155776A378DC}" srcId="{75CB83DD-36DD-4B04-A48B-9F83CA023E22}" destId="{1B91A8A3-1AC0-4795-B7F6-8EF2AC730F3A}" srcOrd="0" destOrd="0" parTransId="{648D89B8-DF73-45F6-B5C9-FADD8C298223}" sibTransId="{C320EB48-1755-4692-8490-3D860ADE97FC}"/>
    <dgm:cxn modelId="{2104A55B-C428-4B35-BC96-FCA6806C196B}" type="presOf" srcId="{75CB83DD-36DD-4B04-A48B-9F83CA023E22}" destId="{9EFF7A7A-B531-4F83-9447-A4DBC38A211D}" srcOrd="0" destOrd="0" presId="urn:microsoft.com/office/officeart/2009/3/layout/RandomtoResultProcess"/>
    <dgm:cxn modelId="{7C2F058F-7EF4-4FBF-B6EC-98E64EBCFFEF}" type="presOf" srcId="{1B91A8A3-1AC0-4795-B7F6-8EF2AC730F3A}" destId="{BD5BAB61-43BE-427C-9757-8DB81E480A86}" srcOrd="0" destOrd="0" presId="urn:microsoft.com/office/officeart/2009/3/layout/RandomtoResultProcess"/>
    <dgm:cxn modelId="{14138CFF-DDEC-4EE0-9DC1-AC2B452F88A3}" type="presOf" srcId="{9B4F45ED-87A5-4158-A714-F436FEB8383F}" destId="{B47E082B-2617-4283-8414-1857028E9F8E}" srcOrd="0" destOrd="0" presId="urn:microsoft.com/office/officeart/2009/3/layout/RandomtoResultProcess"/>
    <dgm:cxn modelId="{0ABCD86E-BA68-4D01-843C-5F09624F4DB0}" type="presParOf" srcId="{9EFF7A7A-B531-4F83-9447-A4DBC38A211D}" destId="{D61D6B4E-428C-40B6-91F0-A1BEE94C9F53}" srcOrd="0" destOrd="0" presId="urn:microsoft.com/office/officeart/2009/3/layout/RandomtoResultProcess"/>
    <dgm:cxn modelId="{AFA06423-3223-427F-A102-EF3F8A6DF9E5}" type="presParOf" srcId="{D61D6B4E-428C-40B6-91F0-A1BEE94C9F53}" destId="{BD5BAB61-43BE-427C-9757-8DB81E480A86}" srcOrd="0" destOrd="0" presId="urn:microsoft.com/office/officeart/2009/3/layout/RandomtoResultProcess"/>
    <dgm:cxn modelId="{1A89F637-2F6C-411D-833E-3D8129855EE5}" type="presParOf" srcId="{D61D6B4E-428C-40B6-91F0-A1BEE94C9F53}" destId="{98BBDD71-4599-4274-AAAD-B5760DA4320C}" srcOrd="1" destOrd="0" presId="urn:microsoft.com/office/officeart/2009/3/layout/RandomtoResultProcess"/>
    <dgm:cxn modelId="{710ADA23-3147-4DB4-8582-64CB3935C7CC}" type="presParOf" srcId="{D61D6B4E-428C-40B6-91F0-A1BEE94C9F53}" destId="{041ED165-CC95-471E-BFA9-AADF5E8195B6}" srcOrd="2" destOrd="0" presId="urn:microsoft.com/office/officeart/2009/3/layout/RandomtoResultProcess"/>
    <dgm:cxn modelId="{416756B3-8718-493A-8717-90567BCCF82B}" type="presParOf" srcId="{D61D6B4E-428C-40B6-91F0-A1BEE94C9F53}" destId="{88C8CC21-B3FF-4DD8-AC31-F49881046C60}" srcOrd="3" destOrd="0" presId="urn:microsoft.com/office/officeart/2009/3/layout/RandomtoResultProcess"/>
    <dgm:cxn modelId="{C50E79CF-2C0F-4C0B-8D19-0200AB02FCBD}" type="presParOf" srcId="{D61D6B4E-428C-40B6-91F0-A1BEE94C9F53}" destId="{4E1A5D56-9F31-4307-9F71-9A21038A652C}" srcOrd="4" destOrd="0" presId="urn:microsoft.com/office/officeart/2009/3/layout/RandomtoResultProcess"/>
    <dgm:cxn modelId="{7AD8F9D4-6FF8-48BA-B6DF-DAD1A5AB6AD2}" type="presParOf" srcId="{D61D6B4E-428C-40B6-91F0-A1BEE94C9F53}" destId="{003615A7-E929-4202-9147-830370E2452F}" srcOrd="5" destOrd="0" presId="urn:microsoft.com/office/officeart/2009/3/layout/RandomtoResultProcess"/>
    <dgm:cxn modelId="{1AB595B3-F054-4382-8E9E-3B4C8DDBB99B}" type="presParOf" srcId="{D61D6B4E-428C-40B6-91F0-A1BEE94C9F53}" destId="{9B08A1B3-49F2-49BC-B456-CABE01A6F976}" srcOrd="6" destOrd="0" presId="urn:microsoft.com/office/officeart/2009/3/layout/RandomtoResultProcess"/>
    <dgm:cxn modelId="{BB942BC3-164F-41F1-B8ED-E3365852716A}" type="presParOf" srcId="{D61D6B4E-428C-40B6-91F0-A1BEE94C9F53}" destId="{E9D3D2A0-4853-4F3C-ACA8-D14CB6B9794F}" srcOrd="7" destOrd="0" presId="urn:microsoft.com/office/officeart/2009/3/layout/RandomtoResultProcess"/>
    <dgm:cxn modelId="{F77C8137-817F-4283-B9F4-753715DECFB6}" type="presParOf" srcId="{D61D6B4E-428C-40B6-91F0-A1BEE94C9F53}" destId="{1BFCD436-0758-49AD-9E25-11BC7B90D1A7}" srcOrd="8" destOrd="0" presId="urn:microsoft.com/office/officeart/2009/3/layout/RandomtoResultProcess"/>
    <dgm:cxn modelId="{16613F77-62F6-4F2C-9BE6-70F3629356D2}" type="presParOf" srcId="{D61D6B4E-428C-40B6-91F0-A1BEE94C9F53}" destId="{9E5458E1-1EE6-4040-AAA3-594D2D18126D}" srcOrd="9" destOrd="0" presId="urn:microsoft.com/office/officeart/2009/3/layout/RandomtoResultProcess"/>
    <dgm:cxn modelId="{2E74EB7E-074E-4292-866F-AEF65FC52E98}" type="presParOf" srcId="{D61D6B4E-428C-40B6-91F0-A1BEE94C9F53}" destId="{57F5DC8A-C76E-4E72-9E8B-101D5B3D804D}" srcOrd="10" destOrd="0" presId="urn:microsoft.com/office/officeart/2009/3/layout/RandomtoResultProcess"/>
    <dgm:cxn modelId="{00BB31FD-65FA-4C09-AA51-F2B8FD817034}" type="presParOf" srcId="{D61D6B4E-428C-40B6-91F0-A1BEE94C9F53}" destId="{75258A78-B175-48CE-B78C-55AE00CA24B9}" srcOrd="11" destOrd="0" presId="urn:microsoft.com/office/officeart/2009/3/layout/RandomtoResultProcess"/>
    <dgm:cxn modelId="{11D01EED-4E57-4DDD-9251-139CA91F644B}" type="presParOf" srcId="{D61D6B4E-428C-40B6-91F0-A1BEE94C9F53}" destId="{D971C680-1914-4779-8A47-3693A10A4E4C}" srcOrd="12" destOrd="0" presId="urn:microsoft.com/office/officeart/2009/3/layout/RandomtoResultProcess"/>
    <dgm:cxn modelId="{98C95158-A190-4940-B785-C937B3533920}" type="presParOf" srcId="{D61D6B4E-428C-40B6-91F0-A1BEE94C9F53}" destId="{86FBBE48-C0EC-483B-9B9B-CE068D17FAE1}" srcOrd="13" destOrd="0" presId="urn:microsoft.com/office/officeart/2009/3/layout/RandomtoResultProcess"/>
    <dgm:cxn modelId="{D29705FA-9526-4D0E-B0B1-5973DFD564DA}" type="presParOf" srcId="{D61D6B4E-428C-40B6-91F0-A1BEE94C9F53}" destId="{C95D94C6-DBDB-4ECE-857B-7DCDDA6BE803}" srcOrd="14" destOrd="0" presId="urn:microsoft.com/office/officeart/2009/3/layout/RandomtoResultProcess"/>
    <dgm:cxn modelId="{5B50B371-CD7B-434F-ABA4-90B9824E3B6F}" type="presParOf" srcId="{D61D6B4E-428C-40B6-91F0-A1BEE94C9F53}" destId="{2AC9947F-1C55-4FBB-BC75-3C32967208D7}" srcOrd="15" destOrd="0" presId="urn:microsoft.com/office/officeart/2009/3/layout/RandomtoResultProcess"/>
    <dgm:cxn modelId="{0895B026-8E53-4454-BB73-82F768C28DD3}" type="presParOf" srcId="{D61D6B4E-428C-40B6-91F0-A1BEE94C9F53}" destId="{E94677C9-6E9D-4BD6-AF9C-3C5DF9D53A11}" srcOrd="16" destOrd="0" presId="urn:microsoft.com/office/officeart/2009/3/layout/RandomtoResultProcess"/>
    <dgm:cxn modelId="{92538448-AF73-4243-82DF-D040C28947F8}" type="presParOf" srcId="{D61D6B4E-428C-40B6-91F0-A1BEE94C9F53}" destId="{C278BB8B-EAEF-47F3-9990-2461807C8233}" srcOrd="17" destOrd="0" presId="urn:microsoft.com/office/officeart/2009/3/layout/RandomtoResultProcess"/>
    <dgm:cxn modelId="{21868B9D-9F7F-48B7-9E5E-F595CD4AD639}" type="presParOf" srcId="{D61D6B4E-428C-40B6-91F0-A1BEE94C9F53}" destId="{73507A8C-4036-4884-A12B-789DACCEB2A1}" srcOrd="18" destOrd="0" presId="urn:microsoft.com/office/officeart/2009/3/layout/RandomtoResultProcess"/>
    <dgm:cxn modelId="{81C47EFB-ED9A-430B-83CF-B947E209646B}" type="presParOf" srcId="{9EFF7A7A-B531-4F83-9447-A4DBC38A211D}" destId="{FF8ACE78-999D-4389-A64F-0F318F89A436}" srcOrd="1" destOrd="0" presId="urn:microsoft.com/office/officeart/2009/3/layout/RandomtoResultProcess"/>
    <dgm:cxn modelId="{9F6ECC3E-DB7B-41C2-8BC8-EB4C1EBC3969}" type="presParOf" srcId="{FF8ACE78-999D-4389-A64F-0F318F89A436}" destId="{2DCD08E8-4987-4ACC-A4DD-5F991FA2397F}" srcOrd="0" destOrd="0" presId="urn:microsoft.com/office/officeart/2009/3/layout/RandomtoResultProcess"/>
    <dgm:cxn modelId="{1051FF10-1F4C-4A29-A728-1C9EFBCE32A5}" type="presParOf" srcId="{FF8ACE78-999D-4389-A64F-0F318F89A436}" destId="{ACC1AE26-2DF9-46C8-8704-43893C906CDC}" srcOrd="1" destOrd="0" presId="urn:microsoft.com/office/officeart/2009/3/layout/RandomtoResultProcess"/>
    <dgm:cxn modelId="{ECD73390-575B-4114-9C9E-FB0FA64B7A0C}" type="presParOf" srcId="{9EFF7A7A-B531-4F83-9447-A4DBC38A211D}" destId="{2ABE8B7E-0900-49BB-811A-61588CCCE2A2}" srcOrd="2" destOrd="0" presId="urn:microsoft.com/office/officeart/2009/3/layout/RandomtoResultProcess"/>
    <dgm:cxn modelId="{4A0E66FB-537E-4443-9A51-B7F0DEA3DFB5}" type="presParOf" srcId="{9EFF7A7A-B531-4F83-9447-A4DBC38A211D}" destId="{16114CCC-09A8-45ED-AAB4-7BC0204CC0C4}" srcOrd="3" destOrd="0" presId="urn:microsoft.com/office/officeart/2009/3/layout/RandomtoResultProcess"/>
    <dgm:cxn modelId="{1EF5508A-0CD1-4BF8-8B24-C2123D29678C}" type="presParOf" srcId="{16114CCC-09A8-45ED-AAB4-7BC0204CC0C4}" destId="{0FF19062-0A32-4972-A4B9-3C3189AFD39C}" srcOrd="0" destOrd="0" presId="urn:microsoft.com/office/officeart/2009/3/layout/RandomtoResultProcess"/>
    <dgm:cxn modelId="{FE0B28BA-9B45-4653-8055-29AF680B8165}" type="presParOf" srcId="{16114CCC-09A8-45ED-AAB4-7BC0204CC0C4}" destId="{62253B3B-63D9-4236-9C54-66432E102C43}" srcOrd="1" destOrd="0" presId="urn:microsoft.com/office/officeart/2009/3/layout/RandomtoResultProcess"/>
    <dgm:cxn modelId="{E71B99DA-911C-4C9A-8288-3D7695A8D305}" type="presParOf" srcId="{9EFF7A7A-B531-4F83-9447-A4DBC38A211D}" destId="{19BBC340-EC44-4AA4-975E-B1165A39F61F}" srcOrd="4" destOrd="0" presId="urn:microsoft.com/office/officeart/2009/3/layout/RandomtoResultProcess"/>
    <dgm:cxn modelId="{93543AF8-B855-450D-973F-F115E03334D1}" type="presParOf" srcId="{19BBC340-EC44-4AA4-975E-B1165A39F61F}" destId="{B47E082B-2617-4283-8414-1857028E9F8E}" srcOrd="0" destOrd="0" presId="urn:microsoft.com/office/officeart/2009/3/layout/RandomtoResultProcess"/>
    <dgm:cxn modelId="{4CC0B046-4A74-4597-BFAD-53D9D544FC3B}" type="presParOf" srcId="{19BBC340-EC44-4AA4-975E-B1165A39F61F}" destId="{C77F78B8-A19F-4058-9177-8A3DCA53C87E}" srcOrd="1" destOrd="0" presId="urn:microsoft.com/office/officeart/2009/3/layout/RandomtoResultProcess"/>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79AA4F-F261-47B1-9244-462A15D2EF81}">
      <dsp:nvSpPr>
        <dsp:cNvPr id="0" name=""/>
        <dsp:cNvSpPr/>
      </dsp:nvSpPr>
      <dsp:spPr>
        <a:xfrm>
          <a:off x="2675" y="64770"/>
          <a:ext cx="1169813" cy="119633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0" i="0" kern="1200">
              <a:latin typeface="Open Sans" panose="020B0606030504020204" pitchFamily="34" charset="0"/>
              <a:ea typeface="Open Sans" panose="020B0606030504020204" pitchFamily="34" charset="0"/>
              <a:cs typeface="Open Sans" panose="020B0606030504020204" pitchFamily="34" charset="0"/>
            </a:rPr>
            <a:t>Starting the project</a:t>
          </a:r>
        </a:p>
      </dsp:txBody>
      <dsp:txXfrm>
        <a:off x="36938" y="99033"/>
        <a:ext cx="1101287" cy="1127813"/>
      </dsp:txXfrm>
    </dsp:sp>
    <dsp:sp modelId="{C8CF4673-67B7-4293-B380-ABFD20C2CC4A}">
      <dsp:nvSpPr>
        <dsp:cNvPr id="0" name=""/>
        <dsp:cNvSpPr/>
      </dsp:nvSpPr>
      <dsp:spPr>
        <a:xfrm>
          <a:off x="1289470" y="517883"/>
          <a:ext cx="248000" cy="290113"/>
        </a:xfrm>
        <a:prstGeom prst="rightArrow">
          <a:avLst>
            <a:gd name="adj1" fmla="val 60000"/>
            <a:gd name="adj2" fmla="val 50000"/>
          </a:avLst>
        </a:prstGeom>
        <a:solidFill>
          <a:schemeClr val="tx1">
            <a:lumMod val="50000"/>
            <a:lumOff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b="0" i="0" kern="1200">
            <a:latin typeface="Open Sans" panose="020B0606030504020204" pitchFamily="34" charset="0"/>
            <a:ea typeface="Open Sans" panose="020B0606030504020204" pitchFamily="34" charset="0"/>
            <a:cs typeface="Open Sans" panose="020B0606030504020204" pitchFamily="34" charset="0"/>
          </a:endParaRPr>
        </a:p>
      </dsp:txBody>
      <dsp:txXfrm>
        <a:off x="1289470" y="575906"/>
        <a:ext cx="173600" cy="174067"/>
      </dsp:txXfrm>
    </dsp:sp>
    <dsp:sp modelId="{4E98C7E9-7336-4265-823F-78FD2255DD6F}">
      <dsp:nvSpPr>
        <dsp:cNvPr id="0" name=""/>
        <dsp:cNvSpPr/>
      </dsp:nvSpPr>
      <dsp:spPr>
        <a:xfrm>
          <a:off x="1640414" y="64770"/>
          <a:ext cx="1169813" cy="1196339"/>
        </a:xfrm>
        <a:prstGeom prst="roundRect">
          <a:avLst>
            <a:gd name="adj" fmla="val 10000"/>
          </a:avLst>
        </a:prstGeom>
        <a:solidFill>
          <a:schemeClr val="lt1">
            <a:hueOff val="0"/>
            <a:satOff val="0"/>
            <a:lumOff val="0"/>
            <a:alphaOff val="0"/>
          </a:schemeClr>
        </a:solidFill>
        <a:ln w="25400"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0" i="0" kern="1200">
              <a:latin typeface="Open Sans" panose="020B0606030504020204" pitchFamily="34" charset="0"/>
              <a:ea typeface="Open Sans" panose="020B0606030504020204" pitchFamily="34" charset="0"/>
              <a:cs typeface="Open Sans" panose="020B0606030504020204" pitchFamily="34" charset="0"/>
            </a:rPr>
            <a:t>Organising and preparing the project</a:t>
          </a:r>
        </a:p>
      </dsp:txBody>
      <dsp:txXfrm>
        <a:off x="1674677" y="99033"/>
        <a:ext cx="1101287" cy="1127813"/>
      </dsp:txXfrm>
    </dsp:sp>
    <dsp:sp modelId="{8F064C1C-9ABB-4BC7-971F-A4DAAEF3AC43}">
      <dsp:nvSpPr>
        <dsp:cNvPr id="0" name=""/>
        <dsp:cNvSpPr/>
      </dsp:nvSpPr>
      <dsp:spPr>
        <a:xfrm>
          <a:off x="2927208" y="517883"/>
          <a:ext cx="248000" cy="290113"/>
        </a:xfrm>
        <a:prstGeom prst="rightArrow">
          <a:avLst>
            <a:gd name="adj1" fmla="val 60000"/>
            <a:gd name="adj2" fmla="val 50000"/>
          </a:avLst>
        </a:prstGeom>
        <a:solidFill>
          <a:schemeClr val="tx1">
            <a:lumMod val="50000"/>
            <a:lumOff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b="0" i="0" kern="1200">
            <a:latin typeface="Open Sans" panose="020B0606030504020204" pitchFamily="34" charset="0"/>
            <a:ea typeface="Open Sans" panose="020B0606030504020204" pitchFamily="34" charset="0"/>
            <a:cs typeface="Open Sans" panose="020B0606030504020204" pitchFamily="34" charset="0"/>
          </a:endParaRPr>
        </a:p>
      </dsp:txBody>
      <dsp:txXfrm>
        <a:off x="2927208" y="575906"/>
        <a:ext cx="173600" cy="174067"/>
      </dsp:txXfrm>
    </dsp:sp>
    <dsp:sp modelId="{1C3450C4-E862-4765-AA0C-68FC42261C7E}">
      <dsp:nvSpPr>
        <dsp:cNvPr id="0" name=""/>
        <dsp:cNvSpPr/>
      </dsp:nvSpPr>
      <dsp:spPr>
        <a:xfrm>
          <a:off x="3278152" y="64770"/>
          <a:ext cx="1169813" cy="1196339"/>
        </a:xfrm>
        <a:prstGeom prst="roundRect">
          <a:avLst>
            <a:gd name="adj" fmla="val 10000"/>
          </a:avLst>
        </a:prstGeom>
        <a:solidFill>
          <a:schemeClr val="lt1">
            <a:hueOff val="0"/>
            <a:satOff val="0"/>
            <a:lumOff val="0"/>
            <a:alphaOff val="0"/>
          </a:schemeClr>
        </a:solidFill>
        <a:ln w="25400" cap="flat" cmpd="sng" algn="ctr">
          <a:solidFill>
            <a:schemeClr val="accent5"/>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0" i="0" kern="1200">
              <a:latin typeface="Open Sans" panose="020B0606030504020204" pitchFamily="34" charset="0"/>
              <a:ea typeface="Open Sans" panose="020B0606030504020204" pitchFamily="34" charset="0"/>
              <a:cs typeface="Open Sans" panose="020B0606030504020204" pitchFamily="34" charset="0"/>
            </a:rPr>
            <a:t>Carrying out the work</a:t>
          </a:r>
        </a:p>
      </dsp:txBody>
      <dsp:txXfrm>
        <a:off x="3312415" y="99033"/>
        <a:ext cx="1101287" cy="1127813"/>
      </dsp:txXfrm>
    </dsp:sp>
    <dsp:sp modelId="{1599BF49-90F0-46FD-8F41-EA96ED598B97}">
      <dsp:nvSpPr>
        <dsp:cNvPr id="0" name=""/>
        <dsp:cNvSpPr/>
      </dsp:nvSpPr>
      <dsp:spPr>
        <a:xfrm>
          <a:off x="4564947" y="517883"/>
          <a:ext cx="248000" cy="290113"/>
        </a:xfrm>
        <a:prstGeom prst="rightArrow">
          <a:avLst>
            <a:gd name="adj1" fmla="val 60000"/>
            <a:gd name="adj2" fmla="val 50000"/>
          </a:avLst>
        </a:prstGeom>
        <a:solidFill>
          <a:schemeClr val="tx1">
            <a:lumMod val="50000"/>
            <a:lumOff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b="0" i="0" kern="1200">
            <a:latin typeface="Open Sans" panose="020B0606030504020204" pitchFamily="34" charset="0"/>
            <a:ea typeface="Open Sans" panose="020B0606030504020204" pitchFamily="34" charset="0"/>
            <a:cs typeface="Open Sans" panose="020B0606030504020204" pitchFamily="34" charset="0"/>
          </a:endParaRPr>
        </a:p>
      </dsp:txBody>
      <dsp:txXfrm>
        <a:off x="4564947" y="575906"/>
        <a:ext cx="173600" cy="174067"/>
      </dsp:txXfrm>
    </dsp:sp>
    <dsp:sp modelId="{72137790-CE06-412C-8F61-DB0A293C71DD}">
      <dsp:nvSpPr>
        <dsp:cNvPr id="0" name=""/>
        <dsp:cNvSpPr/>
      </dsp:nvSpPr>
      <dsp:spPr>
        <a:xfrm>
          <a:off x="4915891" y="64770"/>
          <a:ext cx="1169813" cy="1196339"/>
        </a:xfrm>
        <a:prstGeom prst="roundRect">
          <a:avLst>
            <a:gd name="adj" fmla="val 10000"/>
          </a:avLst>
        </a:prstGeom>
        <a:solidFill>
          <a:schemeClr val="lt1">
            <a:hueOff val="0"/>
            <a:satOff val="0"/>
            <a:lumOff val="0"/>
            <a:alphaOff val="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0" i="0" kern="1200">
              <a:latin typeface="Open Sans" panose="020B0606030504020204" pitchFamily="34" charset="0"/>
              <a:ea typeface="Open Sans" panose="020B0606030504020204" pitchFamily="34" charset="0"/>
              <a:cs typeface="Open Sans" panose="020B0606030504020204" pitchFamily="34" charset="0"/>
            </a:rPr>
            <a:t>Closing the project</a:t>
          </a:r>
        </a:p>
      </dsp:txBody>
      <dsp:txXfrm>
        <a:off x="4950154" y="99033"/>
        <a:ext cx="1101287" cy="11278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6197E3-68D0-4BDD-9AC0-EBDC17305419}">
      <dsp:nvSpPr>
        <dsp:cNvPr id="0" name=""/>
        <dsp:cNvSpPr/>
      </dsp:nvSpPr>
      <dsp:spPr>
        <a:xfrm>
          <a:off x="1477587" y="1095704"/>
          <a:ext cx="1045325" cy="1045325"/>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Open Sans" panose="020B0606030504020204" pitchFamily="34" charset="0"/>
              <a:ea typeface="Open Sans" panose="020B0606030504020204" pitchFamily="34" charset="0"/>
              <a:cs typeface="Open Sans" panose="020B0606030504020204" pitchFamily="34" charset="0"/>
            </a:rPr>
            <a:t>Project</a:t>
          </a:r>
        </a:p>
      </dsp:txBody>
      <dsp:txXfrm>
        <a:off x="1630671" y="1248788"/>
        <a:ext cx="739157" cy="739157"/>
      </dsp:txXfrm>
    </dsp:sp>
    <dsp:sp modelId="{A584638F-932E-4DA4-9AED-ED5E4089910F}">
      <dsp:nvSpPr>
        <dsp:cNvPr id="0" name=""/>
        <dsp:cNvSpPr/>
      </dsp:nvSpPr>
      <dsp:spPr>
        <a:xfrm rot="11700000">
          <a:off x="685705" y="1221565"/>
          <a:ext cx="779162" cy="297917"/>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89E70A-69AA-4F32-8F66-187BA671762E}">
      <dsp:nvSpPr>
        <dsp:cNvPr id="0" name=""/>
        <dsp:cNvSpPr/>
      </dsp:nvSpPr>
      <dsp:spPr>
        <a:xfrm>
          <a:off x="202450" y="872469"/>
          <a:ext cx="993059" cy="794447"/>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kern="1200">
              <a:latin typeface="Open Sans" panose="020B0606030504020204" pitchFamily="34" charset="0"/>
              <a:ea typeface="Open Sans" panose="020B0606030504020204" pitchFamily="34" charset="0"/>
              <a:cs typeface="Open Sans" panose="020B0606030504020204" pitchFamily="34" charset="0"/>
            </a:rPr>
            <a:t>Drivers</a:t>
          </a:r>
        </a:p>
      </dsp:txBody>
      <dsp:txXfrm>
        <a:off x="225719" y="895738"/>
        <a:ext cx="946521" cy="747909"/>
      </dsp:txXfrm>
    </dsp:sp>
    <dsp:sp modelId="{A59082CB-89AB-46A6-8F4C-DF85967C197F}">
      <dsp:nvSpPr>
        <dsp:cNvPr id="0" name=""/>
        <dsp:cNvSpPr/>
      </dsp:nvSpPr>
      <dsp:spPr>
        <a:xfrm rot="14700000">
          <a:off x="1205972" y="601535"/>
          <a:ext cx="779162" cy="297917"/>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32C322-DFF8-4F61-B068-AD02ECC22DAF}">
      <dsp:nvSpPr>
        <dsp:cNvPr id="0" name=""/>
        <dsp:cNvSpPr/>
      </dsp:nvSpPr>
      <dsp:spPr>
        <a:xfrm>
          <a:off x="934379" y="189"/>
          <a:ext cx="993059" cy="794447"/>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kern="1200">
              <a:latin typeface="Open Sans" panose="020B0606030504020204" pitchFamily="34" charset="0"/>
              <a:ea typeface="Open Sans" panose="020B0606030504020204" pitchFamily="34" charset="0"/>
              <a:cs typeface="Open Sans" panose="020B0606030504020204" pitchFamily="34" charset="0"/>
            </a:rPr>
            <a:t>Supporters</a:t>
          </a:r>
        </a:p>
      </dsp:txBody>
      <dsp:txXfrm>
        <a:off x="957648" y="23458"/>
        <a:ext cx="946521" cy="747909"/>
      </dsp:txXfrm>
    </dsp:sp>
    <dsp:sp modelId="{4CBDDE68-53F3-4ECE-A28C-CCACCF660815}">
      <dsp:nvSpPr>
        <dsp:cNvPr id="0" name=""/>
        <dsp:cNvSpPr/>
      </dsp:nvSpPr>
      <dsp:spPr>
        <a:xfrm rot="17700000">
          <a:off x="2015364" y="601535"/>
          <a:ext cx="779162" cy="297917"/>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3B5994-EE04-408A-BBCF-940A44F988CE}">
      <dsp:nvSpPr>
        <dsp:cNvPr id="0" name=""/>
        <dsp:cNvSpPr/>
      </dsp:nvSpPr>
      <dsp:spPr>
        <a:xfrm>
          <a:off x="2073060" y="189"/>
          <a:ext cx="993059" cy="794447"/>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kern="1200">
              <a:latin typeface="Open Sans" panose="020B0606030504020204" pitchFamily="34" charset="0"/>
              <a:ea typeface="Open Sans" panose="020B0606030504020204" pitchFamily="34" charset="0"/>
              <a:cs typeface="Open Sans" panose="020B0606030504020204" pitchFamily="34" charset="0"/>
            </a:rPr>
            <a:t>Opposers</a:t>
          </a:r>
        </a:p>
      </dsp:txBody>
      <dsp:txXfrm>
        <a:off x="2096329" y="23458"/>
        <a:ext cx="946521" cy="747909"/>
      </dsp:txXfrm>
    </dsp:sp>
    <dsp:sp modelId="{20A81EB5-10F5-4C71-8221-936D0ED1F054}">
      <dsp:nvSpPr>
        <dsp:cNvPr id="0" name=""/>
        <dsp:cNvSpPr/>
      </dsp:nvSpPr>
      <dsp:spPr>
        <a:xfrm rot="20700000">
          <a:off x="2535631" y="1221565"/>
          <a:ext cx="779162" cy="297917"/>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B1722F-FA1F-4F86-9FCF-766FAB6C3BE6}">
      <dsp:nvSpPr>
        <dsp:cNvPr id="0" name=""/>
        <dsp:cNvSpPr/>
      </dsp:nvSpPr>
      <dsp:spPr>
        <a:xfrm>
          <a:off x="2804990" y="872469"/>
          <a:ext cx="993059" cy="794447"/>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kern="1200">
              <a:latin typeface="Open Sans" panose="020B0606030504020204" pitchFamily="34" charset="0"/>
              <a:ea typeface="Open Sans" panose="020B0606030504020204" pitchFamily="34" charset="0"/>
              <a:cs typeface="Open Sans" panose="020B0606030504020204" pitchFamily="34" charset="0"/>
            </a:rPr>
            <a:t>Observers</a:t>
          </a:r>
        </a:p>
      </dsp:txBody>
      <dsp:txXfrm>
        <a:off x="2828259" y="895738"/>
        <a:ext cx="946521" cy="7479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BE1D79-13D5-4AC8-A0C4-E5C827542C8A}">
      <dsp:nvSpPr>
        <dsp:cNvPr id="0" name=""/>
        <dsp:cNvSpPr/>
      </dsp:nvSpPr>
      <dsp:spPr>
        <a:xfrm>
          <a:off x="548288" y="348"/>
          <a:ext cx="1014033" cy="1014033"/>
        </a:xfrm>
        <a:prstGeom prst="ellipse">
          <a:avLst/>
        </a:prstGeom>
        <a:solidFill>
          <a:schemeClr val="lt1">
            <a:alpha val="5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5806" tIns="12700" rIns="55806"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Open Sans" panose="020B0606030504020204" pitchFamily="34" charset="0"/>
              <a:ea typeface="Open Sans" panose="020B0606030504020204" pitchFamily="34" charset="0"/>
              <a:cs typeface="Open Sans" panose="020B0606030504020204" pitchFamily="34" charset="0"/>
            </a:rPr>
            <a:t>What you'll deliver</a:t>
          </a:r>
        </a:p>
      </dsp:txBody>
      <dsp:txXfrm>
        <a:off x="696790" y="148850"/>
        <a:ext cx="717029" cy="717029"/>
      </dsp:txXfrm>
    </dsp:sp>
    <dsp:sp modelId="{2D27C19E-7E0D-48C4-A860-6814EEB919E7}">
      <dsp:nvSpPr>
        <dsp:cNvPr id="0" name=""/>
        <dsp:cNvSpPr/>
      </dsp:nvSpPr>
      <dsp:spPr>
        <a:xfrm>
          <a:off x="1359515" y="348"/>
          <a:ext cx="1014033" cy="1014033"/>
        </a:xfrm>
        <a:prstGeom prst="ellipse">
          <a:avLst/>
        </a:prstGeom>
        <a:solidFill>
          <a:schemeClr val="lt1">
            <a:alpha val="5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5806" tIns="12700" rIns="55806"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Open Sans" panose="020B0606030504020204" pitchFamily="34" charset="0"/>
              <a:ea typeface="Open Sans" panose="020B0606030504020204" pitchFamily="34" charset="0"/>
              <a:cs typeface="Open Sans" panose="020B0606030504020204" pitchFamily="34" charset="0"/>
            </a:rPr>
            <a:t>How you'll deliver it</a:t>
          </a:r>
        </a:p>
      </dsp:txBody>
      <dsp:txXfrm>
        <a:off x="1508017" y="148850"/>
        <a:ext cx="717029" cy="717029"/>
      </dsp:txXfrm>
    </dsp:sp>
    <dsp:sp modelId="{8EEE9C89-D243-4EC6-8C1D-425C31E99751}">
      <dsp:nvSpPr>
        <dsp:cNvPr id="0" name=""/>
        <dsp:cNvSpPr/>
      </dsp:nvSpPr>
      <dsp:spPr>
        <a:xfrm>
          <a:off x="2170742" y="348"/>
          <a:ext cx="1014033" cy="1014033"/>
        </a:xfrm>
        <a:prstGeom prst="ellipse">
          <a:avLst/>
        </a:prstGeom>
        <a:solidFill>
          <a:schemeClr val="lt1">
            <a:alpha val="5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5806" tIns="12700" rIns="55806"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Open Sans" panose="020B0606030504020204" pitchFamily="34" charset="0"/>
              <a:ea typeface="Open Sans" panose="020B0606030504020204" pitchFamily="34" charset="0"/>
              <a:cs typeface="Open Sans" panose="020B0606030504020204" pitchFamily="34" charset="0"/>
            </a:rPr>
            <a:t>When you'll deliver it</a:t>
          </a:r>
        </a:p>
      </dsp:txBody>
      <dsp:txXfrm>
        <a:off x="2319244" y="148850"/>
        <a:ext cx="717029" cy="717029"/>
      </dsp:txXfrm>
    </dsp:sp>
    <dsp:sp modelId="{0EC38B62-41B4-4A56-A2B5-DC5D265F84A4}">
      <dsp:nvSpPr>
        <dsp:cNvPr id="0" name=""/>
        <dsp:cNvSpPr/>
      </dsp:nvSpPr>
      <dsp:spPr>
        <a:xfrm>
          <a:off x="2981969" y="348"/>
          <a:ext cx="1014033" cy="1014033"/>
        </a:xfrm>
        <a:prstGeom prst="ellipse">
          <a:avLst/>
        </a:prstGeom>
        <a:solidFill>
          <a:schemeClr val="lt1">
            <a:alpha val="5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5806" tIns="12700" rIns="55806"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Open Sans" panose="020B0606030504020204" pitchFamily="34" charset="0"/>
              <a:ea typeface="Open Sans" panose="020B0606030504020204" pitchFamily="34" charset="0"/>
              <a:cs typeface="Open Sans" panose="020B0606030504020204" pitchFamily="34" charset="0"/>
            </a:rPr>
            <a:t>The resources required</a:t>
          </a:r>
        </a:p>
      </dsp:txBody>
      <dsp:txXfrm>
        <a:off x="3130471" y="148850"/>
        <a:ext cx="717029" cy="7170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B0D5F7-0C3D-4FEE-B8C9-AB9DE0CF69B8}">
      <dsp:nvSpPr>
        <dsp:cNvPr id="0" name=""/>
        <dsp:cNvSpPr/>
      </dsp:nvSpPr>
      <dsp:spPr>
        <a:xfrm>
          <a:off x="800" y="120728"/>
          <a:ext cx="1061563" cy="1061563"/>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t>Consistent</a:t>
          </a:r>
        </a:p>
      </dsp:txBody>
      <dsp:txXfrm>
        <a:off x="156262" y="276190"/>
        <a:ext cx="750639" cy="750639"/>
      </dsp:txXfrm>
    </dsp:sp>
    <dsp:sp modelId="{BA14B911-F8B6-46D6-89BD-A2C21436A4F0}">
      <dsp:nvSpPr>
        <dsp:cNvPr id="0" name=""/>
        <dsp:cNvSpPr/>
      </dsp:nvSpPr>
      <dsp:spPr>
        <a:xfrm>
          <a:off x="1148562" y="343656"/>
          <a:ext cx="615706" cy="615706"/>
        </a:xfrm>
        <a:prstGeom prst="mathPlus">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p>
      </dsp:txBody>
      <dsp:txXfrm>
        <a:off x="1230174" y="579102"/>
        <a:ext cx="452482" cy="144814"/>
      </dsp:txXfrm>
    </dsp:sp>
    <dsp:sp modelId="{7E5926AA-B0C7-4BE6-88F6-87FF7F6883E2}">
      <dsp:nvSpPr>
        <dsp:cNvPr id="0" name=""/>
        <dsp:cNvSpPr/>
      </dsp:nvSpPr>
      <dsp:spPr>
        <a:xfrm>
          <a:off x="1850468" y="120728"/>
          <a:ext cx="1061563" cy="1061563"/>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t>Timely</a:t>
          </a:r>
        </a:p>
      </dsp:txBody>
      <dsp:txXfrm>
        <a:off x="2005930" y="276190"/>
        <a:ext cx="750639" cy="750639"/>
      </dsp:txXfrm>
    </dsp:sp>
    <dsp:sp modelId="{C8E78317-4B66-4D62-A837-E7C27888885B}">
      <dsp:nvSpPr>
        <dsp:cNvPr id="0" name=""/>
        <dsp:cNvSpPr/>
      </dsp:nvSpPr>
      <dsp:spPr>
        <a:xfrm>
          <a:off x="2998230" y="343656"/>
          <a:ext cx="615706" cy="615706"/>
        </a:xfrm>
        <a:prstGeom prst="mathEqual">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p>
      </dsp:txBody>
      <dsp:txXfrm>
        <a:off x="3079842" y="470491"/>
        <a:ext cx="452482" cy="362036"/>
      </dsp:txXfrm>
    </dsp:sp>
    <dsp:sp modelId="{38BF109F-BE38-4F7D-8D9E-47FFF949853C}">
      <dsp:nvSpPr>
        <dsp:cNvPr id="0" name=""/>
        <dsp:cNvSpPr/>
      </dsp:nvSpPr>
      <dsp:spPr>
        <a:xfrm>
          <a:off x="3700136" y="120728"/>
          <a:ext cx="1061563" cy="1061563"/>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t>Trust &amp; Confidence</a:t>
          </a:r>
        </a:p>
      </dsp:txBody>
      <dsp:txXfrm>
        <a:off x="3855598" y="276190"/>
        <a:ext cx="750639" cy="75063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330284-2B2E-4796-BADE-C3CFAE3336E2}">
      <dsp:nvSpPr>
        <dsp:cNvPr id="0" name=""/>
        <dsp:cNvSpPr/>
      </dsp:nvSpPr>
      <dsp:spPr>
        <a:xfrm>
          <a:off x="0" y="381762"/>
          <a:ext cx="5394960" cy="509016"/>
        </a:xfrm>
        <a:prstGeom prst="notched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07CC2C5-00AC-4EF5-B678-18DE2B919F2B}">
      <dsp:nvSpPr>
        <dsp:cNvPr id="0" name=""/>
        <dsp:cNvSpPr/>
      </dsp:nvSpPr>
      <dsp:spPr>
        <a:xfrm>
          <a:off x="2370" y="0"/>
          <a:ext cx="1564749" cy="509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b="0" kern="1200">
              <a:latin typeface="Open Sans" panose="020B0606030504020204" pitchFamily="34" charset="0"/>
              <a:ea typeface="Open Sans" panose="020B0606030504020204" pitchFamily="34" charset="0"/>
              <a:cs typeface="Open Sans" panose="020B0606030504020204" pitchFamily="34" charset="0"/>
            </a:rPr>
            <a:t>Ending, Losing &amp; Letting Go</a:t>
          </a:r>
        </a:p>
      </dsp:txBody>
      <dsp:txXfrm>
        <a:off x="2370" y="0"/>
        <a:ext cx="1564749" cy="509016"/>
      </dsp:txXfrm>
    </dsp:sp>
    <dsp:sp modelId="{CD561078-BA6F-40A4-80D8-F49E95EF5BD9}">
      <dsp:nvSpPr>
        <dsp:cNvPr id="0" name=""/>
        <dsp:cNvSpPr/>
      </dsp:nvSpPr>
      <dsp:spPr>
        <a:xfrm>
          <a:off x="721118" y="572643"/>
          <a:ext cx="127254" cy="127254"/>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3D051D-9B42-49C0-B089-97AA8765E712}">
      <dsp:nvSpPr>
        <dsp:cNvPr id="0" name=""/>
        <dsp:cNvSpPr/>
      </dsp:nvSpPr>
      <dsp:spPr>
        <a:xfrm>
          <a:off x="1645357" y="763524"/>
          <a:ext cx="1564749" cy="509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b="0" kern="1200">
              <a:latin typeface="Open Sans" panose="020B0606030504020204" pitchFamily="34" charset="0"/>
              <a:ea typeface="Open Sans" panose="020B0606030504020204" pitchFamily="34" charset="0"/>
              <a:cs typeface="Open Sans" panose="020B0606030504020204" pitchFamily="34" charset="0"/>
            </a:rPr>
            <a:t>Neutral Zone</a:t>
          </a:r>
        </a:p>
      </dsp:txBody>
      <dsp:txXfrm>
        <a:off x="1645357" y="763524"/>
        <a:ext cx="1564749" cy="509016"/>
      </dsp:txXfrm>
    </dsp:sp>
    <dsp:sp modelId="{51921559-5638-4D10-A9D9-57804744DD1E}">
      <dsp:nvSpPr>
        <dsp:cNvPr id="0" name=""/>
        <dsp:cNvSpPr/>
      </dsp:nvSpPr>
      <dsp:spPr>
        <a:xfrm>
          <a:off x="2364105" y="572643"/>
          <a:ext cx="127254" cy="127254"/>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D86CB4E-D93C-48F2-96E4-22BCB74D49C2}">
      <dsp:nvSpPr>
        <dsp:cNvPr id="0" name=""/>
        <dsp:cNvSpPr/>
      </dsp:nvSpPr>
      <dsp:spPr>
        <a:xfrm>
          <a:off x="3288344" y="0"/>
          <a:ext cx="1564749" cy="509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b="0" kern="1200">
              <a:latin typeface="Open Sans" panose="020B0606030504020204" pitchFamily="34" charset="0"/>
              <a:ea typeface="Open Sans" panose="020B0606030504020204" pitchFamily="34" charset="0"/>
              <a:cs typeface="Open Sans" panose="020B0606030504020204" pitchFamily="34" charset="0"/>
            </a:rPr>
            <a:t>New Beginning</a:t>
          </a:r>
        </a:p>
      </dsp:txBody>
      <dsp:txXfrm>
        <a:off x="3288344" y="0"/>
        <a:ext cx="1564749" cy="509016"/>
      </dsp:txXfrm>
    </dsp:sp>
    <dsp:sp modelId="{237DFA5A-ECBA-4183-AED2-C1603B69A2C4}">
      <dsp:nvSpPr>
        <dsp:cNvPr id="0" name=""/>
        <dsp:cNvSpPr/>
      </dsp:nvSpPr>
      <dsp:spPr>
        <a:xfrm>
          <a:off x="4007091" y="572643"/>
          <a:ext cx="127254" cy="127254"/>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71F165-A9BD-4489-99CA-B70AC133BF9D}">
      <dsp:nvSpPr>
        <dsp:cNvPr id="0" name=""/>
        <dsp:cNvSpPr/>
      </dsp:nvSpPr>
      <dsp:spPr>
        <a:xfrm>
          <a:off x="1770" y="89117"/>
          <a:ext cx="1404741" cy="842844"/>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Identify &amp; select</a:t>
          </a:r>
        </a:p>
      </dsp:txBody>
      <dsp:txXfrm>
        <a:off x="1770" y="89117"/>
        <a:ext cx="1404741" cy="842844"/>
      </dsp:txXfrm>
    </dsp:sp>
    <dsp:sp modelId="{B581F6CA-A0FE-4B84-B23A-8818AA3E418F}">
      <dsp:nvSpPr>
        <dsp:cNvPr id="0" name=""/>
        <dsp:cNvSpPr/>
      </dsp:nvSpPr>
      <dsp:spPr>
        <a:xfrm>
          <a:off x="1546986" y="89117"/>
          <a:ext cx="1404741" cy="842844"/>
        </a:xfrm>
        <a:prstGeom prst="rect">
          <a:avLst/>
        </a:prstGeom>
        <a:solidFill>
          <a:schemeClr val="lt1">
            <a:hueOff val="0"/>
            <a:satOff val="0"/>
            <a:lumOff val="0"/>
            <a:alphaOff val="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Introduce &amp; induct</a:t>
          </a:r>
        </a:p>
      </dsp:txBody>
      <dsp:txXfrm>
        <a:off x="1546986" y="89117"/>
        <a:ext cx="1404741" cy="842844"/>
      </dsp:txXfrm>
    </dsp:sp>
    <dsp:sp modelId="{3C8CBA56-BD7B-4CAC-9270-300014065985}">
      <dsp:nvSpPr>
        <dsp:cNvPr id="0" name=""/>
        <dsp:cNvSpPr/>
      </dsp:nvSpPr>
      <dsp:spPr>
        <a:xfrm>
          <a:off x="3092202" y="89117"/>
          <a:ext cx="1404741" cy="842844"/>
        </a:xfrm>
        <a:prstGeom prst="rect">
          <a:avLst/>
        </a:prstGeom>
        <a:solidFill>
          <a:schemeClr val="lt1">
            <a:hueOff val="0"/>
            <a:satOff val="0"/>
            <a:lumOff val="0"/>
            <a:alphaOff val="0"/>
          </a:schemeClr>
        </a:solidFill>
        <a:ln w="25400"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Roles &amp; responsibilities</a:t>
          </a:r>
        </a:p>
      </dsp:txBody>
      <dsp:txXfrm>
        <a:off x="3092202" y="89117"/>
        <a:ext cx="1404741" cy="842844"/>
      </dsp:txXfrm>
    </dsp:sp>
    <dsp:sp modelId="{B85B23EF-9B83-4C26-8578-A64C879F6DA1}">
      <dsp:nvSpPr>
        <dsp:cNvPr id="0" name=""/>
        <dsp:cNvSpPr/>
      </dsp:nvSpPr>
      <dsp:spPr>
        <a:xfrm>
          <a:off x="4637417" y="89117"/>
          <a:ext cx="1404741" cy="842844"/>
        </a:xfrm>
        <a:prstGeom prst="rect">
          <a:avLst/>
        </a:prstGeom>
        <a:solidFill>
          <a:schemeClr val="lt1">
            <a:hueOff val="0"/>
            <a:satOff val="0"/>
            <a:lumOff val="0"/>
            <a:alphaOff val="0"/>
          </a:schemeClr>
        </a:solidFill>
        <a:ln w="25400" cap="flat" cmpd="sng" algn="ctr">
          <a:solidFill>
            <a:schemeClr val="accent5"/>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Common understanding</a:t>
          </a:r>
        </a:p>
      </dsp:txBody>
      <dsp:txXfrm>
        <a:off x="4637417" y="89117"/>
        <a:ext cx="1404741" cy="84284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C4F5F-65AB-4618-909B-C0B72E082ABD}">
      <dsp:nvSpPr>
        <dsp:cNvPr id="0" name=""/>
        <dsp:cNvSpPr/>
      </dsp:nvSpPr>
      <dsp:spPr>
        <a:xfrm>
          <a:off x="2407026" y="1802"/>
          <a:ext cx="1160027" cy="626651"/>
        </a:xfrm>
        <a:prstGeom prst="round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Coordinating the project's work</a:t>
          </a:r>
        </a:p>
      </dsp:txBody>
      <dsp:txXfrm>
        <a:off x="2437617" y="32393"/>
        <a:ext cx="1098845" cy="565469"/>
      </dsp:txXfrm>
    </dsp:sp>
    <dsp:sp modelId="{8F762086-C101-4851-AB29-0AF5435DD6EF}">
      <dsp:nvSpPr>
        <dsp:cNvPr id="0" name=""/>
        <dsp:cNvSpPr/>
      </dsp:nvSpPr>
      <dsp:spPr>
        <a:xfrm>
          <a:off x="1511467" y="315127"/>
          <a:ext cx="2951144" cy="2951144"/>
        </a:xfrm>
        <a:custGeom>
          <a:avLst/>
          <a:gdLst/>
          <a:ahLst/>
          <a:cxnLst/>
          <a:rect l="0" t="0" r="0" b="0"/>
          <a:pathLst>
            <a:path>
              <a:moveTo>
                <a:pt x="2060626" y="120941"/>
              </a:moveTo>
              <a:arcTo wR="1475572" hR="1475572" stAng="17601549" swAng="1260123"/>
            </a:path>
          </a:pathLst>
        </a:custGeom>
        <a:noFill/>
        <a:ln w="9525" cap="flat" cmpd="sng" algn="ctr">
          <a:noFill/>
          <a:prstDash val="solid"/>
        </a:ln>
        <a:effectLst/>
      </dsp:spPr>
      <dsp:style>
        <a:lnRef idx="1">
          <a:scrgbClr r="0" g="0" b="0"/>
        </a:lnRef>
        <a:fillRef idx="0">
          <a:scrgbClr r="0" g="0" b="0"/>
        </a:fillRef>
        <a:effectRef idx="0">
          <a:scrgbClr r="0" g="0" b="0"/>
        </a:effectRef>
        <a:fontRef idx="minor"/>
      </dsp:style>
    </dsp:sp>
    <dsp:sp modelId="{34B4A5BA-BC23-497B-914C-7711A81C88B1}">
      <dsp:nvSpPr>
        <dsp:cNvPr id="0" name=""/>
        <dsp:cNvSpPr/>
      </dsp:nvSpPr>
      <dsp:spPr>
        <a:xfrm>
          <a:off x="3684909" y="739588"/>
          <a:ext cx="1160027" cy="626651"/>
        </a:xfrm>
        <a:prstGeom prst="round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Keeping up administration</a:t>
          </a:r>
        </a:p>
      </dsp:txBody>
      <dsp:txXfrm>
        <a:off x="3715500" y="770179"/>
        <a:ext cx="1098845" cy="565469"/>
      </dsp:txXfrm>
    </dsp:sp>
    <dsp:sp modelId="{100CF9DA-F598-44A3-A1EC-59C33D51D624}">
      <dsp:nvSpPr>
        <dsp:cNvPr id="0" name=""/>
        <dsp:cNvSpPr/>
      </dsp:nvSpPr>
      <dsp:spPr>
        <a:xfrm>
          <a:off x="1511467" y="315127"/>
          <a:ext cx="2951144" cy="2951144"/>
        </a:xfrm>
        <a:custGeom>
          <a:avLst/>
          <a:gdLst/>
          <a:ahLst/>
          <a:cxnLst/>
          <a:rect l="0" t="0" r="0" b="0"/>
          <a:pathLst>
            <a:path>
              <a:moveTo>
                <a:pt x="2891195" y="1059249"/>
              </a:moveTo>
              <a:arcTo wR="1475572" hR="1475572" stAng="20616709" swAng="1966581"/>
            </a:path>
          </a:pathLst>
        </a:custGeom>
        <a:noFill/>
        <a:ln w="9525" cap="flat" cmpd="sng" algn="ctr">
          <a:noFill/>
          <a:prstDash val="solid"/>
        </a:ln>
        <a:effectLst/>
      </dsp:spPr>
      <dsp:style>
        <a:lnRef idx="1">
          <a:scrgbClr r="0" g="0" b="0"/>
        </a:lnRef>
        <a:fillRef idx="0">
          <a:scrgbClr r="0" g="0" b="0"/>
        </a:fillRef>
        <a:effectRef idx="0">
          <a:scrgbClr r="0" g="0" b="0"/>
        </a:effectRef>
        <a:fontRef idx="minor"/>
      </dsp:style>
    </dsp:sp>
    <dsp:sp modelId="{DC31DACF-A67C-4330-B62C-F2A049A5945E}">
      <dsp:nvSpPr>
        <dsp:cNvPr id="0" name=""/>
        <dsp:cNvSpPr/>
      </dsp:nvSpPr>
      <dsp:spPr>
        <a:xfrm>
          <a:off x="3684909" y="2215160"/>
          <a:ext cx="1160027" cy="626651"/>
        </a:xfrm>
        <a:prstGeom prst="round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Supporting your team's tasks</a:t>
          </a:r>
        </a:p>
      </dsp:txBody>
      <dsp:txXfrm>
        <a:off x="3715500" y="2245751"/>
        <a:ext cx="1098845" cy="565469"/>
      </dsp:txXfrm>
    </dsp:sp>
    <dsp:sp modelId="{BFCEAA85-DF89-4C33-984C-47286359614A}">
      <dsp:nvSpPr>
        <dsp:cNvPr id="0" name=""/>
        <dsp:cNvSpPr/>
      </dsp:nvSpPr>
      <dsp:spPr>
        <a:xfrm>
          <a:off x="1511467" y="315127"/>
          <a:ext cx="2951144" cy="2951144"/>
        </a:xfrm>
        <a:custGeom>
          <a:avLst/>
          <a:gdLst/>
          <a:ahLst/>
          <a:cxnLst/>
          <a:rect l="0" t="0" r="0" b="0"/>
          <a:pathLst>
            <a:path>
              <a:moveTo>
                <a:pt x="2507261" y="2530527"/>
              </a:moveTo>
              <a:arcTo wR="1475572" hR="1475572" stAng="2738328" swAng="1260123"/>
            </a:path>
          </a:pathLst>
        </a:custGeom>
        <a:noFill/>
        <a:ln w="9525" cap="flat" cmpd="sng" algn="ctr">
          <a:noFill/>
          <a:prstDash val="solid"/>
        </a:ln>
        <a:effectLst/>
      </dsp:spPr>
      <dsp:style>
        <a:lnRef idx="1">
          <a:scrgbClr r="0" g="0" b="0"/>
        </a:lnRef>
        <a:fillRef idx="0">
          <a:scrgbClr r="0" g="0" b="0"/>
        </a:fillRef>
        <a:effectRef idx="0">
          <a:scrgbClr r="0" g="0" b="0"/>
        </a:effectRef>
        <a:fontRef idx="minor"/>
      </dsp:style>
    </dsp:sp>
    <dsp:sp modelId="{238B0BB3-6948-40F8-A14B-7AB11434DCBC}">
      <dsp:nvSpPr>
        <dsp:cNvPr id="0" name=""/>
        <dsp:cNvSpPr/>
      </dsp:nvSpPr>
      <dsp:spPr>
        <a:xfrm>
          <a:off x="2407026" y="2952946"/>
          <a:ext cx="1160027" cy="626651"/>
        </a:xfrm>
        <a:prstGeom prst="round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Supporting your team's process</a:t>
          </a:r>
        </a:p>
      </dsp:txBody>
      <dsp:txXfrm>
        <a:off x="2437617" y="2983537"/>
        <a:ext cx="1098845" cy="565469"/>
      </dsp:txXfrm>
    </dsp:sp>
    <dsp:sp modelId="{8C096D87-12F0-4933-922C-C9D42270843E}">
      <dsp:nvSpPr>
        <dsp:cNvPr id="0" name=""/>
        <dsp:cNvSpPr/>
      </dsp:nvSpPr>
      <dsp:spPr>
        <a:xfrm>
          <a:off x="1511467" y="315127"/>
          <a:ext cx="2951144" cy="2951144"/>
        </a:xfrm>
        <a:custGeom>
          <a:avLst/>
          <a:gdLst/>
          <a:ahLst/>
          <a:cxnLst/>
          <a:rect l="0" t="0" r="0" b="0"/>
          <a:pathLst>
            <a:path>
              <a:moveTo>
                <a:pt x="890517" y="2830202"/>
              </a:moveTo>
              <a:arcTo wR="1475572" hR="1475572" stAng="6801549" swAng="1260123"/>
            </a:path>
          </a:pathLst>
        </a:custGeom>
        <a:noFill/>
        <a:ln w="9525" cap="flat" cmpd="sng" algn="ctr">
          <a:noFill/>
          <a:prstDash val="solid"/>
        </a:ln>
        <a:effectLst/>
      </dsp:spPr>
      <dsp:style>
        <a:lnRef idx="1">
          <a:scrgbClr r="0" g="0" b="0"/>
        </a:lnRef>
        <a:fillRef idx="0">
          <a:scrgbClr r="0" g="0" b="0"/>
        </a:fillRef>
        <a:effectRef idx="0">
          <a:scrgbClr r="0" g="0" b="0"/>
        </a:effectRef>
        <a:fontRef idx="minor"/>
      </dsp:style>
    </dsp:sp>
    <dsp:sp modelId="{4624F921-9197-4B38-95F5-31DF2110FB0E}">
      <dsp:nvSpPr>
        <dsp:cNvPr id="0" name=""/>
        <dsp:cNvSpPr/>
      </dsp:nvSpPr>
      <dsp:spPr>
        <a:xfrm>
          <a:off x="1129143" y="2215160"/>
          <a:ext cx="1160027" cy="626651"/>
        </a:xfrm>
        <a:prstGeom prst="round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Communicating with stakeholders</a:t>
          </a:r>
        </a:p>
      </dsp:txBody>
      <dsp:txXfrm>
        <a:off x="1159734" y="2245751"/>
        <a:ext cx="1098845" cy="565469"/>
      </dsp:txXfrm>
    </dsp:sp>
    <dsp:sp modelId="{18A22531-337B-47BE-ABB8-78A6D4059F05}">
      <dsp:nvSpPr>
        <dsp:cNvPr id="0" name=""/>
        <dsp:cNvSpPr/>
      </dsp:nvSpPr>
      <dsp:spPr>
        <a:xfrm>
          <a:off x="1511467" y="315127"/>
          <a:ext cx="2951144" cy="2951144"/>
        </a:xfrm>
        <a:custGeom>
          <a:avLst/>
          <a:gdLst/>
          <a:ahLst/>
          <a:cxnLst/>
          <a:rect l="0" t="0" r="0" b="0"/>
          <a:pathLst>
            <a:path>
              <a:moveTo>
                <a:pt x="59949" y="1891895"/>
              </a:moveTo>
              <a:arcTo wR="1475572" hR="1475572" stAng="9816709" swAng="1966581"/>
            </a:path>
          </a:pathLst>
        </a:custGeom>
        <a:noFill/>
        <a:ln w="9525" cap="flat" cmpd="sng" algn="ctr">
          <a:noFill/>
          <a:prstDash val="solid"/>
        </a:ln>
        <a:effectLst/>
      </dsp:spPr>
      <dsp:style>
        <a:lnRef idx="1">
          <a:scrgbClr r="0" g="0" b="0"/>
        </a:lnRef>
        <a:fillRef idx="0">
          <a:scrgbClr r="0" g="0" b="0"/>
        </a:fillRef>
        <a:effectRef idx="0">
          <a:scrgbClr r="0" g="0" b="0"/>
        </a:effectRef>
        <a:fontRef idx="minor"/>
      </dsp:style>
    </dsp:sp>
    <dsp:sp modelId="{D2F52E91-9D12-453D-907E-F8607CCF6842}">
      <dsp:nvSpPr>
        <dsp:cNvPr id="0" name=""/>
        <dsp:cNvSpPr/>
      </dsp:nvSpPr>
      <dsp:spPr>
        <a:xfrm>
          <a:off x="1129143" y="739588"/>
          <a:ext cx="1160027" cy="626651"/>
        </a:xfrm>
        <a:prstGeom prst="round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Monitoring and managing risks</a:t>
          </a:r>
        </a:p>
      </dsp:txBody>
      <dsp:txXfrm>
        <a:off x="1159734" y="770179"/>
        <a:ext cx="1098845" cy="565469"/>
      </dsp:txXfrm>
    </dsp:sp>
    <dsp:sp modelId="{30030BCC-9AA6-4B1B-96FA-BFE7CBFFA15E}">
      <dsp:nvSpPr>
        <dsp:cNvPr id="0" name=""/>
        <dsp:cNvSpPr/>
      </dsp:nvSpPr>
      <dsp:spPr>
        <a:xfrm>
          <a:off x="1511467" y="315127"/>
          <a:ext cx="2951144" cy="2951144"/>
        </a:xfrm>
        <a:custGeom>
          <a:avLst/>
          <a:gdLst/>
          <a:ahLst/>
          <a:cxnLst/>
          <a:rect l="0" t="0" r="0" b="0"/>
          <a:pathLst>
            <a:path>
              <a:moveTo>
                <a:pt x="443882" y="420617"/>
              </a:moveTo>
              <a:arcTo wR="1475572" hR="1475572" stAng="13538328" swAng="1260123"/>
            </a:path>
          </a:pathLst>
        </a:custGeom>
        <a:noFill/>
        <a:ln w="9525" cap="flat" cmpd="sng" algn="ctr">
          <a:noFill/>
          <a:prstDash val="solid"/>
        </a:ln>
        <a:effectLst/>
      </dsp:spPr>
      <dsp:style>
        <a:lnRef idx="1">
          <a:scrgbClr r="0" g="0" b="0"/>
        </a:lnRef>
        <a:fillRef idx="0">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B04E22-CA99-41E5-9F46-FEA3318D6204}">
      <dsp:nvSpPr>
        <dsp:cNvPr id="0" name=""/>
        <dsp:cNvSpPr/>
      </dsp:nvSpPr>
      <dsp:spPr>
        <a:xfrm>
          <a:off x="4150" y="0"/>
          <a:ext cx="873861" cy="103293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Identify what's been done and what's left to do</a:t>
          </a:r>
        </a:p>
      </dsp:txBody>
      <dsp:txXfrm>
        <a:off x="29745" y="25595"/>
        <a:ext cx="822671" cy="981743"/>
      </dsp:txXfrm>
    </dsp:sp>
    <dsp:sp modelId="{44C54153-9A11-4ED1-A15A-D5D8588E261A}">
      <dsp:nvSpPr>
        <dsp:cNvPr id="0" name=""/>
        <dsp:cNvSpPr/>
      </dsp:nvSpPr>
      <dsp:spPr>
        <a:xfrm>
          <a:off x="1024819" y="0"/>
          <a:ext cx="873861" cy="103293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Finalise and accept all the deliverables</a:t>
          </a:r>
        </a:p>
      </dsp:txBody>
      <dsp:txXfrm>
        <a:off x="1050414" y="25595"/>
        <a:ext cx="822671" cy="981743"/>
      </dsp:txXfrm>
    </dsp:sp>
    <dsp:sp modelId="{25CD8ECC-FEA5-474C-AFEC-FD44216E9F95}">
      <dsp:nvSpPr>
        <dsp:cNvPr id="0" name=""/>
        <dsp:cNvSpPr/>
      </dsp:nvSpPr>
      <dsp:spPr>
        <a:xfrm>
          <a:off x="2045489" y="0"/>
          <a:ext cx="873861" cy="103293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Prepare to handover to the business owner</a:t>
          </a:r>
        </a:p>
      </dsp:txBody>
      <dsp:txXfrm>
        <a:off x="2071084" y="25595"/>
        <a:ext cx="822671" cy="981743"/>
      </dsp:txXfrm>
    </dsp:sp>
    <dsp:sp modelId="{78982BC2-CBEE-4BAE-B777-23233D844A29}">
      <dsp:nvSpPr>
        <dsp:cNvPr id="0" name=""/>
        <dsp:cNvSpPr/>
      </dsp:nvSpPr>
      <dsp:spPr>
        <a:xfrm>
          <a:off x="3066159" y="0"/>
          <a:ext cx="873861" cy="103293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Evaluate the project against the plan</a:t>
          </a:r>
        </a:p>
      </dsp:txBody>
      <dsp:txXfrm>
        <a:off x="3091754" y="25595"/>
        <a:ext cx="822671" cy="981743"/>
      </dsp:txXfrm>
    </dsp:sp>
    <dsp:sp modelId="{52818902-0825-4746-8843-F8A6D917FC7D}">
      <dsp:nvSpPr>
        <dsp:cNvPr id="0" name=""/>
        <dsp:cNvSpPr/>
      </dsp:nvSpPr>
      <dsp:spPr>
        <a:xfrm>
          <a:off x="4086829" y="0"/>
          <a:ext cx="873861" cy="103293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Thank the team, acknowledge and celebrate</a:t>
          </a:r>
        </a:p>
      </dsp:txBody>
      <dsp:txXfrm>
        <a:off x="4112424" y="25595"/>
        <a:ext cx="822671" cy="981743"/>
      </dsp:txXfrm>
    </dsp:sp>
    <dsp:sp modelId="{E6892507-5FF7-4166-AFF7-FD601EAA2938}">
      <dsp:nvSpPr>
        <dsp:cNvPr id="0" name=""/>
        <dsp:cNvSpPr/>
      </dsp:nvSpPr>
      <dsp:spPr>
        <a:xfrm>
          <a:off x="5107498" y="0"/>
          <a:ext cx="873861" cy="103293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Get sign-off to close the project and handover</a:t>
          </a:r>
        </a:p>
      </dsp:txBody>
      <dsp:txXfrm>
        <a:off x="5133093" y="25595"/>
        <a:ext cx="822671" cy="98174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5BAB61-43BE-427C-9757-8DB81E480A86}">
      <dsp:nvSpPr>
        <dsp:cNvPr id="0" name=""/>
        <dsp:cNvSpPr/>
      </dsp:nvSpPr>
      <dsp:spPr>
        <a:xfrm>
          <a:off x="85932" y="489097"/>
          <a:ext cx="1268946" cy="4181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Inputs</a:t>
          </a:r>
        </a:p>
      </dsp:txBody>
      <dsp:txXfrm>
        <a:off x="85932" y="489097"/>
        <a:ext cx="1268946" cy="418175"/>
      </dsp:txXfrm>
    </dsp:sp>
    <dsp:sp modelId="{98BBDD71-4599-4274-AAAD-B5760DA4320C}">
      <dsp:nvSpPr>
        <dsp:cNvPr id="0" name=""/>
        <dsp:cNvSpPr/>
      </dsp:nvSpPr>
      <dsp:spPr>
        <a:xfrm>
          <a:off x="84490" y="361914"/>
          <a:ext cx="100938" cy="10093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1ED165-CC95-471E-BFA9-AADF5E8195B6}">
      <dsp:nvSpPr>
        <dsp:cNvPr id="0" name=""/>
        <dsp:cNvSpPr/>
      </dsp:nvSpPr>
      <dsp:spPr>
        <a:xfrm>
          <a:off x="155147" y="220599"/>
          <a:ext cx="100938" cy="100938"/>
        </a:xfrm>
        <a:prstGeom prst="ellipse">
          <a:avLst/>
        </a:prstGeom>
        <a:solidFill>
          <a:schemeClr val="accent3">
            <a:hueOff val="-49611"/>
            <a:satOff val="0"/>
            <a:lumOff val="6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C8CC21-B3FF-4DD8-AC31-F49881046C60}">
      <dsp:nvSpPr>
        <dsp:cNvPr id="0" name=""/>
        <dsp:cNvSpPr/>
      </dsp:nvSpPr>
      <dsp:spPr>
        <a:xfrm>
          <a:off x="324725" y="248862"/>
          <a:ext cx="158618" cy="158618"/>
        </a:xfrm>
        <a:prstGeom prst="ellipse">
          <a:avLst/>
        </a:prstGeom>
        <a:solidFill>
          <a:schemeClr val="accent3">
            <a:hueOff val="-99221"/>
            <a:satOff val="0"/>
            <a:lumOff val="13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1A5D56-9F31-4307-9F71-9A21038A652C}">
      <dsp:nvSpPr>
        <dsp:cNvPr id="0" name=""/>
        <dsp:cNvSpPr/>
      </dsp:nvSpPr>
      <dsp:spPr>
        <a:xfrm>
          <a:off x="466039" y="93416"/>
          <a:ext cx="100938" cy="100938"/>
        </a:xfrm>
        <a:prstGeom prst="ellipse">
          <a:avLst/>
        </a:prstGeom>
        <a:solidFill>
          <a:schemeClr val="accent3">
            <a:hueOff val="-148832"/>
            <a:satOff val="0"/>
            <a:lumOff val="20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3615A7-E929-4202-9147-830370E2452F}">
      <dsp:nvSpPr>
        <dsp:cNvPr id="0" name=""/>
        <dsp:cNvSpPr/>
      </dsp:nvSpPr>
      <dsp:spPr>
        <a:xfrm>
          <a:off x="649748" y="36890"/>
          <a:ext cx="100938" cy="100938"/>
        </a:xfrm>
        <a:prstGeom prst="ellipse">
          <a:avLst/>
        </a:prstGeom>
        <a:solidFill>
          <a:schemeClr val="accent3">
            <a:hueOff val="-198442"/>
            <a:satOff val="0"/>
            <a:lumOff val="278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08A1B3-49F2-49BC-B456-CABE01A6F976}">
      <dsp:nvSpPr>
        <dsp:cNvPr id="0" name=""/>
        <dsp:cNvSpPr/>
      </dsp:nvSpPr>
      <dsp:spPr>
        <a:xfrm>
          <a:off x="875851" y="135811"/>
          <a:ext cx="100938" cy="100938"/>
        </a:xfrm>
        <a:prstGeom prst="ellipse">
          <a:avLst/>
        </a:prstGeom>
        <a:solidFill>
          <a:schemeClr val="accent3">
            <a:hueOff val="-248053"/>
            <a:satOff val="0"/>
            <a:lumOff val="34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D3D2A0-4853-4F3C-ACA8-D14CB6B9794F}">
      <dsp:nvSpPr>
        <dsp:cNvPr id="0" name=""/>
        <dsp:cNvSpPr/>
      </dsp:nvSpPr>
      <dsp:spPr>
        <a:xfrm>
          <a:off x="1017166" y="206468"/>
          <a:ext cx="158618" cy="158618"/>
        </a:xfrm>
        <a:prstGeom prst="ellipse">
          <a:avLst/>
        </a:prstGeom>
        <a:solidFill>
          <a:schemeClr val="accent3">
            <a:hueOff val="-297664"/>
            <a:satOff val="0"/>
            <a:lumOff val="418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FCD436-0758-49AD-9E25-11BC7B90D1A7}">
      <dsp:nvSpPr>
        <dsp:cNvPr id="0" name=""/>
        <dsp:cNvSpPr/>
      </dsp:nvSpPr>
      <dsp:spPr>
        <a:xfrm>
          <a:off x="1215006" y="361914"/>
          <a:ext cx="100938" cy="100938"/>
        </a:xfrm>
        <a:prstGeom prst="ellipse">
          <a:avLst/>
        </a:prstGeom>
        <a:solidFill>
          <a:schemeClr val="accent3">
            <a:hueOff val="-347274"/>
            <a:satOff val="0"/>
            <a:lumOff val="48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5458E1-1EE6-4040-AAA3-594D2D18126D}">
      <dsp:nvSpPr>
        <dsp:cNvPr id="0" name=""/>
        <dsp:cNvSpPr/>
      </dsp:nvSpPr>
      <dsp:spPr>
        <a:xfrm>
          <a:off x="1299795" y="517360"/>
          <a:ext cx="100938" cy="100938"/>
        </a:xfrm>
        <a:prstGeom prst="ellipse">
          <a:avLst/>
        </a:prstGeom>
        <a:solidFill>
          <a:schemeClr val="accent3">
            <a:hueOff val="-396885"/>
            <a:satOff val="0"/>
            <a:lumOff val="55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F5DC8A-C76E-4E72-9E8B-101D5B3D804D}">
      <dsp:nvSpPr>
        <dsp:cNvPr id="0" name=""/>
        <dsp:cNvSpPr/>
      </dsp:nvSpPr>
      <dsp:spPr>
        <a:xfrm>
          <a:off x="564959" y="220599"/>
          <a:ext cx="259557" cy="259557"/>
        </a:xfrm>
        <a:prstGeom prst="ellipse">
          <a:avLst/>
        </a:prstGeom>
        <a:solidFill>
          <a:schemeClr val="accent3">
            <a:hueOff val="-446495"/>
            <a:satOff val="0"/>
            <a:lumOff val="627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258A78-B175-48CE-B78C-55AE00CA24B9}">
      <dsp:nvSpPr>
        <dsp:cNvPr id="0" name=""/>
        <dsp:cNvSpPr/>
      </dsp:nvSpPr>
      <dsp:spPr>
        <a:xfrm>
          <a:off x="13833" y="757595"/>
          <a:ext cx="100938" cy="100938"/>
        </a:xfrm>
        <a:prstGeom prst="ellipse">
          <a:avLst/>
        </a:prstGeom>
        <a:solidFill>
          <a:schemeClr val="accent3">
            <a:hueOff val="-496106"/>
            <a:satOff val="0"/>
            <a:lumOff val="697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71C680-1914-4779-8A47-3693A10A4E4C}">
      <dsp:nvSpPr>
        <dsp:cNvPr id="0" name=""/>
        <dsp:cNvSpPr/>
      </dsp:nvSpPr>
      <dsp:spPr>
        <a:xfrm>
          <a:off x="98621" y="884778"/>
          <a:ext cx="158618" cy="158618"/>
        </a:xfrm>
        <a:prstGeom prst="ellipse">
          <a:avLst/>
        </a:prstGeom>
        <a:solidFill>
          <a:schemeClr val="accent3">
            <a:hueOff val="-545717"/>
            <a:satOff val="0"/>
            <a:lumOff val="76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FBBE48-C0EC-483B-9B9B-CE068D17FAE1}">
      <dsp:nvSpPr>
        <dsp:cNvPr id="0" name=""/>
        <dsp:cNvSpPr/>
      </dsp:nvSpPr>
      <dsp:spPr>
        <a:xfrm>
          <a:off x="310593" y="997829"/>
          <a:ext cx="230717" cy="230717"/>
        </a:xfrm>
        <a:prstGeom prst="ellipse">
          <a:avLst/>
        </a:prstGeom>
        <a:solidFill>
          <a:schemeClr val="accent3">
            <a:hueOff val="-595327"/>
            <a:satOff val="0"/>
            <a:lumOff val="836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5D94C6-DBDB-4ECE-857B-7DCDDA6BE803}">
      <dsp:nvSpPr>
        <dsp:cNvPr id="0" name=""/>
        <dsp:cNvSpPr/>
      </dsp:nvSpPr>
      <dsp:spPr>
        <a:xfrm>
          <a:off x="607354" y="1181538"/>
          <a:ext cx="100938" cy="100938"/>
        </a:xfrm>
        <a:prstGeom prst="ellipse">
          <a:avLst/>
        </a:prstGeom>
        <a:solidFill>
          <a:schemeClr val="accent3">
            <a:hueOff val="-644938"/>
            <a:satOff val="0"/>
            <a:lumOff val="90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C9947F-1C55-4FBB-BC75-3C32967208D7}">
      <dsp:nvSpPr>
        <dsp:cNvPr id="0" name=""/>
        <dsp:cNvSpPr/>
      </dsp:nvSpPr>
      <dsp:spPr>
        <a:xfrm>
          <a:off x="663879" y="997829"/>
          <a:ext cx="158618" cy="158618"/>
        </a:xfrm>
        <a:prstGeom prst="ellipse">
          <a:avLst/>
        </a:prstGeom>
        <a:solidFill>
          <a:schemeClr val="accent3">
            <a:hueOff val="-694548"/>
            <a:satOff val="0"/>
            <a:lumOff val="976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4677C9-6E9D-4BD6-AF9C-3C5DF9D53A11}">
      <dsp:nvSpPr>
        <dsp:cNvPr id="0" name=""/>
        <dsp:cNvSpPr/>
      </dsp:nvSpPr>
      <dsp:spPr>
        <a:xfrm>
          <a:off x="805194" y="1195670"/>
          <a:ext cx="100938" cy="100938"/>
        </a:xfrm>
        <a:prstGeom prst="ellipse">
          <a:avLst/>
        </a:prstGeom>
        <a:solidFill>
          <a:schemeClr val="accent3">
            <a:hueOff val="-744159"/>
            <a:satOff val="0"/>
            <a:lumOff val="10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78BB8B-EAEF-47F3-9990-2461807C8233}">
      <dsp:nvSpPr>
        <dsp:cNvPr id="0" name=""/>
        <dsp:cNvSpPr/>
      </dsp:nvSpPr>
      <dsp:spPr>
        <a:xfrm>
          <a:off x="932377" y="969566"/>
          <a:ext cx="230717" cy="230717"/>
        </a:xfrm>
        <a:prstGeom prst="ellipse">
          <a:avLst/>
        </a:prstGeom>
        <a:solidFill>
          <a:schemeClr val="accent3">
            <a:hueOff val="-793770"/>
            <a:satOff val="0"/>
            <a:lumOff val="1115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507A8C-4036-4884-A12B-789DACCEB2A1}">
      <dsp:nvSpPr>
        <dsp:cNvPr id="0" name=""/>
        <dsp:cNvSpPr/>
      </dsp:nvSpPr>
      <dsp:spPr>
        <a:xfrm>
          <a:off x="1243269" y="913041"/>
          <a:ext cx="158618" cy="158618"/>
        </a:xfrm>
        <a:prstGeom prst="ellipse">
          <a:avLst/>
        </a:prstGeom>
        <a:solidFill>
          <a:schemeClr val="accent3">
            <a:hueOff val="-843380"/>
            <a:satOff val="0"/>
            <a:lumOff val="118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CD08E8-4987-4ACC-A4DD-5F991FA2397F}">
      <dsp:nvSpPr>
        <dsp:cNvPr id="0" name=""/>
        <dsp:cNvSpPr/>
      </dsp:nvSpPr>
      <dsp:spPr>
        <a:xfrm>
          <a:off x="1401887" y="248627"/>
          <a:ext cx="465839" cy="889338"/>
        </a:xfrm>
        <a:prstGeom prst="chevron">
          <a:avLst>
            <a:gd name="adj" fmla="val 6231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F19062-0A32-4972-A4B9-3C3189AFD39C}">
      <dsp:nvSpPr>
        <dsp:cNvPr id="0" name=""/>
        <dsp:cNvSpPr/>
      </dsp:nvSpPr>
      <dsp:spPr>
        <a:xfrm>
          <a:off x="1783029" y="248627"/>
          <a:ext cx="465839" cy="889338"/>
        </a:xfrm>
        <a:prstGeom prst="chevron">
          <a:avLst>
            <a:gd name="adj" fmla="val 62310"/>
          </a:avLst>
        </a:prstGeom>
        <a:solidFill>
          <a:schemeClr val="accent3">
            <a:hueOff val="-892991"/>
            <a:satOff val="0"/>
            <a:lumOff val="1254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47E082B-2617-4283-8414-1857028E9F8E}">
      <dsp:nvSpPr>
        <dsp:cNvPr id="0" name=""/>
        <dsp:cNvSpPr/>
      </dsp:nvSpPr>
      <dsp:spPr>
        <a:xfrm>
          <a:off x="2299687" y="131135"/>
          <a:ext cx="1079900" cy="1079900"/>
        </a:xfrm>
        <a:prstGeom prst="ellipse">
          <a:avLst/>
        </a:prstGeom>
        <a:solidFill>
          <a:schemeClr val="bg1"/>
        </a:solidFill>
        <a:ln w="25400"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Evaluation Report</a:t>
          </a:r>
        </a:p>
      </dsp:txBody>
      <dsp:txXfrm>
        <a:off x="2457835" y="289283"/>
        <a:ext cx="763604" cy="76360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architecture">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9.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winburne">
      <a:dk1>
        <a:sysClr val="windowText" lastClr="000000"/>
      </a:dk1>
      <a:lt1>
        <a:sysClr val="window" lastClr="FFFFFF"/>
      </a:lt1>
      <a:dk2>
        <a:srgbClr val="000000"/>
      </a:dk2>
      <a:lt2>
        <a:srgbClr val="FFFFFF"/>
      </a:lt2>
      <a:accent1>
        <a:srgbClr val="DC2D27"/>
      </a:accent1>
      <a:accent2>
        <a:srgbClr val="85C441"/>
      </a:accent2>
      <a:accent3>
        <a:srgbClr val="006098"/>
      </a:accent3>
      <a:accent4>
        <a:srgbClr val="00BED8"/>
      </a:accent4>
      <a:accent5>
        <a:srgbClr val="FDB945"/>
      </a:accent5>
      <a:accent6>
        <a:srgbClr val="882786"/>
      </a:accent6>
      <a:hlink>
        <a:srgbClr val="006098"/>
      </a:hlink>
      <a:folHlink>
        <a:srgbClr val="882786"/>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e645488-6fd6-46e5-8e0c-bbe6f151e32e">
      <Terms xmlns="http://schemas.microsoft.com/office/infopath/2007/PartnerControls"/>
    </lcf76f155ced4ddcb4097134ff3c332f>
    <TaxCatchAll xmlns="cff330f7-cf22-4164-ab59-4b915ccf0943" xsi:nil="true"/>
    <_Flow_SignoffStatus xmlns="ce645488-6fd6-46e5-8e0c-bbe6f151e32e"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B582854F196124490A1F658931F55CD" ma:contentTypeVersion="17" ma:contentTypeDescription="Create a new document." ma:contentTypeScope="" ma:versionID="c0da6e9b27b8525f387d904b169367bc">
  <xsd:schema xmlns:xsd="http://www.w3.org/2001/XMLSchema" xmlns:xs="http://www.w3.org/2001/XMLSchema" xmlns:p="http://schemas.microsoft.com/office/2006/metadata/properties" xmlns:ns2="ce645488-6fd6-46e5-8e0c-bbe6f151e32e" xmlns:ns3="cff330f7-cf22-4164-ab59-4b915ccf0943" targetNamespace="http://schemas.microsoft.com/office/2006/metadata/properties" ma:root="true" ma:fieldsID="073ba13a2417ada1f6603a7d91698bad" ns2:_="" ns3:_="">
    <xsd:import namespace="ce645488-6fd6-46e5-8e0c-bbe6f151e32e"/>
    <xsd:import namespace="cff330f7-cf22-4164-ab59-4b915ccf09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45488-6fd6-46e5-8e0c-bbe6f151e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d7462e-62a1-445b-83df-7bbe39f9dfb8"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330f7-cf22-4164-ab59-4b915ccf09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1b69ab-7e4f-42d4-b544-12220c57194d}" ma:internalName="TaxCatchAll" ma:showField="CatchAllData" ma:web="cff330f7-cf22-4164-ab59-4b915ccf09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0FB1E3-17F7-4027-8DA9-55260D972194}">
  <ds:schemaRefs>
    <ds:schemaRef ds:uri="http://schemas.microsoft.com/sharepoint/v3/contenttype/forms"/>
  </ds:schemaRefs>
</ds:datastoreItem>
</file>

<file path=customXml/itemProps2.xml><?xml version="1.0" encoding="utf-8"?>
<ds:datastoreItem xmlns:ds="http://schemas.openxmlformats.org/officeDocument/2006/customXml" ds:itemID="{DE2AD445-CFBF-49D6-AC16-04EF0F1D001E}">
  <ds:schemaRefs>
    <ds:schemaRef ds:uri="http://schemas.microsoft.com/office/infopath/2007/PartnerControls"/>
    <ds:schemaRef ds:uri="http://purl.org/dc/dcmitype/"/>
    <ds:schemaRef ds:uri="http://purl.org/dc/elements/1.1/"/>
    <ds:schemaRef ds:uri="090614c9-6357-4b6a-ac6c-70ac896689c3"/>
    <ds:schemaRef ds:uri="c7a7d51c-2d2c-47bc-aea0-c919b5324e28"/>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ce645488-6fd6-46e5-8e0c-bbe6f151e32e"/>
    <ds:schemaRef ds:uri="cff330f7-cf22-4164-ab59-4b915ccf0943"/>
  </ds:schemaRefs>
</ds:datastoreItem>
</file>

<file path=customXml/itemProps3.xml><?xml version="1.0" encoding="utf-8"?>
<ds:datastoreItem xmlns:ds="http://schemas.openxmlformats.org/officeDocument/2006/customXml" ds:itemID="{535FD31C-0354-4FC8-AB64-5E492750F95C}">
  <ds:schemaRefs>
    <ds:schemaRef ds:uri="http://schemas.openxmlformats.org/officeDocument/2006/bibliography"/>
  </ds:schemaRefs>
</ds:datastoreItem>
</file>

<file path=customXml/itemProps4.xml><?xml version="1.0" encoding="utf-8"?>
<ds:datastoreItem xmlns:ds="http://schemas.openxmlformats.org/officeDocument/2006/customXml" ds:itemID="{00AEF3A6-E861-4E81-9B60-013F982FA02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4.%20Template_Manual_Swinburne%20Professional_v2d.dotx</ap:Template>
  <ap:Application>Microsoft Word for the web</ap:Application>
  <ap:DocSecurity>0</ap:DocSecurity>
  <ap:ScaleCrop>false</ap:ScaleCrop>
  <ap:Company>Swinbune University of Technology</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Kylie Dunn</dc:creator>
  <keywords/>
  <dc:description/>
  <lastModifiedBy>Estelle Zivanovic</lastModifiedBy>
  <revision>7</revision>
  <lastPrinted>2018-01-11T23:56:00.0000000Z</lastPrinted>
  <dcterms:created xsi:type="dcterms:W3CDTF">2022-09-07T00:54:00.0000000Z</dcterms:created>
  <dcterms:modified xsi:type="dcterms:W3CDTF">2022-09-26T07:18:59.3397817Z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0x0101009B582854F196124490A1F658931F55CD</vt:lpwstr>
  </property>
  <property fmtid="{D5CDD505-2E9C-101B-9397-08002B2CF9AE}" pid="3" name="Order">
    <vt:r8>414000</vt:r8>
  </property>
  <property fmtid="{D5CDD505-2E9C-101B-9397-08002B2CF9AE}" pid="4" name="ComplianceAssetId">
    <vt:lpwstr/>
  </property>
  <property fmtid="{D5CDD505-2E9C-101B-9397-08002B2CF9AE}" pid="5" name="MSIP_Label_c96ed6d7-747c-41fd-b042-ff14484edc24_Enabled">
    <vt:lpwstr>true</vt:lpwstr>
  </property>
  <property fmtid="{D5CDD505-2E9C-101B-9397-08002B2CF9AE}" pid="6" name="MSIP_Label_c96ed6d7-747c-41fd-b042-ff14484edc24_SetDate">
    <vt:lpwstr>2022-09-07T00:54:08Z</vt:lpwstr>
  </property>
  <property fmtid="{D5CDD505-2E9C-101B-9397-08002B2CF9AE}" pid="7" name="MSIP_Label_c96ed6d7-747c-41fd-b042-ff14484edc24_Method">
    <vt:lpwstr>Standard</vt:lpwstr>
  </property>
  <property fmtid="{D5CDD505-2E9C-101B-9397-08002B2CF9AE}" pid="8" name="MSIP_Label_c96ed6d7-747c-41fd-b042-ff14484edc24_Name">
    <vt:lpwstr>defa4170-0d19-0005-0004-bc88714345d2</vt:lpwstr>
  </property>
  <property fmtid="{D5CDD505-2E9C-101B-9397-08002B2CF9AE}" pid="9" name="MSIP_Label_c96ed6d7-747c-41fd-b042-ff14484edc24_SiteId">
    <vt:lpwstr>6a425d0d-58f2-4e36-8689-10002b2ec567</vt:lpwstr>
  </property>
  <property fmtid="{D5CDD505-2E9C-101B-9397-08002B2CF9AE}" pid="10" name="MSIP_Label_c96ed6d7-747c-41fd-b042-ff14484edc24_ActionId">
    <vt:lpwstr>bf050180-b02e-4992-b289-a5b85ec1822c</vt:lpwstr>
  </property>
  <property fmtid="{D5CDD505-2E9C-101B-9397-08002B2CF9AE}" pid="11" name="MSIP_Label_c96ed6d7-747c-41fd-b042-ff14484edc24_ContentBits">
    <vt:lpwstr>0</vt:lpwstr>
  </property>
  <property fmtid="{D5CDD505-2E9C-101B-9397-08002B2CF9AE}" pid="12" name="MediaServiceImageTags">
    <vt:lpwstr/>
  </property>
</Properties>
</file>